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8B8B3" w14:textId="30B65425" w:rsidR="006919DF" w:rsidRPr="00F91B19" w:rsidRDefault="003324AA" w:rsidP="00E02E44">
      <w:pPr>
        <w:pStyle w:val="NoSpacing"/>
        <w:spacing w:after="240"/>
        <w:rPr>
          <w:rFonts w:ascii="Arial" w:hAnsi="Arial" w:cs="Arial"/>
        </w:rPr>
        <w:sectPr w:rsidR="006919DF" w:rsidRPr="00F91B19" w:rsidSect="003324AA">
          <w:headerReference w:type="even" r:id="rId11"/>
          <w:headerReference w:type="default" r:id="rId12"/>
          <w:footerReference w:type="even" r:id="rId13"/>
          <w:footerReference w:type="default" r:id="rId14"/>
          <w:footerReference w:type="first" r:id="rId15"/>
          <w:pgSz w:w="11906" w:h="16838"/>
          <w:pgMar w:top="567" w:right="567" w:bottom="567" w:left="567" w:header="567" w:footer="397" w:gutter="0"/>
          <w:cols w:space="708"/>
          <w:titlePg/>
          <w:docGrid w:linePitch="360"/>
        </w:sectPr>
      </w:pPr>
      <w:r w:rsidRPr="00F91B19">
        <w:rPr>
          <w:rFonts w:ascii="Arial" w:hAnsi="Arial" w:cs="Arial"/>
          <w:noProof/>
        </w:rPr>
        <mc:AlternateContent>
          <mc:Choice Requires="wpg">
            <w:drawing>
              <wp:anchor distT="0" distB="0" distL="114300" distR="114300" simplePos="0" relativeHeight="251658243" behindDoc="0" locked="0" layoutInCell="1" allowOverlap="1" wp14:anchorId="0BB2B95D" wp14:editId="7CBA57C1">
                <wp:simplePos x="0" y="0"/>
                <wp:positionH relativeFrom="column">
                  <wp:posOffset>4144645</wp:posOffset>
                </wp:positionH>
                <wp:positionV relativeFrom="paragraph">
                  <wp:posOffset>637399</wp:posOffset>
                </wp:positionV>
                <wp:extent cx="2674633" cy="1169709"/>
                <wp:effectExtent l="0" t="0" r="0" b="0"/>
                <wp:wrapNone/>
                <wp:docPr id="418172091" name="Group 3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674633" cy="1169709"/>
                          <a:chOff x="0" y="0"/>
                          <a:chExt cx="3391961" cy="1483774"/>
                        </a:xfrm>
                      </wpg:grpSpPr>
                      <pic:pic xmlns:pic="http://schemas.openxmlformats.org/drawingml/2006/picture">
                        <pic:nvPicPr>
                          <pic:cNvPr id="760428313" name="Graphic 83">
                            <a:extLst>
                              <a:ext uri="{FF2B5EF4-FFF2-40B4-BE49-F238E27FC236}">
                                <a16:creationId xmlns:a16="http://schemas.microsoft.com/office/drawing/2014/main" id="{87AF8226-CE87-39AC-B036-D300032249CE}"/>
                              </a:ext>
                              <a:ext uri="{C183D7F6-B498-43B3-948B-1728B52AA6E4}">
                                <adec:decorative xmlns:adec="http://schemas.microsoft.com/office/drawing/2017/decorative" val="1"/>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1643806" y="0"/>
                            <a:ext cx="1748155" cy="1481455"/>
                          </a:xfrm>
                          <a:prstGeom prst="rect">
                            <a:avLst/>
                          </a:prstGeom>
                        </pic:spPr>
                      </pic:pic>
                      <wps:wsp>
                        <wps:cNvPr id="2027174793" name="Freeform: Shape 3">
                          <a:extLst>
                            <a:ext uri="{FF2B5EF4-FFF2-40B4-BE49-F238E27FC236}">
                              <a16:creationId xmlns:a16="http://schemas.microsoft.com/office/drawing/2014/main" id="{ED7D1D4C-51B7-A526-47ED-DF4612AB12D3}"/>
                            </a:ext>
                            <a:ext uri="{C183D7F6-B498-43B3-948B-1728B52AA6E4}">
                              <adec:decorative xmlns:adec="http://schemas.microsoft.com/office/drawing/2017/decorative" val="1"/>
                            </a:ext>
                          </a:extLst>
                        </wps:cNvPr>
                        <wps:cNvSpPr/>
                        <wps:spPr>
                          <a:xfrm>
                            <a:off x="169138" y="89855"/>
                            <a:ext cx="1241970" cy="996860"/>
                          </a:xfrm>
                          <a:custGeom>
                            <a:avLst/>
                            <a:gdLst>
                              <a:gd name="csX0" fmla="*/ 24971 w 936799"/>
                              <a:gd name="csY0" fmla="*/ 495272 h 752035"/>
                              <a:gd name="csX1" fmla="*/ 219662 w 936799"/>
                              <a:gd name="csY1" fmla="*/ 262672 h 752035"/>
                              <a:gd name="csX2" fmla="*/ 219662 w 936799"/>
                              <a:gd name="csY2" fmla="*/ 262672 h 752035"/>
                              <a:gd name="csX3" fmla="*/ 936799 w 936799"/>
                              <a:gd name="csY3" fmla="*/ 353 h 752035"/>
                              <a:gd name="csX4" fmla="*/ 763825 w 936799"/>
                              <a:gd name="csY4" fmla="*/ 164469 h 752035"/>
                              <a:gd name="csX5" fmla="*/ 927941 w 936799"/>
                              <a:gd name="csY5" fmla="*/ 337443 h 752035"/>
                              <a:gd name="csX6" fmla="*/ 443976 w 936799"/>
                              <a:gd name="csY6" fmla="*/ 514418 h 752035"/>
                              <a:gd name="csX7" fmla="*/ 312245 w 936799"/>
                              <a:gd name="csY7" fmla="*/ 671675 h 752035"/>
                              <a:gd name="csX8" fmla="*/ 164036 w 936799"/>
                              <a:gd name="csY8" fmla="*/ 751971 h 752035"/>
                              <a:gd name="csX9" fmla="*/ 80406 w 936799"/>
                              <a:gd name="csY9" fmla="*/ 727111 h 752035"/>
                              <a:gd name="csX10" fmla="*/ 24971 w 936799"/>
                              <a:gd name="csY10" fmla="*/ 495272 h 7520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936799" h="752035">
                                <a:moveTo>
                                  <a:pt x="24971" y="495272"/>
                                </a:moveTo>
                                <a:cubicBezTo>
                                  <a:pt x="78120" y="408690"/>
                                  <a:pt x="143652" y="330395"/>
                                  <a:pt x="219662" y="262672"/>
                                </a:cubicBezTo>
                                <a:lnTo>
                                  <a:pt x="219662" y="262672"/>
                                </a:lnTo>
                                <a:cubicBezTo>
                                  <a:pt x="417306" y="86650"/>
                                  <a:pt x="672004" y="-6505"/>
                                  <a:pt x="936799" y="353"/>
                                </a:cubicBezTo>
                                <a:cubicBezTo>
                                  <a:pt x="843740" y="-2123"/>
                                  <a:pt x="766302" y="71410"/>
                                  <a:pt x="763825" y="164469"/>
                                </a:cubicBezTo>
                                <a:cubicBezTo>
                                  <a:pt x="761444" y="257528"/>
                                  <a:pt x="834882" y="334967"/>
                                  <a:pt x="927941" y="337443"/>
                                </a:cubicBezTo>
                                <a:cubicBezTo>
                                  <a:pt x="749252" y="332776"/>
                                  <a:pt x="577326" y="395641"/>
                                  <a:pt x="443976" y="514418"/>
                                </a:cubicBezTo>
                                <a:cubicBezTo>
                                  <a:pt x="392541" y="560233"/>
                                  <a:pt x="348249" y="613192"/>
                                  <a:pt x="312245" y="671675"/>
                                </a:cubicBezTo>
                                <a:cubicBezTo>
                                  <a:pt x="279574" y="724825"/>
                                  <a:pt x="222234" y="753590"/>
                                  <a:pt x="164036" y="751971"/>
                                </a:cubicBezTo>
                                <a:cubicBezTo>
                                  <a:pt x="135366" y="751209"/>
                                  <a:pt x="106600" y="743113"/>
                                  <a:pt x="80406" y="727111"/>
                                </a:cubicBezTo>
                                <a:cubicBezTo>
                                  <a:pt x="1063" y="678343"/>
                                  <a:pt x="-23797" y="574616"/>
                                  <a:pt x="24971" y="495272"/>
                                </a:cubicBezTo>
                              </a:path>
                            </a:pathLst>
                          </a:custGeom>
                          <a:solidFill>
                            <a:srgbClr val="784082"/>
                          </a:solidFill>
                          <a:ln w="9525" cap="flat">
                            <a:noFill/>
                            <a:prstDash val="solid"/>
                            <a:miter/>
                          </a:ln>
                        </wps:spPr>
                        <wps:bodyPr/>
                      </wps:wsp>
                      <wps:wsp>
                        <wps:cNvPr id="675750218" name="Freeform: Shape 4">
                          <a:extLst>
                            <a:ext uri="{FF2B5EF4-FFF2-40B4-BE49-F238E27FC236}">
                              <a16:creationId xmlns:a16="http://schemas.microsoft.com/office/drawing/2014/main" id="{DF5A2B86-DF81-E51D-0443-467E0A401B92}"/>
                            </a:ext>
                            <a:ext uri="{C183D7F6-B498-43B3-948B-1728B52AA6E4}">
                              <adec:decorative xmlns:adec="http://schemas.microsoft.com/office/drawing/2017/decorative" val="1"/>
                            </a:ext>
                          </a:extLst>
                        </wps:cNvPr>
                        <wps:cNvSpPr/>
                        <wps:spPr>
                          <a:xfrm>
                            <a:off x="1183963" y="89855"/>
                            <a:ext cx="1402277" cy="931995"/>
                          </a:xfrm>
                          <a:custGeom>
                            <a:avLst/>
                            <a:gdLst>
                              <a:gd name="csX0" fmla="*/ 173035 w 1057716"/>
                              <a:gd name="csY0" fmla="*/ 61 h 703101"/>
                              <a:gd name="csX1" fmla="*/ 1057717 w 1057716"/>
                              <a:gd name="csY1" fmla="*/ 541938 h 703101"/>
                              <a:gd name="csX2" fmla="*/ 829022 w 1057716"/>
                              <a:gd name="csY2" fmla="*/ 474406 h 703101"/>
                              <a:gd name="csX3" fmla="*/ 761489 w 1057716"/>
                              <a:gd name="csY3" fmla="*/ 703101 h 703101"/>
                              <a:gd name="csX4" fmla="*/ 164177 w 1057716"/>
                              <a:gd name="csY4" fmla="*/ 337151 h 703101"/>
                              <a:gd name="csX5" fmla="*/ 61 w 1057716"/>
                              <a:gd name="csY5" fmla="*/ 164177 h 703101"/>
                              <a:gd name="csX6" fmla="*/ 173035 w 1057716"/>
                              <a:gd name="csY6" fmla="*/ 61 h 70310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057716" h="703101">
                                <a:moveTo>
                                  <a:pt x="173035" y="61"/>
                                </a:moveTo>
                                <a:cubicBezTo>
                                  <a:pt x="542129" y="9776"/>
                                  <a:pt x="881123" y="217326"/>
                                  <a:pt x="1057717" y="541938"/>
                                </a:cubicBezTo>
                                <a:cubicBezTo>
                                  <a:pt x="1013235" y="460118"/>
                                  <a:pt x="910746" y="429924"/>
                                  <a:pt x="829022" y="474406"/>
                                </a:cubicBezTo>
                                <a:cubicBezTo>
                                  <a:pt x="747202" y="518887"/>
                                  <a:pt x="717008" y="621281"/>
                                  <a:pt x="761489" y="703101"/>
                                </a:cubicBezTo>
                                <a:cubicBezTo>
                                  <a:pt x="642236" y="483931"/>
                                  <a:pt x="413351" y="343628"/>
                                  <a:pt x="164177" y="337151"/>
                                </a:cubicBezTo>
                                <a:cubicBezTo>
                                  <a:pt x="71117" y="334674"/>
                                  <a:pt x="-2416" y="257331"/>
                                  <a:pt x="61" y="164177"/>
                                </a:cubicBezTo>
                                <a:cubicBezTo>
                                  <a:pt x="2537" y="71117"/>
                                  <a:pt x="79880" y="-2416"/>
                                  <a:pt x="173035" y="61"/>
                                </a:cubicBezTo>
                              </a:path>
                            </a:pathLst>
                          </a:custGeom>
                          <a:solidFill>
                            <a:srgbClr val="8A5991"/>
                          </a:solidFill>
                          <a:ln w="9525" cap="flat">
                            <a:noFill/>
                            <a:prstDash val="solid"/>
                            <a:miter/>
                          </a:ln>
                        </wps:spPr>
                        <wps:bodyPr/>
                      </wps:wsp>
                      <wps:wsp>
                        <wps:cNvPr id="36836544" name="Freeform: Shape 5">
                          <a:extLst>
                            <a:ext uri="{FF2B5EF4-FFF2-40B4-BE49-F238E27FC236}">
                              <a16:creationId xmlns:a16="http://schemas.microsoft.com/office/drawing/2014/main" id="{8FB536DC-888D-98A3-B7B5-845ECF96FC88}"/>
                            </a:ext>
                            <a:ext uri="{C183D7F6-B498-43B3-948B-1728B52AA6E4}">
                              <adec:decorative xmlns:adec="http://schemas.microsoft.com/office/drawing/2017/decorative" val="1"/>
                            </a:ext>
                          </a:extLst>
                        </wps:cNvPr>
                        <wps:cNvSpPr/>
                        <wps:spPr>
                          <a:xfrm>
                            <a:off x="2167075" y="692407"/>
                            <a:ext cx="585422" cy="791367"/>
                          </a:xfrm>
                          <a:custGeom>
                            <a:avLst/>
                            <a:gdLst>
                              <a:gd name="csX0" fmla="*/ 244724 w 585455"/>
                              <a:gd name="csY0" fmla="*/ 1027 h 791536"/>
                              <a:gd name="csX1" fmla="*/ 419965 w 585455"/>
                              <a:gd name="csY1" fmla="*/ 116754 h 791536"/>
                              <a:gd name="csX2" fmla="*/ 579032 w 585455"/>
                              <a:gd name="csY2" fmla="*/ 628850 h 791536"/>
                              <a:gd name="csX3" fmla="*/ 585455 w 585455"/>
                              <a:gd name="csY3" fmla="*/ 791536 h 791536"/>
                              <a:gd name="csX4" fmla="*/ 138865 w 585455"/>
                              <a:gd name="csY4" fmla="*/ 791536 h 791536"/>
                              <a:gd name="csX5" fmla="*/ 134321 w 585455"/>
                              <a:gd name="csY5" fmla="*/ 675822 h 791536"/>
                              <a:gd name="csX6" fmla="*/ 27216 w 585455"/>
                              <a:gd name="csY6" fmla="*/ 330429 h 791536"/>
                              <a:gd name="csX7" fmla="*/ 116754 w 585455"/>
                              <a:gd name="csY7" fmla="*/ 27216 h 791536"/>
                              <a:gd name="csX8" fmla="*/ 244724 w 585455"/>
                              <a:gd name="csY8" fmla="*/ 1027 h 7915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85455" h="791536">
                                <a:moveTo>
                                  <a:pt x="244724" y="1027"/>
                                </a:moveTo>
                                <a:cubicBezTo>
                                  <a:pt x="316145" y="7892"/>
                                  <a:pt x="383027" y="48954"/>
                                  <a:pt x="419965" y="116754"/>
                                </a:cubicBezTo>
                                <a:cubicBezTo>
                                  <a:pt x="506250" y="275305"/>
                                  <a:pt x="560142" y="449626"/>
                                  <a:pt x="579032" y="628850"/>
                                </a:cubicBezTo>
                                <a:lnTo>
                                  <a:pt x="585455" y="791536"/>
                                </a:lnTo>
                                <a:lnTo>
                                  <a:pt x="138865" y="791536"/>
                                </a:lnTo>
                                <a:lnTo>
                                  <a:pt x="134321" y="675822"/>
                                </a:lnTo>
                                <a:cubicBezTo>
                                  <a:pt x="121599" y="554830"/>
                                  <a:pt x="85276" y="437267"/>
                                  <a:pt x="27216" y="330429"/>
                                </a:cubicBezTo>
                                <a:cubicBezTo>
                                  <a:pt x="-31758" y="221950"/>
                                  <a:pt x="8274" y="86192"/>
                                  <a:pt x="116754" y="27216"/>
                                </a:cubicBezTo>
                                <a:cubicBezTo>
                                  <a:pt x="157386" y="5101"/>
                                  <a:pt x="201872" y="-3092"/>
                                  <a:pt x="244724" y="1027"/>
                                </a:cubicBezTo>
                                <a:close/>
                              </a:path>
                            </a:pathLst>
                          </a:custGeom>
                          <a:solidFill>
                            <a:srgbClr val="9C70A3"/>
                          </a:solidFill>
                          <a:ln w="9525" cap="flat">
                            <a:noFill/>
                            <a:prstDash val="solid"/>
                            <a:miter/>
                          </a:ln>
                        </wps:spPr>
                        <wps:bodyPr/>
                      </wps:wsp>
                      <wps:wsp>
                        <wps:cNvPr id="691638152" name="Freeform: Shape 6">
                          <a:extLst>
                            <a:ext uri="{FF2B5EF4-FFF2-40B4-BE49-F238E27FC236}">
                              <a16:creationId xmlns:a16="http://schemas.microsoft.com/office/drawing/2014/main" id="{F6C95E32-2D93-78A1-C1D6-EFD7F2F46AB1}"/>
                            </a:ext>
                            <a:ext uri="{C183D7F6-B498-43B3-948B-1728B52AA6E4}">
                              <adec:decorative xmlns:adec="http://schemas.microsoft.com/office/drawing/2017/decorative" val="1"/>
                            </a:ext>
                          </a:extLst>
                        </wps:cNvPr>
                        <wps:cNvSpPr/>
                        <wps:spPr>
                          <a:xfrm>
                            <a:off x="0" y="745263"/>
                            <a:ext cx="583282" cy="737009"/>
                          </a:xfrm>
                          <a:custGeom>
                            <a:avLst/>
                            <a:gdLst>
                              <a:gd name="csX0" fmla="*/ 202183 w 583314"/>
                              <a:gd name="csY0" fmla="*/ 0 h 737167"/>
                              <a:gd name="csX1" fmla="*/ 202436 w 583314"/>
                              <a:gd name="csY1" fmla="*/ 126 h 737167"/>
                              <a:gd name="csX2" fmla="*/ 275934 w 583314"/>
                              <a:gd name="csY2" fmla="*/ 307506 h 737167"/>
                              <a:gd name="csX3" fmla="*/ 386813 w 583314"/>
                              <a:gd name="csY3" fmla="*/ 340466 h 737167"/>
                              <a:gd name="csX4" fmla="*/ 583314 w 583314"/>
                              <a:gd name="csY4" fmla="*/ 234007 h 737167"/>
                              <a:gd name="csX5" fmla="*/ 447051 w 583314"/>
                              <a:gd name="csY5" fmla="*/ 694697 h 737167"/>
                              <a:gd name="csX6" fmla="*/ 448719 w 583314"/>
                              <a:gd name="csY6" fmla="*/ 737167 h 737167"/>
                              <a:gd name="csX7" fmla="*/ 2141 w 583314"/>
                              <a:gd name="csY7" fmla="*/ 737167 h 737167"/>
                              <a:gd name="csX8" fmla="*/ 0 w 583314"/>
                              <a:gd name="csY8" fmla="*/ 682953 h 737167"/>
                              <a:gd name="csX9" fmla="*/ 202183 w 583314"/>
                              <a:gd name="csY9" fmla="*/ 0 h 7371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583314" h="737167">
                                <a:moveTo>
                                  <a:pt x="202183" y="0"/>
                                </a:moveTo>
                                <a:lnTo>
                                  <a:pt x="202436" y="126"/>
                                </a:lnTo>
                                <a:cubicBezTo>
                                  <a:pt x="137778" y="105322"/>
                                  <a:pt x="170738" y="242974"/>
                                  <a:pt x="275934" y="307506"/>
                                </a:cubicBezTo>
                                <a:cubicBezTo>
                                  <a:pt x="310663" y="328848"/>
                                  <a:pt x="348802" y="339456"/>
                                  <a:pt x="386813" y="340466"/>
                                </a:cubicBezTo>
                                <a:cubicBezTo>
                                  <a:pt x="463974" y="342487"/>
                                  <a:pt x="539997" y="304475"/>
                                  <a:pt x="583314" y="234007"/>
                                </a:cubicBezTo>
                                <a:cubicBezTo>
                                  <a:pt x="498450" y="372164"/>
                                  <a:pt x="451346" y="531536"/>
                                  <a:pt x="447051" y="694697"/>
                                </a:cubicBezTo>
                                <a:lnTo>
                                  <a:pt x="448719" y="737167"/>
                                </a:lnTo>
                                <a:lnTo>
                                  <a:pt x="2141" y="737167"/>
                                </a:lnTo>
                                <a:lnTo>
                                  <a:pt x="0" y="682953"/>
                                </a:lnTo>
                                <a:cubicBezTo>
                                  <a:pt x="6315" y="441243"/>
                                  <a:pt x="76277" y="205088"/>
                                  <a:pt x="202183" y="0"/>
                                </a:cubicBezTo>
                                <a:close/>
                              </a:path>
                            </a:pathLst>
                          </a:custGeom>
                          <a:solidFill>
                            <a:srgbClr val="692973"/>
                          </a:solidFill>
                          <a:ln w="9525" cap="flat">
                            <a:noFill/>
                            <a:prstDash val="solid"/>
                            <a:miter/>
                          </a:ln>
                        </wps:spPr>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6EF201F9" id="Group 376" o:spid="_x0000_s1026" alt="&quot;&quot;" style="position:absolute;margin-left:326.35pt;margin-top:50.2pt;width:210.6pt;height:92.1pt;z-index:251658243;mso-width-relative:margin;mso-height-relative:margin" coordsize="33919,1483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3" o:spid="_x0000_s1027" type="#_x0000_t75" alt="&quot;&quot;" style="position:absolute;left:16438;width:17481;height:14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">
                  <v:imagedata r:id="rId18" o:title=""/>
                </v:shape>
                <v:shape id="Freeform: Shape 3" o:spid="_x0000_s1028" alt="&quot;&quot;" style="position:absolute;left:1691;top:898;width:12420;height:9969;visibility:visible;mso-wrap-style:square;v-text-anchor:top" coordsize="936799,752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" path="m24971,495272c78120,408690,143652,330395,219662,262672r,c417306,86650,672004,-6505,936799,353,843740,-2123,766302,71410,763825,164469v-2381,93059,71057,170498,164116,172974c749252,332776,577326,395641,443976,514418v-51435,45815,-95727,98774,-131731,157257c279574,724825,222234,753590,164036,751971v-28670,-762,-57436,-8858,-83630,-24860c1063,678343,-23797,574616,24971,495272e" fillcolor="#784082" stroked="f">
                  <v:stroke joinstyle="miter"/>
                  <v:path arrowok="t" o:connecttype="custom" o:connectlocs="33106,656508;291219,348185;291219,348185;1241970,468;1012648,218012;1230226,447298;588605,681887;413962,890339;217472,996775;106599,963822;33106,656508" o:connectangles="0,0,0,0,0,0,0,0,0,0,0"/>
                </v:shape>
                <v:shape id="Freeform: Shape 4" o:spid="_x0000_s1029" alt="&quot;&quot;" style="position:absolute;left:11839;top:898;width:14023;height:9320;visibility:visible;mso-wrap-style:square;v-text-anchor:top" coordsize="1057716,70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" path="m173035,61v369094,9715,708088,217265,884682,541877c1013235,460118,910746,429924,829022,474406,747202,518887,717008,621281,761489,703101,642236,483931,413351,343628,164177,337151,71117,334674,-2416,257331,61,164177,2537,71117,79880,-2416,173035,61e" fillcolor="#8a5991" stroked="f">
                  <v:stroke joinstyle="miter"/>
                  <v:path arrowok="t" o:connecttype="custom" o:connectlocs="229403,81;1402278,718366;1099084,628849;1009551,931995;217659,446910;81,217625;229403,81" o:connectangles="0,0,0,0,0,0,0"/>
                </v:shape>
                <v:shape id="Freeform: Shape 5" o:spid="_x0000_s1030" alt="&quot;&quot;" style="position:absolute;left:21670;top:6924;width:5854;height:7913;visibility:visible;mso-wrap-style:square;v-text-anchor:top" coordsize="585455,791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" path="m244724,1027v71421,6865,138303,47927,175241,115727c506250,275305,560142,449626,579032,628850r6423,162686l138865,791536,134321,675822c121599,554830,85276,437267,27216,330429,-31758,221950,8274,86192,116754,27216,157386,5101,201872,-3092,244724,1027xe" fillcolor="#9c70a3" stroked="f">
                  <v:stroke joinstyle="miter"/>
                  <v:path arrowok="t" o:connecttype="custom" o:connectlocs="244710,1027;419941,116729;578999,628716;585422,791367;138857,791367;134313,675678;27214,330358;116747,27210;244710,1027" o:connectangles="0,0,0,0,0,0,0,0,0"/>
                </v:shape>
                <v:shape id="Freeform: Shape 6" o:spid="_x0000_s1031" alt="&quot;&quot;" style="position:absolute;top:7452;width:5832;height:7370;visibility:visible;mso-wrap-style:square;v-text-anchor:top" coordsize="583314,73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" path="m202183,r253,126c137778,105322,170738,242974,275934,307506v34729,21342,72868,31950,110879,32960c463974,342487,539997,304475,583314,234007,498450,372164,451346,531536,447051,694697r1668,42470l2141,737167,,682953c6315,441243,76277,205088,202183,xe" fillcolor="#692973" stroked="f">
                  <v:stroke joinstyle="miter"/>
                  <v:path arrowok="t" o:connecttype="custom" o:connectlocs="202172,0;202425,126;275919,307440;386792,340393;583282,233957;447026,694548;448694,737009;2141,737009;0,682807;202172,0" o:connectangles="0,0,0,0,0,0,0,0,0,0"/>
                </v:shape>
              </v:group>
            </w:pict>
          </mc:Fallback>
        </mc:AlternateContent>
      </w:r>
      <w:r w:rsidR="00E02E44" w:rsidRPr="00F91B19">
        <w:rPr>
          <w:rFonts w:ascii="Arial" w:hAnsi="Arial" w:cs="Arial"/>
          <w:noProof/>
        </w:rPr>
        <mc:AlternateContent>
          <mc:Choice Requires="wps">
            <w:drawing>
              <wp:anchor distT="0" distB="0" distL="114300" distR="114300" simplePos="0" relativeHeight="251658241" behindDoc="0" locked="0" layoutInCell="1" allowOverlap="1" wp14:anchorId="1C0E32E1" wp14:editId="2682210D">
                <wp:simplePos x="0" y="0"/>
                <wp:positionH relativeFrom="column">
                  <wp:posOffset>0</wp:posOffset>
                </wp:positionH>
                <wp:positionV relativeFrom="paragraph">
                  <wp:posOffset>311150</wp:posOffset>
                </wp:positionV>
                <wp:extent cx="377112" cy="754233"/>
                <wp:effectExtent l="0" t="0" r="0" b="0"/>
                <wp:wrapNone/>
                <wp:docPr id="208748756" name="Freeform: Shape 2">
                  <a:extLst xmlns:a="http://schemas.openxmlformats.org/drawingml/2006/main">
                    <a:ext uri="{FF2B5EF4-FFF2-40B4-BE49-F238E27FC236}">
                      <a16:creationId xmlns:a16="http://schemas.microsoft.com/office/drawing/2014/main" id="{55ED00D9-5671-6DD8-7A16-CAB222C34CFE}"/>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77112" cy="754233"/>
                        </a:xfrm>
                        <a:custGeom>
                          <a:avLst/>
                          <a:gdLst>
                            <a:gd name="csX0" fmla="*/ 280130 w 280130"/>
                            <a:gd name="csY0" fmla="*/ 280130 h 560355"/>
                            <a:gd name="csX1" fmla="*/ 0 w 280130"/>
                            <a:gd name="csY1" fmla="*/ 0 h 560355"/>
                            <a:gd name="csX2" fmla="*/ 0 w 280130"/>
                            <a:gd name="csY2" fmla="*/ 560356 h 560355"/>
                            <a:gd name="csX3" fmla="*/ 280130 w 280130"/>
                            <a:gd name="csY3" fmla="*/ 280226 h 560355"/>
                          </a:gdLst>
                          <a:ahLst/>
                          <a:cxnLst>
                            <a:cxn ang="0">
                              <a:pos x="csX0" y="csY0"/>
                            </a:cxn>
                            <a:cxn ang="0">
                              <a:pos x="csX1" y="csY1"/>
                            </a:cxn>
                            <a:cxn ang="0">
                              <a:pos x="csX2" y="csY2"/>
                            </a:cxn>
                            <a:cxn ang="0">
                              <a:pos x="csX3" y="csY3"/>
                            </a:cxn>
                          </a:cxnLst>
                          <a:rect l="l" t="t" r="r" b="b"/>
                          <a:pathLst>
                            <a:path w="280130" h="560355">
                              <a:moveTo>
                                <a:pt x="280130" y="280130"/>
                              </a:moveTo>
                              <a:cubicBezTo>
                                <a:pt x="280130" y="125444"/>
                                <a:pt x="154781" y="0"/>
                                <a:pt x="0" y="0"/>
                              </a:cubicBezTo>
                              <a:lnTo>
                                <a:pt x="0" y="560356"/>
                              </a:lnTo>
                              <a:cubicBezTo>
                                <a:pt x="154686" y="560356"/>
                                <a:pt x="280130" y="434911"/>
                                <a:pt x="280130" y="280226"/>
                              </a:cubicBezTo>
                            </a:path>
                          </a:pathLst>
                        </a:custGeom>
                        <a:solidFill>
                          <a:srgbClr val="692973"/>
                        </a:solidFill>
                        <a:ln w="9525" cap="flat">
                          <a:noFill/>
                          <a:prstDash val="solid"/>
                          <a:miter/>
                        </a:ln>
                      </wps:spPr>
                      <wps:bodyPr/>
                    </wps:wsp>
                  </a:graphicData>
                </a:graphic>
              </wp:anchor>
            </w:drawing>
          </mc:Choice>
          <mc:Fallback>
            <w:pict>
              <v:shape w14:anchorId="5F94FA10" id="Freeform: Shape 2" o:spid="_x0000_s1026" alt="&quot;&quot;" style="position:absolute;margin-left:0;margin-top:24.5pt;width:29.7pt;height:59.4pt;z-index:251658241;visibility:visible;mso-wrap-style:square;mso-wrap-distance-left:9pt;mso-wrap-distance-top:0;mso-wrap-distance-right:9pt;mso-wrap-distance-bottom:0;mso-position-horizontal:absolute;mso-position-horizontal-relative:text;mso-position-vertical:absolute;mso-position-vertical-relative:text;v-text-anchor:top" coordsize="280130,560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" path="m280130,280130c280130,125444,154781,,,l,560356v154686,,280130,-125445,280130,-280130e" fillcolor="#692973" stroked="f">
                <v:stroke joinstyle="miter"/>
                <v:path arrowok="t" o:connecttype="custom" o:connectlocs="377112,377053;0,0;0,754234;377112,377182" o:connectangles="0,0,0,0"/>
              </v:shape>
            </w:pict>
          </mc:Fallback>
        </mc:AlternateContent>
      </w:r>
      <w:r w:rsidR="006E327E" w:rsidRPr="00F91B19">
        <w:rPr>
          <w:rFonts w:ascii="Arial" w:hAnsi="Arial" w:cs="Arial"/>
          <w:noProof/>
        </w:rPr>
        <mc:AlternateContent>
          <mc:Choice Requires="wps">
            <w:drawing>
              <wp:inline distT="0" distB="0" distL="0" distR="0" wp14:anchorId="67BA1896" wp14:editId="5DF180B0">
                <wp:extent cx="6822802" cy="1805057"/>
                <wp:effectExtent l="0" t="0" r="0" b="5080"/>
                <wp:docPr id="277867764" name="Rectangle: Rounded Corners 1672880611">
                  <a:extLst xmlns:a="http://schemas.openxmlformats.org/drawingml/2006/main">
                    <a:ext uri="{FF2B5EF4-FFF2-40B4-BE49-F238E27FC236}">
                      <a16:creationId xmlns:a16="http://schemas.microsoft.com/office/drawing/2014/main" id="{A9008D4A-2E6D-1291-1E2C-CBDE4E8A81A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22802" cy="1805057"/>
                        </a:xfrm>
                        <a:prstGeom prst="roundRect">
                          <a:avLst>
                            <a:gd name="adj" fmla="val 3030"/>
                          </a:avLst>
                        </a:prstGeom>
                        <a:gradFill flip="none" rotWithShape="1">
                          <a:gsLst>
                            <a:gs pos="0">
                              <a:schemeClr val="accent1"/>
                            </a:gs>
                            <a:gs pos="100000">
                              <a:schemeClr val="accent2"/>
                            </a:gs>
                          </a:gsLst>
                          <a:lin ang="10800000" scaled="1"/>
                          <a:tileRect/>
                        </a:gradFill>
                        <a:ln w="9525" cap="flat">
                          <a:noFill/>
                          <a:prstDash val="solid"/>
                          <a:miter/>
                        </a:ln>
                      </wps:spPr>
                      <wps:txbx>
                        <w:txbxContent>
                          <w:p w14:paraId="1C903238" w14:textId="77777777" w:rsidR="00A40210" w:rsidRPr="00444FF0" w:rsidRDefault="008F7BCF" w:rsidP="00A40210">
                            <w:pPr>
                              <w:pStyle w:val="Title"/>
                              <w:rPr>
                                <w:rFonts w:ascii="Arial Black" w:hAnsi="Arial Black"/>
                                <w:sz w:val="56"/>
                                <w:szCs w:val="56"/>
                              </w:rPr>
                            </w:pPr>
                            <w:r w:rsidRPr="00444FF0">
                              <w:rPr>
                                <w:rFonts w:ascii="Arial Black" w:hAnsi="Arial Black"/>
                                <w:sz w:val="56"/>
                                <w:szCs w:val="56"/>
                              </w:rPr>
                              <w:t>COVID-19</w:t>
                            </w:r>
                          </w:p>
                          <w:p w14:paraId="650E1665" w14:textId="186CAF5D" w:rsidR="00E757B1" w:rsidRPr="00444FF0" w:rsidRDefault="00190082" w:rsidP="00A40210">
                            <w:pPr>
                              <w:pStyle w:val="Title"/>
                              <w:rPr>
                                <w:rFonts w:ascii="Arial Black" w:hAnsi="Arial Black"/>
                                <w:sz w:val="56"/>
                                <w:szCs w:val="56"/>
                              </w:rPr>
                            </w:pPr>
                            <w:r w:rsidRPr="00444FF0">
                              <w:rPr>
                                <w:rFonts w:ascii="Arial Black" w:hAnsi="Arial Black"/>
                                <w:sz w:val="56"/>
                                <w:szCs w:val="56"/>
                              </w:rPr>
                              <w:t>v</w:t>
                            </w:r>
                            <w:r w:rsidR="008F7BCF" w:rsidRPr="00444FF0">
                              <w:rPr>
                                <w:rFonts w:ascii="Arial Black" w:hAnsi="Arial Black"/>
                                <w:sz w:val="56"/>
                                <w:szCs w:val="56"/>
                              </w:rPr>
                              <w:t>accine</w:t>
                            </w:r>
                          </w:p>
                          <w:p w14:paraId="7A8817CB" w14:textId="78B2BC35" w:rsidR="006E327E" w:rsidRPr="00444FF0" w:rsidRDefault="00BD35BF" w:rsidP="00A40210">
                            <w:pPr>
                              <w:pStyle w:val="Title"/>
                              <w:rPr>
                                <w:rFonts w:ascii="Arial Black" w:hAnsi="Arial Black"/>
                                <w:sz w:val="56"/>
                                <w:szCs w:val="56"/>
                              </w:rPr>
                            </w:pPr>
                            <w:r w:rsidRPr="00444FF0">
                              <w:rPr>
                                <w:rFonts w:ascii="Arial Black" w:hAnsi="Arial Black"/>
                                <w:sz w:val="56"/>
                                <w:szCs w:val="56"/>
                              </w:rPr>
                              <w:t>NIP transition</w:t>
                            </w:r>
                          </w:p>
                        </w:txbxContent>
                      </wps:txbx>
                      <wps:bodyPr lIns="540000" tIns="216000"/>
                    </wps:wsp>
                  </a:graphicData>
                </a:graphic>
              </wp:inline>
            </w:drawing>
          </mc:Choice>
          <mc:Fallback>
            <w:pict>
              <v:roundrect w14:anchorId="67BA1896" id="Rectangle: Rounded Corners 1672880611" o:spid="_x0000_s1026" alt="&quot;&quot;" style="width:537.25pt;height:142.15pt;visibility:visible;mso-wrap-style:square;mso-left-percent:-10001;mso-top-percent:-10001;mso-position-horizontal:absolute;mso-position-horizontal-relative:char;mso-position-vertical:absolute;mso-position-vertical-relative:line;mso-left-percent:-10001;mso-top-percent:-10001;v-text-anchor:top" arcsize="19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" fillcolor="#0067a0 [3204]" stroked="f">
                <v:fill color2="#408db8 [3205]" rotate="t" angle="270" focus="100%" type="gradient"/>
                <v:stroke joinstyle="miter"/>
                <v:textbox inset="15mm,6mm">
                  <w:txbxContent>
                    <w:p w14:paraId="1C903238" w14:textId="77777777" w:rsidR="00A40210" w:rsidRPr="00444FF0" w:rsidRDefault="008F7BCF" w:rsidP="00A40210">
                      <w:pPr>
                        <w:pStyle w:val="Title"/>
                        <w:rPr>
                          <w:rFonts w:ascii="Arial Black" w:hAnsi="Arial Black"/>
                          <w:sz w:val="56"/>
                          <w:szCs w:val="56"/>
                        </w:rPr>
                      </w:pPr>
                      <w:r w:rsidRPr="00444FF0">
                        <w:rPr>
                          <w:rFonts w:ascii="Arial Black" w:hAnsi="Arial Black"/>
                          <w:sz w:val="56"/>
                          <w:szCs w:val="56"/>
                        </w:rPr>
                        <w:t>COVID-19</w:t>
                      </w:r>
                    </w:p>
                    <w:p w14:paraId="650E1665" w14:textId="186CAF5D" w:rsidR="00E757B1" w:rsidRPr="00444FF0" w:rsidRDefault="00190082" w:rsidP="00A40210">
                      <w:pPr>
                        <w:pStyle w:val="Title"/>
                        <w:rPr>
                          <w:rFonts w:ascii="Arial Black" w:hAnsi="Arial Black"/>
                          <w:sz w:val="56"/>
                          <w:szCs w:val="56"/>
                        </w:rPr>
                      </w:pPr>
                      <w:r w:rsidRPr="00444FF0">
                        <w:rPr>
                          <w:rFonts w:ascii="Arial Black" w:hAnsi="Arial Black"/>
                          <w:sz w:val="56"/>
                          <w:szCs w:val="56"/>
                        </w:rPr>
                        <w:t>v</w:t>
                      </w:r>
                      <w:r w:rsidR="008F7BCF" w:rsidRPr="00444FF0">
                        <w:rPr>
                          <w:rFonts w:ascii="Arial Black" w:hAnsi="Arial Black"/>
                          <w:sz w:val="56"/>
                          <w:szCs w:val="56"/>
                        </w:rPr>
                        <w:t>accine</w:t>
                      </w:r>
                    </w:p>
                    <w:p w14:paraId="7A8817CB" w14:textId="78B2BC35" w:rsidR="006E327E" w:rsidRPr="00444FF0" w:rsidRDefault="00BD35BF" w:rsidP="00A40210">
                      <w:pPr>
                        <w:pStyle w:val="Title"/>
                        <w:rPr>
                          <w:rFonts w:ascii="Arial Black" w:hAnsi="Arial Black"/>
                          <w:sz w:val="56"/>
                          <w:szCs w:val="56"/>
                        </w:rPr>
                      </w:pPr>
                      <w:r w:rsidRPr="00444FF0">
                        <w:rPr>
                          <w:rFonts w:ascii="Arial Black" w:hAnsi="Arial Black"/>
                          <w:sz w:val="56"/>
                          <w:szCs w:val="56"/>
                        </w:rPr>
                        <w:t>NIP transition</w:t>
                      </w:r>
                    </w:p>
                  </w:txbxContent>
                </v:textbox>
                <w10:anchorlock/>
              </v:roundrect>
            </w:pict>
          </mc:Fallback>
        </mc:AlternateContent>
      </w:r>
    </w:p>
    <w:p w14:paraId="5221C2A9" w14:textId="55CB6666" w:rsidR="006919DF" w:rsidRPr="00F91B19" w:rsidRDefault="006919DF" w:rsidP="00B82C26">
      <w:pPr>
        <w:pStyle w:val="NoSpacing"/>
        <w:rPr>
          <w:rFonts w:ascii="Arial" w:hAnsi="Arial" w:cs="Arial"/>
          <w:color w:val="auto"/>
        </w:rPr>
      </w:pPr>
      <w:r w:rsidRPr="00F91B19">
        <w:rPr>
          <w:rFonts w:ascii="Arial" w:hAnsi="Arial" w:cs="Arial"/>
          <w:noProof/>
        </w:rPr>
        <mc:AlternateContent>
          <mc:Choice Requires="wps">
            <w:drawing>
              <wp:inline distT="0" distB="0" distL="0" distR="0" wp14:anchorId="772435E9" wp14:editId="613AFB6F">
                <wp:extent cx="6822440" cy="285115"/>
                <wp:effectExtent l="0" t="0" r="16510" b="19685"/>
                <wp:docPr id="1584583934" name="Rectangle: Rounded Corners 1"/>
                <wp:cNvGraphicFramePr/>
                <a:graphic xmlns:a="http://schemas.openxmlformats.org/drawingml/2006/main">
                  <a:graphicData uri="http://schemas.microsoft.com/office/word/2010/wordprocessingShape">
                    <wps:wsp>
                      <wps:cNvSpPr/>
                      <wps:spPr>
                        <a:xfrm>
                          <a:off x="0" y="0"/>
                          <a:ext cx="6822440" cy="285115"/>
                        </a:xfrm>
                        <a:prstGeom prst="roundRect">
                          <a:avLst>
                            <a:gd name="adj" fmla="val 32234"/>
                          </a:avLst>
                        </a:prstGeom>
                        <a:solidFill>
                          <a:schemeClr val="bg1"/>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43024DD" w14:textId="77777777" w:rsidR="006919DF" w:rsidRPr="00030A63" w:rsidRDefault="006919DF" w:rsidP="00030A63">
                            <w:pPr>
                              <w:pStyle w:val="Heading1"/>
                            </w:pPr>
                            <w:bookmarkStart w:id="0" w:name="_Toc239260414"/>
                            <w:r w:rsidRPr="00030A63">
                              <w:t>About this kit</w:t>
                            </w:r>
                            <w:bookmarkEnd w:id="0"/>
                          </w:p>
                          <w:p w14:paraId="26032BAC" w14:textId="77777777" w:rsidR="006919DF" w:rsidRDefault="006919DF"/>
                          <w:p w14:paraId="62AF22D9" w14:textId="77777777" w:rsidR="006919DF" w:rsidRPr="001208A6" w:rsidRDefault="006919DF" w:rsidP="006919DF">
                            <w:pPr>
                              <w:pStyle w:val="Heading2"/>
                            </w:pPr>
                            <w:bookmarkStart w:id="1" w:name="_Toc239260415"/>
                            <w:r>
                              <w:t>About this kit</w:t>
                            </w:r>
                            <w:bookmarkEnd w:id="1"/>
                          </w:p>
                          <w:p w14:paraId="73D8D5F7" w14:textId="77777777" w:rsidR="006919DF" w:rsidRDefault="006919DF"/>
                          <w:p w14:paraId="60955D97" w14:textId="77777777" w:rsidR="006919DF" w:rsidRPr="001208A6" w:rsidRDefault="006919DF" w:rsidP="0069143B">
                            <w:pPr>
                              <w:pStyle w:val="Heading1"/>
                            </w:pPr>
                            <w:bookmarkStart w:id="2" w:name="_Toc239260416"/>
                            <w:r>
                              <w:t>About this kit</w:t>
                            </w:r>
                            <w:bookmarkEnd w:id="2"/>
                          </w:p>
                          <w:p w14:paraId="5D34433E" w14:textId="77777777" w:rsidR="006919DF" w:rsidRDefault="006919DF"/>
                          <w:p w14:paraId="3904961D" w14:textId="77777777" w:rsidR="006919DF" w:rsidRPr="001208A6" w:rsidRDefault="006919DF" w:rsidP="006919DF">
                            <w:pPr>
                              <w:pStyle w:val="Heading2"/>
                            </w:pPr>
                            <w:bookmarkStart w:id="3" w:name="_Toc239260417"/>
                            <w:r>
                              <w:t>About this kit</w:t>
                            </w:r>
                            <w:bookmarkEnd w:id="3"/>
                          </w:p>
                          <w:p w14:paraId="7FFFA249" w14:textId="77777777" w:rsidR="006919DF" w:rsidRDefault="006919DF"/>
                          <w:p w14:paraId="0D01BCDD" w14:textId="77777777" w:rsidR="006919DF" w:rsidRPr="001208A6" w:rsidRDefault="006919DF" w:rsidP="0069143B">
                            <w:pPr>
                              <w:pStyle w:val="Heading1"/>
                            </w:pPr>
                            <w:bookmarkStart w:id="4" w:name="_Toc239260418"/>
                            <w:r>
                              <w:t>About this kit</w:t>
                            </w:r>
                            <w:bookmarkEnd w:id="4"/>
                          </w:p>
                          <w:p w14:paraId="16B724F5" w14:textId="77777777" w:rsidR="006919DF" w:rsidRDefault="006919DF"/>
                          <w:p w14:paraId="0B11871A" w14:textId="77777777" w:rsidR="006919DF" w:rsidRPr="001208A6" w:rsidRDefault="006919DF" w:rsidP="006919DF">
                            <w:pPr>
                              <w:pStyle w:val="Heading2"/>
                            </w:pPr>
                            <w:bookmarkStart w:id="5" w:name="_Toc239260419"/>
                            <w:r>
                              <w:t>About this kit</w:t>
                            </w:r>
                            <w:bookmarkEnd w:id="5"/>
                          </w:p>
                          <w:p w14:paraId="3A78977C" w14:textId="77777777" w:rsidR="006919DF" w:rsidRDefault="006919DF"/>
                          <w:p w14:paraId="3F583BE0" w14:textId="77777777" w:rsidR="006919DF" w:rsidRPr="001208A6" w:rsidRDefault="006919DF" w:rsidP="0069143B">
                            <w:pPr>
                              <w:pStyle w:val="Heading1"/>
                            </w:pPr>
                            <w:bookmarkStart w:id="6" w:name="_Toc239260420"/>
                            <w:r>
                              <w:t>About this kit</w:t>
                            </w:r>
                            <w:bookmarkEnd w:id="6"/>
                          </w:p>
                          <w:p w14:paraId="36FDD352" w14:textId="77777777" w:rsidR="006919DF" w:rsidRDefault="006919DF"/>
                          <w:p w14:paraId="42A0CD8D" w14:textId="77777777" w:rsidR="006919DF" w:rsidRPr="001208A6" w:rsidRDefault="006919DF" w:rsidP="006919DF">
                            <w:pPr>
                              <w:pStyle w:val="Heading2"/>
                            </w:pPr>
                            <w:bookmarkStart w:id="7" w:name="_Toc239260421"/>
                            <w:r>
                              <w:t>About this kit</w:t>
                            </w:r>
                            <w:bookmarkEnd w:id="7"/>
                          </w:p>
                          <w:p w14:paraId="2DFA6F1E" w14:textId="77777777" w:rsidR="006919DF" w:rsidRDefault="006919DF"/>
                          <w:p w14:paraId="3F2A0A95" w14:textId="7B85A404" w:rsidR="006919DF" w:rsidRPr="001208A6" w:rsidRDefault="006919DF" w:rsidP="0069143B">
                            <w:pPr>
                              <w:pStyle w:val="Heading1"/>
                            </w:pPr>
                            <w:bookmarkStart w:id="8" w:name="_Toc239260422"/>
                            <w:r>
                              <w:t>About this kit</w:t>
                            </w:r>
                            <w:bookmarkEnd w:id="8"/>
                          </w:p>
                          <w:p w14:paraId="4AE4CF38" w14:textId="77777777" w:rsidR="006919DF" w:rsidRDefault="006919DF"/>
                          <w:p w14:paraId="46EE700F" w14:textId="77777777" w:rsidR="006919DF" w:rsidRPr="001208A6" w:rsidRDefault="006919DF" w:rsidP="006919DF">
                            <w:pPr>
                              <w:pStyle w:val="Heading2"/>
                            </w:pPr>
                            <w:bookmarkStart w:id="9" w:name="_Toc239260423"/>
                            <w:r>
                              <w:t>About this kit</w:t>
                            </w:r>
                            <w:bookmarkEnd w:id="9"/>
                          </w:p>
                          <w:p w14:paraId="444DCBB0" w14:textId="77777777" w:rsidR="006919DF" w:rsidRDefault="006919DF"/>
                          <w:p w14:paraId="778BE96A" w14:textId="77777777" w:rsidR="006919DF" w:rsidRPr="001208A6" w:rsidRDefault="006919DF" w:rsidP="0069143B">
                            <w:pPr>
                              <w:pStyle w:val="Heading1"/>
                            </w:pPr>
                            <w:bookmarkStart w:id="10" w:name="_Toc239260424"/>
                            <w:r>
                              <w:t>About this kit</w:t>
                            </w:r>
                            <w:bookmarkEnd w:id="10"/>
                          </w:p>
                          <w:p w14:paraId="4D86767A" w14:textId="77777777" w:rsidR="006919DF" w:rsidRDefault="006919DF"/>
                          <w:p w14:paraId="3A7C009C" w14:textId="77777777" w:rsidR="006919DF" w:rsidRPr="001208A6" w:rsidRDefault="006919DF" w:rsidP="006919DF">
                            <w:pPr>
                              <w:pStyle w:val="Heading2"/>
                            </w:pPr>
                            <w:bookmarkStart w:id="11" w:name="_Toc239260425"/>
                            <w:r>
                              <w:t>About this kit</w:t>
                            </w:r>
                            <w:bookmarkEnd w:id="11"/>
                          </w:p>
                          <w:p w14:paraId="423035CA" w14:textId="77777777" w:rsidR="006919DF" w:rsidRDefault="006919DF"/>
                          <w:p w14:paraId="3DA2E92B" w14:textId="4E8C6D69" w:rsidR="006919DF" w:rsidRPr="001208A6" w:rsidRDefault="006919DF" w:rsidP="0069143B">
                            <w:pPr>
                              <w:pStyle w:val="Heading1"/>
                            </w:pPr>
                            <w:bookmarkStart w:id="12" w:name="_Toc239260426"/>
                            <w:r>
                              <w:t>About this kit</w:t>
                            </w:r>
                            <w:bookmarkEnd w:id="12"/>
                          </w:p>
                          <w:p w14:paraId="2DD7F15C" w14:textId="77777777" w:rsidR="006919DF" w:rsidRDefault="006919DF"/>
                          <w:p w14:paraId="50532EFD" w14:textId="77777777" w:rsidR="006919DF" w:rsidRPr="001208A6" w:rsidRDefault="006919DF" w:rsidP="006919DF">
                            <w:pPr>
                              <w:pStyle w:val="Heading2"/>
                            </w:pPr>
                            <w:bookmarkStart w:id="13" w:name="_Toc239260427"/>
                            <w:r>
                              <w:t>About this kit</w:t>
                            </w:r>
                            <w:bookmarkEnd w:id="13"/>
                          </w:p>
                          <w:p w14:paraId="223E6E36" w14:textId="77777777" w:rsidR="006919DF" w:rsidRDefault="006919DF"/>
                          <w:p w14:paraId="6D35EB88" w14:textId="5016E056" w:rsidR="006919DF" w:rsidRPr="001208A6" w:rsidRDefault="006919DF" w:rsidP="0069143B">
                            <w:pPr>
                              <w:pStyle w:val="Heading1"/>
                            </w:pPr>
                            <w:bookmarkStart w:id="14" w:name="_Toc239260428"/>
                            <w:r>
                              <w:t>About this kit</w:t>
                            </w:r>
                            <w:bookmarkEnd w:id="14"/>
                          </w:p>
                          <w:p w14:paraId="4899A39C" w14:textId="77777777" w:rsidR="006919DF" w:rsidRDefault="006919DF"/>
                          <w:p w14:paraId="4B389C27" w14:textId="49268465" w:rsidR="006919DF" w:rsidRPr="001208A6" w:rsidRDefault="006919DF" w:rsidP="006919DF">
                            <w:pPr>
                              <w:pStyle w:val="Heading2"/>
                            </w:pPr>
                            <w:bookmarkStart w:id="15" w:name="_Toc239260429"/>
                            <w:r>
                              <w:t>About this kit</w:t>
                            </w:r>
                            <w:bookmarkEnd w:id="15"/>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inline>
            </w:drawing>
          </mc:Choice>
          <mc:Fallback>
            <w:pict>
              <v:roundrect w14:anchorId="772435E9" id="Rectangle: Rounded Corners 1" o:spid="_x0000_s1027" style="width:537.2pt;height:22.45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" fillcolor="white [3212]" strokecolor="#80b3cf [3206]" strokeweight="1pt">
                <v:stroke joinstyle="miter"/>
                <v:textbox inset="2mm,0,,0">
                  <w:txbxContent>
                    <w:p w14:paraId="643024DD" w14:textId="77777777" w:rsidR="006919DF" w:rsidRPr="00030A63" w:rsidRDefault="006919DF" w:rsidP="00030A63">
                      <w:pPr>
                        <w:pStyle w:val="Heading1"/>
                      </w:pPr>
                      <w:bookmarkStart w:id="16" w:name="_Toc239260414"/>
                      <w:r w:rsidRPr="00030A63">
                        <w:t>About this kit</w:t>
                      </w:r>
                      <w:bookmarkEnd w:id="16"/>
                    </w:p>
                    <w:p w14:paraId="26032BAC" w14:textId="77777777" w:rsidR="006919DF" w:rsidRDefault="006919DF"/>
                    <w:p w14:paraId="62AF22D9" w14:textId="77777777" w:rsidR="006919DF" w:rsidRPr="001208A6" w:rsidRDefault="006919DF" w:rsidP="006919DF">
                      <w:pPr>
                        <w:pStyle w:val="Heading2"/>
                      </w:pPr>
                      <w:bookmarkStart w:id="17" w:name="_Toc239260415"/>
                      <w:r>
                        <w:t>About this kit</w:t>
                      </w:r>
                      <w:bookmarkEnd w:id="17"/>
                    </w:p>
                    <w:p w14:paraId="73D8D5F7" w14:textId="77777777" w:rsidR="006919DF" w:rsidRDefault="006919DF"/>
                    <w:p w14:paraId="60955D97" w14:textId="77777777" w:rsidR="006919DF" w:rsidRPr="001208A6" w:rsidRDefault="006919DF" w:rsidP="0069143B">
                      <w:pPr>
                        <w:pStyle w:val="Heading1"/>
                      </w:pPr>
                      <w:bookmarkStart w:id="18" w:name="_Toc239260416"/>
                      <w:r>
                        <w:t>About this kit</w:t>
                      </w:r>
                      <w:bookmarkEnd w:id="18"/>
                    </w:p>
                    <w:p w14:paraId="5D34433E" w14:textId="77777777" w:rsidR="006919DF" w:rsidRDefault="006919DF"/>
                    <w:p w14:paraId="3904961D" w14:textId="77777777" w:rsidR="006919DF" w:rsidRPr="001208A6" w:rsidRDefault="006919DF" w:rsidP="006919DF">
                      <w:pPr>
                        <w:pStyle w:val="Heading2"/>
                      </w:pPr>
                      <w:bookmarkStart w:id="19" w:name="_Toc239260417"/>
                      <w:r>
                        <w:t>About this kit</w:t>
                      </w:r>
                      <w:bookmarkEnd w:id="19"/>
                    </w:p>
                    <w:p w14:paraId="7FFFA249" w14:textId="77777777" w:rsidR="006919DF" w:rsidRDefault="006919DF"/>
                    <w:p w14:paraId="0D01BCDD" w14:textId="77777777" w:rsidR="006919DF" w:rsidRPr="001208A6" w:rsidRDefault="006919DF" w:rsidP="0069143B">
                      <w:pPr>
                        <w:pStyle w:val="Heading1"/>
                      </w:pPr>
                      <w:bookmarkStart w:id="20" w:name="_Toc239260418"/>
                      <w:r>
                        <w:t>About this kit</w:t>
                      </w:r>
                      <w:bookmarkEnd w:id="20"/>
                    </w:p>
                    <w:p w14:paraId="16B724F5" w14:textId="77777777" w:rsidR="006919DF" w:rsidRDefault="006919DF"/>
                    <w:p w14:paraId="0B11871A" w14:textId="77777777" w:rsidR="006919DF" w:rsidRPr="001208A6" w:rsidRDefault="006919DF" w:rsidP="006919DF">
                      <w:pPr>
                        <w:pStyle w:val="Heading2"/>
                      </w:pPr>
                      <w:bookmarkStart w:id="21" w:name="_Toc239260419"/>
                      <w:r>
                        <w:t>About this kit</w:t>
                      </w:r>
                      <w:bookmarkEnd w:id="21"/>
                    </w:p>
                    <w:p w14:paraId="3A78977C" w14:textId="77777777" w:rsidR="006919DF" w:rsidRDefault="006919DF"/>
                    <w:p w14:paraId="3F583BE0" w14:textId="77777777" w:rsidR="006919DF" w:rsidRPr="001208A6" w:rsidRDefault="006919DF" w:rsidP="0069143B">
                      <w:pPr>
                        <w:pStyle w:val="Heading1"/>
                      </w:pPr>
                      <w:bookmarkStart w:id="22" w:name="_Toc239260420"/>
                      <w:r>
                        <w:t>About this kit</w:t>
                      </w:r>
                      <w:bookmarkEnd w:id="22"/>
                    </w:p>
                    <w:p w14:paraId="36FDD352" w14:textId="77777777" w:rsidR="006919DF" w:rsidRDefault="006919DF"/>
                    <w:p w14:paraId="42A0CD8D" w14:textId="77777777" w:rsidR="006919DF" w:rsidRPr="001208A6" w:rsidRDefault="006919DF" w:rsidP="006919DF">
                      <w:pPr>
                        <w:pStyle w:val="Heading2"/>
                      </w:pPr>
                      <w:bookmarkStart w:id="23" w:name="_Toc239260421"/>
                      <w:r>
                        <w:t>About this kit</w:t>
                      </w:r>
                      <w:bookmarkEnd w:id="23"/>
                    </w:p>
                    <w:p w14:paraId="2DFA6F1E" w14:textId="77777777" w:rsidR="006919DF" w:rsidRDefault="006919DF"/>
                    <w:p w14:paraId="3F2A0A95" w14:textId="7B85A404" w:rsidR="006919DF" w:rsidRPr="001208A6" w:rsidRDefault="006919DF" w:rsidP="0069143B">
                      <w:pPr>
                        <w:pStyle w:val="Heading1"/>
                      </w:pPr>
                      <w:bookmarkStart w:id="24" w:name="_Toc239260422"/>
                      <w:r>
                        <w:t>About this kit</w:t>
                      </w:r>
                      <w:bookmarkEnd w:id="24"/>
                    </w:p>
                    <w:p w14:paraId="4AE4CF38" w14:textId="77777777" w:rsidR="006919DF" w:rsidRDefault="006919DF"/>
                    <w:p w14:paraId="46EE700F" w14:textId="77777777" w:rsidR="006919DF" w:rsidRPr="001208A6" w:rsidRDefault="006919DF" w:rsidP="006919DF">
                      <w:pPr>
                        <w:pStyle w:val="Heading2"/>
                      </w:pPr>
                      <w:bookmarkStart w:id="25" w:name="_Toc239260423"/>
                      <w:r>
                        <w:t>About this kit</w:t>
                      </w:r>
                      <w:bookmarkEnd w:id="25"/>
                    </w:p>
                    <w:p w14:paraId="444DCBB0" w14:textId="77777777" w:rsidR="006919DF" w:rsidRDefault="006919DF"/>
                    <w:p w14:paraId="778BE96A" w14:textId="77777777" w:rsidR="006919DF" w:rsidRPr="001208A6" w:rsidRDefault="006919DF" w:rsidP="0069143B">
                      <w:pPr>
                        <w:pStyle w:val="Heading1"/>
                      </w:pPr>
                      <w:bookmarkStart w:id="26" w:name="_Toc239260424"/>
                      <w:r>
                        <w:t>About this kit</w:t>
                      </w:r>
                      <w:bookmarkEnd w:id="26"/>
                    </w:p>
                    <w:p w14:paraId="4D86767A" w14:textId="77777777" w:rsidR="006919DF" w:rsidRDefault="006919DF"/>
                    <w:p w14:paraId="3A7C009C" w14:textId="77777777" w:rsidR="006919DF" w:rsidRPr="001208A6" w:rsidRDefault="006919DF" w:rsidP="006919DF">
                      <w:pPr>
                        <w:pStyle w:val="Heading2"/>
                      </w:pPr>
                      <w:bookmarkStart w:id="27" w:name="_Toc239260425"/>
                      <w:r>
                        <w:t>About this kit</w:t>
                      </w:r>
                      <w:bookmarkEnd w:id="27"/>
                    </w:p>
                    <w:p w14:paraId="423035CA" w14:textId="77777777" w:rsidR="006919DF" w:rsidRDefault="006919DF"/>
                    <w:p w14:paraId="3DA2E92B" w14:textId="4E8C6D69" w:rsidR="006919DF" w:rsidRPr="001208A6" w:rsidRDefault="006919DF" w:rsidP="0069143B">
                      <w:pPr>
                        <w:pStyle w:val="Heading1"/>
                      </w:pPr>
                      <w:bookmarkStart w:id="28" w:name="_Toc239260426"/>
                      <w:r>
                        <w:t>About this kit</w:t>
                      </w:r>
                      <w:bookmarkEnd w:id="28"/>
                    </w:p>
                    <w:p w14:paraId="2DD7F15C" w14:textId="77777777" w:rsidR="006919DF" w:rsidRDefault="006919DF"/>
                    <w:p w14:paraId="50532EFD" w14:textId="77777777" w:rsidR="006919DF" w:rsidRPr="001208A6" w:rsidRDefault="006919DF" w:rsidP="006919DF">
                      <w:pPr>
                        <w:pStyle w:val="Heading2"/>
                      </w:pPr>
                      <w:bookmarkStart w:id="29" w:name="_Toc239260427"/>
                      <w:r>
                        <w:t>About this kit</w:t>
                      </w:r>
                      <w:bookmarkEnd w:id="29"/>
                    </w:p>
                    <w:p w14:paraId="223E6E36" w14:textId="77777777" w:rsidR="006919DF" w:rsidRDefault="006919DF"/>
                    <w:p w14:paraId="6D35EB88" w14:textId="5016E056" w:rsidR="006919DF" w:rsidRPr="001208A6" w:rsidRDefault="006919DF" w:rsidP="0069143B">
                      <w:pPr>
                        <w:pStyle w:val="Heading1"/>
                      </w:pPr>
                      <w:bookmarkStart w:id="30" w:name="_Toc239260428"/>
                      <w:r>
                        <w:t>About this kit</w:t>
                      </w:r>
                      <w:bookmarkEnd w:id="30"/>
                    </w:p>
                    <w:p w14:paraId="4899A39C" w14:textId="77777777" w:rsidR="006919DF" w:rsidRDefault="006919DF"/>
                    <w:p w14:paraId="4B389C27" w14:textId="49268465" w:rsidR="006919DF" w:rsidRPr="001208A6" w:rsidRDefault="006919DF" w:rsidP="006919DF">
                      <w:pPr>
                        <w:pStyle w:val="Heading2"/>
                      </w:pPr>
                      <w:bookmarkStart w:id="31" w:name="_Toc239260429"/>
                      <w:r>
                        <w:t>About this kit</w:t>
                      </w:r>
                      <w:bookmarkEnd w:id="31"/>
                    </w:p>
                  </w:txbxContent>
                </v:textbox>
                <w10:anchorlock/>
              </v:roundrect>
            </w:pict>
          </mc:Fallback>
        </mc:AlternateContent>
      </w:r>
    </w:p>
    <w:p w14:paraId="0EB0143E" w14:textId="34BCF7BE" w:rsidR="00B82C26" w:rsidRPr="00F91B19" w:rsidRDefault="00B82C26" w:rsidP="00DF3D8B">
      <w:pPr>
        <w:pStyle w:val="NoSpacing"/>
        <w:spacing w:before="160" w:after="160"/>
        <w:rPr>
          <w:rFonts w:ascii="Arial" w:hAnsi="Arial" w:cs="Arial"/>
          <w:color w:val="auto"/>
          <w:sz w:val="20"/>
          <w:szCs w:val="20"/>
        </w:rPr>
      </w:pPr>
      <w:r w:rsidRPr="00F91B19">
        <w:rPr>
          <w:rFonts w:ascii="Arial" w:hAnsi="Arial" w:cs="Arial"/>
          <w:color w:val="auto"/>
          <w:sz w:val="20"/>
          <w:szCs w:val="20"/>
        </w:rPr>
        <w:t>From 1 October 2026, COVID-19 vaccines will transition to the National Immunisation Program (NIP). This will replace the stand-alone National COVID-19 Vaccine Program established during Australia’s COVID-19 pandemic response.</w:t>
      </w:r>
    </w:p>
    <w:p w14:paraId="6A3B4447" w14:textId="48A1BA56" w:rsidR="006D2677" w:rsidRPr="00F91B19" w:rsidRDefault="00B82C26" w:rsidP="00DF3D8B">
      <w:pPr>
        <w:pStyle w:val="NoSpacing"/>
        <w:spacing w:before="160" w:after="160"/>
        <w:rPr>
          <w:rFonts w:ascii="Arial" w:hAnsi="Arial" w:cs="Arial"/>
          <w:color w:val="auto"/>
          <w:sz w:val="20"/>
          <w:szCs w:val="20"/>
        </w:rPr>
      </w:pPr>
      <w:r w:rsidRPr="00F91B19">
        <w:rPr>
          <w:rFonts w:ascii="Arial" w:hAnsi="Arial" w:cs="Arial"/>
          <w:color w:val="auto"/>
          <w:sz w:val="20"/>
          <w:szCs w:val="20"/>
        </w:rPr>
        <w:t>This kit is designed to help health professionals have clear, confident and informed conversations with patients about</w:t>
      </w:r>
      <w:r w:rsidR="00B81CDE" w:rsidRPr="00F91B19">
        <w:rPr>
          <w:rFonts w:ascii="Arial" w:hAnsi="Arial" w:cs="Arial"/>
          <w:color w:val="auto"/>
          <w:sz w:val="20"/>
          <w:szCs w:val="20"/>
        </w:rPr>
        <w:br/>
      </w:r>
      <w:r w:rsidRPr="00F91B19">
        <w:rPr>
          <w:rFonts w:ascii="Arial" w:hAnsi="Arial" w:cs="Arial"/>
          <w:color w:val="auto"/>
          <w:sz w:val="20"/>
          <w:szCs w:val="20"/>
        </w:rPr>
        <w:t>COVID-19 vaccination. It includes simple key messages, suggested words for conversations, answers to common questions, and ready-to-publish content for practice newsletters and social media channels.</w:t>
      </w:r>
    </w:p>
    <w:p w14:paraId="24AF2FD8" w14:textId="58B1489D" w:rsidR="006A43B8" w:rsidRPr="00F91B19" w:rsidRDefault="00962D72" w:rsidP="00DF3D8B">
      <w:pPr>
        <w:pStyle w:val="NoSpacing"/>
        <w:spacing w:before="160" w:after="160"/>
        <w:rPr>
          <w:rFonts w:ascii="Arial" w:hAnsi="Arial" w:cs="Arial"/>
          <w:color w:val="auto"/>
          <w:sz w:val="20"/>
          <w:szCs w:val="20"/>
        </w:rPr>
      </w:pPr>
      <w:r w:rsidRPr="00F91B19">
        <w:rPr>
          <w:rFonts w:ascii="Arial" w:hAnsi="Arial" w:cs="Arial"/>
          <w:noProof/>
        </w:rPr>
        <mc:AlternateContent>
          <mc:Choice Requires="wps">
            <w:drawing>
              <wp:inline distT="0" distB="0" distL="0" distR="0" wp14:anchorId="0A47B4E2" wp14:editId="3EED0BC5">
                <wp:extent cx="6803526" cy="510639"/>
                <wp:effectExtent l="0" t="0" r="16510" b="22860"/>
                <wp:docPr id="1792459519" name="Rectangle: Rounded Corners 1"/>
                <wp:cNvGraphicFramePr/>
                <a:graphic xmlns:a="http://schemas.openxmlformats.org/drawingml/2006/main">
                  <a:graphicData uri="http://schemas.microsoft.com/office/word/2010/wordprocessingShape">
                    <wps:wsp>
                      <wps:cNvSpPr/>
                      <wps:spPr>
                        <a:xfrm>
                          <a:off x="0" y="0"/>
                          <a:ext cx="6803526" cy="510639"/>
                        </a:xfrm>
                        <a:prstGeom prst="roundRect">
                          <a:avLst>
                            <a:gd name="adj" fmla="val 32234"/>
                          </a:avLst>
                        </a:prstGeom>
                        <a:no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0BAE039" w14:textId="645BA490" w:rsidR="00962D72" w:rsidRPr="001208A6" w:rsidRDefault="00E076B0" w:rsidP="003569D1">
                            <w:pPr>
                              <w:spacing w:before="0"/>
                            </w:pPr>
                            <w:r w:rsidRPr="00536CB7">
                              <w:rPr>
                                <w:b/>
                                <w:bCs/>
                                <w:color w:val="0067A0" w:themeColor="accent1"/>
                                <w:sz w:val="24"/>
                                <w:szCs w:val="22"/>
                              </w:rPr>
                              <w:t>Remember:</w:t>
                            </w:r>
                            <w:r w:rsidRPr="00E076B0">
                              <w:rPr>
                                <w:color w:val="000000" w:themeColor="text1"/>
                                <w:szCs w:val="20"/>
                              </w:rPr>
                              <w:t xml:space="preserve"> </w:t>
                            </w:r>
                            <w:r w:rsidRPr="005D22FB">
                              <w:rPr>
                                <w:rFonts w:ascii="Arial" w:hAnsi="Arial" w:cs="Arial"/>
                                <w:color w:val="000000" w:themeColor="text1"/>
                                <w:szCs w:val="20"/>
                              </w:rPr>
                              <w:t>A strong recommendation from a trusted health professional can help patients understand their risk, feel reassured about vaccine safety, and make an informed decision about vaccination.</w:t>
                            </w:r>
                          </w:p>
                          <w:p w14:paraId="2C38D4F5" w14:textId="77777777" w:rsidR="00962D72" w:rsidRDefault="00962D72"/>
                          <w:p w14:paraId="1B4E8436" w14:textId="77777777" w:rsidR="00962D72" w:rsidRPr="001208A6" w:rsidRDefault="00E076B0" w:rsidP="00962D72">
                            <w:pPr>
                              <w:pStyle w:val="Heading2"/>
                            </w:pPr>
                            <w:bookmarkStart w:id="32" w:name="_Toc239260430"/>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32"/>
                          </w:p>
                          <w:p w14:paraId="2E32D0DA" w14:textId="77777777" w:rsidR="00962D72" w:rsidRDefault="00962D72"/>
                          <w:p w14:paraId="6E830EBD" w14:textId="77777777" w:rsidR="00962D72" w:rsidRPr="001208A6" w:rsidRDefault="00E076B0" w:rsidP="00962D72">
                            <w:pPr>
                              <w:pStyle w:val="Heading2"/>
                            </w:pPr>
                            <w:bookmarkStart w:id="33" w:name="_Toc239260431"/>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33"/>
                          </w:p>
                          <w:p w14:paraId="34D956CE" w14:textId="77777777" w:rsidR="00962D72" w:rsidRDefault="00962D72"/>
                          <w:p w14:paraId="10E3F747" w14:textId="77777777" w:rsidR="00962D72" w:rsidRPr="001208A6" w:rsidRDefault="00E076B0" w:rsidP="00962D72">
                            <w:pPr>
                              <w:pStyle w:val="Heading2"/>
                            </w:pPr>
                            <w:bookmarkStart w:id="34" w:name="_Toc239260432"/>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34"/>
                          </w:p>
                          <w:p w14:paraId="14921B7D" w14:textId="77777777" w:rsidR="00962D72" w:rsidRDefault="00962D72"/>
                          <w:p w14:paraId="443542D5" w14:textId="77777777" w:rsidR="00962D72" w:rsidRPr="001208A6" w:rsidRDefault="00E076B0" w:rsidP="00962D72">
                            <w:pPr>
                              <w:pStyle w:val="Heading2"/>
                            </w:pPr>
                            <w:bookmarkStart w:id="35" w:name="_Toc239260433"/>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35"/>
                          </w:p>
                          <w:p w14:paraId="4A51B69A" w14:textId="77777777" w:rsidR="00962D72" w:rsidRDefault="00962D72"/>
                          <w:p w14:paraId="3BD707E3" w14:textId="77777777" w:rsidR="00962D72" w:rsidRPr="001208A6" w:rsidRDefault="00E076B0" w:rsidP="00962D72">
                            <w:pPr>
                              <w:pStyle w:val="Heading2"/>
                            </w:pPr>
                            <w:bookmarkStart w:id="36" w:name="_Toc239260434"/>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36"/>
                          </w:p>
                          <w:p w14:paraId="4356766B" w14:textId="77777777" w:rsidR="00962D72" w:rsidRDefault="00962D72"/>
                          <w:p w14:paraId="6709B060" w14:textId="77777777" w:rsidR="00962D72" w:rsidRPr="001208A6" w:rsidRDefault="00E076B0" w:rsidP="00962D72">
                            <w:pPr>
                              <w:pStyle w:val="Heading2"/>
                            </w:pPr>
                            <w:bookmarkStart w:id="37" w:name="_Toc239260435"/>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37"/>
                          </w:p>
                          <w:p w14:paraId="79C033FB" w14:textId="77777777" w:rsidR="00962D72" w:rsidRDefault="00962D72"/>
                          <w:p w14:paraId="5D970D9B" w14:textId="77777777" w:rsidR="00962D72" w:rsidRPr="001208A6" w:rsidRDefault="00E076B0" w:rsidP="00962D72">
                            <w:pPr>
                              <w:pStyle w:val="Heading2"/>
                            </w:pPr>
                            <w:bookmarkStart w:id="38" w:name="_Toc239260436"/>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38"/>
                          </w:p>
                          <w:p w14:paraId="06F1E308" w14:textId="77777777" w:rsidR="00962D72" w:rsidRDefault="00962D72"/>
                          <w:p w14:paraId="3F8C0AA0" w14:textId="089F56B8" w:rsidR="00962D72" w:rsidRPr="001208A6" w:rsidRDefault="00E076B0" w:rsidP="00962D72">
                            <w:pPr>
                              <w:pStyle w:val="Heading2"/>
                            </w:pPr>
                            <w:bookmarkStart w:id="39" w:name="_Toc239260437"/>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39"/>
                          </w:p>
                          <w:p w14:paraId="7A80852C" w14:textId="77777777" w:rsidR="00962D72" w:rsidRDefault="00962D72"/>
                          <w:p w14:paraId="2F81DC27" w14:textId="77777777" w:rsidR="00962D72" w:rsidRPr="001208A6" w:rsidRDefault="00E076B0" w:rsidP="00962D72">
                            <w:pPr>
                              <w:pStyle w:val="Heading2"/>
                            </w:pPr>
                            <w:bookmarkStart w:id="40" w:name="_Toc239260438"/>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40"/>
                          </w:p>
                          <w:p w14:paraId="23E77EB0" w14:textId="77777777" w:rsidR="00962D72" w:rsidRDefault="00962D72"/>
                          <w:p w14:paraId="02F3FA76" w14:textId="77777777" w:rsidR="00962D72" w:rsidRPr="001208A6" w:rsidRDefault="00E076B0" w:rsidP="00962D72">
                            <w:pPr>
                              <w:pStyle w:val="Heading2"/>
                            </w:pPr>
                            <w:bookmarkStart w:id="41" w:name="_Toc239260439"/>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41"/>
                          </w:p>
                          <w:p w14:paraId="64DC3025" w14:textId="77777777" w:rsidR="00962D72" w:rsidRDefault="00962D72"/>
                          <w:p w14:paraId="6E2FECE2" w14:textId="77777777" w:rsidR="00962D72" w:rsidRPr="001208A6" w:rsidRDefault="00E076B0" w:rsidP="00962D72">
                            <w:pPr>
                              <w:pStyle w:val="Heading2"/>
                            </w:pPr>
                            <w:bookmarkStart w:id="42" w:name="_Toc239260440"/>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42"/>
                          </w:p>
                          <w:p w14:paraId="3F9F8B18" w14:textId="77777777" w:rsidR="00962D72" w:rsidRDefault="00962D72"/>
                          <w:p w14:paraId="0F68C8AE" w14:textId="66A7EE42" w:rsidR="00962D72" w:rsidRPr="001208A6" w:rsidRDefault="00E076B0" w:rsidP="00962D72">
                            <w:pPr>
                              <w:pStyle w:val="Heading2"/>
                            </w:pPr>
                            <w:bookmarkStart w:id="43" w:name="_Toc239260441"/>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43"/>
                          </w:p>
                          <w:p w14:paraId="41E7756E" w14:textId="77777777" w:rsidR="00962D72" w:rsidRDefault="00962D72"/>
                          <w:p w14:paraId="6790DBF8" w14:textId="77777777" w:rsidR="00962D72" w:rsidRPr="001208A6" w:rsidRDefault="00E076B0" w:rsidP="00962D72">
                            <w:pPr>
                              <w:pStyle w:val="Heading2"/>
                            </w:pPr>
                            <w:bookmarkStart w:id="44" w:name="_Toc239260442"/>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44"/>
                          </w:p>
                          <w:p w14:paraId="3B539F39" w14:textId="77777777" w:rsidR="00962D72" w:rsidRDefault="00962D72"/>
                          <w:p w14:paraId="35809B97" w14:textId="1210174A" w:rsidR="00962D72" w:rsidRPr="001208A6" w:rsidRDefault="00E076B0" w:rsidP="00962D72">
                            <w:pPr>
                              <w:pStyle w:val="Heading2"/>
                            </w:pPr>
                            <w:bookmarkStart w:id="45" w:name="_Toc239260443"/>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45"/>
                          </w:p>
                          <w:p w14:paraId="21DDD217" w14:textId="77777777" w:rsidR="00962D72" w:rsidRDefault="00962D72"/>
                          <w:p w14:paraId="639EAF0F" w14:textId="55D174DA" w:rsidR="00962D72" w:rsidRPr="001208A6" w:rsidRDefault="00E076B0" w:rsidP="00962D72">
                            <w:pPr>
                              <w:pStyle w:val="Heading2"/>
                            </w:pPr>
                            <w:bookmarkStart w:id="46" w:name="_Toc239260444"/>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46"/>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inline>
            </w:drawing>
          </mc:Choice>
          <mc:Fallback>
            <w:pict>
              <v:roundrect w14:anchorId="0A47B4E2" id="_x0000_s1028" style="width:535.7pt;height:40.2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" filled="f" strokecolor="#80b3cf [3206]" strokeweight="1pt">
                <v:stroke joinstyle="miter"/>
                <v:textbox inset="2mm,0,,0">
                  <w:txbxContent>
                    <w:p w14:paraId="50BAE039" w14:textId="645BA490" w:rsidR="00962D72" w:rsidRPr="001208A6" w:rsidRDefault="00E076B0" w:rsidP="003569D1">
                      <w:pPr>
                        <w:spacing w:before="0"/>
                      </w:pPr>
                      <w:r w:rsidRPr="00536CB7">
                        <w:rPr>
                          <w:b/>
                          <w:bCs/>
                          <w:color w:val="0067A0" w:themeColor="accent1"/>
                          <w:sz w:val="24"/>
                          <w:szCs w:val="22"/>
                        </w:rPr>
                        <w:t>Remember:</w:t>
                      </w:r>
                      <w:r w:rsidRPr="00E076B0">
                        <w:rPr>
                          <w:color w:val="000000" w:themeColor="text1"/>
                          <w:szCs w:val="20"/>
                        </w:rPr>
                        <w:t xml:space="preserve"> </w:t>
                      </w:r>
                      <w:r w:rsidRPr="005D22FB">
                        <w:rPr>
                          <w:rFonts w:ascii="Arial" w:hAnsi="Arial" w:cs="Arial"/>
                          <w:color w:val="000000" w:themeColor="text1"/>
                          <w:szCs w:val="20"/>
                        </w:rPr>
                        <w:t>A strong recommendation from a trusted health professional can help patients understand their risk, feel reassured about vaccine safety, and make an informed decision about vaccination.</w:t>
                      </w:r>
                    </w:p>
                    <w:p w14:paraId="2C38D4F5" w14:textId="77777777" w:rsidR="00962D72" w:rsidRDefault="00962D72"/>
                    <w:p w14:paraId="1B4E8436" w14:textId="77777777" w:rsidR="00962D72" w:rsidRPr="001208A6" w:rsidRDefault="00E076B0" w:rsidP="00962D72">
                      <w:pPr>
                        <w:pStyle w:val="Heading2"/>
                      </w:pPr>
                      <w:bookmarkStart w:id="47" w:name="_Toc239260430"/>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47"/>
                    </w:p>
                    <w:p w14:paraId="2E32D0DA" w14:textId="77777777" w:rsidR="00962D72" w:rsidRDefault="00962D72"/>
                    <w:p w14:paraId="6E830EBD" w14:textId="77777777" w:rsidR="00962D72" w:rsidRPr="001208A6" w:rsidRDefault="00E076B0" w:rsidP="00962D72">
                      <w:pPr>
                        <w:pStyle w:val="Heading2"/>
                      </w:pPr>
                      <w:bookmarkStart w:id="48" w:name="_Toc239260431"/>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48"/>
                    </w:p>
                    <w:p w14:paraId="34D956CE" w14:textId="77777777" w:rsidR="00962D72" w:rsidRDefault="00962D72"/>
                    <w:p w14:paraId="10E3F747" w14:textId="77777777" w:rsidR="00962D72" w:rsidRPr="001208A6" w:rsidRDefault="00E076B0" w:rsidP="00962D72">
                      <w:pPr>
                        <w:pStyle w:val="Heading2"/>
                      </w:pPr>
                      <w:bookmarkStart w:id="49" w:name="_Toc239260432"/>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49"/>
                    </w:p>
                    <w:p w14:paraId="14921B7D" w14:textId="77777777" w:rsidR="00962D72" w:rsidRDefault="00962D72"/>
                    <w:p w14:paraId="443542D5" w14:textId="77777777" w:rsidR="00962D72" w:rsidRPr="001208A6" w:rsidRDefault="00E076B0" w:rsidP="00962D72">
                      <w:pPr>
                        <w:pStyle w:val="Heading2"/>
                      </w:pPr>
                      <w:bookmarkStart w:id="50" w:name="_Toc239260433"/>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50"/>
                    </w:p>
                    <w:p w14:paraId="4A51B69A" w14:textId="77777777" w:rsidR="00962D72" w:rsidRDefault="00962D72"/>
                    <w:p w14:paraId="3BD707E3" w14:textId="77777777" w:rsidR="00962D72" w:rsidRPr="001208A6" w:rsidRDefault="00E076B0" w:rsidP="00962D72">
                      <w:pPr>
                        <w:pStyle w:val="Heading2"/>
                      </w:pPr>
                      <w:bookmarkStart w:id="51" w:name="_Toc239260434"/>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51"/>
                    </w:p>
                    <w:p w14:paraId="4356766B" w14:textId="77777777" w:rsidR="00962D72" w:rsidRDefault="00962D72"/>
                    <w:p w14:paraId="6709B060" w14:textId="77777777" w:rsidR="00962D72" w:rsidRPr="001208A6" w:rsidRDefault="00E076B0" w:rsidP="00962D72">
                      <w:pPr>
                        <w:pStyle w:val="Heading2"/>
                      </w:pPr>
                      <w:bookmarkStart w:id="52" w:name="_Toc239260435"/>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52"/>
                    </w:p>
                    <w:p w14:paraId="79C033FB" w14:textId="77777777" w:rsidR="00962D72" w:rsidRDefault="00962D72"/>
                    <w:p w14:paraId="5D970D9B" w14:textId="77777777" w:rsidR="00962D72" w:rsidRPr="001208A6" w:rsidRDefault="00E076B0" w:rsidP="00962D72">
                      <w:pPr>
                        <w:pStyle w:val="Heading2"/>
                      </w:pPr>
                      <w:bookmarkStart w:id="53" w:name="_Toc239260436"/>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53"/>
                    </w:p>
                    <w:p w14:paraId="06F1E308" w14:textId="77777777" w:rsidR="00962D72" w:rsidRDefault="00962D72"/>
                    <w:p w14:paraId="3F8C0AA0" w14:textId="089F56B8" w:rsidR="00962D72" w:rsidRPr="001208A6" w:rsidRDefault="00E076B0" w:rsidP="00962D72">
                      <w:pPr>
                        <w:pStyle w:val="Heading2"/>
                      </w:pPr>
                      <w:bookmarkStart w:id="54" w:name="_Toc239260437"/>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54"/>
                    </w:p>
                    <w:p w14:paraId="7A80852C" w14:textId="77777777" w:rsidR="00962D72" w:rsidRDefault="00962D72"/>
                    <w:p w14:paraId="2F81DC27" w14:textId="77777777" w:rsidR="00962D72" w:rsidRPr="001208A6" w:rsidRDefault="00E076B0" w:rsidP="00962D72">
                      <w:pPr>
                        <w:pStyle w:val="Heading2"/>
                      </w:pPr>
                      <w:bookmarkStart w:id="55" w:name="_Toc239260438"/>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55"/>
                    </w:p>
                    <w:p w14:paraId="23E77EB0" w14:textId="77777777" w:rsidR="00962D72" w:rsidRDefault="00962D72"/>
                    <w:p w14:paraId="02F3FA76" w14:textId="77777777" w:rsidR="00962D72" w:rsidRPr="001208A6" w:rsidRDefault="00E076B0" w:rsidP="00962D72">
                      <w:pPr>
                        <w:pStyle w:val="Heading2"/>
                      </w:pPr>
                      <w:bookmarkStart w:id="56" w:name="_Toc239260439"/>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56"/>
                    </w:p>
                    <w:p w14:paraId="64DC3025" w14:textId="77777777" w:rsidR="00962D72" w:rsidRDefault="00962D72"/>
                    <w:p w14:paraId="6E2FECE2" w14:textId="77777777" w:rsidR="00962D72" w:rsidRPr="001208A6" w:rsidRDefault="00E076B0" w:rsidP="00962D72">
                      <w:pPr>
                        <w:pStyle w:val="Heading2"/>
                      </w:pPr>
                      <w:bookmarkStart w:id="57" w:name="_Toc239260440"/>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57"/>
                    </w:p>
                    <w:p w14:paraId="3F9F8B18" w14:textId="77777777" w:rsidR="00962D72" w:rsidRDefault="00962D72"/>
                    <w:p w14:paraId="0F68C8AE" w14:textId="66A7EE42" w:rsidR="00962D72" w:rsidRPr="001208A6" w:rsidRDefault="00E076B0" w:rsidP="00962D72">
                      <w:pPr>
                        <w:pStyle w:val="Heading2"/>
                      </w:pPr>
                      <w:bookmarkStart w:id="58" w:name="_Toc239260441"/>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58"/>
                    </w:p>
                    <w:p w14:paraId="41E7756E" w14:textId="77777777" w:rsidR="00962D72" w:rsidRDefault="00962D72"/>
                    <w:p w14:paraId="6790DBF8" w14:textId="77777777" w:rsidR="00962D72" w:rsidRPr="001208A6" w:rsidRDefault="00E076B0" w:rsidP="00962D72">
                      <w:pPr>
                        <w:pStyle w:val="Heading2"/>
                      </w:pPr>
                      <w:bookmarkStart w:id="59" w:name="_Toc239260442"/>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59"/>
                    </w:p>
                    <w:p w14:paraId="3B539F39" w14:textId="77777777" w:rsidR="00962D72" w:rsidRDefault="00962D72"/>
                    <w:p w14:paraId="35809B97" w14:textId="1210174A" w:rsidR="00962D72" w:rsidRPr="001208A6" w:rsidRDefault="00E076B0" w:rsidP="00962D72">
                      <w:pPr>
                        <w:pStyle w:val="Heading2"/>
                      </w:pPr>
                      <w:bookmarkStart w:id="60" w:name="_Toc239260443"/>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60"/>
                    </w:p>
                    <w:p w14:paraId="21DDD217" w14:textId="77777777" w:rsidR="00962D72" w:rsidRDefault="00962D72"/>
                    <w:p w14:paraId="639EAF0F" w14:textId="55D174DA" w:rsidR="00962D72" w:rsidRPr="001208A6" w:rsidRDefault="00E076B0" w:rsidP="00962D72">
                      <w:pPr>
                        <w:pStyle w:val="Heading2"/>
                      </w:pPr>
                      <w:bookmarkStart w:id="61" w:name="_Toc239260444"/>
                      <w:r w:rsidRPr="00E076B0">
                        <w:t>Remember:</w:t>
                      </w:r>
                      <w:r w:rsidRPr="00E076B0">
                        <w:rPr>
                          <w:b w:val="0"/>
                          <w:bCs w:val="0"/>
                          <w:color w:val="000000" w:themeColor="text1"/>
                          <w:sz w:val="20"/>
                          <w:szCs w:val="20"/>
                        </w:rPr>
                        <w:t xml:space="preserve"> A strong recommendation from a trusted health professional can help patients understand their risk, feel reassured about vaccine safety, and make an informed decision about vaccination.</w:t>
                      </w:r>
                      <w:bookmarkEnd w:id="61"/>
                    </w:p>
                  </w:txbxContent>
                </v:textbox>
                <w10:anchorlock/>
              </v:roundrect>
            </w:pict>
          </mc:Fallback>
        </mc:AlternateContent>
      </w:r>
    </w:p>
    <w:p w14:paraId="45338C0D" w14:textId="5E758803" w:rsidR="006A43B8" w:rsidRPr="00F91B19" w:rsidRDefault="006E327E" w:rsidP="00DF3D8B">
      <w:pPr>
        <w:pStyle w:val="NoSpacing"/>
        <w:spacing w:before="160" w:after="160"/>
        <w:rPr>
          <w:rFonts w:ascii="Arial" w:hAnsi="Arial" w:cs="Arial"/>
          <w:color w:val="auto"/>
        </w:rPr>
      </w:pPr>
      <w:r w:rsidRPr="00F91B19">
        <w:rPr>
          <w:rFonts w:ascii="Arial" w:hAnsi="Arial" w:cs="Arial"/>
          <w:noProof/>
        </w:rPr>
        <mc:AlternateContent>
          <mc:Choice Requires="wps">
            <w:drawing>
              <wp:anchor distT="0" distB="0" distL="114300" distR="114300" simplePos="0" relativeHeight="251658240" behindDoc="0" locked="1" layoutInCell="1" allowOverlap="1" wp14:anchorId="735273C2" wp14:editId="06D3D01A">
                <wp:simplePos x="0" y="0"/>
                <wp:positionH relativeFrom="margin">
                  <wp:posOffset>3604260</wp:posOffset>
                </wp:positionH>
                <wp:positionV relativeFrom="page">
                  <wp:posOffset>364490</wp:posOffset>
                </wp:positionV>
                <wp:extent cx="2976880" cy="402590"/>
                <wp:effectExtent l="0" t="0" r="0" b="0"/>
                <wp:wrapNone/>
                <wp:docPr id="1976101177" name="Graphic 55" descr="Program advice for health professionals">
                  <a:extLst xmlns:a="http://schemas.openxmlformats.org/drawingml/2006/main">
                    <a:ext uri="{FF2B5EF4-FFF2-40B4-BE49-F238E27FC236}">
                      <a16:creationId xmlns:a16="http://schemas.microsoft.com/office/drawing/2014/main" id="{1EA3A4B7-9696-54CF-58F8-9129050F6564}"/>
                    </a:ext>
                  </a:extLst>
                </wp:docPr>
                <wp:cNvGraphicFramePr/>
                <a:graphic xmlns:a="http://schemas.openxmlformats.org/drawingml/2006/main">
                  <a:graphicData uri="http://schemas.microsoft.com/office/word/2010/wordprocessingShape">
                    <wps:wsp>
                      <wps:cNvSpPr/>
                      <wps:spPr>
                        <a:xfrm>
                          <a:off x="0" y="0"/>
                          <a:ext cx="2976880" cy="402590"/>
                        </a:xfrm>
                        <a:custGeom>
                          <a:avLst/>
                          <a:gdLst>
                            <a:gd name="csX0" fmla="*/ 0 w 2978550"/>
                            <a:gd name="csY0" fmla="*/ 0 h 404060"/>
                            <a:gd name="csX1" fmla="*/ 0 w 2978550"/>
                            <a:gd name="csY1" fmla="*/ 331435 h 404060"/>
                            <a:gd name="csX2" fmla="*/ 72626 w 2978550"/>
                            <a:gd name="csY2" fmla="*/ 404060 h 404060"/>
                            <a:gd name="csX3" fmla="*/ 2905925 w 2978550"/>
                            <a:gd name="csY3" fmla="*/ 404060 h 404060"/>
                            <a:gd name="csX4" fmla="*/ 2978550 w 2978550"/>
                            <a:gd name="csY4" fmla="*/ 331435 h 404060"/>
                            <a:gd name="csX5" fmla="*/ 2978550 w 2978550"/>
                            <a:gd name="csY5" fmla="*/ 0 h 404060"/>
                            <a:gd name="csX6" fmla="*/ 0 w 2978550"/>
                            <a:gd name="csY6" fmla="*/ 0 h 404060"/>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2978550" h="404060">
                              <a:moveTo>
                                <a:pt x="0" y="0"/>
                              </a:moveTo>
                              <a:lnTo>
                                <a:pt x="0" y="331435"/>
                              </a:lnTo>
                              <a:cubicBezTo>
                                <a:pt x="0" y="371597"/>
                                <a:pt x="32463" y="404060"/>
                                <a:pt x="72626" y="404060"/>
                              </a:cubicBezTo>
                              <a:lnTo>
                                <a:pt x="2905925" y="404060"/>
                              </a:lnTo>
                              <a:cubicBezTo>
                                <a:pt x="2946087" y="404060"/>
                                <a:pt x="2978550" y="371597"/>
                                <a:pt x="2978550" y="331435"/>
                              </a:cubicBezTo>
                              <a:lnTo>
                                <a:pt x="2978550" y="0"/>
                              </a:lnTo>
                              <a:lnTo>
                                <a:pt x="0" y="0"/>
                              </a:lnTo>
                              <a:close/>
                            </a:path>
                          </a:pathLst>
                        </a:custGeom>
                        <a:solidFill>
                          <a:schemeClr val="accent4"/>
                        </a:solidFill>
                        <a:ln w="12809" cap="flat">
                          <a:noFill/>
                          <a:prstDash val="solid"/>
                          <a:miter/>
                        </a:ln>
                      </wps:spPr>
                      <wps:txbx>
                        <w:txbxContent>
                          <w:p w14:paraId="40F65DE3" w14:textId="285EE16E" w:rsidR="006E327E" w:rsidRPr="00444FF0" w:rsidRDefault="00A45C46" w:rsidP="006E327E">
                            <w:pPr>
                              <w:pStyle w:val="Subtitle"/>
                              <w:rPr>
                                <w:rFonts w:ascii="Arial" w:hAnsi="Arial" w:cs="Arial"/>
                                <w:lang w:val="en-AU"/>
                              </w:rPr>
                            </w:pPr>
                            <w:r w:rsidRPr="00444FF0">
                              <w:rPr>
                                <w:rFonts w:ascii="Arial" w:hAnsi="Arial" w:cs="Arial"/>
                                <w:lang w:val="en-AU"/>
                              </w:rPr>
                              <w:t xml:space="preserve">Information kit </w:t>
                            </w:r>
                            <w:r w:rsidR="006E327E" w:rsidRPr="00444FF0">
                              <w:rPr>
                                <w:rFonts w:ascii="Arial" w:hAnsi="Arial" w:cs="Arial"/>
                                <w:lang w:val="en-AU"/>
                              </w:rPr>
                              <w:t>for health professionals</w:t>
                            </w:r>
                          </w:p>
                        </w:txbxContent>
                      </wps:txbx>
                      <wps:bodyPr lIns="0" tIns="0" rIns="0" bIns="0" anchor="ctr" anchorCtr="1"/>
                    </wps:wsp>
                  </a:graphicData>
                </a:graphic>
                <wp14:sizeRelH relativeFrom="margin">
                  <wp14:pctWidth>0</wp14:pctWidth>
                </wp14:sizeRelH>
                <wp14:sizeRelV relativeFrom="margin">
                  <wp14:pctHeight>0</wp14:pctHeight>
                </wp14:sizeRelV>
              </wp:anchor>
            </w:drawing>
          </mc:Choice>
          <mc:Fallback>
            <w:pict>
              <v:shape w14:anchorId="735273C2" id="Graphic 55" o:spid="_x0000_s1029" alt="Program advice for health professionals" style="position:absolute;margin-left:283.8pt;margin-top:28.7pt;width:234.4pt;height:31.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center" coordsize="2978550,4040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" adj="-11796480,,5400" path="m,l,331435v,40162,32463,72625,72626,72625l2905925,404060v40162,,72625,-32463,72625,-72625l2978550,,,xe" fillcolor="#692874 [3207]" stroked="f" strokeweight=".35581mm">
                <v:stroke joinstyle="miter"/>
                <v:formulas/>
                <v:path arrowok="t" o:connecttype="custom" o:connectlocs="0,0;0,330229;72585,402590;2904296,402590;2976880,330229;2976880,0;0,0" o:connectangles="0,0,0,0,0,0,0" textboxrect="0,0,2978550,404060"/>
                <v:textbox inset="0,0,0,0">
                  <w:txbxContent>
                    <w:p w14:paraId="40F65DE3" w14:textId="285EE16E" w:rsidR="006E327E" w:rsidRPr="00444FF0" w:rsidRDefault="00A45C46" w:rsidP="006E327E">
                      <w:pPr>
                        <w:pStyle w:val="Subtitle"/>
                        <w:rPr>
                          <w:rFonts w:ascii="Arial" w:hAnsi="Arial" w:cs="Arial"/>
                          <w:lang w:val="en-AU"/>
                        </w:rPr>
                      </w:pPr>
                      <w:r w:rsidRPr="00444FF0">
                        <w:rPr>
                          <w:rFonts w:ascii="Arial" w:hAnsi="Arial" w:cs="Arial"/>
                          <w:lang w:val="en-AU"/>
                        </w:rPr>
                        <w:t xml:space="preserve">Information kit </w:t>
                      </w:r>
                      <w:r w:rsidR="006E327E" w:rsidRPr="00444FF0">
                        <w:rPr>
                          <w:rFonts w:ascii="Arial" w:hAnsi="Arial" w:cs="Arial"/>
                          <w:lang w:val="en-AU"/>
                        </w:rPr>
                        <w:t>for health professionals</w:t>
                      </w:r>
                    </w:p>
                  </w:txbxContent>
                </v:textbox>
                <w10:wrap anchorx="margin" anchory="page"/>
                <w10:anchorlock/>
              </v:shape>
            </w:pict>
          </mc:Fallback>
        </mc:AlternateContent>
      </w:r>
      <w:r w:rsidR="006A43B8" w:rsidRPr="00F91B19">
        <w:rPr>
          <w:rFonts w:ascii="Arial" w:hAnsi="Arial" w:cs="Arial"/>
          <w:noProof/>
        </w:rPr>
        <mc:AlternateContent>
          <mc:Choice Requires="wps">
            <w:drawing>
              <wp:inline distT="0" distB="0" distL="0" distR="0" wp14:anchorId="05D8EBA9" wp14:editId="48B673E0">
                <wp:extent cx="6803526" cy="2773278"/>
                <wp:effectExtent l="0" t="0" r="0" b="3810"/>
                <wp:docPr id="1312132239" name="Rectangle: Rounded Corners 1"/>
                <wp:cNvGraphicFramePr/>
                <a:graphic xmlns:a="http://schemas.openxmlformats.org/drawingml/2006/main">
                  <a:graphicData uri="http://schemas.microsoft.com/office/word/2010/wordprocessingShape">
                    <wps:wsp>
                      <wps:cNvSpPr/>
                      <wps:spPr>
                        <a:xfrm>
                          <a:off x="0" y="0"/>
                          <a:ext cx="6803526" cy="2773278"/>
                        </a:xfrm>
                        <a:prstGeom prst="roundRect">
                          <a:avLst>
                            <a:gd name="adj" fmla="val 4320"/>
                          </a:avLst>
                        </a:prstGeom>
                        <a:solidFill>
                          <a:schemeClr val="accent3">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26FA11" w14:textId="77777777" w:rsidR="006A43B8" w:rsidRPr="005D22FB" w:rsidRDefault="006A43B8" w:rsidP="003771C9">
                            <w:pPr>
                              <w:pStyle w:val="Heading1"/>
                              <w:rPr>
                                <w:rFonts w:ascii="Arial" w:hAnsi="Arial" w:cs="Arial"/>
                              </w:rPr>
                            </w:pPr>
                            <w:bookmarkStart w:id="62" w:name="_Toc239259946"/>
                            <w:bookmarkStart w:id="63" w:name="_Toc239260093"/>
                            <w:bookmarkStart w:id="64" w:name="_Toc239260112"/>
                            <w:bookmarkStart w:id="65" w:name="_Toc239260191"/>
                            <w:bookmarkStart w:id="66" w:name="_Toc239260445"/>
                            <w:r w:rsidRPr="005D22FB">
                              <w:rPr>
                                <w:rFonts w:ascii="Arial" w:hAnsi="Arial" w:cs="Arial"/>
                              </w:rPr>
                              <w:t>Key messages for health professionals</w:t>
                            </w:r>
                            <w:bookmarkEnd w:id="62"/>
                            <w:bookmarkEnd w:id="63"/>
                            <w:bookmarkEnd w:id="64"/>
                            <w:bookmarkEnd w:id="65"/>
                            <w:bookmarkEnd w:id="66"/>
                            <w:r w:rsidRPr="005D22FB">
                              <w:rPr>
                                <w:rFonts w:ascii="Arial" w:hAnsi="Arial" w:cs="Arial"/>
                              </w:rPr>
                              <w:t xml:space="preserve"> </w:t>
                            </w:r>
                          </w:p>
                          <w:p w14:paraId="1C543A1E" w14:textId="77777777" w:rsidR="006A43B8" w:rsidRPr="005D22FB" w:rsidRDefault="006A43B8" w:rsidP="00112639">
                            <w:pPr>
                              <w:pStyle w:val="ListBullet"/>
                              <w:spacing w:before="160" w:after="160"/>
                              <w:rPr>
                                <w:rFonts w:ascii="Arial" w:hAnsi="Arial" w:cs="Arial"/>
                                <w:szCs w:val="20"/>
                              </w:rPr>
                            </w:pPr>
                            <w:r w:rsidRPr="005D22FB">
                              <w:rPr>
                                <w:rFonts w:ascii="Arial" w:hAnsi="Arial" w:cs="Arial"/>
                                <w:b/>
                                <w:bCs/>
                                <w:szCs w:val="20"/>
                              </w:rPr>
                              <w:t>COVID-19 is still with us.</w:t>
                            </w:r>
                            <w:r w:rsidRPr="005D22FB">
                              <w:rPr>
                                <w:rFonts w:ascii="Arial" w:hAnsi="Arial" w:cs="Arial"/>
                                <w:szCs w:val="20"/>
                              </w:rPr>
                              <w:t xml:space="preserve"> For many people it can cause illness, but it can still lead to severe disease, hospitalisation and serious complications, particularly for older adults, older Aboriginal and Torres Strait Islander adults, and people with severe immunocompromise or certain medical risk conditions.</w:t>
                            </w:r>
                          </w:p>
                          <w:p w14:paraId="66463F80" w14:textId="77777777" w:rsidR="006A43B8" w:rsidRPr="005D22FB" w:rsidRDefault="006A43B8" w:rsidP="00112639">
                            <w:pPr>
                              <w:pStyle w:val="ListBullet"/>
                              <w:spacing w:before="160" w:after="160"/>
                              <w:rPr>
                                <w:rFonts w:ascii="Arial" w:hAnsi="Arial" w:cs="Arial"/>
                                <w:szCs w:val="20"/>
                              </w:rPr>
                            </w:pPr>
                            <w:r w:rsidRPr="005D22FB">
                              <w:rPr>
                                <w:rFonts w:ascii="Arial" w:hAnsi="Arial" w:cs="Arial"/>
                                <w:b/>
                                <w:bCs/>
                                <w:szCs w:val="20"/>
                              </w:rPr>
                              <w:t>Vaccination helps maintain protection.</w:t>
                            </w:r>
                            <w:r w:rsidRPr="005D22FB">
                              <w:rPr>
                                <w:rFonts w:ascii="Arial" w:hAnsi="Arial" w:cs="Arial"/>
                                <w:szCs w:val="20"/>
                              </w:rPr>
                              <w:t xml:space="preserve"> Protection from COVID-19 vaccination decreases over time. Regular vaccination helps reduce the risk of severe illness, hospitalisation and serious complications.</w:t>
                            </w:r>
                          </w:p>
                          <w:p w14:paraId="2FFF10F4" w14:textId="77777777" w:rsidR="006A43B8" w:rsidRPr="005D22FB" w:rsidRDefault="006A43B8" w:rsidP="00112639">
                            <w:pPr>
                              <w:pStyle w:val="ListBullet"/>
                              <w:spacing w:before="160" w:after="160"/>
                              <w:rPr>
                                <w:rFonts w:ascii="Arial" w:hAnsi="Arial" w:cs="Arial"/>
                                <w:szCs w:val="20"/>
                              </w:rPr>
                            </w:pPr>
                            <w:r w:rsidRPr="005D22FB">
                              <w:rPr>
                                <w:rFonts w:ascii="Arial" w:hAnsi="Arial" w:cs="Arial"/>
                                <w:b/>
                                <w:bCs/>
                                <w:szCs w:val="20"/>
                              </w:rPr>
                              <w:t>The vaccination program is becoming more targeted.</w:t>
                            </w:r>
                            <w:r w:rsidRPr="005D22FB">
                              <w:rPr>
                                <w:rFonts w:ascii="Arial" w:hAnsi="Arial" w:cs="Arial"/>
                                <w:szCs w:val="20"/>
                              </w:rPr>
                              <w:t xml:space="preserve"> From 1 October 2026, COVID-19 vaccines will move to the National Immunisation Program, with free vaccines available for people at highest risk of severe disease.</w:t>
                            </w:r>
                          </w:p>
                          <w:p w14:paraId="673A395B" w14:textId="77777777" w:rsidR="006A43B8" w:rsidRPr="005D22FB" w:rsidRDefault="006A43B8" w:rsidP="00112639">
                            <w:pPr>
                              <w:pStyle w:val="ListBullet"/>
                              <w:spacing w:before="160" w:after="160"/>
                              <w:rPr>
                                <w:rFonts w:ascii="Arial" w:hAnsi="Arial" w:cs="Arial"/>
                                <w:szCs w:val="20"/>
                              </w:rPr>
                            </w:pPr>
                            <w:r w:rsidRPr="005D22FB">
                              <w:rPr>
                                <w:rFonts w:ascii="Arial" w:hAnsi="Arial" w:cs="Arial"/>
                                <w:b/>
                                <w:bCs/>
                                <w:szCs w:val="20"/>
                              </w:rPr>
                              <w:t>Eligibility is changing, not the importance of vaccination.</w:t>
                            </w:r>
                            <w:r w:rsidRPr="005D22FB">
                              <w:rPr>
                                <w:rFonts w:ascii="Arial" w:hAnsi="Arial" w:cs="Arial"/>
                                <w:szCs w:val="20"/>
                              </w:rPr>
                              <w:t xml:space="preserve"> Free NIP-funded doses will be available for adults aged 65 years and over, Aboriginal and Torres Strait Islander people aged 50–74 years, and adults aged 18–64 years with severe immunocompromise.</w:t>
                            </w:r>
                          </w:p>
                          <w:p w14:paraId="3FB7344C" w14:textId="77777777" w:rsidR="006A43B8" w:rsidRPr="005D22FB" w:rsidRDefault="006A43B8" w:rsidP="00112639">
                            <w:pPr>
                              <w:pStyle w:val="ListBullet"/>
                              <w:spacing w:before="160" w:after="160"/>
                              <w:rPr>
                                <w:rFonts w:ascii="Arial" w:hAnsi="Arial" w:cs="Arial"/>
                                <w:szCs w:val="20"/>
                              </w:rPr>
                            </w:pPr>
                            <w:r w:rsidRPr="005D22FB">
                              <w:rPr>
                                <w:rFonts w:ascii="Arial" w:hAnsi="Arial" w:cs="Arial"/>
                                <w:b/>
                                <w:bCs/>
                                <w:szCs w:val="20"/>
                              </w:rPr>
                              <w:t>Patients who are not eligible for a free COVID-19 vaccine may still benefit.</w:t>
                            </w:r>
                            <w:r w:rsidRPr="005D22FB">
                              <w:rPr>
                                <w:rFonts w:ascii="Arial" w:hAnsi="Arial" w:cs="Arial"/>
                                <w:szCs w:val="20"/>
                              </w:rPr>
                              <w:t xml:space="preserve"> People who are not eligible for a free NIP-funded vaccine may choose to purchase a vaccine privately after a benefit-risk discussion with their health professional.</w:t>
                            </w:r>
                          </w:p>
                          <w:p w14:paraId="725E1216" w14:textId="77777777" w:rsidR="006A43B8" w:rsidRPr="005D22FB" w:rsidRDefault="006A43B8" w:rsidP="00112639">
                            <w:pPr>
                              <w:pStyle w:val="ListBullet"/>
                              <w:spacing w:before="160" w:after="160"/>
                              <w:rPr>
                                <w:rFonts w:ascii="Arial" w:hAnsi="Arial" w:cs="Arial"/>
                                <w:szCs w:val="20"/>
                              </w:rPr>
                            </w:pPr>
                            <w:r w:rsidRPr="005D22FB">
                              <w:rPr>
                                <w:rFonts w:ascii="Arial" w:hAnsi="Arial" w:cs="Arial"/>
                                <w:b/>
                                <w:bCs/>
                                <w:szCs w:val="20"/>
                              </w:rPr>
                              <w:t>Health professionals make the recommendations personal.</w:t>
                            </w:r>
                            <w:r w:rsidRPr="005D22FB">
                              <w:rPr>
                                <w:rFonts w:ascii="Arial" w:hAnsi="Arial" w:cs="Arial"/>
                                <w:szCs w:val="20"/>
                              </w:rPr>
                              <w:t xml:space="preserve"> The most useful message is one that links COVID-19 vaccination to the patient’s age, health conditions, previous vaccination history and individual risk.</w:t>
                            </w:r>
                          </w:p>
                          <w:p w14:paraId="3A60240E" w14:textId="77777777" w:rsidR="001E6D78" w:rsidRPr="00536CB7" w:rsidRDefault="001E6D78" w:rsidP="003771C9">
                            <w:pPr>
                              <w:rPr>
                                <w:b/>
                                <w:bCs/>
                                <w:color w:val="0067A0" w:themeColor="accent1"/>
                                <w:sz w:val="24"/>
                                <w:szCs w:val="22"/>
                              </w:rPr>
                            </w:pPr>
                            <w:r w:rsidRPr="00536CB7">
                              <w:rPr>
                                <w:b/>
                                <w:bCs/>
                                <w:color w:val="0067A0" w:themeColor="accent1"/>
                                <w:sz w:val="24"/>
                                <w:szCs w:val="22"/>
                              </w:rPr>
                              <w:t>More information</w:t>
                            </w:r>
                          </w:p>
                          <w:p w14:paraId="0A6E091C" w14:textId="7D2109A3" w:rsidR="001E6D78" w:rsidRPr="005D22FB" w:rsidRDefault="001E6D78" w:rsidP="001E6D78">
                            <w:pPr>
                              <w:pStyle w:val="ListBullet"/>
                              <w:numPr>
                                <w:ilvl w:val="0"/>
                                <w:numId w:val="0"/>
                              </w:numPr>
                              <w:rPr>
                                <w:rFonts w:ascii="Arial" w:hAnsi="Arial" w:cs="Arial"/>
                              </w:rPr>
                            </w:pPr>
                            <w:r w:rsidRPr="005D22FB">
                              <w:rPr>
                                <w:rFonts w:ascii="Arial" w:hAnsi="Arial" w:cs="Arial"/>
                              </w:rPr>
                              <w:t xml:space="preserve">Read more about the </w:t>
                            </w:r>
                            <w:hyperlink r:id="rId19" w:history="1">
                              <w:r w:rsidRPr="005D22FB">
                                <w:rPr>
                                  <w:rStyle w:val="Hyperlink"/>
                                  <w:rFonts w:ascii="Arial" w:hAnsi="Arial" w:cs="Arial"/>
                                  <w:szCs w:val="24"/>
                                </w:rPr>
                                <w:t>transition of COVID-19 vaccines to the NIP</w:t>
                              </w:r>
                            </w:hyperlink>
                            <w:r w:rsidRPr="005D22FB">
                              <w:rPr>
                                <w:rFonts w:ascii="Arial" w:hAnsi="Arial"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w14:anchorId="05D8EBA9" id="_x0000_s1030" style="width:535.7pt;height:218.35pt;visibility:visible;mso-wrap-style:square;mso-left-percent:-10001;mso-top-percent:-10001;mso-position-horizontal:absolute;mso-position-horizontal-relative:char;mso-position-vertical:absolute;mso-position-vertical-relative:line;mso-left-percent:-10001;mso-top-percent:-10001;v-text-anchor:top" arcsize="28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" fillcolor="#e5eff5 [662]" stroked="f" strokeweight="1pt">
                <v:stroke joinstyle="miter"/>
                <v:textbox style="mso-fit-shape-to-text:t">
                  <w:txbxContent>
                    <w:p w14:paraId="3226FA11" w14:textId="77777777" w:rsidR="006A43B8" w:rsidRPr="005D22FB" w:rsidRDefault="006A43B8" w:rsidP="003771C9">
                      <w:pPr>
                        <w:pStyle w:val="Heading1"/>
                        <w:rPr>
                          <w:rFonts w:ascii="Arial" w:hAnsi="Arial" w:cs="Arial"/>
                        </w:rPr>
                      </w:pPr>
                      <w:bookmarkStart w:id="67" w:name="_Toc239259946"/>
                      <w:bookmarkStart w:id="68" w:name="_Toc239260093"/>
                      <w:bookmarkStart w:id="69" w:name="_Toc239260112"/>
                      <w:bookmarkStart w:id="70" w:name="_Toc239260191"/>
                      <w:bookmarkStart w:id="71" w:name="_Toc239260445"/>
                      <w:r w:rsidRPr="005D22FB">
                        <w:rPr>
                          <w:rFonts w:ascii="Arial" w:hAnsi="Arial" w:cs="Arial"/>
                        </w:rPr>
                        <w:t>Key messages for health professionals</w:t>
                      </w:r>
                      <w:bookmarkEnd w:id="67"/>
                      <w:bookmarkEnd w:id="68"/>
                      <w:bookmarkEnd w:id="69"/>
                      <w:bookmarkEnd w:id="70"/>
                      <w:bookmarkEnd w:id="71"/>
                      <w:r w:rsidRPr="005D22FB">
                        <w:rPr>
                          <w:rFonts w:ascii="Arial" w:hAnsi="Arial" w:cs="Arial"/>
                        </w:rPr>
                        <w:t xml:space="preserve"> </w:t>
                      </w:r>
                    </w:p>
                    <w:p w14:paraId="1C543A1E" w14:textId="77777777" w:rsidR="006A43B8" w:rsidRPr="005D22FB" w:rsidRDefault="006A43B8" w:rsidP="00112639">
                      <w:pPr>
                        <w:pStyle w:val="ListBullet"/>
                        <w:spacing w:before="160" w:after="160"/>
                        <w:rPr>
                          <w:rFonts w:ascii="Arial" w:hAnsi="Arial" w:cs="Arial"/>
                          <w:szCs w:val="20"/>
                        </w:rPr>
                      </w:pPr>
                      <w:r w:rsidRPr="005D22FB">
                        <w:rPr>
                          <w:rFonts w:ascii="Arial" w:hAnsi="Arial" w:cs="Arial"/>
                          <w:b/>
                          <w:bCs/>
                          <w:szCs w:val="20"/>
                        </w:rPr>
                        <w:t>COVID-19 is still with us.</w:t>
                      </w:r>
                      <w:r w:rsidRPr="005D22FB">
                        <w:rPr>
                          <w:rFonts w:ascii="Arial" w:hAnsi="Arial" w:cs="Arial"/>
                          <w:szCs w:val="20"/>
                        </w:rPr>
                        <w:t xml:space="preserve"> For many people it can cause illness, but it can still lead to severe disease, hospitalisation and serious complications, particularly for older adults, older Aboriginal and Torres Strait Islander adults, and people with severe immunocompromise or certain medical risk conditions.</w:t>
                      </w:r>
                    </w:p>
                    <w:p w14:paraId="66463F80" w14:textId="77777777" w:rsidR="006A43B8" w:rsidRPr="005D22FB" w:rsidRDefault="006A43B8" w:rsidP="00112639">
                      <w:pPr>
                        <w:pStyle w:val="ListBullet"/>
                        <w:spacing w:before="160" w:after="160"/>
                        <w:rPr>
                          <w:rFonts w:ascii="Arial" w:hAnsi="Arial" w:cs="Arial"/>
                          <w:szCs w:val="20"/>
                        </w:rPr>
                      </w:pPr>
                      <w:r w:rsidRPr="005D22FB">
                        <w:rPr>
                          <w:rFonts w:ascii="Arial" w:hAnsi="Arial" w:cs="Arial"/>
                          <w:b/>
                          <w:bCs/>
                          <w:szCs w:val="20"/>
                        </w:rPr>
                        <w:t>Vaccination helps maintain protection.</w:t>
                      </w:r>
                      <w:r w:rsidRPr="005D22FB">
                        <w:rPr>
                          <w:rFonts w:ascii="Arial" w:hAnsi="Arial" w:cs="Arial"/>
                          <w:szCs w:val="20"/>
                        </w:rPr>
                        <w:t xml:space="preserve"> Protection from COVID-19 vaccination decreases over time. Regular vaccination helps reduce the risk of severe illness, hospitalisation and serious complications.</w:t>
                      </w:r>
                    </w:p>
                    <w:p w14:paraId="2FFF10F4" w14:textId="77777777" w:rsidR="006A43B8" w:rsidRPr="005D22FB" w:rsidRDefault="006A43B8" w:rsidP="00112639">
                      <w:pPr>
                        <w:pStyle w:val="ListBullet"/>
                        <w:spacing w:before="160" w:after="160"/>
                        <w:rPr>
                          <w:rFonts w:ascii="Arial" w:hAnsi="Arial" w:cs="Arial"/>
                          <w:szCs w:val="20"/>
                        </w:rPr>
                      </w:pPr>
                      <w:r w:rsidRPr="005D22FB">
                        <w:rPr>
                          <w:rFonts w:ascii="Arial" w:hAnsi="Arial" w:cs="Arial"/>
                          <w:b/>
                          <w:bCs/>
                          <w:szCs w:val="20"/>
                        </w:rPr>
                        <w:t>The vaccination program is becoming more targeted.</w:t>
                      </w:r>
                      <w:r w:rsidRPr="005D22FB">
                        <w:rPr>
                          <w:rFonts w:ascii="Arial" w:hAnsi="Arial" w:cs="Arial"/>
                          <w:szCs w:val="20"/>
                        </w:rPr>
                        <w:t xml:space="preserve"> From 1 October 2026, COVID-19 vaccines will move to the National Immunisation Program, with free vaccines available for people at highest risk of severe disease.</w:t>
                      </w:r>
                    </w:p>
                    <w:p w14:paraId="673A395B" w14:textId="77777777" w:rsidR="006A43B8" w:rsidRPr="005D22FB" w:rsidRDefault="006A43B8" w:rsidP="00112639">
                      <w:pPr>
                        <w:pStyle w:val="ListBullet"/>
                        <w:spacing w:before="160" w:after="160"/>
                        <w:rPr>
                          <w:rFonts w:ascii="Arial" w:hAnsi="Arial" w:cs="Arial"/>
                          <w:szCs w:val="20"/>
                        </w:rPr>
                      </w:pPr>
                      <w:r w:rsidRPr="005D22FB">
                        <w:rPr>
                          <w:rFonts w:ascii="Arial" w:hAnsi="Arial" w:cs="Arial"/>
                          <w:b/>
                          <w:bCs/>
                          <w:szCs w:val="20"/>
                        </w:rPr>
                        <w:t>Eligibility is changing, not the importance of vaccination.</w:t>
                      </w:r>
                      <w:r w:rsidRPr="005D22FB">
                        <w:rPr>
                          <w:rFonts w:ascii="Arial" w:hAnsi="Arial" w:cs="Arial"/>
                          <w:szCs w:val="20"/>
                        </w:rPr>
                        <w:t xml:space="preserve"> Free NIP-funded doses will be available for adults aged 65 years and over, Aboriginal and Torres Strait Islander people aged 50–74 years, and adults aged 18–64 years with severe immunocompromise.</w:t>
                      </w:r>
                    </w:p>
                    <w:p w14:paraId="3FB7344C" w14:textId="77777777" w:rsidR="006A43B8" w:rsidRPr="005D22FB" w:rsidRDefault="006A43B8" w:rsidP="00112639">
                      <w:pPr>
                        <w:pStyle w:val="ListBullet"/>
                        <w:spacing w:before="160" w:after="160"/>
                        <w:rPr>
                          <w:rFonts w:ascii="Arial" w:hAnsi="Arial" w:cs="Arial"/>
                          <w:szCs w:val="20"/>
                        </w:rPr>
                      </w:pPr>
                      <w:r w:rsidRPr="005D22FB">
                        <w:rPr>
                          <w:rFonts w:ascii="Arial" w:hAnsi="Arial" w:cs="Arial"/>
                          <w:b/>
                          <w:bCs/>
                          <w:szCs w:val="20"/>
                        </w:rPr>
                        <w:t>Patients who are not eligible for a free COVID-19 vaccine may still benefit.</w:t>
                      </w:r>
                      <w:r w:rsidRPr="005D22FB">
                        <w:rPr>
                          <w:rFonts w:ascii="Arial" w:hAnsi="Arial" w:cs="Arial"/>
                          <w:szCs w:val="20"/>
                        </w:rPr>
                        <w:t xml:space="preserve"> People who are not eligible for a free NIP-funded vaccine may choose to purchase a vaccine privately after a benefit-risk discussion with their health professional.</w:t>
                      </w:r>
                    </w:p>
                    <w:p w14:paraId="725E1216" w14:textId="77777777" w:rsidR="006A43B8" w:rsidRPr="005D22FB" w:rsidRDefault="006A43B8" w:rsidP="00112639">
                      <w:pPr>
                        <w:pStyle w:val="ListBullet"/>
                        <w:spacing w:before="160" w:after="160"/>
                        <w:rPr>
                          <w:rFonts w:ascii="Arial" w:hAnsi="Arial" w:cs="Arial"/>
                          <w:szCs w:val="20"/>
                        </w:rPr>
                      </w:pPr>
                      <w:r w:rsidRPr="005D22FB">
                        <w:rPr>
                          <w:rFonts w:ascii="Arial" w:hAnsi="Arial" w:cs="Arial"/>
                          <w:b/>
                          <w:bCs/>
                          <w:szCs w:val="20"/>
                        </w:rPr>
                        <w:t>Health professionals make the recommendations personal.</w:t>
                      </w:r>
                      <w:r w:rsidRPr="005D22FB">
                        <w:rPr>
                          <w:rFonts w:ascii="Arial" w:hAnsi="Arial" w:cs="Arial"/>
                          <w:szCs w:val="20"/>
                        </w:rPr>
                        <w:t xml:space="preserve"> The most useful message is one that links COVID-19 vaccination to the patient’s age, health conditions, previous vaccination history and individual risk.</w:t>
                      </w:r>
                    </w:p>
                    <w:p w14:paraId="3A60240E" w14:textId="77777777" w:rsidR="001E6D78" w:rsidRPr="00536CB7" w:rsidRDefault="001E6D78" w:rsidP="003771C9">
                      <w:pPr>
                        <w:rPr>
                          <w:b/>
                          <w:bCs/>
                          <w:color w:val="0067A0" w:themeColor="accent1"/>
                          <w:sz w:val="24"/>
                          <w:szCs w:val="22"/>
                        </w:rPr>
                      </w:pPr>
                      <w:r w:rsidRPr="00536CB7">
                        <w:rPr>
                          <w:b/>
                          <w:bCs/>
                          <w:color w:val="0067A0" w:themeColor="accent1"/>
                          <w:sz w:val="24"/>
                          <w:szCs w:val="22"/>
                        </w:rPr>
                        <w:t>More information</w:t>
                      </w:r>
                    </w:p>
                    <w:p w14:paraId="0A6E091C" w14:textId="7D2109A3" w:rsidR="001E6D78" w:rsidRPr="005D22FB" w:rsidRDefault="001E6D78" w:rsidP="001E6D78">
                      <w:pPr>
                        <w:pStyle w:val="ListBullet"/>
                        <w:numPr>
                          <w:ilvl w:val="0"/>
                          <w:numId w:val="0"/>
                        </w:numPr>
                        <w:rPr>
                          <w:rFonts w:ascii="Arial" w:hAnsi="Arial" w:cs="Arial"/>
                        </w:rPr>
                      </w:pPr>
                      <w:r w:rsidRPr="005D22FB">
                        <w:rPr>
                          <w:rFonts w:ascii="Arial" w:hAnsi="Arial" w:cs="Arial"/>
                        </w:rPr>
                        <w:t xml:space="preserve">Read more about the </w:t>
                      </w:r>
                      <w:hyperlink r:id="rId20" w:history="1">
                        <w:r w:rsidRPr="005D22FB">
                          <w:rPr>
                            <w:rStyle w:val="Hyperlink"/>
                            <w:rFonts w:ascii="Arial" w:hAnsi="Arial" w:cs="Arial"/>
                            <w:szCs w:val="24"/>
                          </w:rPr>
                          <w:t>transition of COVID-19 vaccines to the NIP</w:t>
                        </w:r>
                      </w:hyperlink>
                      <w:r w:rsidRPr="005D22FB">
                        <w:rPr>
                          <w:rFonts w:ascii="Arial" w:hAnsi="Arial" w:cs="Arial"/>
                        </w:rPr>
                        <w:t>.</w:t>
                      </w:r>
                    </w:p>
                  </w:txbxContent>
                </v:textbox>
                <w10:anchorlock/>
              </v:roundrect>
            </w:pict>
          </mc:Fallback>
        </mc:AlternateContent>
      </w:r>
    </w:p>
    <w:p w14:paraId="47CEB0CC" w14:textId="77777777" w:rsidR="00112639" w:rsidRDefault="00112639">
      <w:pPr>
        <w:rPr>
          <w:rFonts w:ascii="Arial" w:hAnsi="Arial" w:cs="Arial"/>
        </w:rPr>
      </w:pPr>
      <w:r>
        <w:rPr>
          <w:rFonts w:ascii="Arial" w:hAnsi="Arial" w:cs="Arial"/>
        </w:rPr>
        <w:br w:type="page"/>
      </w:r>
    </w:p>
    <w:p w14:paraId="58B42867" w14:textId="270D6454" w:rsidR="00E6261D" w:rsidRPr="00F91B19" w:rsidRDefault="00E6261D" w:rsidP="00DF3D8B">
      <w:pPr>
        <w:spacing w:before="160" w:after="160"/>
        <w:rPr>
          <w:rFonts w:ascii="Arial" w:hAnsi="Arial" w:cs="Arial"/>
        </w:rPr>
      </w:pPr>
      <w:r w:rsidRPr="00F91B19">
        <w:rPr>
          <w:rFonts w:ascii="Arial" w:hAnsi="Arial" w:cs="Arial"/>
          <w:noProof/>
        </w:rPr>
        <w:lastRenderedPageBreak/>
        <mc:AlternateContent>
          <mc:Choice Requires="wps">
            <w:drawing>
              <wp:inline distT="0" distB="0" distL="0" distR="0" wp14:anchorId="23F43559" wp14:editId="1FAA2052">
                <wp:extent cx="6805919" cy="288000"/>
                <wp:effectExtent l="0" t="0" r="14605" b="17145"/>
                <wp:docPr id="1376262413" name="Rectangle: Rounded Corners 1"/>
                <wp:cNvGraphicFramePr/>
                <a:graphic xmlns:a="http://schemas.openxmlformats.org/drawingml/2006/main">
                  <a:graphicData uri="http://schemas.microsoft.com/office/word/2010/wordprocessingShape">
                    <wps:wsp>
                      <wps:cNvSpPr/>
                      <wps:spPr>
                        <a:xfrm>
                          <a:off x="0" y="0"/>
                          <a:ext cx="6805919" cy="288000"/>
                        </a:xfrm>
                        <a:prstGeom prst="roundRect">
                          <a:avLst>
                            <a:gd name="adj" fmla="val 32234"/>
                          </a:avLst>
                        </a:prstGeom>
                        <a:solidFill>
                          <a:schemeClr val="bg1"/>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9AA625" w14:textId="68B6D923" w:rsidR="00E6261D" w:rsidRPr="005D22FB" w:rsidRDefault="00D35A8B" w:rsidP="0069143B">
                            <w:pPr>
                              <w:pStyle w:val="Heading1"/>
                              <w:rPr>
                                <w:rFonts w:ascii="Arial" w:hAnsi="Arial" w:cs="Arial"/>
                              </w:rPr>
                            </w:pPr>
                            <w:bookmarkStart w:id="72" w:name="_Toc239259947"/>
                            <w:bookmarkStart w:id="73" w:name="_Toc239260094"/>
                            <w:bookmarkStart w:id="74" w:name="_Toc239260113"/>
                            <w:bookmarkStart w:id="75" w:name="_Toc239260192"/>
                            <w:bookmarkStart w:id="76" w:name="_Toc239260446"/>
                            <w:r w:rsidRPr="005D22FB">
                              <w:rPr>
                                <w:rFonts w:ascii="Arial" w:hAnsi="Arial" w:cs="Arial"/>
                              </w:rPr>
                              <w:t>Discussing vaccination with patients</w:t>
                            </w:r>
                            <w:bookmarkEnd w:id="72"/>
                            <w:bookmarkEnd w:id="73"/>
                            <w:bookmarkEnd w:id="74"/>
                            <w:bookmarkEnd w:id="75"/>
                            <w:bookmarkEnd w:id="76"/>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inline>
            </w:drawing>
          </mc:Choice>
          <mc:Fallback>
            <w:pict>
              <v:roundrect w14:anchorId="23F43559" id="_x0000_s1031" style="width:535.9pt;height:22.7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" fillcolor="white [3212]" strokecolor="#80b3cf [3206]" strokeweight="1pt">
                <v:stroke joinstyle="miter"/>
                <v:textbox inset="2mm,0,,0">
                  <w:txbxContent>
                    <w:p w14:paraId="1B9AA625" w14:textId="68B6D923" w:rsidR="00E6261D" w:rsidRPr="005D22FB" w:rsidRDefault="00D35A8B" w:rsidP="0069143B">
                      <w:pPr>
                        <w:pStyle w:val="Heading1"/>
                        <w:rPr>
                          <w:rFonts w:ascii="Arial" w:hAnsi="Arial" w:cs="Arial"/>
                        </w:rPr>
                      </w:pPr>
                      <w:bookmarkStart w:id="77" w:name="_Toc239259947"/>
                      <w:bookmarkStart w:id="78" w:name="_Toc239260094"/>
                      <w:bookmarkStart w:id="79" w:name="_Toc239260113"/>
                      <w:bookmarkStart w:id="80" w:name="_Toc239260192"/>
                      <w:bookmarkStart w:id="81" w:name="_Toc239260446"/>
                      <w:r w:rsidRPr="005D22FB">
                        <w:rPr>
                          <w:rFonts w:ascii="Arial" w:hAnsi="Arial" w:cs="Arial"/>
                        </w:rPr>
                        <w:t>Discussing vaccination with patients</w:t>
                      </w:r>
                      <w:bookmarkEnd w:id="77"/>
                      <w:bookmarkEnd w:id="78"/>
                      <w:bookmarkEnd w:id="79"/>
                      <w:bookmarkEnd w:id="80"/>
                      <w:bookmarkEnd w:id="81"/>
                    </w:p>
                  </w:txbxContent>
                </v:textbox>
                <w10:anchorlock/>
              </v:roundrect>
            </w:pict>
          </mc:Fallback>
        </mc:AlternateContent>
      </w:r>
    </w:p>
    <w:p w14:paraId="4DF48DA8" w14:textId="4E40F287" w:rsidR="00770208" w:rsidRPr="00F91B19" w:rsidRDefault="00770208" w:rsidP="00112639">
      <w:pPr>
        <w:spacing w:before="160" w:after="160"/>
        <w:rPr>
          <w:rFonts w:ascii="Arial" w:hAnsi="Arial" w:cs="Arial"/>
        </w:rPr>
      </w:pPr>
      <w:r w:rsidRPr="00F91B19">
        <w:rPr>
          <w:rFonts w:ascii="Arial" w:hAnsi="Arial" w:cs="Arial"/>
        </w:rPr>
        <w:t xml:space="preserve">When talking with patients about vaccination, health professionals should be prepared to have respectful, informed, and patient-centred conversations. Effective discussions help build trust, support informed decision making, and improve vaccination uptake. </w:t>
      </w:r>
    </w:p>
    <w:p w14:paraId="39EB36CE" w14:textId="77777777" w:rsidR="00770208" w:rsidRPr="00F91B19" w:rsidRDefault="00770208" w:rsidP="00DE73DF">
      <w:pPr>
        <w:spacing w:before="160" w:after="160"/>
        <w:rPr>
          <w:rFonts w:ascii="Arial" w:hAnsi="Arial" w:cs="Arial"/>
        </w:rPr>
      </w:pPr>
      <w:r w:rsidRPr="00F91B19">
        <w:rPr>
          <w:rFonts w:ascii="Arial" w:hAnsi="Arial" w:cs="Arial"/>
        </w:rPr>
        <w:t xml:space="preserve">Vaccination providers should be ready to: </w:t>
      </w:r>
    </w:p>
    <w:p w14:paraId="0FA24F56" w14:textId="77777777" w:rsidR="00770208" w:rsidRPr="00F91B19" w:rsidRDefault="00770208" w:rsidP="00DE73DF">
      <w:pPr>
        <w:numPr>
          <w:ilvl w:val="0"/>
          <w:numId w:val="8"/>
        </w:numPr>
        <w:spacing w:before="160" w:after="160"/>
        <w:rPr>
          <w:rFonts w:ascii="Arial" w:hAnsi="Arial" w:cs="Arial"/>
        </w:rPr>
      </w:pPr>
      <w:r w:rsidRPr="00F91B19">
        <w:rPr>
          <w:rFonts w:ascii="Arial" w:hAnsi="Arial" w:cs="Arial"/>
        </w:rPr>
        <w:t xml:space="preserve">Explain the benefits and risks of COVID-19 vaccination in plain language, including who vaccine is recommended for, how the vaccine works, and the likelihood of side effects. </w:t>
      </w:r>
    </w:p>
    <w:p w14:paraId="60CA4931" w14:textId="77777777" w:rsidR="00770208" w:rsidRPr="00F91B19" w:rsidRDefault="00770208" w:rsidP="00DE73DF">
      <w:pPr>
        <w:numPr>
          <w:ilvl w:val="0"/>
          <w:numId w:val="8"/>
        </w:numPr>
        <w:spacing w:before="160" w:after="160"/>
        <w:rPr>
          <w:rFonts w:ascii="Arial" w:hAnsi="Arial" w:cs="Arial"/>
        </w:rPr>
      </w:pPr>
      <w:r w:rsidRPr="00F91B19">
        <w:rPr>
          <w:rFonts w:ascii="Arial" w:hAnsi="Arial" w:cs="Arial"/>
        </w:rPr>
        <w:t>Discuss why yearly vaccination may be recommended, such as changes in circulating strains, waning immunity, or increased risk at certain life stages or health conditions.</w:t>
      </w:r>
    </w:p>
    <w:p w14:paraId="4B66CA6C" w14:textId="77777777" w:rsidR="00770208" w:rsidRPr="00F91B19" w:rsidRDefault="00770208" w:rsidP="00DE73DF">
      <w:pPr>
        <w:numPr>
          <w:ilvl w:val="0"/>
          <w:numId w:val="8"/>
        </w:numPr>
        <w:spacing w:before="160" w:after="160"/>
        <w:rPr>
          <w:rFonts w:ascii="Arial" w:hAnsi="Arial" w:cs="Arial"/>
        </w:rPr>
      </w:pPr>
      <w:r w:rsidRPr="00F91B19">
        <w:rPr>
          <w:rFonts w:ascii="Arial" w:hAnsi="Arial" w:cs="Arial"/>
        </w:rPr>
        <w:t xml:space="preserve">Address questions and concerns about side effects, vaccine safety, and effectiveness, acknowledging patient worries and responding with evidence-based information. </w:t>
      </w:r>
    </w:p>
    <w:p w14:paraId="4170611C" w14:textId="77777777" w:rsidR="00770208" w:rsidRPr="00F91B19" w:rsidRDefault="00770208" w:rsidP="00DE73DF">
      <w:pPr>
        <w:numPr>
          <w:ilvl w:val="0"/>
          <w:numId w:val="8"/>
        </w:numPr>
        <w:spacing w:before="160" w:after="160"/>
        <w:rPr>
          <w:rFonts w:ascii="Arial" w:hAnsi="Arial" w:cs="Arial"/>
        </w:rPr>
      </w:pPr>
      <w:r w:rsidRPr="00F91B19">
        <w:rPr>
          <w:rFonts w:ascii="Arial" w:hAnsi="Arial" w:cs="Arial"/>
        </w:rPr>
        <w:t>Tailor conversations to the patient’s needs, values, and health circumstances, using an empathetic and non</w:t>
      </w:r>
      <w:r w:rsidRPr="00F91B19">
        <w:rPr>
          <w:rFonts w:ascii="Cambria Math" w:hAnsi="Cambria Math" w:cs="Cambria Math"/>
        </w:rPr>
        <w:t>‑</w:t>
      </w:r>
      <w:r w:rsidRPr="00F91B19">
        <w:rPr>
          <w:rFonts w:ascii="Arial" w:hAnsi="Arial" w:cs="Arial"/>
        </w:rPr>
        <w:t xml:space="preserve">judgemental approach. </w:t>
      </w:r>
    </w:p>
    <w:p w14:paraId="0F4A3AC7" w14:textId="77777777" w:rsidR="00770208" w:rsidRPr="00F91B19" w:rsidRDefault="00770208" w:rsidP="00DE73DF">
      <w:pPr>
        <w:spacing w:before="160" w:after="160"/>
        <w:rPr>
          <w:rFonts w:ascii="Arial" w:hAnsi="Arial" w:cs="Arial"/>
        </w:rPr>
      </w:pPr>
      <w:r w:rsidRPr="00F91B19">
        <w:rPr>
          <w:rFonts w:ascii="Arial" w:hAnsi="Arial" w:cs="Arial"/>
        </w:rPr>
        <w:t xml:space="preserve">The </w:t>
      </w:r>
      <w:hyperlink r:id="rId21" w:history="1">
        <w:r w:rsidRPr="00F91B19">
          <w:rPr>
            <w:rStyle w:val="Hyperlink"/>
            <w:rFonts w:ascii="Arial" w:hAnsi="Arial" w:cs="Arial"/>
          </w:rPr>
          <w:t>Sharing Knowledge About Immunisation (SKAI)</w:t>
        </w:r>
      </w:hyperlink>
      <w:r w:rsidRPr="00F91B19">
        <w:rPr>
          <w:rFonts w:ascii="Arial" w:hAnsi="Arial" w:cs="Arial"/>
        </w:rPr>
        <w:t xml:space="preserve"> website provides practical tools and discussion guides to support health professionals in having confident, respectful vaccination conversations, particularly with people who are hesitant or have concerns. </w:t>
      </w:r>
    </w:p>
    <w:p w14:paraId="342807F6" w14:textId="2DBDA256" w:rsidR="00E6261D" w:rsidRPr="00F91B19" w:rsidRDefault="00770208" w:rsidP="00DE73DF">
      <w:pPr>
        <w:spacing w:before="160" w:after="160"/>
        <w:rPr>
          <w:rFonts w:ascii="Arial" w:hAnsi="Arial" w:cs="Arial"/>
        </w:rPr>
      </w:pPr>
      <w:r w:rsidRPr="00F91B19">
        <w:rPr>
          <w:rFonts w:ascii="Arial" w:hAnsi="Arial" w:cs="Arial"/>
        </w:rPr>
        <w:t>Providers are encouraged to use these resources to strengthen their vaccination discussions and support informed patient choices.</w:t>
      </w:r>
    </w:p>
    <w:p w14:paraId="7EC632FE" w14:textId="77777777" w:rsidR="00E6261D" w:rsidRPr="00F91B19" w:rsidRDefault="00E6261D" w:rsidP="00E6261D">
      <w:pPr>
        <w:spacing w:before="240"/>
        <w:rPr>
          <w:rFonts w:ascii="Arial" w:hAnsi="Arial" w:cs="Arial"/>
        </w:rPr>
      </w:pPr>
      <w:r w:rsidRPr="00F91B19">
        <w:rPr>
          <w:rFonts w:ascii="Arial" w:hAnsi="Arial" w:cs="Arial"/>
          <w:noProof/>
        </w:rPr>
        <mc:AlternateContent>
          <mc:Choice Requires="wps">
            <w:drawing>
              <wp:inline distT="0" distB="0" distL="0" distR="0" wp14:anchorId="62C16E44" wp14:editId="4FB68BF3">
                <wp:extent cx="6794908" cy="288000"/>
                <wp:effectExtent l="0" t="0" r="25400" b="17145"/>
                <wp:docPr id="915447238" name="Rectangle: Rounded Corners 1"/>
                <wp:cNvGraphicFramePr/>
                <a:graphic xmlns:a="http://schemas.openxmlformats.org/drawingml/2006/main">
                  <a:graphicData uri="http://schemas.microsoft.com/office/word/2010/wordprocessingShape">
                    <wps:wsp>
                      <wps:cNvSpPr/>
                      <wps:spPr>
                        <a:xfrm>
                          <a:off x="0" y="0"/>
                          <a:ext cx="6794908" cy="288000"/>
                        </a:xfrm>
                        <a:prstGeom prst="roundRect">
                          <a:avLst>
                            <a:gd name="adj" fmla="val 32234"/>
                          </a:avLst>
                        </a:prstGeom>
                        <a:solidFill>
                          <a:schemeClr val="bg1"/>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6E48AF9" w14:textId="2169C44D" w:rsidR="00E6261D" w:rsidRPr="005D22FB" w:rsidRDefault="00770208" w:rsidP="00E6261D">
                            <w:pPr>
                              <w:pStyle w:val="Heading2"/>
                              <w:rPr>
                                <w:rFonts w:ascii="Arial" w:hAnsi="Arial" w:cs="Arial"/>
                              </w:rPr>
                            </w:pPr>
                            <w:bookmarkStart w:id="82" w:name="_Toc239259948"/>
                            <w:bookmarkStart w:id="83" w:name="_Toc239260095"/>
                            <w:bookmarkStart w:id="84" w:name="_Toc239260114"/>
                            <w:bookmarkStart w:id="85" w:name="_Toc239260193"/>
                            <w:bookmarkStart w:id="86" w:name="_Toc239260447"/>
                            <w:r w:rsidRPr="005D22FB">
                              <w:rPr>
                                <w:rFonts w:ascii="Arial" w:hAnsi="Arial" w:cs="Arial"/>
                              </w:rPr>
                              <w:t>Tips for conversations with pa</w:t>
                            </w:r>
                            <w:r w:rsidR="00033335" w:rsidRPr="005D22FB">
                              <w:rPr>
                                <w:rFonts w:ascii="Arial" w:hAnsi="Arial" w:cs="Arial"/>
                              </w:rPr>
                              <w:t>tien</w:t>
                            </w:r>
                            <w:r w:rsidRPr="005D22FB">
                              <w:rPr>
                                <w:rFonts w:ascii="Arial" w:hAnsi="Arial" w:cs="Arial"/>
                              </w:rPr>
                              <w:t>ts and carers</w:t>
                            </w:r>
                            <w:bookmarkEnd w:id="82"/>
                            <w:bookmarkEnd w:id="83"/>
                            <w:bookmarkEnd w:id="84"/>
                            <w:bookmarkEnd w:id="85"/>
                            <w:bookmarkEnd w:id="86"/>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inline>
            </w:drawing>
          </mc:Choice>
          <mc:Fallback>
            <w:pict>
              <v:roundrect w14:anchorId="62C16E44" id="_x0000_s1032" style="width:535.05pt;height:22.7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" fillcolor="white [3212]" strokecolor="#80b3cf [3206]" strokeweight="1pt">
                <v:stroke joinstyle="miter"/>
                <v:textbox inset="2mm,0,,0">
                  <w:txbxContent>
                    <w:p w14:paraId="16E48AF9" w14:textId="2169C44D" w:rsidR="00E6261D" w:rsidRPr="005D22FB" w:rsidRDefault="00770208" w:rsidP="00E6261D">
                      <w:pPr>
                        <w:pStyle w:val="Heading2"/>
                        <w:rPr>
                          <w:rFonts w:ascii="Arial" w:hAnsi="Arial" w:cs="Arial"/>
                        </w:rPr>
                      </w:pPr>
                      <w:bookmarkStart w:id="87" w:name="_Toc239259948"/>
                      <w:bookmarkStart w:id="88" w:name="_Toc239260095"/>
                      <w:bookmarkStart w:id="89" w:name="_Toc239260114"/>
                      <w:bookmarkStart w:id="90" w:name="_Toc239260193"/>
                      <w:bookmarkStart w:id="91" w:name="_Toc239260447"/>
                      <w:r w:rsidRPr="005D22FB">
                        <w:rPr>
                          <w:rFonts w:ascii="Arial" w:hAnsi="Arial" w:cs="Arial"/>
                        </w:rPr>
                        <w:t>Tips for conversations with pa</w:t>
                      </w:r>
                      <w:r w:rsidR="00033335" w:rsidRPr="005D22FB">
                        <w:rPr>
                          <w:rFonts w:ascii="Arial" w:hAnsi="Arial" w:cs="Arial"/>
                        </w:rPr>
                        <w:t>tien</w:t>
                      </w:r>
                      <w:r w:rsidRPr="005D22FB">
                        <w:rPr>
                          <w:rFonts w:ascii="Arial" w:hAnsi="Arial" w:cs="Arial"/>
                        </w:rPr>
                        <w:t>ts and carers</w:t>
                      </w:r>
                      <w:bookmarkEnd w:id="87"/>
                      <w:bookmarkEnd w:id="88"/>
                      <w:bookmarkEnd w:id="89"/>
                      <w:bookmarkEnd w:id="90"/>
                      <w:bookmarkEnd w:id="91"/>
                    </w:p>
                  </w:txbxContent>
                </v:textbox>
                <w10:anchorlock/>
              </v:roundrect>
            </w:pict>
          </mc:Fallback>
        </mc:AlternateContent>
      </w:r>
    </w:p>
    <w:p w14:paraId="1C72C6EC" w14:textId="77777777" w:rsidR="00304858" w:rsidRPr="00F91B19" w:rsidRDefault="00304858" w:rsidP="00DE73DF">
      <w:pPr>
        <w:spacing w:before="160" w:after="160"/>
        <w:rPr>
          <w:rFonts w:ascii="Arial" w:hAnsi="Arial" w:cs="Arial"/>
        </w:rPr>
      </w:pPr>
      <w:r w:rsidRPr="00F91B19">
        <w:rPr>
          <w:rFonts w:ascii="Arial" w:hAnsi="Arial" w:cs="Arial"/>
          <w:b/>
          <w:bCs/>
        </w:rPr>
        <w:t>Start with awareness:</w:t>
      </w:r>
      <w:r w:rsidRPr="00F91B19">
        <w:rPr>
          <w:rFonts w:ascii="Arial" w:hAnsi="Arial" w:cs="Arial"/>
        </w:rPr>
        <w:t xml:space="preserve"> “COVID-19 is still circulating in the community and although new variants may be milder, it still causes many hospitalisations and deaths in Australia each year.”</w:t>
      </w:r>
    </w:p>
    <w:p w14:paraId="7A460726" w14:textId="77777777" w:rsidR="00304858" w:rsidRPr="00F91B19" w:rsidRDefault="00304858" w:rsidP="00DE73DF">
      <w:pPr>
        <w:spacing w:before="160" w:after="160"/>
        <w:rPr>
          <w:rFonts w:ascii="Arial" w:hAnsi="Arial" w:cs="Arial"/>
        </w:rPr>
      </w:pPr>
      <w:r w:rsidRPr="00F91B19">
        <w:rPr>
          <w:rFonts w:ascii="Arial" w:hAnsi="Arial" w:cs="Arial"/>
          <w:b/>
          <w:bCs/>
        </w:rPr>
        <w:t>Reassure without dismissing concerns:</w:t>
      </w:r>
      <w:r w:rsidRPr="00F91B19">
        <w:rPr>
          <w:rFonts w:ascii="Arial" w:hAnsi="Arial" w:cs="Arial"/>
        </w:rPr>
        <w:t xml:space="preserve"> “It’s completely reasonable to have questions. Let’s go through what has changed, what has stayed the same, and what the recommendation means for you personally.”</w:t>
      </w:r>
    </w:p>
    <w:p w14:paraId="6B8D3E94" w14:textId="77777777" w:rsidR="00304858" w:rsidRPr="00F91B19" w:rsidRDefault="00304858" w:rsidP="00DE73DF">
      <w:pPr>
        <w:spacing w:before="160" w:after="160"/>
        <w:rPr>
          <w:rFonts w:ascii="Arial" w:hAnsi="Arial" w:cs="Arial"/>
        </w:rPr>
      </w:pPr>
      <w:r w:rsidRPr="00F91B19">
        <w:rPr>
          <w:rFonts w:ascii="Arial" w:hAnsi="Arial" w:cs="Arial"/>
          <w:b/>
          <w:bCs/>
        </w:rPr>
        <w:t>Explain the changes simply:</w:t>
      </w:r>
      <w:r w:rsidRPr="00F91B19">
        <w:rPr>
          <w:rFonts w:ascii="Arial" w:hAnsi="Arial" w:cs="Arial"/>
        </w:rPr>
        <w:t xml:space="preserve"> “The vaccine is moving from a pandemic program to the National Immunisation Program. That means free doses will now be available for people with the highest risk of severe COVID-19.”</w:t>
      </w:r>
    </w:p>
    <w:p w14:paraId="4B7E8CF7" w14:textId="2D89E362" w:rsidR="00FD7EED" w:rsidRPr="00F91B19" w:rsidRDefault="00304858" w:rsidP="00047A10">
      <w:pPr>
        <w:spacing w:before="160" w:after="160"/>
        <w:rPr>
          <w:rFonts w:ascii="Arial" w:hAnsi="Arial" w:cs="Arial"/>
        </w:rPr>
      </w:pPr>
      <w:r w:rsidRPr="00F91B19">
        <w:rPr>
          <w:rFonts w:ascii="Arial" w:hAnsi="Arial" w:cs="Arial"/>
          <w:b/>
          <w:bCs/>
        </w:rPr>
        <w:t>Make a clear recommendation:</w:t>
      </w:r>
      <w:r w:rsidRPr="00F91B19">
        <w:rPr>
          <w:rFonts w:ascii="Arial" w:hAnsi="Arial" w:cs="Arial"/>
        </w:rPr>
        <w:t xml:space="preserve"> “Based on your age and circumstances, I recommend you have a COVID-19 vaccine to help maintain your protection.”</w:t>
      </w:r>
    </w:p>
    <w:p w14:paraId="38A2ABC1" w14:textId="77777777" w:rsidR="003C0D12" w:rsidRDefault="003C0D12">
      <w:pPr>
        <w:rPr>
          <w:rFonts w:ascii="Arial" w:hAnsi="Arial" w:cs="Arial"/>
          <w:b/>
          <w:bCs/>
          <w:color w:val="0067A0" w:themeColor="accent1"/>
          <w:sz w:val="24"/>
          <w:szCs w:val="24"/>
        </w:rPr>
      </w:pPr>
      <w:bookmarkStart w:id="92" w:name="_Toc239260448"/>
      <w:r>
        <w:rPr>
          <w:rFonts w:ascii="Arial" w:hAnsi="Arial" w:cs="Arial"/>
        </w:rPr>
        <w:br w:type="page"/>
      </w:r>
    </w:p>
    <w:p w14:paraId="1442C5A7" w14:textId="1AF15DA8" w:rsidR="003054C5" w:rsidRPr="00F91B19" w:rsidRDefault="0069361D" w:rsidP="00047A10">
      <w:pPr>
        <w:pStyle w:val="Heading2"/>
        <w:spacing w:before="160" w:after="160"/>
        <w:rPr>
          <w:rFonts w:ascii="Arial" w:hAnsi="Arial" w:cs="Arial"/>
        </w:rPr>
      </w:pPr>
      <w:r w:rsidRPr="00F91B19">
        <w:rPr>
          <w:rFonts w:ascii="Arial" w:hAnsi="Arial" w:cs="Arial"/>
          <w:noProof/>
        </w:rPr>
        <w:lastRenderedPageBreak/>
        <mc:AlternateContent>
          <mc:Choice Requires="wps">
            <w:drawing>
              <wp:inline distT="0" distB="0" distL="0" distR="0" wp14:anchorId="5E1658BD" wp14:editId="68FCD757">
                <wp:extent cx="6805579" cy="284225"/>
                <wp:effectExtent l="0" t="0" r="14605" b="20955"/>
                <wp:docPr id="180764559" name="Rectangle: Rounded Corners 1"/>
                <wp:cNvGraphicFramePr/>
                <a:graphic xmlns:a="http://schemas.openxmlformats.org/drawingml/2006/main">
                  <a:graphicData uri="http://schemas.microsoft.com/office/word/2010/wordprocessingShape">
                    <wps:wsp>
                      <wps:cNvSpPr/>
                      <wps:spPr>
                        <a:xfrm>
                          <a:off x="0" y="0"/>
                          <a:ext cx="6805579" cy="284225"/>
                        </a:xfrm>
                        <a:prstGeom prst="roundRect">
                          <a:avLst>
                            <a:gd name="adj" fmla="val 32234"/>
                          </a:avLst>
                        </a:prstGeom>
                        <a:solidFill>
                          <a:schemeClr val="bg1"/>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DAFA1C" w14:textId="7BEC2340" w:rsidR="0069361D" w:rsidRPr="005D22FB" w:rsidRDefault="0069361D" w:rsidP="00030A63">
                            <w:pPr>
                              <w:pStyle w:val="Heading2"/>
                              <w:rPr>
                                <w:rFonts w:ascii="Arial" w:hAnsi="Arial" w:cs="Arial"/>
                              </w:rPr>
                            </w:pPr>
                            <w:bookmarkStart w:id="93" w:name="_Toc239260449"/>
                            <w:r w:rsidRPr="005D22FB">
                              <w:rPr>
                                <w:rFonts w:ascii="Arial" w:hAnsi="Arial" w:cs="Arial"/>
                              </w:rPr>
                              <w:t>Frequently asked questions from patients and carers</w:t>
                            </w:r>
                            <w:bookmarkEnd w:id="93"/>
                          </w:p>
                          <w:p w14:paraId="661EB006" w14:textId="77777777" w:rsidR="003054C5" w:rsidRDefault="003054C5" w:rsidP="003054C5"/>
                          <w:p w14:paraId="2517E1FE" w14:textId="77777777" w:rsidR="003054C5" w:rsidRPr="003054C5" w:rsidRDefault="003054C5" w:rsidP="003054C5"/>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inline>
            </w:drawing>
          </mc:Choice>
          <mc:Fallback>
            <w:pict>
              <v:roundrect w14:anchorId="5E1658BD" id="_x0000_s1033" style="width:535.85pt;height:22.4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" fillcolor="white [3212]" strokecolor="#80b3cf [3206]" strokeweight="1pt">
                <v:stroke joinstyle="miter"/>
                <v:textbox inset="2mm,0,,0">
                  <w:txbxContent>
                    <w:p w14:paraId="4FDAFA1C" w14:textId="7BEC2340" w:rsidR="0069361D" w:rsidRPr="005D22FB" w:rsidRDefault="0069361D" w:rsidP="00030A63">
                      <w:pPr>
                        <w:pStyle w:val="Heading2"/>
                        <w:rPr>
                          <w:rFonts w:ascii="Arial" w:hAnsi="Arial" w:cs="Arial"/>
                        </w:rPr>
                      </w:pPr>
                      <w:bookmarkStart w:id="94" w:name="_Toc239260449"/>
                      <w:r w:rsidRPr="005D22FB">
                        <w:rPr>
                          <w:rFonts w:ascii="Arial" w:hAnsi="Arial" w:cs="Arial"/>
                        </w:rPr>
                        <w:t>Frequently asked questions from patients and carers</w:t>
                      </w:r>
                      <w:bookmarkEnd w:id="94"/>
                    </w:p>
                    <w:p w14:paraId="661EB006" w14:textId="77777777" w:rsidR="003054C5" w:rsidRDefault="003054C5" w:rsidP="003054C5"/>
                    <w:p w14:paraId="2517E1FE" w14:textId="77777777" w:rsidR="003054C5" w:rsidRPr="003054C5" w:rsidRDefault="003054C5" w:rsidP="003054C5"/>
                  </w:txbxContent>
                </v:textbox>
                <w10:anchorlock/>
              </v:roundrect>
            </w:pict>
          </mc:Fallback>
        </mc:AlternateContent>
      </w:r>
      <w:bookmarkEnd w:id="92"/>
    </w:p>
    <w:tbl>
      <w:tblPr>
        <w:tblStyle w:val="NCIRSTable"/>
        <w:tblW w:w="5000" w:type="pct"/>
        <w:tblLook w:val="0620" w:firstRow="1" w:lastRow="0" w:firstColumn="0" w:lastColumn="0" w:noHBand="1" w:noVBand="1"/>
      </w:tblPr>
      <w:tblGrid>
        <w:gridCol w:w="2126"/>
        <w:gridCol w:w="8646"/>
      </w:tblGrid>
      <w:tr w:rsidR="00B56557" w:rsidRPr="00F91B19" w14:paraId="02359122" w14:textId="77777777" w:rsidTr="00835623">
        <w:trPr>
          <w:cnfStyle w:val="100000000000" w:firstRow="1" w:lastRow="0" w:firstColumn="0" w:lastColumn="0" w:oddVBand="0" w:evenVBand="0" w:oddHBand="0" w:evenHBand="0" w:firstRowFirstColumn="0" w:firstRowLastColumn="0" w:lastRowFirstColumn="0" w:lastRowLastColumn="0"/>
        </w:trPr>
        <w:tc>
          <w:tcPr>
            <w:tcW w:w="987" w:type="pct"/>
            <w:tcBorders>
              <w:top w:val="nil"/>
              <w:bottom w:val="nil"/>
              <w:right w:val="single" w:sz="8" w:space="0" w:color="FFFFFF" w:themeColor="background1"/>
            </w:tcBorders>
          </w:tcPr>
          <w:p w14:paraId="361CC63D" w14:textId="114FCF94" w:rsidR="00B56557" w:rsidRPr="00F91B19" w:rsidRDefault="00705795" w:rsidP="000A22C9">
            <w:pPr>
              <w:spacing w:before="60" w:after="60"/>
              <w:rPr>
                <w:rFonts w:ascii="Arial" w:hAnsi="Arial" w:cs="Arial"/>
                <w:b/>
                <w:bCs/>
                <w:szCs w:val="20"/>
              </w:rPr>
            </w:pPr>
            <w:r w:rsidRPr="00F91B19">
              <w:rPr>
                <w:rFonts w:ascii="Arial" w:hAnsi="Arial" w:cs="Arial"/>
                <w:szCs w:val="20"/>
              </w:rPr>
              <w:t>Patient question</w:t>
            </w:r>
          </w:p>
        </w:tc>
        <w:tc>
          <w:tcPr>
            <w:tcW w:w="4013" w:type="pct"/>
            <w:tcBorders>
              <w:top w:val="nil"/>
              <w:left w:val="single" w:sz="8" w:space="0" w:color="FFFFFF" w:themeColor="background1"/>
              <w:bottom w:val="nil"/>
            </w:tcBorders>
          </w:tcPr>
          <w:p w14:paraId="52CC49BC" w14:textId="21882962" w:rsidR="00B56557" w:rsidRPr="00F91B19" w:rsidRDefault="00705795" w:rsidP="008B759E">
            <w:pPr>
              <w:spacing w:before="60" w:after="60"/>
              <w:rPr>
                <w:rFonts w:ascii="Arial" w:hAnsi="Arial" w:cs="Arial"/>
                <w:color w:val="0067A0" w:themeColor="accent1"/>
                <w:szCs w:val="20"/>
              </w:rPr>
            </w:pPr>
            <w:r w:rsidRPr="00F91B19">
              <w:rPr>
                <w:rFonts w:ascii="Arial" w:hAnsi="Arial" w:cs="Arial"/>
                <w:szCs w:val="20"/>
              </w:rPr>
              <w:t>Suggested responses health professionals can use</w:t>
            </w:r>
          </w:p>
        </w:tc>
      </w:tr>
    </w:tbl>
    <w:tbl>
      <w:tblPr>
        <w:tblStyle w:val="GridTable1Light-Accent1"/>
        <w:tblW w:w="0" w:type="auto"/>
        <w:tblInd w:w="0"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925"/>
        <w:gridCol w:w="8847"/>
      </w:tblGrid>
      <w:tr w:rsidR="00891CE0" w:rsidRPr="00F91B19" w14:paraId="64DEA1C2" w14:textId="77777777" w:rsidTr="001D137A">
        <w:trPr>
          <w:cantSplit/>
        </w:trPr>
        <w:tc>
          <w:tcPr>
            <w:tcW w:w="0" w:type="auto"/>
            <w:tcBorders>
              <w:top w:val="nil"/>
              <w:bottom w:val="single" w:sz="12" w:space="0" w:color="0067A0" w:themeColor="accent1"/>
            </w:tcBorders>
            <w:tcMar>
              <w:top w:w="60" w:type="dxa"/>
              <w:left w:w="60" w:type="dxa"/>
              <w:bottom w:w="60" w:type="dxa"/>
              <w:right w:w="60" w:type="dxa"/>
            </w:tcMar>
            <w:hideMark/>
          </w:tcPr>
          <w:p w14:paraId="1B6D6723" w14:textId="77777777" w:rsidR="00891CE0" w:rsidRPr="00F91B19" w:rsidRDefault="00891CE0" w:rsidP="0078317B">
            <w:pPr>
              <w:spacing w:before="160" w:after="160"/>
              <w:rPr>
                <w:rFonts w:ascii="Arial" w:hAnsi="Arial" w:cs="Arial"/>
              </w:rPr>
            </w:pPr>
            <w:bookmarkStart w:id="95" w:name="_Toc239249208"/>
            <w:r w:rsidRPr="00F91B19">
              <w:rPr>
                <w:rFonts w:ascii="Arial" w:hAnsi="Arial" w:cs="Arial"/>
              </w:rPr>
              <w:t>Do I still need a COVID-19 vaccine?</w:t>
            </w:r>
          </w:p>
        </w:tc>
        <w:tc>
          <w:tcPr>
            <w:tcW w:w="0" w:type="auto"/>
            <w:tcBorders>
              <w:top w:val="nil"/>
              <w:bottom w:val="single" w:sz="12" w:space="0" w:color="0067A0" w:themeColor="accent1"/>
            </w:tcBorders>
            <w:tcMar>
              <w:top w:w="60" w:type="dxa"/>
              <w:left w:w="60" w:type="dxa"/>
              <w:bottom w:w="60" w:type="dxa"/>
              <w:right w:w="60" w:type="dxa"/>
            </w:tcMar>
            <w:hideMark/>
          </w:tcPr>
          <w:p w14:paraId="4F1A6D86" w14:textId="77777777" w:rsidR="00891CE0" w:rsidRPr="00F91B19" w:rsidRDefault="00891CE0" w:rsidP="0078317B">
            <w:pPr>
              <w:pStyle w:val="ListParagraph"/>
              <w:numPr>
                <w:ilvl w:val="0"/>
                <w:numId w:val="14"/>
              </w:numPr>
              <w:spacing w:before="160" w:after="160"/>
              <w:contextualSpacing w:val="0"/>
              <w:rPr>
                <w:rFonts w:ascii="Arial" w:hAnsi="Arial" w:cs="Arial"/>
              </w:rPr>
            </w:pPr>
            <w:r w:rsidRPr="00F91B19">
              <w:rPr>
                <w:rFonts w:ascii="Arial" w:hAnsi="Arial" w:cs="Arial"/>
              </w:rPr>
              <w:t>COVID-19 is still circulating, and your risk depends on your age, health conditions and immune function.</w:t>
            </w:r>
          </w:p>
          <w:p w14:paraId="43E89648" w14:textId="77777777" w:rsidR="00891CE0" w:rsidRPr="00F91B19" w:rsidRDefault="00891CE0" w:rsidP="0078317B">
            <w:pPr>
              <w:pStyle w:val="ListParagraph"/>
              <w:numPr>
                <w:ilvl w:val="0"/>
                <w:numId w:val="14"/>
              </w:numPr>
              <w:spacing w:before="160" w:after="160"/>
              <w:contextualSpacing w:val="0"/>
              <w:rPr>
                <w:rFonts w:ascii="Arial" w:hAnsi="Arial" w:cs="Arial"/>
              </w:rPr>
            </w:pPr>
            <w:r w:rsidRPr="00F91B19">
              <w:rPr>
                <w:rFonts w:ascii="Arial" w:hAnsi="Arial" w:cs="Arial"/>
              </w:rPr>
              <w:t>Older adults, including older Aboriginal and Torres Strait Islander people, and people with certain medical conditions are at higher risk of becoming very sick and may need hospital care.</w:t>
            </w:r>
          </w:p>
          <w:p w14:paraId="4CDA1183" w14:textId="77777777" w:rsidR="00891CE0" w:rsidRPr="00F91B19" w:rsidRDefault="00891CE0" w:rsidP="0078317B">
            <w:pPr>
              <w:pStyle w:val="ListParagraph"/>
              <w:numPr>
                <w:ilvl w:val="0"/>
                <w:numId w:val="14"/>
              </w:numPr>
              <w:spacing w:before="160" w:after="160"/>
              <w:contextualSpacing w:val="0"/>
              <w:rPr>
                <w:rFonts w:ascii="Arial" w:hAnsi="Arial" w:cs="Arial"/>
              </w:rPr>
            </w:pPr>
            <w:r w:rsidRPr="00F91B19">
              <w:rPr>
                <w:rFonts w:ascii="Arial" w:hAnsi="Arial" w:cs="Arial"/>
              </w:rPr>
              <w:t>For people at higher risk, regular vaccination is still the best way to reduce the chance of severe illness, hospitalisation or death.</w:t>
            </w:r>
          </w:p>
        </w:tc>
      </w:tr>
      <w:tr w:rsidR="00891CE0" w:rsidRPr="00F91B19" w14:paraId="4D5A0D3E" w14:textId="77777777" w:rsidTr="008E09A6">
        <w:trPr>
          <w:cantSplit/>
        </w:trPr>
        <w:tc>
          <w:tcPr>
            <w:tcW w:w="0" w:type="auto"/>
            <w:tcBorders>
              <w:top w:val="single" w:sz="12" w:space="0" w:color="0067A0" w:themeColor="accent1"/>
              <w:bottom w:val="single" w:sz="12" w:space="0" w:color="0067A0" w:themeColor="accent1"/>
            </w:tcBorders>
            <w:tcMar>
              <w:top w:w="60" w:type="dxa"/>
              <w:left w:w="60" w:type="dxa"/>
              <w:bottom w:w="60" w:type="dxa"/>
              <w:right w:w="60" w:type="dxa"/>
            </w:tcMar>
            <w:hideMark/>
          </w:tcPr>
          <w:p w14:paraId="6456517B" w14:textId="77777777" w:rsidR="00891CE0" w:rsidRPr="00F91B19" w:rsidRDefault="00891CE0" w:rsidP="0078317B">
            <w:pPr>
              <w:spacing w:before="160" w:after="160"/>
              <w:rPr>
                <w:rFonts w:ascii="Arial" w:hAnsi="Arial" w:cs="Arial"/>
              </w:rPr>
            </w:pPr>
            <w:r w:rsidRPr="00F91B19">
              <w:rPr>
                <w:rFonts w:ascii="Arial" w:hAnsi="Arial" w:cs="Arial"/>
              </w:rPr>
              <w:t>Why has free access changed?</w:t>
            </w:r>
          </w:p>
          <w:p w14:paraId="1018E9CC" w14:textId="77777777" w:rsidR="006C0EB4" w:rsidRPr="00F91B19" w:rsidRDefault="006C0EB4" w:rsidP="006C0EB4">
            <w:pPr>
              <w:rPr>
                <w:rFonts w:ascii="Arial" w:hAnsi="Arial" w:cs="Arial"/>
              </w:rPr>
            </w:pPr>
          </w:p>
          <w:p w14:paraId="4BF08124" w14:textId="77777777" w:rsidR="006C0EB4" w:rsidRPr="00F91B19" w:rsidRDefault="006C0EB4" w:rsidP="006C0EB4">
            <w:pPr>
              <w:rPr>
                <w:rFonts w:ascii="Arial" w:hAnsi="Arial" w:cs="Arial"/>
              </w:rPr>
            </w:pPr>
          </w:p>
        </w:tc>
        <w:tc>
          <w:tcPr>
            <w:tcW w:w="0" w:type="auto"/>
            <w:tcBorders>
              <w:top w:val="single" w:sz="12" w:space="0" w:color="0067A0" w:themeColor="accent1"/>
              <w:bottom w:val="single" w:sz="12" w:space="0" w:color="0067A0" w:themeColor="accent1"/>
            </w:tcBorders>
            <w:tcMar>
              <w:top w:w="60" w:type="dxa"/>
              <w:left w:w="60" w:type="dxa"/>
              <w:bottom w:w="60" w:type="dxa"/>
              <w:right w:w="60" w:type="dxa"/>
            </w:tcMar>
            <w:hideMark/>
          </w:tcPr>
          <w:p w14:paraId="649730F8" w14:textId="77777777" w:rsidR="00891CE0" w:rsidRPr="00F91B19" w:rsidRDefault="00891CE0" w:rsidP="0078317B">
            <w:pPr>
              <w:pStyle w:val="ListParagraph"/>
              <w:numPr>
                <w:ilvl w:val="0"/>
                <w:numId w:val="15"/>
              </w:numPr>
              <w:spacing w:before="160" w:after="160"/>
              <w:contextualSpacing w:val="0"/>
              <w:rPr>
                <w:rFonts w:ascii="Arial" w:hAnsi="Arial" w:cs="Arial"/>
              </w:rPr>
            </w:pPr>
            <w:r w:rsidRPr="00F91B19">
              <w:rPr>
                <w:rFonts w:ascii="Arial" w:hAnsi="Arial" w:cs="Arial"/>
              </w:rPr>
              <w:t>During the pandemic, COVID-19 vaccines were made widely available as part of the emergency response to help protect people against a newly emerging disease.</w:t>
            </w:r>
          </w:p>
          <w:p w14:paraId="173E93B5" w14:textId="77777777" w:rsidR="00891CE0" w:rsidRPr="00F91B19" w:rsidRDefault="00891CE0" w:rsidP="0078317B">
            <w:pPr>
              <w:pStyle w:val="ListParagraph"/>
              <w:numPr>
                <w:ilvl w:val="0"/>
                <w:numId w:val="15"/>
              </w:numPr>
              <w:spacing w:before="160" w:after="160"/>
              <w:contextualSpacing w:val="0"/>
              <w:rPr>
                <w:rFonts w:ascii="Arial" w:hAnsi="Arial" w:cs="Arial"/>
              </w:rPr>
            </w:pPr>
            <w:r w:rsidRPr="00F91B19">
              <w:rPr>
                <w:rFonts w:ascii="Arial" w:hAnsi="Arial" w:cs="Arial"/>
              </w:rPr>
              <w:t>Since then, many people in Australia have received COVID-19 vaccines and/or have experienced COVID-19 infection. This has helped build a level of widespread protection across the community.</w:t>
            </w:r>
          </w:p>
          <w:p w14:paraId="0065682C" w14:textId="443B4F18" w:rsidR="00891CE0" w:rsidRPr="00F91B19" w:rsidRDefault="00891CE0" w:rsidP="00F86553">
            <w:pPr>
              <w:pStyle w:val="ListParagraph"/>
              <w:numPr>
                <w:ilvl w:val="0"/>
                <w:numId w:val="15"/>
              </w:numPr>
              <w:spacing w:before="160" w:after="160"/>
              <w:contextualSpacing w:val="0"/>
              <w:rPr>
                <w:rFonts w:ascii="Arial" w:hAnsi="Arial" w:cs="Arial"/>
              </w:rPr>
            </w:pPr>
            <w:r w:rsidRPr="00F91B19">
              <w:rPr>
                <w:rFonts w:ascii="Arial" w:hAnsi="Arial" w:cs="Arial"/>
              </w:rPr>
              <w:t>The virus that causes COVID-19 has also changed over time, with new variants (strains) affecting how it impacts people.</w:t>
            </w:r>
            <w:r w:rsidR="00F86553" w:rsidRPr="00F91B19">
              <w:rPr>
                <w:rFonts w:ascii="Arial" w:hAnsi="Arial" w:cs="Arial"/>
              </w:rPr>
              <w:t xml:space="preserve"> </w:t>
            </w:r>
            <w:r w:rsidRPr="00F91B19">
              <w:rPr>
                <w:rFonts w:ascii="Arial" w:hAnsi="Arial" w:cs="Arial"/>
              </w:rPr>
              <w:t>Now the program is moving into routine arrangements, free vaccines will be targeted to the people most at risk of serious illness.</w:t>
            </w:r>
          </w:p>
        </w:tc>
      </w:tr>
      <w:tr w:rsidR="00891CE0" w:rsidRPr="00F91B19" w14:paraId="3ACFB33F" w14:textId="77777777" w:rsidTr="008E09A6">
        <w:trPr>
          <w:cantSplit/>
        </w:trPr>
        <w:tc>
          <w:tcPr>
            <w:tcW w:w="0" w:type="auto"/>
            <w:tcBorders>
              <w:top w:val="single" w:sz="12" w:space="0" w:color="0067A0" w:themeColor="accent1"/>
              <w:bottom w:val="single" w:sz="12" w:space="0" w:color="0067A0" w:themeColor="accent1"/>
            </w:tcBorders>
            <w:tcMar>
              <w:top w:w="60" w:type="dxa"/>
              <w:left w:w="60" w:type="dxa"/>
              <w:bottom w:w="60" w:type="dxa"/>
              <w:right w:w="60" w:type="dxa"/>
            </w:tcMar>
            <w:hideMark/>
          </w:tcPr>
          <w:p w14:paraId="12BAD247" w14:textId="77777777" w:rsidR="00891CE0" w:rsidRPr="00F91B19" w:rsidRDefault="00891CE0" w:rsidP="0078317B">
            <w:pPr>
              <w:spacing w:before="160" w:after="160"/>
              <w:rPr>
                <w:rFonts w:ascii="Arial" w:hAnsi="Arial" w:cs="Arial"/>
              </w:rPr>
            </w:pPr>
            <w:r w:rsidRPr="00F91B19">
              <w:rPr>
                <w:rFonts w:ascii="Arial" w:hAnsi="Arial" w:cs="Arial"/>
              </w:rPr>
              <w:t>Am I eligible for a free vaccine?</w:t>
            </w:r>
          </w:p>
        </w:tc>
        <w:tc>
          <w:tcPr>
            <w:tcW w:w="0" w:type="auto"/>
            <w:tcBorders>
              <w:top w:val="single" w:sz="12" w:space="0" w:color="0067A0" w:themeColor="accent1"/>
              <w:bottom w:val="single" w:sz="12" w:space="0" w:color="0067A0" w:themeColor="accent1"/>
            </w:tcBorders>
            <w:tcMar>
              <w:top w:w="60" w:type="dxa"/>
              <w:left w:w="60" w:type="dxa"/>
              <w:bottom w:w="60" w:type="dxa"/>
              <w:right w:w="60" w:type="dxa"/>
            </w:tcMar>
            <w:hideMark/>
          </w:tcPr>
          <w:p w14:paraId="2421ABFC" w14:textId="77777777" w:rsidR="00891CE0" w:rsidRPr="00F91B19" w:rsidRDefault="00891CE0" w:rsidP="0078317B">
            <w:pPr>
              <w:pStyle w:val="ListParagraph"/>
              <w:numPr>
                <w:ilvl w:val="0"/>
                <w:numId w:val="16"/>
              </w:numPr>
              <w:spacing w:before="160" w:after="160"/>
              <w:contextualSpacing w:val="0"/>
              <w:rPr>
                <w:rFonts w:ascii="Arial" w:hAnsi="Arial" w:cs="Arial"/>
              </w:rPr>
            </w:pPr>
            <w:r w:rsidRPr="00F91B19">
              <w:rPr>
                <w:rFonts w:ascii="Arial" w:hAnsi="Arial" w:cs="Arial"/>
              </w:rPr>
              <w:t>From 1 October 2026, free COVID-19 vaccines under the NIP will be available for people in higher-risk groups, including older adults aged 65 years and over, older Aboriginal and Torres Strait Islander people aged 50 years and over, and adults with severe immunocompromise aged 18 years and over.</w:t>
            </w:r>
          </w:p>
        </w:tc>
      </w:tr>
      <w:tr w:rsidR="00891CE0" w:rsidRPr="00F91B19" w14:paraId="15F24D82" w14:textId="77777777" w:rsidTr="008E09A6">
        <w:trPr>
          <w:cantSplit/>
        </w:trPr>
        <w:tc>
          <w:tcPr>
            <w:tcW w:w="0" w:type="auto"/>
            <w:tcBorders>
              <w:top w:val="single" w:sz="12" w:space="0" w:color="0067A0" w:themeColor="accent1"/>
              <w:bottom w:val="single" w:sz="12" w:space="0" w:color="0067A0" w:themeColor="accent1"/>
            </w:tcBorders>
            <w:tcMar>
              <w:top w:w="60" w:type="dxa"/>
              <w:left w:w="60" w:type="dxa"/>
              <w:bottom w:w="60" w:type="dxa"/>
              <w:right w:w="60" w:type="dxa"/>
            </w:tcMar>
            <w:hideMark/>
          </w:tcPr>
          <w:p w14:paraId="4D1C436A" w14:textId="77777777" w:rsidR="00891CE0" w:rsidRPr="00F91B19" w:rsidRDefault="00891CE0" w:rsidP="0078317B">
            <w:pPr>
              <w:spacing w:before="160" w:after="160"/>
              <w:rPr>
                <w:rFonts w:ascii="Arial" w:hAnsi="Arial" w:cs="Arial"/>
              </w:rPr>
            </w:pPr>
            <w:r w:rsidRPr="00F91B19">
              <w:rPr>
                <w:rFonts w:ascii="Arial" w:hAnsi="Arial" w:cs="Arial"/>
              </w:rPr>
              <w:t>Where can I get a COVID-19 vaccine?</w:t>
            </w:r>
          </w:p>
        </w:tc>
        <w:tc>
          <w:tcPr>
            <w:tcW w:w="0" w:type="auto"/>
            <w:tcBorders>
              <w:top w:val="single" w:sz="12" w:space="0" w:color="0067A0" w:themeColor="accent1"/>
              <w:bottom w:val="single" w:sz="12" w:space="0" w:color="0067A0" w:themeColor="accent1"/>
            </w:tcBorders>
            <w:tcMar>
              <w:top w:w="60" w:type="dxa"/>
              <w:left w:w="60" w:type="dxa"/>
              <w:bottom w:w="60" w:type="dxa"/>
              <w:right w:w="60" w:type="dxa"/>
            </w:tcMar>
            <w:hideMark/>
          </w:tcPr>
          <w:p w14:paraId="505316F1" w14:textId="77777777" w:rsidR="00891CE0" w:rsidRPr="00F91B19" w:rsidRDefault="00891CE0" w:rsidP="0078317B">
            <w:pPr>
              <w:pStyle w:val="ListParagraph"/>
              <w:numPr>
                <w:ilvl w:val="0"/>
                <w:numId w:val="17"/>
              </w:numPr>
              <w:spacing w:before="160" w:after="160"/>
              <w:contextualSpacing w:val="0"/>
              <w:rPr>
                <w:rFonts w:ascii="Arial" w:hAnsi="Arial" w:cs="Arial"/>
              </w:rPr>
            </w:pPr>
            <w:r w:rsidRPr="00F91B19">
              <w:rPr>
                <w:rFonts w:ascii="Arial" w:hAnsi="Arial" w:cs="Arial"/>
              </w:rPr>
              <w:t>Vaccination appointments may be available through doctors or general practices, participating pharmacies, Aboriginal health services, community health centres and some local council immunisation clinics.</w:t>
            </w:r>
          </w:p>
          <w:p w14:paraId="1EA408CC" w14:textId="77777777" w:rsidR="00891CE0" w:rsidRPr="00F91B19" w:rsidRDefault="00891CE0" w:rsidP="0078317B">
            <w:pPr>
              <w:pStyle w:val="ListParagraph"/>
              <w:numPr>
                <w:ilvl w:val="0"/>
                <w:numId w:val="17"/>
              </w:numPr>
              <w:spacing w:before="160" w:after="160"/>
              <w:contextualSpacing w:val="0"/>
              <w:rPr>
                <w:rFonts w:ascii="Arial" w:hAnsi="Arial" w:cs="Arial"/>
              </w:rPr>
            </w:pPr>
            <w:r w:rsidRPr="00F91B19">
              <w:rPr>
                <w:rFonts w:ascii="Arial" w:hAnsi="Arial" w:cs="Arial"/>
              </w:rPr>
              <w:t>Although the vaccine is free through the NIP, vaccination providers may charge a consultation or administration fee.</w:t>
            </w:r>
          </w:p>
        </w:tc>
      </w:tr>
      <w:tr w:rsidR="00891CE0" w:rsidRPr="00F91B19" w14:paraId="10C9435B" w14:textId="77777777" w:rsidTr="001D137A">
        <w:trPr>
          <w:cantSplit/>
        </w:trPr>
        <w:tc>
          <w:tcPr>
            <w:tcW w:w="0" w:type="auto"/>
            <w:tcBorders>
              <w:top w:val="single" w:sz="12" w:space="0" w:color="0067A0" w:themeColor="accent1"/>
              <w:bottom w:val="single" w:sz="12" w:space="0" w:color="0067A0" w:themeColor="accent1"/>
            </w:tcBorders>
            <w:tcMar>
              <w:top w:w="60" w:type="dxa"/>
              <w:left w:w="60" w:type="dxa"/>
              <w:bottom w:w="60" w:type="dxa"/>
              <w:right w:w="60" w:type="dxa"/>
            </w:tcMar>
            <w:hideMark/>
          </w:tcPr>
          <w:p w14:paraId="0B942E13" w14:textId="77777777" w:rsidR="00891CE0" w:rsidRPr="00F91B19" w:rsidRDefault="00891CE0" w:rsidP="0078317B">
            <w:pPr>
              <w:spacing w:before="160" w:after="160"/>
              <w:rPr>
                <w:rFonts w:ascii="Arial" w:hAnsi="Arial" w:cs="Arial"/>
              </w:rPr>
            </w:pPr>
            <w:r w:rsidRPr="00F91B19">
              <w:rPr>
                <w:rFonts w:ascii="Arial" w:hAnsi="Arial" w:cs="Arial"/>
              </w:rPr>
              <w:t>What if I’m not eligible for a free vaccine?</w:t>
            </w:r>
          </w:p>
        </w:tc>
        <w:tc>
          <w:tcPr>
            <w:tcW w:w="0" w:type="auto"/>
            <w:tcBorders>
              <w:top w:val="single" w:sz="12" w:space="0" w:color="0067A0" w:themeColor="accent1"/>
              <w:bottom w:val="single" w:sz="12" w:space="0" w:color="0067A0" w:themeColor="accent1"/>
            </w:tcBorders>
            <w:tcMar>
              <w:top w:w="60" w:type="dxa"/>
              <w:left w:w="60" w:type="dxa"/>
              <w:bottom w:w="60" w:type="dxa"/>
              <w:right w:w="60" w:type="dxa"/>
            </w:tcMar>
            <w:hideMark/>
          </w:tcPr>
          <w:p w14:paraId="4EB84B12" w14:textId="77777777" w:rsidR="00891CE0" w:rsidRPr="00F91B19" w:rsidRDefault="00891CE0" w:rsidP="0078317B">
            <w:pPr>
              <w:pStyle w:val="ListParagraph"/>
              <w:numPr>
                <w:ilvl w:val="0"/>
                <w:numId w:val="18"/>
              </w:numPr>
              <w:spacing w:before="160" w:after="160"/>
              <w:contextualSpacing w:val="0"/>
              <w:rPr>
                <w:rFonts w:ascii="Arial" w:hAnsi="Arial" w:cs="Arial"/>
              </w:rPr>
            </w:pPr>
            <w:r w:rsidRPr="00F91B19">
              <w:rPr>
                <w:rFonts w:ascii="Arial" w:hAnsi="Arial" w:cs="Arial"/>
              </w:rPr>
              <w:t>If you are not eligible for a free COVID-19 vaccine through the NIP, getting vaccinated may still be helpful depending on your age and underlying health conditions.</w:t>
            </w:r>
          </w:p>
          <w:p w14:paraId="0F24C5E9" w14:textId="77777777" w:rsidR="00891CE0" w:rsidRPr="00F91B19" w:rsidRDefault="00891CE0" w:rsidP="0078317B">
            <w:pPr>
              <w:pStyle w:val="ListParagraph"/>
              <w:numPr>
                <w:ilvl w:val="0"/>
                <w:numId w:val="18"/>
              </w:numPr>
              <w:spacing w:before="160" w:after="160"/>
              <w:contextualSpacing w:val="0"/>
              <w:rPr>
                <w:rFonts w:ascii="Arial" w:hAnsi="Arial" w:cs="Arial"/>
              </w:rPr>
            </w:pPr>
            <w:r w:rsidRPr="00F91B19">
              <w:rPr>
                <w:rFonts w:ascii="Arial" w:hAnsi="Arial" w:cs="Arial"/>
              </w:rPr>
              <w:t>You may still choose to purchase a COVID-19 vaccine privately, just like flu vaccines.</w:t>
            </w:r>
          </w:p>
        </w:tc>
      </w:tr>
      <w:tr w:rsidR="00891CE0" w:rsidRPr="00F91B19" w14:paraId="6823E971" w14:textId="77777777" w:rsidTr="001D137A">
        <w:trPr>
          <w:cantSplit/>
        </w:trPr>
        <w:tc>
          <w:tcPr>
            <w:tcW w:w="0" w:type="auto"/>
            <w:tcBorders>
              <w:top w:val="single" w:sz="12" w:space="0" w:color="0067A0" w:themeColor="accent1"/>
              <w:bottom w:val="single" w:sz="12" w:space="0" w:color="0067A0" w:themeColor="accent1"/>
            </w:tcBorders>
            <w:tcMar>
              <w:top w:w="60" w:type="dxa"/>
              <w:left w:w="60" w:type="dxa"/>
              <w:bottom w:w="60" w:type="dxa"/>
              <w:right w:w="60" w:type="dxa"/>
            </w:tcMar>
            <w:hideMark/>
          </w:tcPr>
          <w:p w14:paraId="1429A705" w14:textId="77777777" w:rsidR="00891CE0" w:rsidRPr="00F91B19" w:rsidRDefault="00891CE0" w:rsidP="0078317B">
            <w:pPr>
              <w:spacing w:before="160" w:after="160"/>
              <w:rPr>
                <w:rFonts w:ascii="Arial" w:hAnsi="Arial" w:cs="Arial"/>
              </w:rPr>
            </w:pPr>
            <w:r w:rsidRPr="00F91B19">
              <w:rPr>
                <w:rFonts w:ascii="Arial" w:hAnsi="Arial" w:cs="Arial"/>
              </w:rPr>
              <w:t>Are COVID-19 vaccines safe?</w:t>
            </w:r>
          </w:p>
        </w:tc>
        <w:tc>
          <w:tcPr>
            <w:tcW w:w="0" w:type="auto"/>
            <w:tcBorders>
              <w:top w:val="single" w:sz="12" w:space="0" w:color="0067A0" w:themeColor="accent1"/>
              <w:bottom w:val="single" w:sz="12" w:space="0" w:color="0067A0" w:themeColor="accent1"/>
            </w:tcBorders>
            <w:tcMar>
              <w:top w:w="60" w:type="dxa"/>
              <w:left w:w="60" w:type="dxa"/>
              <w:bottom w:w="60" w:type="dxa"/>
              <w:right w:w="60" w:type="dxa"/>
            </w:tcMar>
            <w:hideMark/>
          </w:tcPr>
          <w:p w14:paraId="1CF91DB2" w14:textId="77777777" w:rsidR="00891CE0" w:rsidRPr="00F91B19" w:rsidRDefault="00891CE0" w:rsidP="0078317B">
            <w:pPr>
              <w:pStyle w:val="ListParagraph"/>
              <w:numPr>
                <w:ilvl w:val="0"/>
                <w:numId w:val="19"/>
              </w:numPr>
              <w:spacing w:before="160" w:after="160"/>
              <w:contextualSpacing w:val="0"/>
              <w:rPr>
                <w:rFonts w:ascii="Arial" w:hAnsi="Arial" w:cs="Arial"/>
              </w:rPr>
            </w:pPr>
            <w:r w:rsidRPr="00F91B19">
              <w:rPr>
                <w:rFonts w:ascii="Arial" w:hAnsi="Arial" w:cs="Arial"/>
              </w:rPr>
              <w:t>COVID-19 vaccines used in Australia are carefully assessed before they are approved for use and continue to be monitored.</w:t>
            </w:r>
          </w:p>
          <w:p w14:paraId="1F8C65A3" w14:textId="26685EC6" w:rsidR="00891CE0" w:rsidRPr="00F91B19" w:rsidRDefault="00891CE0" w:rsidP="00F86553">
            <w:pPr>
              <w:pStyle w:val="ListParagraph"/>
              <w:numPr>
                <w:ilvl w:val="0"/>
                <w:numId w:val="19"/>
              </w:numPr>
              <w:spacing w:before="160" w:after="160"/>
              <w:contextualSpacing w:val="0"/>
              <w:rPr>
                <w:rFonts w:ascii="Arial" w:hAnsi="Arial" w:cs="Arial"/>
              </w:rPr>
            </w:pPr>
            <w:r w:rsidRPr="00F91B19">
              <w:rPr>
                <w:rFonts w:ascii="Arial" w:hAnsi="Arial" w:cs="Arial"/>
              </w:rPr>
              <w:t>Most side effects are generally mild and go away after a few days. Serious side effects are very rare.</w:t>
            </w:r>
            <w:r w:rsidR="00F86553" w:rsidRPr="00F91B19">
              <w:rPr>
                <w:rFonts w:ascii="Arial" w:hAnsi="Arial" w:cs="Arial"/>
              </w:rPr>
              <w:t xml:space="preserve"> </w:t>
            </w:r>
            <w:r w:rsidRPr="00F91B19">
              <w:rPr>
                <w:rFonts w:ascii="Arial" w:hAnsi="Arial" w:cs="Arial"/>
              </w:rPr>
              <w:t>Common side effects for a COVID-19 vaccination include a sore arm, tiredness or headache, fever and muscle aches.</w:t>
            </w:r>
          </w:p>
        </w:tc>
      </w:tr>
      <w:tr w:rsidR="00891CE0" w:rsidRPr="00F91B19" w14:paraId="1114EC56" w14:textId="77777777" w:rsidTr="001D137A">
        <w:trPr>
          <w:cantSplit/>
        </w:trPr>
        <w:tc>
          <w:tcPr>
            <w:tcW w:w="0" w:type="auto"/>
            <w:tcBorders>
              <w:top w:val="single" w:sz="12" w:space="0" w:color="0067A0" w:themeColor="accent1"/>
              <w:bottom w:val="single" w:sz="12" w:space="0" w:color="0067A0" w:themeColor="accent1"/>
            </w:tcBorders>
            <w:tcMar>
              <w:top w:w="60" w:type="dxa"/>
              <w:left w:w="60" w:type="dxa"/>
              <w:bottom w:w="60" w:type="dxa"/>
              <w:right w:w="60" w:type="dxa"/>
            </w:tcMar>
            <w:hideMark/>
          </w:tcPr>
          <w:p w14:paraId="44BF7BFA" w14:textId="77777777" w:rsidR="00891CE0" w:rsidRPr="00F91B19" w:rsidRDefault="00891CE0" w:rsidP="00624146">
            <w:pPr>
              <w:spacing w:before="160" w:after="160"/>
              <w:rPr>
                <w:rFonts w:ascii="Arial" w:hAnsi="Arial" w:cs="Arial"/>
              </w:rPr>
            </w:pPr>
            <w:r w:rsidRPr="00F91B19">
              <w:rPr>
                <w:rFonts w:ascii="Arial" w:hAnsi="Arial" w:cs="Arial"/>
              </w:rPr>
              <w:t>Can I have it with my flu vaccine or other vaccines?</w:t>
            </w:r>
          </w:p>
        </w:tc>
        <w:tc>
          <w:tcPr>
            <w:tcW w:w="0" w:type="auto"/>
            <w:tcBorders>
              <w:top w:val="single" w:sz="12" w:space="0" w:color="0067A0" w:themeColor="accent1"/>
              <w:bottom w:val="single" w:sz="12" w:space="0" w:color="0067A0" w:themeColor="accent1"/>
            </w:tcBorders>
            <w:tcMar>
              <w:top w:w="60" w:type="dxa"/>
              <w:left w:w="60" w:type="dxa"/>
              <w:bottom w:w="60" w:type="dxa"/>
              <w:right w:w="60" w:type="dxa"/>
            </w:tcMar>
            <w:hideMark/>
          </w:tcPr>
          <w:p w14:paraId="0103FD31" w14:textId="77777777" w:rsidR="00891CE0" w:rsidRPr="00F91B19" w:rsidRDefault="00891CE0" w:rsidP="00624146">
            <w:pPr>
              <w:pStyle w:val="ListParagraph"/>
              <w:numPr>
                <w:ilvl w:val="0"/>
                <w:numId w:val="20"/>
              </w:numPr>
              <w:spacing w:before="160" w:after="160"/>
              <w:contextualSpacing w:val="0"/>
              <w:rPr>
                <w:rFonts w:ascii="Arial" w:hAnsi="Arial" w:cs="Arial"/>
              </w:rPr>
            </w:pPr>
            <w:r w:rsidRPr="00F91B19">
              <w:rPr>
                <w:rFonts w:ascii="Arial" w:hAnsi="Arial" w:cs="Arial"/>
              </w:rPr>
              <w:t>Yes, COVID-19 vaccines can be given at the same time as other recommended vaccines, including the flu, pneumococcal, RSV or shingles vaccine.</w:t>
            </w:r>
          </w:p>
        </w:tc>
      </w:tr>
      <w:bookmarkEnd w:id="95"/>
    </w:tbl>
    <w:p w14:paraId="52EF06AA" w14:textId="77777777" w:rsidR="003C0D12" w:rsidRDefault="003C0D12" w:rsidP="00624146">
      <w:pPr>
        <w:spacing w:before="160" w:after="160"/>
        <w:rPr>
          <w:rFonts w:ascii="Arial" w:hAnsi="Arial" w:cs="Arial"/>
          <w:sz w:val="18"/>
          <w:szCs w:val="16"/>
        </w:rPr>
      </w:pPr>
    </w:p>
    <w:p w14:paraId="376D3CE7" w14:textId="77777777" w:rsidR="003C0D12" w:rsidRDefault="003C0D12">
      <w:pPr>
        <w:rPr>
          <w:rFonts w:ascii="Arial" w:hAnsi="Arial" w:cs="Arial"/>
          <w:sz w:val="18"/>
          <w:szCs w:val="16"/>
        </w:rPr>
      </w:pPr>
      <w:r>
        <w:rPr>
          <w:rFonts w:ascii="Arial" w:hAnsi="Arial" w:cs="Arial"/>
          <w:sz w:val="18"/>
          <w:szCs w:val="16"/>
        </w:rPr>
        <w:br w:type="page"/>
      </w:r>
    </w:p>
    <w:p w14:paraId="6BFCEB66" w14:textId="36DF8139" w:rsidR="00FD56EE" w:rsidRPr="00F91B19" w:rsidRDefault="00536F11" w:rsidP="00624146">
      <w:pPr>
        <w:spacing w:before="160" w:after="160"/>
        <w:rPr>
          <w:rFonts w:ascii="Arial" w:hAnsi="Arial" w:cs="Arial"/>
          <w:sz w:val="18"/>
          <w:szCs w:val="16"/>
        </w:rPr>
      </w:pPr>
      <w:r w:rsidRPr="00F91B19">
        <w:rPr>
          <w:rFonts w:ascii="Arial" w:hAnsi="Arial" w:cs="Arial"/>
          <w:noProof/>
        </w:rPr>
        <w:lastRenderedPageBreak/>
        <mc:AlternateContent>
          <mc:Choice Requires="wps">
            <w:drawing>
              <wp:inline distT="0" distB="0" distL="0" distR="0" wp14:anchorId="0669D796" wp14:editId="22FF190A">
                <wp:extent cx="6823077" cy="284225"/>
                <wp:effectExtent l="0" t="0" r="15875" b="20955"/>
                <wp:docPr id="1291282207" name="Rectangle: Rounded Corners 1"/>
                <wp:cNvGraphicFramePr/>
                <a:graphic xmlns:a="http://schemas.openxmlformats.org/drawingml/2006/main">
                  <a:graphicData uri="http://schemas.microsoft.com/office/word/2010/wordprocessingShape">
                    <wps:wsp>
                      <wps:cNvSpPr/>
                      <wps:spPr>
                        <a:xfrm>
                          <a:off x="0" y="0"/>
                          <a:ext cx="6823077" cy="284225"/>
                        </a:xfrm>
                        <a:prstGeom prst="roundRect">
                          <a:avLst>
                            <a:gd name="adj" fmla="val 32234"/>
                          </a:avLst>
                        </a:prstGeom>
                        <a:solidFill>
                          <a:schemeClr val="bg1"/>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3318C6" w14:textId="71EDA82D" w:rsidR="00536F11" w:rsidRPr="005D22FB" w:rsidRDefault="00536F11" w:rsidP="0069143B">
                            <w:pPr>
                              <w:pStyle w:val="Heading1"/>
                              <w:rPr>
                                <w:rFonts w:ascii="Arial" w:hAnsi="Arial" w:cs="Arial"/>
                              </w:rPr>
                            </w:pPr>
                            <w:bookmarkStart w:id="96" w:name="_Toc239259951"/>
                            <w:bookmarkStart w:id="97" w:name="_Toc239260098"/>
                            <w:bookmarkStart w:id="98" w:name="_Toc239260117"/>
                            <w:bookmarkStart w:id="99" w:name="_Toc239260196"/>
                            <w:bookmarkStart w:id="100" w:name="_Toc239260450"/>
                            <w:r w:rsidRPr="005D22FB">
                              <w:rPr>
                                <w:rFonts w:ascii="Arial" w:hAnsi="Arial" w:cs="Arial"/>
                              </w:rPr>
                              <w:t>COVID-19 information and resources for health professionals</w:t>
                            </w:r>
                            <w:bookmarkEnd w:id="96"/>
                            <w:bookmarkEnd w:id="97"/>
                            <w:bookmarkEnd w:id="98"/>
                            <w:bookmarkEnd w:id="99"/>
                            <w:bookmarkEnd w:id="100"/>
                          </w:p>
                          <w:p w14:paraId="544A2BB6" w14:textId="77777777" w:rsidR="00536F11" w:rsidRDefault="00536F11" w:rsidP="00536F11"/>
                          <w:p w14:paraId="3C7BBF68" w14:textId="77777777" w:rsidR="00536F11" w:rsidRPr="003054C5" w:rsidRDefault="00536F11" w:rsidP="00536F11"/>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inline>
            </w:drawing>
          </mc:Choice>
          <mc:Fallback>
            <w:pict>
              <v:roundrect w14:anchorId="0669D796" id="_x0000_s1034" style="width:537.25pt;height:22.4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" fillcolor="white [3212]" strokecolor="#80b3cf [3206]" strokeweight="1pt">
                <v:stroke joinstyle="miter"/>
                <v:textbox inset="2mm,0,,0">
                  <w:txbxContent>
                    <w:p w14:paraId="453318C6" w14:textId="71EDA82D" w:rsidR="00536F11" w:rsidRPr="005D22FB" w:rsidRDefault="00536F11" w:rsidP="0069143B">
                      <w:pPr>
                        <w:pStyle w:val="Heading1"/>
                        <w:rPr>
                          <w:rFonts w:ascii="Arial" w:hAnsi="Arial" w:cs="Arial"/>
                        </w:rPr>
                      </w:pPr>
                      <w:bookmarkStart w:id="101" w:name="_Toc239259951"/>
                      <w:bookmarkStart w:id="102" w:name="_Toc239260098"/>
                      <w:bookmarkStart w:id="103" w:name="_Toc239260117"/>
                      <w:bookmarkStart w:id="104" w:name="_Toc239260196"/>
                      <w:bookmarkStart w:id="105" w:name="_Toc239260450"/>
                      <w:r w:rsidRPr="005D22FB">
                        <w:rPr>
                          <w:rFonts w:ascii="Arial" w:hAnsi="Arial" w:cs="Arial"/>
                        </w:rPr>
                        <w:t>COVID-19 information and resources for health professionals</w:t>
                      </w:r>
                      <w:bookmarkEnd w:id="101"/>
                      <w:bookmarkEnd w:id="102"/>
                      <w:bookmarkEnd w:id="103"/>
                      <w:bookmarkEnd w:id="104"/>
                      <w:bookmarkEnd w:id="105"/>
                    </w:p>
                    <w:p w14:paraId="544A2BB6" w14:textId="77777777" w:rsidR="00536F11" w:rsidRDefault="00536F11" w:rsidP="00536F11"/>
                    <w:p w14:paraId="3C7BBF68" w14:textId="77777777" w:rsidR="00536F11" w:rsidRPr="003054C5" w:rsidRDefault="00536F11" w:rsidP="00536F11"/>
                  </w:txbxContent>
                </v:textbox>
                <w10:anchorlock/>
              </v:roundrect>
            </w:pict>
          </mc:Fallback>
        </mc:AlternateContent>
      </w:r>
    </w:p>
    <w:p w14:paraId="5B6506CB" w14:textId="390E20AA" w:rsidR="008D044D" w:rsidRPr="00F91B19" w:rsidRDefault="00E7093E" w:rsidP="00FD56EE">
      <w:pPr>
        <w:rPr>
          <w:rFonts w:ascii="Arial" w:hAnsi="Arial" w:cs="Arial"/>
          <w:sz w:val="2"/>
          <w:szCs w:val="2"/>
        </w:rPr>
      </w:pPr>
      <w:r w:rsidRPr="00F91B19">
        <w:rPr>
          <w:rFonts w:ascii="Arial" w:hAnsi="Arial" w:cs="Arial"/>
          <w:noProof/>
        </w:rPr>
        <mc:AlternateContent>
          <mc:Choice Requires="wps">
            <w:drawing>
              <wp:inline distT="0" distB="0" distL="0" distR="0" wp14:anchorId="6E07F445" wp14:editId="4232E517">
                <wp:extent cx="6838844" cy="348018"/>
                <wp:effectExtent l="0" t="0" r="635" b="0"/>
                <wp:docPr id="1802076263" name="Rectangle: Rounded Corners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8844" cy="348018"/>
                        </a:xfrm>
                        <a:prstGeom prst="round2SameRect">
                          <a:avLst>
                            <a:gd name="adj1" fmla="val 12701"/>
                            <a:gd name="adj2" fmla="val 0"/>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24FD17" w14:textId="4018FF86" w:rsidR="00E7093E" w:rsidRPr="005D22FB" w:rsidRDefault="00E7093E" w:rsidP="00321528">
                            <w:pPr>
                              <w:tabs>
                                <w:tab w:val="left" w:pos="3570"/>
                              </w:tabs>
                              <w:spacing w:before="0" w:after="0"/>
                              <w:ind w:left="-182"/>
                              <w:rPr>
                                <w:rFonts w:ascii="Arial" w:hAnsi="Arial" w:cs="Arial"/>
                                <w:color w:val="FFFFFF" w:themeColor="background1"/>
                                <w:sz w:val="22"/>
                                <w:szCs w:val="22"/>
                              </w:rPr>
                            </w:pPr>
                            <w:r w:rsidRPr="005D22FB">
                              <w:rPr>
                                <w:rFonts w:ascii="Arial" w:hAnsi="Arial" w:cs="Arial"/>
                                <w:color w:val="FFFFFF" w:themeColor="background1"/>
                                <w:sz w:val="22"/>
                                <w:szCs w:val="22"/>
                              </w:rPr>
                              <w:t>Resource</w:t>
                            </w:r>
                            <w:r w:rsidRPr="005D22FB">
                              <w:rPr>
                                <w:rFonts w:ascii="Arial" w:hAnsi="Arial" w:cs="Arial"/>
                                <w:color w:val="FFFFFF" w:themeColor="background1"/>
                                <w:sz w:val="22"/>
                                <w:szCs w:val="22"/>
                              </w:rPr>
                              <w:tab/>
                              <w:t>Details</w:t>
                            </w:r>
                          </w:p>
                        </w:txbxContent>
                      </wps:txbx>
                      <wps:bodyPr rot="0" spcFirstLastPara="0" vertOverflow="overflow" horzOverflow="overflow" vert="horz" wrap="square" lIns="180000" tIns="0" rIns="180000" bIns="0" numCol="1" spcCol="0" rtlCol="0" fromWordArt="0" anchor="ctr" anchorCtr="0" forceAA="0" compatLnSpc="1">
                        <a:prstTxWarp prst="textNoShape">
                          <a:avLst/>
                        </a:prstTxWarp>
                        <a:noAutofit/>
                      </wps:bodyPr>
                    </wps:wsp>
                  </a:graphicData>
                </a:graphic>
              </wp:inline>
            </w:drawing>
          </mc:Choice>
          <mc:Fallback>
            <w:pict>
              <v:shape w14:anchorId="6E07F445" id="Rectangle: Rounded Corners 17" o:spid="_x0000_s1035" alt="&quot;&quot;" style="width:538.5pt;height:27.4pt;visibility:visible;mso-wrap-style:square;mso-left-percent:-10001;mso-top-percent:-10001;mso-position-horizontal:absolute;mso-position-horizontal-relative:char;mso-position-vertical:absolute;mso-position-vertical-relative:line;mso-left-percent:-10001;mso-top-percent:-10001;v-text-anchor:middle" coordsize="6838844,3480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" adj="-11796480,,5400" path="m44202,l6794642,v24412,,44202,19790,44202,44202l6838844,348018r,l,348018r,l,44202c,19790,19790,,44202,xe" fillcolor="#0067a0 [3204]" stroked="f" strokeweight="1pt">
                <v:stroke joinstyle="miter"/>
                <v:formulas/>
                <v:path arrowok="t" o:connecttype="custom" o:connectlocs="44202,0;6794642,0;6838844,44202;6838844,348018;6838844,348018;0,348018;0,348018;0,44202;44202,0" o:connectangles="0,0,0,0,0,0,0,0,0" textboxrect="0,0,6838844,348018"/>
                <v:textbox inset="5mm,0,5mm,0">
                  <w:txbxContent>
                    <w:p w14:paraId="2F24FD17" w14:textId="4018FF86" w:rsidR="00E7093E" w:rsidRPr="005D22FB" w:rsidRDefault="00E7093E" w:rsidP="00321528">
                      <w:pPr>
                        <w:tabs>
                          <w:tab w:val="left" w:pos="3570"/>
                        </w:tabs>
                        <w:spacing w:before="0" w:after="0"/>
                        <w:ind w:left="-182"/>
                        <w:rPr>
                          <w:rFonts w:ascii="Arial" w:hAnsi="Arial" w:cs="Arial"/>
                          <w:color w:val="FFFFFF" w:themeColor="background1"/>
                          <w:sz w:val="22"/>
                          <w:szCs w:val="22"/>
                        </w:rPr>
                      </w:pPr>
                      <w:r w:rsidRPr="005D22FB">
                        <w:rPr>
                          <w:rFonts w:ascii="Arial" w:hAnsi="Arial" w:cs="Arial"/>
                          <w:color w:val="FFFFFF" w:themeColor="background1"/>
                          <w:sz w:val="22"/>
                          <w:szCs w:val="22"/>
                        </w:rPr>
                        <w:t>Resource</w:t>
                      </w:r>
                      <w:r w:rsidRPr="005D22FB">
                        <w:rPr>
                          <w:rFonts w:ascii="Arial" w:hAnsi="Arial" w:cs="Arial"/>
                          <w:color w:val="FFFFFF" w:themeColor="background1"/>
                          <w:sz w:val="22"/>
                          <w:szCs w:val="22"/>
                        </w:rPr>
                        <w:tab/>
                        <w:t>Details</w:t>
                      </w:r>
                    </w:p>
                  </w:txbxContent>
                </v:textbox>
                <w10:anchorlock/>
              </v:shape>
            </w:pict>
          </mc:Fallback>
        </mc:AlternateContent>
      </w:r>
    </w:p>
    <w:tbl>
      <w:tblPr>
        <w:tblStyle w:val="GridTable1Light-Accent1"/>
        <w:tblW w:w="1075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5EFF5" w:themeFill="accent3" w:themeFillTint="33"/>
        <w:tblLook w:val="04A0" w:firstRow="1" w:lastRow="0" w:firstColumn="1" w:lastColumn="0" w:noHBand="0" w:noVBand="1"/>
      </w:tblPr>
      <w:tblGrid>
        <w:gridCol w:w="3523"/>
        <w:gridCol w:w="7234"/>
      </w:tblGrid>
      <w:tr w:rsidR="00891CE0" w:rsidRPr="00F91B19" w14:paraId="31B60E0F" w14:textId="77777777" w:rsidTr="0054574F">
        <w:trPr>
          <w:cantSplit/>
        </w:trPr>
        <w:tc>
          <w:tcPr>
            <w:tcW w:w="0" w:type="auto"/>
            <w:shd w:val="clear" w:color="auto" w:fill="E5EFF5" w:themeFill="accent3" w:themeFillTint="33"/>
            <w:hideMark/>
          </w:tcPr>
          <w:p w14:paraId="2E7BD34D" w14:textId="77777777" w:rsidR="00891CE0" w:rsidRPr="00F91B19" w:rsidRDefault="00891CE0">
            <w:pPr>
              <w:rPr>
                <w:rFonts w:ascii="Arial" w:hAnsi="Arial" w:cs="Arial"/>
              </w:rPr>
            </w:pPr>
            <w:hyperlink r:id="rId22" w:history="1">
              <w:r w:rsidRPr="00F91B19">
                <w:rPr>
                  <w:rStyle w:val="Hyperlink"/>
                  <w:rFonts w:ascii="Arial" w:hAnsi="Arial" w:cs="Arial"/>
                </w:rPr>
                <w:t>COVID-19 vaccines update for immunisation providers</w:t>
              </w:r>
            </w:hyperlink>
          </w:p>
          <w:p w14:paraId="6D2D2FA5" w14:textId="77777777" w:rsidR="004B58E3" w:rsidRPr="00F91B19" w:rsidRDefault="004B58E3">
            <w:pPr>
              <w:rPr>
                <w:rFonts w:ascii="Arial" w:hAnsi="Arial" w:cs="Arial"/>
              </w:rPr>
            </w:pPr>
          </w:p>
        </w:tc>
        <w:tc>
          <w:tcPr>
            <w:tcW w:w="0" w:type="auto"/>
            <w:shd w:val="clear" w:color="auto" w:fill="E5EFF5" w:themeFill="accent3" w:themeFillTint="33"/>
            <w:hideMark/>
          </w:tcPr>
          <w:p w14:paraId="7989ACC6" w14:textId="77777777" w:rsidR="00891CE0" w:rsidRPr="00F91B19" w:rsidRDefault="00891CE0" w:rsidP="00EC65BB">
            <w:pPr>
              <w:pStyle w:val="ListParagraph"/>
              <w:numPr>
                <w:ilvl w:val="0"/>
                <w:numId w:val="23"/>
              </w:numPr>
              <w:ind w:left="846"/>
              <w:rPr>
                <w:rFonts w:ascii="Arial" w:hAnsi="Arial" w:cs="Arial"/>
              </w:rPr>
            </w:pPr>
            <w:r w:rsidRPr="00F91B19">
              <w:rPr>
                <w:rFonts w:ascii="Arial" w:hAnsi="Arial" w:cs="Arial"/>
              </w:rPr>
              <w:t>Information about the transition of COVID-19 vaccines to the NIP.</w:t>
            </w:r>
          </w:p>
        </w:tc>
      </w:tr>
      <w:tr w:rsidR="00891CE0" w:rsidRPr="00F91B19" w14:paraId="3CA5F798" w14:textId="77777777" w:rsidTr="0054574F">
        <w:trPr>
          <w:cantSplit/>
        </w:trPr>
        <w:tc>
          <w:tcPr>
            <w:tcW w:w="0" w:type="auto"/>
            <w:shd w:val="clear" w:color="auto" w:fill="E5EFF5" w:themeFill="accent3" w:themeFillTint="33"/>
            <w:hideMark/>
          </w:tcPr>
          <w:p w14:paraId="32BF2F93" w14:textId="4D815EEA" w:rsidR="00891CE0" w:rsidRPr="00F91B19" w:rsidRDefault="00891CE0">
            <w:pPr>
              <w:rPr>
                <w:rFonts w:ascii="Arial" w:hAnsi="Arial" w:cs="Arial"/>
              </w:rPr>
            </w:pPr>
            <w:hyperlink r:id="rId23" w:history="1">
              <w:r w:rsidRPr="00F91B19">
                <w:rPr>
                  <w:rStyle w:val="Hyperlink"/>
                  <w:rFonts w:ascii="Arial" w:hAnsi="Arial" w:cs="Arial"/>
                  <w:szCs w:val="18"/>
                </w:rPr>
                <w:t>Program advice for health professionals</w:t>
              </w:r>
            </w:hyperlink>
          </w:p>
          <w:p w14:paraId="30461F1B" w14:textId="77777777" w:rsidR="00EC65BB" w:rsidRPr="00F91B19" w:rsidRDefault="00EC65BB">
            <w:pPr>
              <w:rPr>
                <w:rFonts w:ascii="Arial" w:hAnsi="Arial" w:cs="Arial"/>
              </w:rPr>
            </w:pPr>
          </w:p>
        </w:tc>
        <w:tc>
          <w:tcPr>
            <w:tcW w:w="0" w:type="auto"/>
            <w:shd w:val="clear" w:color="auto" w:fill="E5EFF5" w:themeFill="accent3" w:themeFillTint="33"/>
            <w:hideMark/>
          </w:tcPr>
          <w:p w14:paraId="66F07EAD" w14:textId="77777777" w:rsidR="00891CE0" w:rsidRPr="00F91B19" w:rsidRDefault="00891CE0" w:rsidP="00EC65BB">
            <w:pPr>
              <w:pStyle w:val="ListParagraph"/>
              <w:numPr>
                <w:ilvl w:val="0"/>
                <w:numId w:val="23"/>
              </w:numPr>
              <w:ind w:left="846"/>
              <w:rPr>
                <w:rFonts w:ascii="Arial" w:hAnsi="Arial" w:cs="Arial"/>
              </w:rPr>
            </w:pPr>
            <w:r w:rsidRPr="00F91B19">
              <w:rPr>
                <w:rFonts w:ascii="Arial" w:hAnsi="Arial" w:cs="Arial"/>
              </w:rPr>
              <w:t>Details on eligibility, clinical considerations, reporting and operational requirements.</w:t>
            </w:r>
          </w:p>
          <w:p w14:paraId="0D24177E" w14:textId="77777777" w:rsidR="006D5843" w:rsidRPr="00F91B19" w:rsidRDefault="006D5843" w:rsidP="00EC65BB">
            <w:pPr>
              <w:ind w:left="846"/>
              <w:rPr>
                <w:rFonts w:ascii="Arial" w:hAnsi="Arial" w:cs="Arial"/>
              </w:rPr>
            </w:pPr>
          </w:p>
        </w:tc>
      </w:tr>
      <w:tr w:rsidR="00891CE0" w:rsidRPr="00F91B19" w14:paraId="7113A0B8" w14:textId="77777777" w:rsidTr="0054574F">
        <w:trPr>
          <w:cantSplit/>
        </w:trPr>
        <w:tc>
          <w:tcPr>
            <w:tcW w:w="0" w:type="auto"/>
            <w:shd w:val="clear" w:color="auto" w:fill="E5EFF5" w:themeFill="accent3" w:themeFillTint="33"/>
            <w:hideMark/>
          </w:tcPr>
          <w:p w14:paraId="1E0C4FFF" w14:textId="77777777" w:rsidR="00891CE0" w:rsidRPr="00F91B19" w:rsidRDefault="00891CE0">
            <w:pPr>
              <w:rPr>
                <w:rFonts w:ascii="Arial" w:hAnsi="Arial" w:cs="Arial"/>
              </w:rPr>
            </w:pPr>
            <w:hyperlink r:id="rId24" w:history="1">
              <w:r w:rsidRPr="00F91B19">
                <w:rPr>
                  <w:rStyle w:val="Hyperlink"/>
                  <w:rFonts w:ascii="Arial" w:hAnsi="Arial" w:cs="Arial"/>
                </w:rPr>
                <w:t>ATAGI statement on the administration of COVID-19 vaccines</w:t>
              </w:r>
            </w:hyperlink>
          </w:p>
          <w:p w14:paraId="46184C3F" w14:textId="77777777" w:rsidR="006D5843" w:rsidRPr="00F91B19" w:rsidRDefault="006D5843">
            <w:pPr>
              <w:rPr>
                <w:rFonts w:ascii="Arial" w:hAnsi="Arial" w:cs="Arial"/>
              </w:rPr>
            </w:pPr>
          </w:p>
        </w:tc>
        <w:tc>
          <w:tcPr>
            <w:tcW w:w="0" w:type="auto"/>
            <w:shd w:val="clear" w:color="auto" w:fill="E5EFF5" w:themeFill="accent3" w:themeFillTint="33"/>
            <w:hideMark/>
          </w:tcPr>
          <w:p w14:paraId="2D31F869" w14:textId="77777777" w:rsidR="00891CE0" w:rsidRPr="00F91B19" w:rsidRDefault="00891CE0" w:rsidP="00EC65BB">
            <w:pPr>
              <w:pStyle w:val="ListParagraph"/>
              <w:numPr>
                <w:ilvl w:val="0"/>
                <w:numId w:val="23"/>
              </w:numPr>
              <w:ind w:left="846"/>
              <w:rPr>
                <w:rFonts w:ascii="Arial" w:hAnsi="Arial" w:cs="Arial"/>
              </w:rPr>
            </w:pPr>
            <w:r w:rsidRPr="00F91B19">
              <w:rPr>
                <w:rFonts w:ascii="Arial" w:hAnsi="Arial" w:cs="Arial"/>
              </w:rPr>
              <w:t>Advice regarding the administration of COVID-19 vaccines in 2026.</w:t>
            </w:r>
          </w:p>
        </w:tc>
      </w:tr>
      <w:tr w:rsidR="00891CE0" w:rsidRPr="00F91B19" w14:paraId="12F73F04" w14:textId="77777777" w:rsidTr="0054574F">
        <w:trPr>
          <w:cantSplit/>
        </w:trPr>
        <w:tc>
          <w:tcPr>
            <w:tcW w:w="0" w:type="auto"/>
            <w:shd w:val="clear" w:color="auto" w:fill="E5EFF5" w:themeFill="accent3" w:themeFillTint="33"/>
            <w:hideMark/>
          </w:tcPr>
          <w:p w14:paraId="1909A51D" w14:textId="165D37D0" w:rsidR="00891CE0" w:rsidRPr="00F91B19" w:rsidRDefault="00891CE0">
            <w:pPr>
              <w:rPr>
                <w:rFonts w:ascii="Arial" w:hAnsi="Arial" w:cs="Arial"/>
              </w:rPr>
            </w:pPr>
            <w:hyperlink r:id="rId25" w:history="1">
              <w:r w:rsidRPr="00F91B19">
                <w:rPr>
                  <w:rStyle w:val="Hyperlink"/>
                  <w:rFonts w:ascii="Arial" w:hAnsi="Arial" w:cs="Arial"/>
                </w:rPr>
                <w:t>Australian Immunisation Handbook COVID-19 chapter</w:t>
              </w:r>
            </w:hyperlink>
            <w:r w:rsidR="000E44FE">
              <w:rPr>
                <w:rFonts w:ascii="Arial" w:hAnsi="Arial" w:cs="Arial"/>
              </w:rPr>
              <w:t>*</w:t>
            </w:r>
          </w:p>
        </w:tc>
        <w:tc>
          <w:tcPr>
            <w:tcW w:w="0" w:type="auto"/>
            <w:shd w:val="clear" w:color="auto" w:fill="E5EFF5" w:themeFill="accent3" w:themeFillTint="33"/>
            <w:hideMark/>
          </w:tcPr>
          <w:p w14:paraId="4B2E9CD4" w14:textId="77777777" w:rsidR="006D5843" w:rsidRPr="000E44FE" w:rsidRDefault="00891CE0" w:rsidP="000E44FE">
            <w:pPr>
              <w:pStyle w:val="ListParagraph"/>
              <w:numPr>
                <w:ilvl w:val="0"/>
                <w:numId w:val="22"/>
              </w:numPr>
              <w:ind w:left="872"/>
              <w:rPr>
                <w:rFonts w:ascii="Arial" w:hAnsi="Arial" w:cs="Arial"/>
              </w:rPr>
            </w:pPr>
            <w:r w:rsidRPr="00F91B19">
              <w:rPr>
                <w:rFonts w:ascii="Arial" w:hAnsi="Arial" w:cs="Arial"/>
              </w:rPr>
              <w:t>Clinical recommendations, contraindications, precautions and dosing information.</w:t>
            </w:r>
            <w:r w:rsidR="004F6E89" w:rsidRPr="00F91B19">
              <w:rPr>
                <w:rFonts w:ascii="Arial" w:hAnsi="Arial" w:cs="Arial"/>
              </w:rPr>
              <w:t xml:space="preserve"> </w:t>
            </w:r>
          </w:p>
          <w:p w14:paraId="5A6FED80" w14:textId="13FD45FA" w:rsidR="000E44FE" w:rsidRPr="000E44FE" w:rsidRDefault="000E44FE" w:rsidP="000E44FE">
            <w:pPr>
              <w:ind w:left="512"/>
              <w:rPr>
                <w:rFonts w:ascii="Arial" w:hAnsi="Arial" w:cs="Arial"/>
              </w:rPr>
            </w:pPr>
          </w:p>
        </w:tc>
      </w:tr>
      <w:tr w:rsidR="00891CE0" w:rsidRPr="00F91B19" w14:paraId="6FCDEA98" w14:textId="77777777" w:rsidTr="0054574F">
        <w:trPr>
          <w:cantSplit/>
        </w:trPr>
        <w:tc>
          <w:tcPr>
            <w:tcW w:w="0" w:type="auto"/>
            <w:shd w:val="clear" w:color="auto" w:fill="E5EFF5" w:themeFill="accent3" w:themeFillTint="33"/>
            <w:hideMark/>
          </w:tcPr>
          <w:p w14:paraId="2E03B73C" w14:textId="77777777" w:rsidR="00891CE0" w:rsidRPr="00F91B19" w:rsidRDefault="00891CE0">
            <w:pPr>
              <w:rPr>
                <w:rFonts w:ascii="Arial" w:hAnsi="Arial" w:cs="Arial"/>
              </w:rPr>
            </w:pPr>
            <w:hyperlink r:id="rId26" w:history="1">
              <w:r w:rsidRPr="00F91B19">
                <w:rPr>
                  <w:rStyle w:val="Hyperlink"/>
                  <w:rFonts w:ascii="Arial" w:hAnsi="Arial" w:cs="Arial"/>
                </w:rPr>
                <w:t>AusVaxSafety COVID-19 vaccine safety data</w:t>
              </w:r>
            </w:hyperlink>
          </w:p>
          <w:p w14:paraId="32392511" w14:textId="77777777" w:rsidR="006D5843" w:rsidRPr="00F91B19" w:rsidRDefault="006D5843">
            <w:pPr>
              <w:rPr>
                <w:rFonts w:ascii="Arial" w:hAnsi="Arial" w:cs="Arial"/>
              </w:rPr>
            </w:pPr>
          </w:p>
        </w:tc>
        <w:tc>
          <w:tcPr>
            <w:tcW w:w="0" w:type="auto"/>
            <w:shd w:val="clear" w:color="auto" w:fill="E5EFF5" w:themeFill="accent3" w:themeFillTint="33"/>
            <w:hideMark/>
          </w:tcPr>
          <w:p w14:paraId="554FC1E2" w14:textId="77777777" w:rsidR="00891CE0" w:rsidRPr="00F91B19" w:rsidRDefault="00891CE0" w:rsidP="006C2AEC">
            <w:pPr>
              <w:pStyle w:val="ListParagraph"/>
              <w:numPr>
                <w:ilvl w:val="0"/>
                <w:numId w:val="22"/>
              </w:numPr>
              <w:ind w:left="872"/>
              <w:rPr>
                <w:rFonts w:ascii="Arial" w:hAnsi="Arial" w:cs="Arial"/>
              </w:rPr>
            </w:pPr>
            <w:r w:rsidRPr="00F91B19">
              <w:rPr>
                <w:rFonts w:ascii="Arial" w:hAnsi="Arial" w:cs="Arial"/>
              </w:rPr>
              <w:t>Data on the short-term safety profile of COVID-19 vaccines and commonly reported adverse events after vaccination.</w:t>
            </w:r>
          </w:p>
        </w:tc>
      </w:tr>
      <w:tr w:rsidR="00891CE0" w:rsidRPr="00F91B19" w14:paraId="5085A9FB" w14:textId="77777777" w:rsidTr="0054574F">
        <w:trPr>
          <w:cantSplit/>
        </w:trPr>
        <w:tc>
          <w:tcPr>
            <w:tcW w:w="0" w:type="auto"/>
            <w:shd w:val="clear" w:color="auto" w:fill="E5EFF5" w:themeFill="accent3" w:themeFillTint="33"/>
            <w:hideMark/>
          </w:tcPr>
          <w:p w14:paraId="49ADADD9" w14:textId="6A1FC7C1" w:rsidR="00891CE0" w:rsidRPr="00F91B19" w:rsidRDefault="00891CE0">
            <w:pPr>
              <w:rPr>
                <w:rFonts w:ascii="Arial" w:hAnsi="Arial" w:cs="Arial"/>
              </w:rPr>
            </w:pPr>
            <w:hyperlink r:id="rId27" w:history="1">
              <w:r w:rsidRPr="00F91B19">
                <w:rPr>
                  <w:rStyle w:val="Hyperlink"/>
                  <w:rFonts w:ascii="Arial" w:hAnsi="Arial" w:cs="Arial"/>
                  <w:szCs w:val="18"/>
                </w:rPr>
                <w:t>COVID-19 vaccine webpage</w:t>
              </w:r>
            </w:hyperlink>
            <w:r w:rsidR="004A18BB">
              <w:rPr>
                <w:rFonts w:ascii="Arial" w:hAnsi="Arial" w:cs="Arial"/>
              </w:rPr>
              <w:t>*</w:t>
            </w:r>
          </w:p>
        </w:tc>
        <w:tc>
          <w:tcPr>
            <w:tcW w:w="0" w:type="auto"/>
            <w:shd w:val="clear" w:color="auto" w:fill="E5EFF5" w:themeFill="accent3" w:themeFillTint="33"/>
            <w:hideMark/>
          </w:tcPr>
          <w:p w14:paraId="14E03672" w14:textId="597B88A9" w:rsidR="00891CE0" w:rsidRPr="00F91B19" w:rsidRDefault="00891CE0" w:rsidP="006C2AEC">
            <w:pPr>
              <w:pStyle w:val="ListParagraph"/>
              <w:numPr>
                <w:ilvl w:val="0"/>
                <w:numId w:val="22"/>
              </w:numPr>
              <w:ind w:left="872"/>
              <w:rPr>
                <w:rFonts w:ascii="Arial" w:hAnsi="Arial" w:cs="Arial"/>
              </w:rPr>
            </w:pPr>
            <w:r w:rsidRPr="00F91B19">
              <w:rPr>
                <w:rFonts w:ascii="Arial" w:hAnsi="Arial" w:cs="Arial"/>
              </w:rPr>
              <w:t>Information about the free COVID-19 vaccine on the NIP, including who can get it, how it’s given, and possible side effects.</w:t>
            </w:r>
            <w:r w:rsidR="004F6E89" w:rsidRPr="00F91B19">
              <w:rPr>
                <w:rFonts w:ascii="Arial" w:hAnsi="Arial" w:cs="Arial"/>
              </w:rPr>
              <w:t xml:space="preserve"> </w:t>
            </w:r>
          </w:p>
          <w:p w14:paraId="5B5B16C7" w14:textId="77777777" w:rsidR="006D5843" w:rsidRPr="00F91B19" w:rsidRDefault="006D5843" w:rsidP="006C2AEC">
            <w:pPr>
              <w:ind w:left="872"/>
              <w:rPr>
                <w:rFonts w:ascii="Arial" w:hAnsi="Arial" w:cs="Arial"/>
              </w:rPr>
            </w:pPr>
          </w:p>
        </w:tc>
      </w:tr>
      <w:tr w:rsidR="00891CE0" w:rsidRPr="00F91B19" w14:paraId="21217DDC" w14:textId="77777777" w:rsidTr="0054574F">
        <w:trPr>
          <w:cantSplit/>
        </w:trPr>
        <w:tc>
          <w:tcPr>
            <w:tcW w:w="0" w:type="auto"/>
            <w:shd w:val="clear" w:color="auto" w:fill="E5EFF5" w:themeFill="accent3" w:themeFillTint="33"/>
            <w:hideMark/>
          </w:tcPr>
          <w:p w14:paraId="32D6EC48" w14:textId="395A2B65" w:rsidR="00891CE0" w:rsidRPr="00F91B19" w:rsidRDefault="00891CE0">
            <w:pPr>
              <w:rPr>
                <w:rFonts w:ascii="Arial" w:hAnsi="Arial" w:cs="Arial"/>
              </w:rPr>
            </w:pPr>
            <w:hyperlink r:id="rId28" w:history="1">
              <w:r w:rsidRPr="00F91B19">
                <w:rPr>
                  <w:rStyle w:val="Hyperlink"/>
                  <w:rFonts w:ascii="Arial" w:hAnsi="Arial" w:cs="Arial"/>
                  <w:szCs w:val="18"/>
                </w:rPr>
                <w:t>Consumer factsheet</w:t>
              </w:r>
            </w:hyperlink>
          </w:p>
        </w:tc>
        <w:tc>
          <w:tcPr>
            <w:tcW w:w="0" w:type="auto"/>
            <w:shd w:val="clear" w:color="auto" w:fill="E5EFF5" w:themeFill="accent3" w:themeFillTint="33"/>
            <w:hideMark/>
          </w:tcPr>
          <w:p w14:paraId="186AB58D" w14:textId="77777777" w:rsidR="00891CE0" w:rsidRPr="00F91B19" w:rsidRDefault="00891CE0" w:rsidP="006C2AEC">
            <w:pPr>
              <w:pStyle w:val="ListParagraph"/>
              <w:numPr>
                <w:ilvl w:val="0"/>
                <w:numId w:val="22"/>
              </w:numPr>
              <w:ind w:left="872"/>
              <w:rPr>
                <w:rFonts w:ascii="Arial" w:hAnsi="Arial" w:cs="Arial"/>
              </w:rPr>
            </w:pPr>
            <w:r w:rsidRPr="00F91B19">
              <w:rPr>
                <w:rFonts w:ascii="Arial" w:hAnsi="Arial" w:cs="Arial"/>
              </w:rPr>
              <w:t>Information for patients to explain who can get a free vaccine and why eligibility is changing.</w:t>
            </w:r>
          </w:p>
          <w:p w14:paraId="7A3367C9" w14:textId="77777777" w:rsidR="006D5843" w:rsidRPr="00F91B19" w:rsidRDefault="006D5843" w:rsidP="006C2AEC">
            <w:pPr>
              <w:ind w:left="872"/>
              <w:rPr>
                <w:rFonts w:ascii="Arial" w:hAnsi="Arial" w:cs="Arial"/>
              </w:rPr>
            </w:pPr>
          </w:p>
        </w:tc>
      </w:tr>
      <w:tr w:rsidR="00891CE0" w:rsidRPr="00F91B19" w14:paraId="0529990B" w14:textId="77777777" w:rsidTr="0054574F">
        <w:trPr>
          <w:cantSplit/>
        </w:trPr>
        <w:tc>
          <w:tcPr>
            <w:tcW w:w="0" w:type="auto"/>
            <w:shd w:val="clear" w:color="auto" w:fill="E5EFF5" w:themeFill="accent3" w:themeFillTint="33"/>
            <w:hideMark/>
          </w:tcPr>
          <w:p w14:paraId="1CE633DF" w14:textId="4D013E79" w:rsidR="00D712BA" w:rsidRPr="00F91B19" w:rsidRDefault="00891CE0" w:rsidP="00624146">
            <w:pPr>
              <w:spacing w:before="160" w:after="160"/>
              <w:rPr>
                <w:rFonts w:ascii="Arial" w:hAnsi="Arial" w:cs="Arial"/>
              </w:rPr>
            </w:pPr>
            <w:hyperlink r:id="rId29" w:history="1">
              <w:r w:rsidRPr="00F91B19">
                <w:rPr>
                  <w:rStyle w:val="Hyperlink"/>
                  <w:rFonts w:ascii="Arial" w:hAnsi="Arial" w:cs="Arial"/>
                </w:rPr>
                <w:t>COVID-19 vaccines: Frequently asked questions (FAQs)</w:t>
              </w:r>
            </w:hyperlink>
          </w:p>
        </w:tc>
        <w:tc>
          <w:tcPr>
            <w:tcW w:w="0" w:type="auto"/>
            <w:shd w:val="clear" w:color="auto" w:fill="E5EFF5" w:themeFill="accent3" w:themeFillTint="33"/>
            <w:hideMark/>
          </w:tcPr>
          <w:p w14:paraId="4660A869" w14:textId="1371B310" w:rsidR="00D712BA" w:rsidRPr="00F91B19" w:rsidRDefault="00891CE0" w:rsidP="00624146">
            <w:pPr>
              <w:pStyle w:val="ListParagraph"/>
              <w:numPr>
                <w:ilvl w:val="0"/>
                <w:numId w:val="22"/>
              </w:numPr>
              <w:spacing w:before="160" w:after="160"/>
              <w:ind w:left="872"/>
              <w:rPr>
                <w:rFonts w:ascii="Arial" w:hAnsi="Arial" w:cs="Arial"/>
              </w:rPr>
            </w:pPr>
            <w:r w:rsidRPr="00F91B19">
              <w:rPr>
                <w:rFonts w:ascii="Arial" w:hAnsi="Arial" w:cs="Arial"/>
              </w:rPr>
              <w:t>Evidence-based answers to common questions about COVID-19 vaccines.</w:t>
            </w:r>
          </w:p>
        </w:tc>
      </w:tr>
      <w:tr w:rsidR="00902E0B" w:rsidRPr="00F91B19" w14:paraId="72D5BC53" w14:textId="77777777" w:rsidTr="00902E0B">
        <w:trPr>
          <w:cantSplit/>
          <w:trHeight w:val="278"/>
        </w:trPr>
        <w:tc>
          <w:tcPr>
            <w:tcW w:w="0" w:type="auto"/>
            <w:gridSpan w:val="2"/>
            <w:shd w:val="clear" w:color="auto" w:fill="E5EFF5" w:themeFill="accent3" w:themeFillTint="33"/>
          </w:tcPr>
          <w:p w14:paraId="2CDE9A64" w14:textId="588FD365" w:rsidR="00902E0B" w:rsidRPr="00902E0B" w:rsidRDefault="00902E0B" w:rsidP="00902E0B">
            <w:pPr>
              <w:spacing w:before="160" w:after="160"/>
              <w:rPr>
                <w:rFonts w:ascii="Arial" w:hAnsi="Arial" w:cs="Arial"/>
              </w:rPr>
            </w:pPr>
            <w:r>
              <w:rPr>
                <w:rFonts w:ascii="Arial" w:hAnsi="Arial" w:cs="Arial"/>
              </w:rPr>
              <w:t xml:space="preserve">* </w:t>
            </w:r>
            <w:r w:rsidRPr="00902E0B">
              <w:rPr>
                <w:rFonts w:ascii="Arial" w:hAnsi="Arial" w:cs="Arial"/>
                <w:i/>
                <w:iCs/>
                <w:sz w:val="18"/>
                <w:szCs w:val="22"/>
              </w:rPr>
              <w:t>Please note: COVID-19 changes for these resources will take effect on 1 October 2026.</w:t>
            </w:r>
          </w:p>
        </w:tc>
      </w:tr>
    </w:tbl>
    <w:p w14:paraId="4086B4B8" w14:textId="7A905025" w:rsidR="003324AA" w:rsidRPr="00F91B19" w:rsidRDefault="001412F3" w:rsidP="00624146">
      <w:pPr>
        <w:spacing w:before="160" w:after="160"/>
        <w:rPr>
          <w:rFonts w:ascii="Arial" w:hAnsi="Arial" w:cs="Arial"/>
        </w:rPr>
      </w:pPr>
      <w:bookmarkStart w:id="106" w:name="_Toc239249209"/>
      <w:r w:rsidRPr="00F91B19">
        <w:rPr>
          <w:rFonts w:ascii="Arial" w:hAnsi="Arial" w:cs="Arial"/>
          <w:noProof/>
        </w:rPr>
        <mc:AlternateContent>
          <mc:Choice Requires="wps">
            <w:drawing>
              <wp:inline distT="0" distB="0" distL="0" distR="0" wp14:anchorId="5CAC06C6" wp14:editId="2592E8CC">
                <wp:extent cx="6823077" cy="284225"/>
                <wp:effectExtent l="0" t="0" r="15875" b="20955"/>
                <wp:docPr id="1845514454" name="Rectangle: Rounded Corners 1"/>
                <wp:cNvGraphicFramePr/>
                <a:graphic xmlns:a="http://schemas.openxmlformats.org/drawingml/2006/main">
                  <a:graphicData uri="http://schemas.microsoft.com/office/word/2010/wordprocessingShape">
                    <wps:wsp>
                      <wps:cNvSpPr/>
                      <wps:spPr>
                        <a:xfrm>
                          <a:off x="0" y="0"/>
                          <a:ext cx="6823077" cy="284225"/>
                        </a:xfrm>
                        <a:prstGeom prst="roundRect">
                          <a:avLst>
                            <a:gd name="adj" fmla="val 32234"/>
                          </a:avLst>
                        </a:prstGeom>
                        <a:solidFill>
                          <a:schemeClr val="bg1"/>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1E11C6" w14:textId="6FA73636" w:rsidR="001412F3" w:rsidRPr="005D22FB" w:rsidRDefault="001412F3" w:rsidP="001412F3">
                            <w:pPr>
                              <w:pStyle w:val="Heading2"/>
                              <w:rPr>
                                <w:rFonts w:ascii="Arial" w:hAnsi="Arial" w:cs="Arial"/>
                              </w:rPr>
                            </w:pPr>
                            <w:bookmarkStart w:id="107" w:name="_Toc239259952"/>
                            <w:bookmarkStart w:id="108" w:name="_Toc239260099"/>
                            <w:bookmarkStart w:id="109" w:name="_Toc239260118"/>
                            <w:bookmarkStart w:id="110" w:name="_Toc239260197"/>
                            <w:bookmarkStart w:id="111" w:name="_Toc239260451"/>
                            <w:r w:rsidRPr="005D22FB">
                              <w:rPr>
                                <w:rFonts w:ascii="Arial" w:hAnsi="Arial" w:cs="Arial"/>
                              </w:rPr>
                              <w:t>General NIP resources for health professionals</w:t>
                            </w:r>
                            <w:bookmarkEnd w:id="107"/>
                            <w:bookmarkEnd w:id="108"/>
                            <w:bookmarkEnd w:id="109"/>
                            <w:bookmarkEnd w:id="110"/>
                            <w:bookmarkEnd w:id="111"/>
                          </w:p>
                          <w:p w14:paraId="209CC67A" w14:textId="77777777" w:rsidR="001412F3" w:rsidRDefault="001412F3" w:rsidP="001412F3"/>
                          <w:p w14:paraId="3976FF3A" w14:textId="77777777" w:rsidR="001412F3" w:rsidRPr="003054C5" w:rsidRDefault="001412F3" w:rsidP="001412F3"/>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inline>
            </w:drawing>
          </mc:Choice>
          <mc:Fallback>
            <w:pict>
              <v:roundrect w14:anchorId="5CAC06C6" id="_x0000_s1036" style="width:537.25pt;height:22.4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" fillcolor="white [3212]" strokecolor="#80b3cf [3206]" strokeweight="1pt">
                <v:stroke joinstyle="miter"/>
                <v:textbox inset="2mm,0,,0">
                  <w:txbxContent>
                    <w:p w14:paraId="541E11C6" w14:textId="6FA73636" w:rsidR="001412F3" w:rsidRPr="005D22FB" w:rsidRDefault="001412F3" w:rsidP="001412F3">
                      <w:pPr>
                        <w:pStyle w:val="Heading2"/>
                        <w:rPr>
                          <w:rFonts w:ascii="Arial" w:hAnsi="Arial" w:cs="Arial"/>
                        </w:rPr>
                      </w:pPr>
                      <w:bookmarkStart w:id="112" w:name="_Toc239259952"/>
                      <w:bookmarkStart w:id="113" w:name="_Toc239260099"/>
                      <w:bookmarkStart w:id="114" w:name="_Toc239260118"/>
                      <w:bookmarkStart w:id="115" w:name="_Toc239260197"/>
                      <w:bookmarkStart w:id="116" w:name="_Toc239260451"/>
                      <w:r w:rsidRPr="005D22FB">
                        <w:rPr>
                          <w:rFonts w:ascii="Arial" w:hAnsi="Arial" w:cs="Arial"/>
                        </w:rPr>
                        <w:t>General NIP resources for health professionals</w:t>
                      </w:r>
                      <w:bookmarkEnd w:id="112"/>
                      <w:bookmarkEnd w:id="113"/>
                      <w:bookmarkEnd w:id="114"/>
                      <w:bookmarkEnd w:id="115"/>
                      <w:bookmarkEnd w:id="116"/>
                    </w:p>
                    <w:p w14:paraId="209CC67A" w14:textId="77777777" w:rsidR="001412F3" w:rsidRDefault="001412F3" w:rsidP="001412F3"/>
                    <w:p w14:paraId="3976FF3A" w14:textId="77777777" w:rsidR="001412F3" w:rsidRPr="003054C5" w:rsidRDefault="001412F3" w:rsidP="001412F3"/>
                  </w:txbxContent>
                </v:textbox>
                <w10:anchorlock/>
              </v:roundrect>
            </w:pict>
          </mc:Fallback>
        </mc:AlternateContent>
      </w:r>
      <w:bookmarkEnd w:id="106"/>
    </w:p>
    <w:p w14:paraId="2DCB55C1" w14:textId="285383B7" w:rsidR="00F61BCC" w:rsidRPr="00F91B19" w:rsidRDefault="00F61BCC" w:rsidP="001412F3">
      <w:pPr>
        <w:rPr>
          <w:rFonts w:ascii="Arial" w:hAnsi="Arial" w:cs="Arial"/>
        </w:rPr>
      </w:pPr>
      <w:r w:rsidRPr="00F91B19">
        <w:rPr>
          <w:rFonts w:ascii="Arial" w:hAnsi="Arial" w:cs="Arial"/>
          <w:noProof/>
        </w:rPr>
        <mc:AlternateContent>
          <mc:Choice Requires="wps">
            <w:drawing>
              <wp:inline distT="0" distB="0" distL="0" distR="0" wp14:anchorId="26F0BADB" wp14:editId="7C3D1FF3">
                <wp:extent cx="6838844" cy="348018"/>
                <wp:effectExtent l="0" t="0" r="635" b="0"/>
                <wp:docPr id="1984093496" name="Rectangle: Rounded Corners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8844" cy="348018"/>
                        </a:xfrm>
                        <a:prstGeom prst="round2SameRect">
                          <a:avLst>
                            <a:gd name="adj1" fmla="val 12701"/>
                            <a:gd name="adj2" fmla="val 0"/>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CA59BB6" w14:textId="5E476ED0" w:rsidR="00F61BCC" w:rsidRPr="005D22FB" w:rsidRDefault="00F61BCC" w:rsidP="00321528">
                            <w:pPr>
                              <w:tabs>
                                <w:tab w:val="left" w:pos="3822"/>
                              </w:tabs>
                              <w:spacing w:before="0" w:after="0"/>
                              <w:ind w:left="-182"/>
                              <w:rPr>
                                <w:rFonts w:ascii="Arial" w:hAnsi="Arial" w:cs="Arial"/>
                                <w:color w:val="FFFFFF" w:themeColor="background1"/>
                                <w:sz w:val="22"/>
                                <w:szCs w:val="22"/>
                              </w:rPr>
                            </w:pPr>
                            <w:r w:rsidRPr="005D22FB">
                              <w:rPr>
                                <w:rFonts w:ascii="Arial" w:hAnsi="Arial" w:cs="Arial"/>
                                <w:color w:val="FFFFFF" w:themeColor="background1"/>
                                <w:sz w:val="22"/>
                                <w:szCs w:val="22"/>
                              </w:rPr>
                              <w:t>Resource</w:t>
                            </w:r>
                            <w:r w:rsidR="00321528" w:rsidRPr="005D22FB">
                              <w:rPr>
                                <w:rFonts w:ascii="Arial" w:hAnsi="Arial" w:cs="Arial"/>
                                <w:color w:val="FFFFFF" w:themeColor="background1"/>
                                <w:sz w:val="22"/>
                                <w:szCs w:val="22"/>
                              </w:rPr>
                              <w:tab/>
                            </w:r>
                            <w:r w:rsidRPr="005D22FB">
                              <w:rPr>
                                <w:rFonts w:ascii="Arial" w:hAnsi="Arial" w:cs="Arial"/>
                                <w:color w:val="FFFFFF" w:themeColor="background1"/>
                                <w:sz w:val="22"/>
                                <w:szCs w:val="22"/>
                              </w:rPr>
                              <w:t>Details</w:t>
                            </w:r>
                          </w:p>
                        </w:txbxContent>
                      </wps:txbx>
                      <wps:bodyPr rot="0" spcFirstLastPara="0" vertOverflow="overflow" horzOverflow="overflow" vert="horz" wrap="square" lIns="180000" tIns="0" rIns="180000" bIns="0" numCol="1" spcCol="0" rtlCol="0" fromWordArt="0" anchor="ctr" anchorCtr="0" forceAA="0" compatLnSpc="1">
                        <a:prstTxWarp prst="textNoShape">
                          <a:avLst/>
                        </a:prstTxWarp>
                        <a:noAutofit/>
                      </wps:bodyPr>
                    </wps:wsp>
                  </a:graphicData>
                </a:graphic>
              </wp:inline>
            </w:drawing>
          </mc:Choice>
          <mc:Fallback>
            <w:pict>
              <v:shape w14:anchorId="26F0BADB" id="_x0000_s1037" alt="&quot;&quot;" style="width:538.5pt;height:27.4pt;visibility:visible;mso-wrap-style:square;mso-left-percent:-10001;mso-top-percent:-10001;mso-position-horizontal:absolute;mso-position-horizontal-relative:char;mso-position-vertical:absolute;mso-position-vertical-relative:line;mso-left-percent:-10001;mso-top-percent:-10001;v-text-anchor:middle" coordsize="6838844,3480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" adj="-11796480,,5400" path="m44202,l6794642,v24412,,44202,19790,44202,44202l6838844,348018r,l,348018r,l,44202c,19790,19790,,44202,xe" fillcolor="#0067a0 [3204]" stroked="f" strokeweight="1pt">
                <v:stroke joinstyle="miter"/>
                <v:formulas/>
                <v:path arrowok="t" o:connecttype="custom" o:connectlocs="44202,0;6794642,0;6838844,44202;6838844,348018;6838844,348018;0,348018;0,348018;0,44202;44202,0" o:connectangles="0,0,0,0,0,0,0,0,0" textboxrect="0,0,6838844,348018"/>
                <v:textbox inset="5mm,0,5mm,0">
                  <w:txbxContent>
                    <w:p w14:paraId="6CA59BB6" w14:textId="5E476ED0" w:rsidR="00F61BCC" w:rsidRPr="005D22FB" w:rsidRDefault="00F61BCC" w:rsidP="00321528">
                      <w:pPr>
                        <w:tabs>
                          <w:tab w:val="left" w:pos="3822"/>
                        </w:tabs>
                        <w:spacing w:before="0" w:after="0"/>
                        <w:ind w:left="-182"/>
                        <w:rPr>
                          <w:rFonts w:ascii="Arial" w:hAnsi="Arial" w:cs="Arial"/>
                          <w:color w:val="FFFFFF" w:themeColor="background1"/>
                          <w:sz w:val="22"/>
                          <w:szCs w:val="22"/>
                        </w:rPr>
                      </w:pPr>
                      <w:r w:rsidRPr="005D22FB">
                        <w:rPr>
                          <w:rFonts w:ascii="Arial" w:hAnsi="Arial" w:cs="Arial"/>
                          <w:color w:val="FFFFFF" w:themeColor="background1"/>
                          <w:sz w:val="22"/>
                          <w:szCs w:val="22"/>
                        </w:rPr>
                        <w:t>Resource</w:t>
                      </w:r>
                      <w:r w:rsidR="00321528" w:rsidRPr="005D22FB">
                        <w:rPr>
                          <w:rFonts w:ascii="Arial" w:hAnsi="Arial" w:cs="Arial"/>
                          <w:color w:val="FFFFFF" w:themeColor="background1"/>
                          <w:sz w:val="22"/>
                          <w:szCs w:val="22"/>
                        </w:rPr>
                        <w:tab/>
                      </w:r>
                      <w:r w:rsidRPr="005D22FB">
                        <w:rPr>
                          <w:rFonts w:ascii="Arial" w:hAnsi="Arial" w:cs="Arial"/>
                          <w:color w:val="FFFFFF" w:themeColor="background1"/>
                          <w:sz w:val="22"/>
                          <w:szCs w:val="22"/>
                        </w:rPr>
                        <w:t>Details</w:t>
                      </w:r>
                    </w:p>
                  </w:txbxContent>
                </v:textbox>
                <w10:anchorlock/>
              </v:shape>
            </w:pict>
          </mc:Fallback>
        </mc:AlternateContent>
      </w:r>
    </w:p>
    <w:tbl>
      <w:tblPr>
        <w:tblStyle w:val="GridTable1Light-Accent1"/>
        <w:tblW w:w="0" w:type="auto"/>
        <w:tblInd w:w="0" w:type="dxa"/>
        <w:tblBorders>
          <w:top w:val="single" w:sz="12" w:space="0" w:color="0067A0" w:themeColor="accent1"/>
          <w:left w:val="single" w:sz="12" w:space="0" w:color="0067A0" w:themeColor="accent1"/>
          <w:bottom w:val="single" w:sz="12" w:space="0" w:color="0067A0" w:themeColor="accent1"/>
          <w:right w:val="single" w:sz="12" w:space="0" w:color="0067A0" w:themeColor="accent1"/>
          <w:insideH w:val="none" w:sz="0" w:space="0" w:color="auto"/>
          <w:insideV w:val="none" w:sz="0" w:space="0" w:color="auto"/>
        </w:tblBorders>
        <w:tblLook w:val="04A0" w:firstRow="1" w:lastRow="0" w:firstColumn="1" w:lastColumn="0" w:noHBand="0" w:noVBand="1"/>
      </w:tblPr>
      <w:tblGrid>
        <w:gridCol w:w="3954"/>
        <w:gridCol w:w="6788"/>
      </w:tblGrid>
      <w:tr w:rsidR="00891CE0" w:rsidRPr="00F91B19" w14:paraId="192B2FF9" w14:textId="77777777" w:rsidTr="00C13C5B">
        <w:trPr>
          <w:cantSplit/>
        </w:trPr>
        <w:tc>
          <w:tcPr>
            <w:tcW w:w="3954" w:type="dxa"/>
            <w:hideMark/>
          </w:tcPr>
          <w:p w14:paraId="66AE3A0A" w14:textId="77777777" w:rsidR="00891CE0" w:rsidRPr="00F91B19" w:rsidRDefault="00891CE0">
            <w:pPr>
              <w:rPr>
                <w:rFonts w:ascii="Arial" w:hAnsi="Arial" w:cs="Arial"/>
              </w:rPr>
            </w:pPr>
            <w:hyperlink r:id="rId30" w:history="1">
              <w:r w:rsidRPr="00F91B19">
                <w:rPr>
                  <w:rStyle w:val="Hyperlink"/>
                  <w:rFonts w:ascii="Arial" w:hAnsi="Arial" w:cs="Arial"/>
                </w:rPr>
                <w:t>National Immunisation Program webpage</w:t>
              </w:r>
            </w:hyperlink>
          </w:p>
        </w:tc>
        <w:tc>
          <w:tcPr>
            <w:tcW w:w="6788" w:type="dxa"/>
            <w:vAlign w:val="center"/>
            <w:hideMark/>
          </w:tcPr>
          <w:p w14:paraId="0C95A1E1" w14:textId="77777777" w:rsidR="00891CE0" w:rsidRPr="00F91B19" w:rsidRDefault="00891CE0" w:rsidP="0087626B">
            <w:pPr>
              <w:pStyle w:val="ListParagraph"/>
              <w:numPr>
                <w:ilvl w:val="0"/>
                <w:numId w:val="21"/>
              </w:numPr>
              <w:ind w:left="260"/>
              <w:rPr>
                <w:rFonts w:ascii="Arial" w:hAnsi="Arial" w:cs="Arial"/>
              </w:rPr>
            </w:pPr>
            <w:r w:rsidRPr="00F91B19">
              <w:rPr>
                <w:rFonts w:ascii="Arial" w:hAnsi="Arial" w:cs="Arial"/>
              </w:rPr>
              <w:t>Information and resources for health professionals and consumers about the NIP, the free vaccines available, and eligibility requirements.</w:t>
            </w:r>
          </w:p>
          <w:p w14:paraId="44F57F8D" w14:textId="77777777" w:rsidR="00F61BCC" w:rsidRPr="00F91B19" w:rsidRDefault="00F61BCC">
            <w:pPr>
              <w:rPr>
                <w:rFonts w:ascii="Arial" w:hAnsi="Arial" w:cs="Arial"/>
              </w:rPr>
            </w:pPr>
          </w:p>
        </w:tc>
      </w:tr>
      <w:tr w:rsidR="00891CE0" w:rsidRPr="00F91B19" w14:paraId="7FC95AF2" w14:textId="77777777" w:rsidTr="00C13C5B">
        <w:trPr>
          <w:cantSplit/>
        </w:trPr>
        <w:tc>
          <w:tcPr>
            <w:tcW w:w="3954" w:type="dxa"/>
            <w:hideMark/>
          </w:tcPr>
          <w:p w14:paraId="28DC1E94" w14:textId="09DFA9CD" w:rsidR="00891CE0" w:rsidRPr="00F91B19" w:rsidRDefault="00891CE0">
            <w:pPr>
              <w:rPr>
                <w:rFonts w:ascii="Arial" w:hAnsi="Arial" w:cs="Arial"/>
              </w:rPr>
            </w:pPr>
            <w:hyperlink r:id="rId31" w:history="1">
              <w:r w:rsidRPr="00F91B19">
                <w:rPr>
                  <w:rStyle w:val="Hyperlink"/>
                  <w:rFonts w:ascii="Arial" w:hAnsi="Arial" w:cs="Arial"/>
                </w:rPr>
                <w:t>National Immunisation Program schedule</w:t>
              </w:r>
            </w:hyperlink>
            <w:r w:rsidR="00016B1A">
              <w:rPr>
                <w:rFonts w:ascii="Arial" w:hAnsi="Arial" w:cs="Arial"/>
              </w:rPr>
              <w:t>*</w:t>
            </w:r>
          </w:p>
        </w:tc>
        <w:tc>
          <w:tcPr>
            <w:tcW w:w="6788" w:type="dxa"/>
            <w:vAlign w:val="center"/>
            <w:hideMark/>
          </w:tcPr>
          <w:p w14:paraId="6D922118" w14:textId="3384D4AC" w:rsidR="00891CE0" w:rsidRPr="00F91B19" w:rsidRDefault="00891CE0" w:rsidP="0087626B">
            <w:pPr>
              <w:pStyle w:val="ListParagraph"/>
              <w:numPr>
                <w:ilvl w:val="0"/>
                <w:numId w:val="21"/>
              </w:numPr>
              <w:ind w:left="266"/>
              <w:rPr>
                <w:rFonts w:ascii="Arial" w:hAnsi="Arial" w:cs="Arial"/>
              </w:rPr>
            </w:pPr>
            <w:r w:rsidRPr="00F91B19">
              <w:rPr>
                <w:rFonts w:ascii="Arial" w:hAnsi="Arial" w:cs="Arial"/>
              </w:rPr>
              <w:t>Recommended vaccines and schedule points for different cohorts under the NIP.</w:t>
            </w:r>
            <w:r w:rsidR="0087626B" w:rsidRPr="00F91B19">
              <w:rPr>
                <w:rFonts w:ascii="Arial" w:hAnsi="Arial" w:cs="Arial"/>
              </w:rPr>
              <w:t xml:space="preserve"> </w:t>
            </w:r>
          </w:p>
          <w:p w14:paraId="1EF03260" w14:textId="77777777" w:rsidR="00F61BCC" w:rsidRPr="00F91B19" w:rsidRDefault="00F61BCC">
            <w:pPr>
              <w:rPr>
                <w:rFonts w:ascii="Arial" w:hAnsi="Arial" w:cs="Arial"/>
              </w:rPr>
            </w:pPr>
          </w:p>
        </w:tc>
      </w:tr>
      <w:tr w:rsidR="00891CE0" w:rsidRPr="00F91B19" w14:paraId="6465E535" w14:textId="77777777" w:rsidTr="00C13C5B">
        <w:trPr>
          <w:cantSplit/>
        </w:trPr>
        <w:tc>
          <w:tcPr>
            <w:tcW w:w="3954" w:type="dxa"/>
            <w:hideMark/>
          </w:tcPr>
          <w:p w14:paraId="6AB30074" w14:textId="77777777" w:rsidR="00891CE0" w:rsidRPr="00F91B19" w:rsidRDefault="00891CE0">
            <w:pPr>
              <w:rPr>
                <w:rFonts w:ascii="Arial" w:hAnsi="Arial" w:cs="Arial"/>
              </w:rPr>
            </w:pPr>
            <w:hyperlink r:id="rId32" w:history="1">
              <w:r w:rsidRPr="00F91B19">
                <w:rPr>
                  <w:rStyle w:val="Hyperlink"/>
                  <w:rFonts w:ascii="Arial" w:hAnsi="Arial" w:cs="Arial"/>
                </w:rPr>
                <w:t>The Australian Immunisation Handbook</w:t>
              </w:r>
            </w:hyperlink>
          </w:p>
        </w:tc>
        <w:tc>
          <w:tcPr>
            <w:tcW w:w="6788" w:type="dxa"/>
            <w:vAlign w:val="center"/>
            <w:hideMark/>
          </w:tcPr>
          <w:p w14:paraId="708CC8B8" w14:textId="77777777" w:rsidR="00891CE0" w:rsidRPr="00F91B19" w:rsidRDefault="00891CE0" w:rsidP="0087626B">
            <w:pPr>
              <w:pStyle w:val="ListParagraph"/>
              <w:numPr>
                <w:ilvl w:val="0"/>
                <w:numId w:val="21"/>
              </w:numPr>
              <w:ind w:left="274"/>
              <w:rPr>
                <w:rFonts w:ascii="Arial" w:hAnsi="Arial" w:cs="Arial"/>
              </w:rPr>
            </w:pPr>
            <w:r w:rsidRPr="00F91B19">
              <w:rPr>
                <w:rFonts w:ascii="Arial" w:hAnsi="Arial" w:cs="Arial"/>
              </w:rPr>
              <w:t>Authoritative clinical guidance on vaccine recommendations, contraindications, precautions, and co-administration advice.</w:t>
            </w:r>
          </w:p>
          <w:p w14:paraId="70255CCC" w14:textId="77777777" w:rsidR="00F61BCC" w:rsidRPr="00F91B19" w:rsidRDefault="00F61BCC">
            <w:pPr>
              <w:rPr>
                <w:rFonts w:ascii="Arial" w:hAnsi="Arial" w:cs="Arial"/>
              </w:rPr>
            </w:pPr>
          </w:p>
        </w:tc>
      </w:tr>
      <w:tr w:rsidR="00891CE0" w:rsidRPr="00F91B19" w14:paraId="05ECBF3D" w14:textId="77777777" w:rsidTr="00C13C5B">
        <w:trPr>
          <w:cantSplit/>
        </w:trPr>
        <w:tc>
          <w:tcPr>
            <w:tcW w:w="3954" w:type="dxa"/>
            <w:hideMark/>
          </w:tcPr>
          <w:p w14:paraId="3417200F" w14:textId="77777777" w:rsidR="00891CE0" w:rsidRPr="00F91B19" w:rsidRDefault="00891CE0">
            <w:pPr>
              <w:rPr>
                <w:rFonts w:ascii="Arial" w:hAnsi="Arial" w:cs="Arial"/>
              </w:rPr>
            </w:pPr>
            <w:hyperlink r:id="rId33" w:anchor="state-and-territory-immunisation-health-services" w:history="1">
              <w:r w:rsidRPr="00F91B19">
                <w:rPr>
                  <w:rStyle w:val="Hyperlink"/>
                  <w:rFonts w:ascii="Arial" w:hAnsi="Arial" w:cs="Arial"/>
                </w:rPr>
                <w:t>State and territory immunisation contacts</w:t>
              </w:r>
            </w:hyperlink>
          </w:p>
        </w:tc>
        <w:tc>
          <w:tcPr>
            <w:tcW w:w="6788" w:type="dxa"/>
            <w:vAlign w:val="center"/>
            <w:hideMark/>
          </w:tcPr>
          <w:p w14:paraId="0339BF6C" w14:textId="77777777" w:rsidR="00891CE0" w:rsidRPr="00F91B19" w:rsidRDefault="00891CE0" w:rsidP="0087626B">
            <w:pPr>
              <w:pStyle w:val="ListParagraph"/>
              <w:numPr>
                <w:ilvl w:val="0"/>
                <w:numId w:val="21"/>
              </w:numPr>
              <w:ind w:left="274"/>
              <w:rPr>
                <w:rFonts w:ascii="Arial" w:hAnsi="Arial" w:cs="Arial"/>
              </w:rPr>
            </w:pPr>
            <w:r w:rsidRPr="00F91B19">
              <w:rPr>
                <w:rFonts w:ascii="Arial" w:hAnsi="Arial" w:cs="Arial"/>
              </w:rPr>
              <w:t>Contacts for jurisdiction-specific ordering, delivery, reporting, and program support.</w:t>
            </w:r>
          </w:p>
          <w:p w14:paraId="7635B850" w14:textId="77777777" w:rsidR="00F61BCC" w:rsidRPr="00F91B19" w:rsidRDefault="00F61BCC">
            <w:pPr>
              <w:rPr>
                <w:rFonts w:ascii="Arial" w:hAnsi="Arial" w:cs="Arial"/>
              </w:rPr>
            </w:pPr>
          </w:p>
        </w:tc>
      </w:tr>
      <w:tr w:rsidR="00891CE0" w:rsidRPr="00F91B19" w14:paraId="5191C0EE" w14:textId="77777777" w:rsidTr="00C13C5B">
        <w:trPr>
          <w:cantSplit/>
        </w:trPr>
        <w:tc>
          <w:tcPr>
            <w:tcW w:w="3954" w:type="dxa"/>
            <w:hideMark/>
          </w:tcPr>
          <w:p w14:paraId="66714978" w14:textId="7C600CB9" w:rsidR="00891CE0" w:rsidRPr="00F91B19" w:rsidRDefault="00891CE0">
            <w:pPr>
              <w:rPr>
                <w:rFonts w:ascii="Arial" w:hAnsi="Arial" w:cs="Arial"/>
              </w:rPr>
            </w:pPr>
            <w:hyperlink r:id="rId34" w:history="1">
              <w:r w:rsidRPr="00F91B19">
                <w:rPr>
                  <w:rStyle w:val="Hyperlink"/>
                  <w:rFonts w:ascii="Arial" w:hAnsi="Arial" w:cs="Arial"/>
                </w:rPr>
                <w:t>Adult vaccinations brochure</w:t>
              </w:r>
            </w:hyperlink>
            <w:r w:rsidR="00B4324A">
              <w:rPr>
                <w:rFonts w:ascii="Arial" w:hAnsi="Arial" w:cs="Arial"/>
              </w:rPr>
              <w:t>*</w:t>
            </w:r>
          </w:p>
        </w:tc>
        <w:tc>
          <w:tcPr>
            <w:tcW w:w="6788" w:type="dxa"/>
            <w:vAlign w:val="center"/>
            <w:hideMark/>
          </w:tcPr>
          <w:p w14:paraId="44B1BC57" w14:textId="57F46641" w:rsidR="00891CE0" w:rsidRPr="00F91B19" w:rsidRDefault="00891CE0" w:rsidP="0087626B">
            <w:pPr>
              <w:pStyle w:val="ListParagraph"/>
              <w:numPr>
                <w:ilvl w:val="0"/>
                <w:numId w:val="21"/>
              </w:numPr>
              <w:ind w:left="288"/>
              <w:rPr>
                <w:rFonts w:ascii="Arial" w:hAnsi="Arial" w:cs="Arial"/>
              </w:rPr>
            </w:pPr>
            <w:r w:rsidRPr="00F91B19">
              <w:rPr>
                <w:rFonts w:ascii="Arial" w:hAnsi="Arial" w:cs="Arial"/>
              </w:rPr>
              <w:t xml:space="preserve">Information for consumers about recommended vaccines available </w:t>
            </w:r>
            <w:r w:rsidR="00045464" w:rsidRPr="00F91B19">
              <w:rPr>
                <w:rFonts w:ascii="Arial" w:hAnsi="Arial" w:cs="Arial"/>
              </w:rPr>
              <w:t xml:space="preserve">for </w:t>
            </w:r>
            <w:r w:rsidRPr="00F91B19">
              <w:rPr>
                <w:rFonts w:ascii="Arial" w:hAnsi="Arial" w:cs="Arial"/>
              </w:rPr>
              <w:t>free for adults under the NIP.</w:t>
            </w:r>
            <w:r w:rsidR="0087626B" w:rsidRPr="00F91B19">
              <w:rPr>
                <w:rFonts w:ascii="Arial" w:hAnsi="Arial" w:cs="Arial"/>
              </w:rPr>
              <w:t xml:space="preserve"> </w:t>
            </w:r>
          </w:p>
          <w:p w14:paraId="1618D435" w14:textId="77777777" w:rsidR="00F61BCC" w:rsidRPr="00F91B19" w:rsidRDefault="00F61BCC">
            <w:pPr>
              <w:rPr>
                <w:rFonts w:ascii="Arial" w:hAnsi="Arial" w:cs="Arial"/>
              </w:rPr>
            </w:pPr>
          </w:p>
        </w:tc>
      </w:tr>
      <w:tr w:rsidR="00891CE0" w:rsidRPr="00F91B19" w14:paraId="3941D0BF" w14:textId="77777777" w:rsidTr="00C13C5B">
        <w:trPr>
          <w:cantSplit/>
        </w:trPr>
        <w:tc>
          <w:tcPr>
            <w:tcW w:w="3954" w:type="dxa"/>
            <w:hideMark/>
          </w:tcPr>
          <w:p w14:paraId="5FA355D5" w14:textId="77777777" w:rsidR="00891CE0" w:rsidRPr="00F91B19" w:rsidRDefault="00891CE0">
            <w:pPr>
              <w:rPr>
                <w:rFonts w:ascii="Arial" w:hAnsi="Arial" w:cs="Arial"/>
              </w:rPr>
            </w:pPr>
            <w:hyperlink r:id="rId35" w:history="1">
              <w:r w:rsidRPr="00F91B19">
                <w:rPr>
                  <w:rStyle w:val="Hyperlink"/>
                  <w:rFonts w:ascii="Arial" w:hAnsi="Arial" w:cs="Arial"/>
                </w:rPr>
                <w:t>NIP Updates</w:t>
              </w:r>
            </w:hyperlink>
          </w:p>
        </w:tc>
        <w:tc>
          <w:tcPr>
            <w:tcW w:w="6788" w:type="dxa"/>
            <w:vAlign w:val="center"/>
            <w:hideMark/>
          </w:tcPr>
          <w:p w14:paraId="37FA29CB" w14:textId="2E4CF77F" w:rsidR="00891CE0" w:rsidRPr="00F91B19" w:rsidRDefault="00891CE0" w:rsidP="0087626B">
            <w:pPr>
              <w:pStyle w:val="ListParagraph"/>
              <w:numPr>
                <w:ilvl w:val="0"/>
                <w:numId w:val="21"/>
              </w:numPr>
              <w:ind w:left="262" w:hanging="336"/>
              <w:rPr>
                <w:rFonts w:ascii="Arial" w:hAnsi="Arial" w:cs="Arial"/>
              </w:rPr>
            </w:pPr>
            <w:r w:rsidRPr="00F91B19">
              <w:rPr>
                <w:rFonts w:ascii="Arial" w:hAnsi="Arial" w:cs="Arial"/>
              </w:rPr>
              <w:t xml:space="preserve">Subscription service to receive </w:t>
            </w:r>
            <w:r w:rsidR="00D573C2" w:rsidRPr="00F91B19">
              <w:rPr>
                <w:rFonts w:ascii="Arial" w:hAnsi="Arial" w:cs="Arial"/>
              </w:rPr>
              <w:t xml:space="preserve">email </w:t>
            </w:r>
            <w:r w:rsidRPr="00F91B19">
              <w:rPr>
                <w:rFonts w:ascii="Arial" w:hAnsi="Arial" w:cs="Arial"/>
              </w:rPr>
              <w:t>updates about immunisation program changes and guidance.</w:t>
            </w:r>
          </w:p>
          <w:p w14:paraId="1820B163" w14:textId="77777777" w:rsidR="00F61BCC" w:rsidRPr="00F91B19" w:rsidRDefault="00F61BCC">
            <w:pPr>
              <w:rPr>
                <w:rFonts w:ascii="Arial" w:hAnsi="Arial" w:cs="Arial"/>
              </w:rPr>
            </w:pPr>
          </w:p>
        </w:tc>
      </w:tr>
      <w:tr w:rsidR="00891CE0" w:rsidRPr="00F91B19" w14:paraId="7479E465" w14:textId="77777777" w:rsidTr="00C13C5B">
        <w:trPr>
          <w:cantSplit/>
        </w:trPr>
        <w:tc>
          <w:tcPr>
            <w:tcW w:w="3954" w:type="dxa"/>
            <w:hideMark/>
          </w:tcPr>
          <w:p w14:paraId="0AB47E33" w14:textId="77777777" w:rsidR="00891CE0" w:rsidRPr="00F91B19" w:rsidRDefault="00891CE0">
            <w:pPr>
              <w:rPr>
                <w:rFonts w:ascii="Arial" w:hAnsi="Arial" w:cs="Arial"/>
              </w:rPr>
            </w:pPr>
            <w:hyperlink r:id="rId36" w:history="1">
              <w:r w:rsidRPr="00F91B19">
                <w:rPr>
                  <w:rStyle w:val="Hyperlink"/>
                  <w:rFonts w:ascii="Arial" w:hAnsi="Arial" w:cs="Arial"/>
                </w:rPr>
                <w:t>Co-administration of vaccines for adults: a guide for immunisation providers</w:t>
              </w:r>
            </w:hyperlink>
          </w:p>
          <w:p w14:paraId="2CF2088E" w14:textId="77777777" w:rsidR="0012375C" w:rsidRPr="00F91B19" w:rsidRDefault="0012375C">
            <w:pPr>
              <w:rPr>
                <w:rFonts w:ascii="Arial" w:hAnsi="Arial" w:cs="Arial"/>
              </w:rPr>
            </w:pPr>
          </w:p>
        </w:tc>
        <w:tc>
          <w:tcPr>
            <w:tcW w:w="6788" w:type="dxa"/>
            <w:vAlign w:val="center"/>
            <w:hideMark/>
          </w:tcPr>
          <w:p w14:paraId="1DA3B261" w14:textId="77777777" w:rsidR="00891CE0" w:rsidRPr="00F91B19" w:rsidRDefault="00891CE0" w:rsidP="0087626B">
            <w:pPr>
              <w:pStyle w:val="ListParagraph"/>
              <w:numPr>
                <w:ilvl w:val="0"/>
                <w:numId w:val="21"/>
              </w:numPr>
              <w:ind w:left="304"/>
              <w:rPr>
                <w:rFonts w:ascii="Arial" w:hAnsi="Arial" w:cs="Arial"/>
              </w:rPr>
            </w:pPr>
            <w:r w:rsidRPr="00F91B19">
              <w:rPr>
                <w:rFonts w:ascii="Arial" w:hAnsi="Arial" w:cs="Arial"/>
              </w:rPr>
              <w:t>NCIRS practical guidance to support vaccine co-administration in adult populations.</w:t>
            </w:r>
          </w:p>
          <w:p w14:paraId="5C3EE8E8" w14:textId="77777777" w:rsidR="00F61BCC" w:rsidRPr="00F91B19" w:rsidRDefault="00F61BCC">
            <w:pPr>
              <w:rPr>
                <w:rFonts w:ascii="Arial" w:hAnsi="Arial" w:cs="Arial"/>
              </w:rPr>
            </w:pPr>
          </w:p>
        </w:tc>
      </w:tr>
      <w:tr w:rsidR="00891CE0" w:rsidRPr="00F91B19" w14:paraId="2C0B9D6B" w14:textId="77777777" w:rsidTr="00C13C5B">
        <w:trPr>
          <w:cantSplit/>
        </w:trPr>
        <w:tc>
          <w:tcPr>
            <w:tcW w:w="3954" w:type="dxa"/>
            <w:hideMark/>
          </w:tcPr>
          <w:p w14:paraId="033BE7E9" w14:textId="77777777" w:rsidR="00891CE0" w:rsidRPr="00F91B19" w:rsidRDefault="00891CE0" w:rsidP="00624146">
            <w:pPr>
              <w:spacing w:before="160" w:after="160"/>
              <w:rPr>
                <w:rFonts w:ascii="Arial" w:hAnsi="Arial" w:cs="Arial"/>
              </w:rPr>
            </w:pPr>
            <w:hyperlink r:id="rId37" w:history="1">
              <w:r w:rsidRPr="00F91B19">
                <w:rPr>
                  <w:rStyle w:val="Hyperlink"/>
                  <w:rFonts w:ascii="Arial" w:hAnsi="Arial" w:cs="Arial"/>
                </w:rPr>
                <w:t>SKAI - Resources for health professionals</w:t>
              </w:r>
            </w:hyperlink>
          </w:p>
        </w:tc>
        <w:tc>
          <w:tcPr>
            <w:tcW w:w="6788" w:type="dxa"/>
            <w:vAlign w:val="center"/>
            <w:hideMark/>
          </w:tcPr>
          <w:p w14:paraId="2C3C9ACE" w14:textId="581C9363" w:rsidR="00F61BCC" w:rsidRPr="00F91B19" w:rsidRDefault="00891CE0" w:rsidP="00624146">
            <w:pPr>
              <w:pStyle w:val="ListParagraph"/>
              <w:numPr>
                <w:ilvl w:val="0"/>
                <w:numId w:val="21"/>
              </w:numPr>
              <w:spacing w:before="160" w:after="160"/>
              <w:ind w:left="294" w:hanging="350"/>
              <w:rPr>
                <w:rFonts w:ascii="Arial" w:hAnsi="Arial" w:cs="Arial"/>
              </w:rPr>
            </w:pPr>
            <w:r w:rsidRPr="00F91B19">
              <w:rPr>
                <w:rFonts w:ascii="Arial" w:hAnsi="Arial" w:cs="Arial"/>
              </w:rPr>
              <w:t>Evidence-based tools and discussion guides to support effective vaccination conversations with patients.</w:t>
            </w:r>
          </w:p>
        </w:tc>
      </w:tr>
      <w:tr w:rsidR="00F01E66" w:rsidRPr="00F91B19" w14:paraId="6182F4B2" w14:textId="77777777" w:rsidTr="004204D3">
        <w:trPr>
          <w:cantSplit/>
        </w:trPr>
        <w:tc>
          <w:tcPr>
            <w:tcW w:w="10742" w:type="dxa"/>
            <w:gridSpan w:val="2"/>
            <w:vAlign w:val="center"/>
          </w:tcPr>
          <w:p w14:paraId="45D6EE5B" w14:textId="33261D50" w:rsidR="00F01E66" w:rsidRPr="00F01E66" w:rsidRDefault="00F01E66" w:rsidP="00F01E66">
            <w:pPr>
              <w:spacing w:before="160" w:after="160"/>
              <w:ind w:left="-56"/>
              <w:rPr>
                <w:rFonts w:ascii="Arial" w:hAnsi="Arial" w:cs="Arial"/>
              </w:rPr>
            </w:pPr>
            <w:r w:rsidRPr="00F01E66">
              <w:rPr>
                <w:rFonts w:ascii="Arial" w:hAnsi="Arial" w:cs="Arial"/>
                <w:sz w:val="18"/>
                <w:szCs w:val="22"/>
              </w:rPr>
              <w:t xml:space="preserve">* </w:t>
            </w:r>
            <w:r w:rsidRPr="00F01E66">
              <w:rPr>
                <w:rFonts w:ascii="Arial" w:hAnsi="Arial" w:cs="Arial"/>
                <w:i/>
                <w:iCs/>
                <w:sz w:val="18"/>
                <w:szCs w:val="22"/>
              </w:rPr>
              <w:t xml:space="preserve">Please note: COVID-19 changes </w:t>
            </w:r>
            <w:r>
              <w:rPr>
                <w:rFonts w:ascii="Arial" w:hAnsi="Arial" w:cs="Arial"/>
                <w:i/>
                <w:iCs/>
                <w:sz w:val="18"/>
                <w:szCs w:val="22"/>
              </w:rPr>
              <w:t xml:space="preserve">for these resources </w:t>
            </w:r>
            <w:r w:rsidRPr="00F01E66">
              <w:rPr>
                <w:rFonts w:ascii="Arial" w:hAnsi="Arial" w:cs="Arial"/>
                <w:i/>
                <w:iCs/>
                <w:sz w:val="18"/>
                <w:szCs w:val="22"/>
              </w:rPr>
              <w:t>will take effect on 1 October 2026.</w:t>
            </w:r>
          </w:p>
        </w:tc>
      </w:tr>
    </w:tbl>
    <w:p w14:paraId="30DB0533" w14:textId="5E699DB6" w:rsidR="00C5513D" w:rsidRPr="00F91B19" w:rsidRDefault="00C5513D" w:rsidP="00624146">
      <w:pPr>
        <w:spacing w:before="160" w:after="160"/>
        <w:rPr>
          <w:rFonts w:ascii="Arial" w:hAnsi="Arial" w:cs="Arial"/>
        </w:rPr>
      </w:pPr>
      <w:r w:rsidRPr="00F91B19">
        <w:rPr>
          <w:rFonts w:ascii="Arial" w:hAnsi="Arial" w:cs="Arial"/>
          <w:noProof/>
        </w:rPr>
        <mc:AlternateContent>
          <mc:Choice Requires="wps">
            <w:drawing>
              <wp:inline distT="0" distB="0" distL="0" distR="0" wp14:anchorId="10151480" wp14:editId="1DA6D408">
                <wp:extent cx="6822468" cy="288000"/>
                <wp:effectExtent l="0" t="0" r="16510" b="17145"/>
                <wp:docPr id="1935163991" name="Rectangle: Rounded Corners 1"/>
                <wp:cNvGraphicFramePr/>
                <a:graphic xmlns:a="http://schemas.openxmlformats.org/drawingml/2006/main">
                  <a:graphicData uri="http://schemas.microsoft.com/office/word/2010/wordprocessingShape">
                    <wps:wsp>
                      <wps:cNvSpPr/>
                      <wps:spPr>
                        <a:xfrm>
                          <a:off x="0" y="0"/>
                          <a:ext cx="6822468" cy="288000"/>
                        </a:xfrm>
                        <a:prstGeom prst="roundRect">
                          <a:avLst>
                            <a:gd name="adj" fmla="val 32234"/>
                          </a:avLst>
                        </a:prstGeom>
                        <a:solidFill>
                          <a:schemeClr val="bg1"/>
                        </a:solidFill>
                        <a:ln>
                          <a:solidFill>
                            <a:schemeClr val="accent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B6F5550" w14:textId="439AC313" w:rsidR="00C5513D" w:rsidRPr="005D22FB" w:rsidRDefault="000A4792" w:rsidP="0069143B">
                            <w:pPr>
                              <w:pStyle w:val="Heading1"/>
                              <w:rPr>
                                <w:rFonts w:ascii="Arial" w:hAnsi="Arial" w:cs="Arial"/>
                              </w:rPr>
                            </w:pPr>
                            <w:bookmarkStart w:id="117" w:name="_Toc239259953"/>
                            <w:bookmarkStart w:id="118" w:name="_Toc239260100"/>
                            <w:bookmarkStart w:id="119" w:name="_Toc239260119"/>
                            <w:bookmarkStart w:id="120" w:name="_Toc239260198"/>
                            <w:bookmarkStart w:id="121" w:name="_Toc239260452"/>
                            <w:r w:rsidRPr="005D22FB">
                              <w:rPr>
                                <w:rFonts w:ascii="Arial" w:hAnsi="Arial" w:cs="Arial"/>
                              </w:rPr>
                              <w:t>Promotion resources for health professionals</w:t>
                            </w:r>
                            <w:bookmarkEnd w:id="117"/>
                            <w:bookmarkEnd w:id="118"/>
                            <w:bookmarkEnd w:id="119"/>
                            <w:bookmarkEnd w:id="120"/>
                            <w:bookmarkEnd w:id="121"/>
                          </w:p>
                        </w:txbxContent>
                      </wps:txbx>
                      <wps:bodyPr rot="0" spcFirstLastPara="0" vertOverflow="overflow" horzOverflow="overflow" vert="horz" wrap="square" lIns="72000" tIns="0" rIns="91440" bIns="0" numCol="1" spcCol="0" rtlCol="0" fromWordArt="0" anchor="ctr" anchorCtr="0" forceAA="0" compatLnSpc="1">
                        <a:prstTxWarp prst="textNoShape">
                          <a:avLst/>
                        </a:prstTxWarp>
                        <a:noAutofit/>
                      </wps:bodyPr>
                    </wps:wsp>
                  </a:graphicData>
                </a:graphic>
              </wp:inline>
            </w:drawing>
          </mc:Choice>
          <mc:Fallback>
            <w:pict>
              <v:roundrect w14:anchorId="10151480" id="_x0000_s1038" style="width:537.2pt;height:22.7pt;visibility:visible;mso-wrap-style:square;mso-left-percent:-10001;mso-top-percent:-10001;mso-position-horizontal:absolute;mso-position-horizontal-relative:char;mso-position-vertical:absolute;mso-position-vertical-relative:line;mso-left-percent:-10001;mso-top-percent:-10001;v-text-anchor:middle" arcsize="211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" fillcolor="white [3212]" strokecolor="#80b3cf [3206]" strokeweight="1pt">
                <v:stroke joinstyle="miter"/>
                <v:textbox inset="2mm,0,,0">
                  <w:txbxContent>
                    <w:p w14:paraId="6B6F5550" w14:textId="439AC313" w:rsidR="00C5513D" w:rsidRPr="005D22FB" w:rsidRDefault="000A4792" w:rsidP="0069143B">
                      <w:pPr>
                        <w:pStyle w:val="Heading1"/>
                        <w:rPr>
                          <w:rFonts w:ascii="Arial" w:hAnsi="Arial" w:cs="Arial"/>
                        </w:rPr>
                      </w:pPr>
                      <w:bookmarkStart w:id="122" w:name="_Toc239259953"/>
                      <w:bookmarkStart w:id="123" w:name="_Toc239260100"/>
                      <w:bookmarkStart w:id="124" w:name="_Toc239260119"/>
                      <w:bookmarkStart w:id="125" w:name="_Toc239260198"/>
                      <w:bookmarkStart w:id="126" w:name="_Toc239260452"/>
                      <w:r w:rsidRPr="005D22FB">
                        <w:rPr>
                          <w:rFonts w:ascii="Arial" w:hAnsi="Arial" w:cs="Arial"/>
                        </w:rPr>
                        <w:t>Promotion resources for health professionals</w:t>
                      </w:r>
                      <w:bookmarkEnd w:id="122"/>
                      <w:bookmarkEnd w:id="123"/>
                      <w:bookmarkEnd w:id="124"/>
                      <w:bookmarkEnd w:id="125"/>
                      <w:bookmarkEnd w:id="126"/>
                    </w:p>
                  </w:txbxContent>
                </v:textbox>
                <w10:anchorlock/>
              </v:roundrect>
            </w:pict>
          </mc:Fallback>
        </mc:AlternateContent>
      </w:r>
    </w:p>
    <w:p w14:paraId="40695E70" w14:textId="77777777" w:rsidR="003324AA" w:rsidRPr="00F91B19" w:rsidRDefault="00DE7E73">
      <w:pPr>
        <w:pStyle w:val="Heading2"/>
        <w:rPr>
          <w:rFonts w:ascii="Arial" w:hAnsi="Arial" w:cs="Arial"/>
        </w:rPr>
      </w:pPr>
      <w:bookmarkStart w:id="127" w:name="_Toc239260453"/>
      <w:r w:rsidRPr="00F91B19">
        <w:rPr>
          <w:rFonts w:ascii="Arial" w:hAnsi="Arial" w:cs="Arial"/>
        </w:rPr>
        <w:t>Newsletter article</w:t>
      </w:r>
      <w:bookmarkEnd w:id="127"/>
    </w:p>
    <w:p w14:paraId="60178054" w14:textId="77777777" w:rsidR="0075475B" w:rsidRPr="00F91B19" w:rsidRDefault="0075475B" w:rsidP="00DE73DF">
      <w:pPr>
        <w:spacing w:before="160" w:after="160"/>
        <w:rPr>
          <w:rFonts w:ascii="Arial" w:hAnsi="Arial" w:cs="Arial"/>
          <w:b/>
          <w:bCs/>
        </w:rPr>
      </w:pPr>
      <w:r w:rsidRPr="00F91B19">
        <w:rPr>
          <w:rFonts w:ascii="Arial" w:hAnsi="Arial" w:cs="Arial"/>
          <w:b/>
          <w:bCs/>
        </w:rPr>
        <w:t>COVID-19 vaccine changes from 1 October 2026</w:t>
      </w:r>
    </w:p>
    <w:p w14:paraId="00A2FA40" w14:textId="77777777" w:rsidR="0075475B" w:rsidRPr="00F91B19" w:rsidRDefault="0075475B" w:rsidP="00DE73DF">
      <w:pPr>
        <w:spacing w:before="160" w:after="160"/>
        <w:rPr>
          <w:rFonts w:ascii="Arial" w:hAnsi="Arial" w:cs="Arial"/>
        </w:rPr>
      </w:pPr>
      <w:r w:rsidRPr="00F91B19">
        <w:rPr>
          <w:rFonts w:ascii="Arial" w:hAnsi="Arial" w:cs="Arial"/>
        </w:rPr>
        <w:t>We'd like to let our patients know about some upcoming changes to COVID-19 vaccination arrangements.</w:t>
      </w:r>
    </w:p>
    <w:p w14:paraId="076713AA" w14:textId="391FC9A9" w:rsidR="0075475B" w:rsidRPr="00F91B19" w:rsidRDefault="0075475B" w:rsidP="00DE73DF">
      <w:pPr>
        <w:spacing w:before="160" w:after="160"/>
        <w:rPr>
          <w:rFonts w:ascii="Arial" w:hAnsi="Arial" w:cs="Arial"/>
        </w:rPr>
      </w:pPr>
      <w:r w:rsidRPr="00F91B19">
        <w:rPr>
          <w:rFonts w:ascii="Arial" w:hAnsi="Arial" w:cs="Arial"/>
        </w:rPr>
        <w:t xml:space="preserve">From 1 October 2026, COVID-19 vaccines will be available </w:t>
      </w:r>
      <w:r w:rsidR="0059512E" w:rsidRPr="00F91B19">
        <w:rPr>
          <w:rFonts w:ascii="Arial" w:hAnsi="Arial" w:cs="Arial"/>
        </w:rPr>
        <w:t xml:space="preserve">for </w:t>
      </w:r>
      <w:r w:rsidRPr="00F91B19">
        <w:rPr>
          <w:rFonts w:ascii="Arial" w:hAnsi="Arial" w:cs="Arial"/>
        </w:rPr>
        <w:t>free through the National Immunisation Program (NIP) for people who are at higher risk of severe illness from COVID-19. This includes older people, older Aboriginal and Torres Strait Islander people, and adults with severe immunocompromise.</w:t>
      </w:r>
    </w:p>
    <w:p w14:paraId="186A0CE5" w14:textId="77777777" w:rsidR="0075475B" w:rsidRPr="00F91B19" w:rsidRDefault="0075475B" w:rsidP="00DE73DF">
      <w:pPr>
        <w:spacing w:before="160" w:after="160"/>
        <w:rPr>
          <w:rFonts w:ascii="Arial" w:hAnsi="Arial" w:cs="Arial"/>
        </w:rPr>
      </w:pPr>
      <w:r w:rsidRPr="00F91B19">
        <w:rPr>
          <w:rFonts w:ascii="Arial" w:hAnsi="Arial" w:cs="Arial"/>
        </w:rPr>
        <w:t>If you're not eligible for a free COVID-19 vaccine under the NIP, you may still choose to purchase a vaccine privately. Our team can help you understand your options and whether a COVID-19 vaccination is recommended based on your age, health conditions and individual circumstances.</w:t>
      </w:r>
    </w:p>
    <w:p w14:paraId="377D6BA5" w14:textId="77777777" w:rsidR="0075475B" w:rsidRPr="00F91B19" w:rsidRDefault="0075475B" w:rsidP="00DE73DF">
      <w:pPr>
        <w:spacing w:before="160" w:after="160"/>
        <w:rPr>
          <w:rFonts w:ascii="Arial" w:hAnsi="Arial" w:cs="Arial"/>
        </w:rPr>
      </w:pPr>
      <w:r w:rsidRPr="00F91B19">
        <w:rPr>
          <w:rFonts w:ascii="Arial" w:hAnsi="Arial" w:cs="Arial"/>
        </w:rPr>
        <w:t>If you have any questions, please speak with your doctor or another member of our healthcare team.</w:t>
      </w:r>
    </w:p>
    <w:p w14:paraId="2B3433D0" w14:textId="06EF3232" w:rsidR="004F6E89" w:rsidRPr="00F91B19" w:rsidRDefault="0075475B" w:rsidP="002F63C7">
      <w:pPr>
        <w:spacing w:before="160" w:after="160"/>
        <w:rPr>
          <w:rFonts w:ascii="Arial" w:hAnsi="Arial" w:cs="Arial"/>
        </w:rPr>
      </w:pPr>
      <w:r w:rsidRPr="00F91B19">
        <w:rPr>
          <w:rFonts w:ascii="Arial" w:hAnsi="Arial" w:cs="Arial"/>
        </w:rPr>
        <w:t xml:space="preserve">For more information about COVID-19 vaccination, visit </w:t>
      </w:r>
      <w:r w:rsidRPr="00F91B19">
        <w:rPr>
          <w:rFonts w:ascii="Arial" w:hAnsi="Arial" w:cs="Arial"/>
          <w:b/>
          <w:bCs/>
        </w:rPr>
        <w:t>health.gov.au/immunisation</w:t>
      </w:r>
      <w:r w:rsidRPr="00F91B19">
        <w:rPr>
          <w:rFonts w:ascii="Arial" w:hAnsi="Arial" w:cs="Arial"/>
        </w:rPr>
        <w:t>.</w:t>
      </w:r>
    </w:p>
    <w:p w14:paraId="658A9C7C" w14:textId="2444B0EA" w:rsidR="003324AA" w:rsidRPr="00F91B19" w:rsidRDefault="00DE7E73" w:rsidP="002F63C7">
      <w:pPr>
        <w:pStyle w:val="Heading2"/>
        <w:spacing w:before="160" w:after="160"/>
        <w:rPr>
          <w:rFonts w:ascii="Arial" w:hAnsi="Arial" w:cs="Arial"/>
        </w:rPr>
      </w:pPr>
      <w:bookmarkStart w:id="128" w:name="_Toc239260454"/>
      <w:r w:rsidRPr="00F91B19">
        <w:rPr>
          <w:rFonts w:ascii="Arial" w:hAnsi="Arial" w:cs="Arial"/>
        </w:rPr>
        <w:t>Email to eligible patients</w:t>
      </w:r>
      <w:bookmarkEnd w:id="128"/>
    </w:p>
    <w:p w14:paraId="42C7D2F4" w14:textId="77777777" w:rsidR="00AC0EAA" w:rsidRPr="00F91B19" w:rsidRDefault="00AC0EAA" w:rsidP="00DE73DF">
      <w:pPr>
        <w:spacing w:before="160" w:after="160"/>
        <w:rPr>
          <w:rFonts w:ascii="Arial" w:hAnsi="Arial" w:cs="Arial"/>
        </w:rPr>
      </w:pPr>
      <w:r w:rsidRPr="00F91B19">
        <w:rPr>
          <w:rFonts w:ascii="Arial" w:hAnsi="Arial" w:cs="Arial"/>
          <w:b/>
          <w:bCs/>
        </w:rPr>
        <w:t>Subject:</w:t>
      </w:r>
      <w:r w:rsidRPr="00F91B19">
        <w:rPr>
          <w:rFonts w:ascii="Arial" w:hAnsi="Arial" w:cs="Arial"/>
        </w:rPr>
        <w:t xml:space="preserve"> You may be eligible for a free COVID-19 vaccine</w:t>
      </w:r>
    </w:p>
    <w:p w14:paraId="06F4ADD1" w14:textId="77777777" w:rsidR="00AC0EAA" w:rsidRPr="00F91B19" w:rsidRDefault="00AC0EAA" w:rsidP="00DE73DF">
      <w:pPr>
        <w:spacing w:before="160" w:after="160"/>
        <w:rPr>
          <w:rFonts w:ascii="Arial" w:hAnsi="Arial" w:cs="Arial"/>
        </w:rPr>
      </w:pPr>
      <w:r w:rsidRPr="00F91B19">
        <w:rPr>
          <w:rFonts w:ascii="Arial" w:hAnsi="Arial" w:cs="Arial"/>
        </w:rPr>
        <w:t>Dear [Patient Name],</w:t>
      </w:r>
    </w:p>
    <w:p w14:paraId="73BCCFDD" w14:textId="77777777" w:rsidR="00AC0EAA" w:rsidRPr="00F91B19" w:rsidRDefault="00AC0EAA" w:rsidP="00DE73DF">
      <w:pPr>
        <w:spacing w:before="160" w:after="160"/>
        <w:rPr>
          <w:rFonts w:ascii="Arial" w:hAnsi="Arial" w:cs="Arial"/>
        </w:rPr>
      </w:pPr>
      <w:r w:rsidRPr="00F91B19">
        <w:rPr>
          <w:rFonts w:ascii="Arial" w:hAnsi="Arial" w:cs="Arial"/>
        </w:rPr>
        <w:t>We're contacting you because you may be eligible for a free COVID-19 vaccine from 1 October 2026 under the National Immunisation Program (NIP).</w:t>
      </w:r>
    </w:p>
    <w:p w14:paraId="2D7F402E" w14:textId="54A6A648" w:rsidR="00AC0EAA" w:rsidRPr="00F91B19" w:rsidRDefault="00AC0EAA" w:rsidP="00DE73DF">
      <w:pPr>
        <w:spacing w:before="160" w:after="160"/>
        <w:rPr>
          <w:rFonts w:ascii="Arial" w:hAnsi="Arial" w:cs="Arial"/>
        </w:rPr>
      </w:pPr>
      <w:r w:rsidRPr="00F91B19">
        <w:rPr>
          <w:rFonts w:ascii="Arial" w:hAnsi="Arial" w:cs="Arial"/>
        </w:rPr>
        <w:t>COVID-19 can still cause serious illness, particularly in older adults and people with certain health conditions. Staying up to date with recommended vaccinations remains the best way to protect yourself and reduce your risk of severe disease.</w:t>
      </w:r>
    </w:p>
    <w:p w14:paraId="05CDF7F6" w14:textId="77777777" w:rsidR="00AC0EAA" w:rsidRPr="00F91B19" w:rsidRDefault="00AC0EAA" w:rsidP="00DE73DF">
      <w:pPr>
        <w:spacing w:before="160" w:after="160"/>
        <w:rPr>
          <w:rFonts w:ascii="Arial" w:hAnsi="Arial" w:cs="Arial"/>
        </w:rPr>
      </w:pPr>
      <w:r w:rsidRPr="00F91B19">
        <w:rPr>
          <w:rFonts w:ascii="Arial" w:hAnsi="Arial" w:cs="Arial"/>
        </w:rPr>
        <w:t>Based on our records, you may be eligible for a free COVID-19 vaccine. We encourage you to speak with your doctor or another member of our healthcare team about whether a COVID-19 vaccination is recommended for you.</w:t>
      </w:r>
    </w:p>
    <w:p w14:paraId="49AE4446" w14:textId="77777777" w:rsidR="00AC0EAA" w:rsidRPr="00F91B19" w:rsidRDefault="00AC0EAA" w:rsidP="00DE73DF">
      <w:pPr>
        <w:spacing w:before="160" w:after="160"/>
        <w:rPr>
          <w:rFonts w:ascii="Arial" w:hAnsi="Arial" w:cs="Arial"/>
        </w:rPr>
      </w:pPr>
      <w:r w:rsidRPr="00F91B19">
        <w:rPr>
          <w:rFonts w:ascii="Arial" w:hAnsi="Arial" w:cs="Arial"/>
        </w:rPr>
        <w:t>To book an appointment or discuss your options, please contact our practice on [phone number or email].</w:t>
      </w:r>
    </w:p>
    <w:p w14:paraId="3D7E1C34" w14:textId="77777777" w:rsidR="00AC0EAA" w:rsidRPr="00F91B19" w:rsidRDefault="00AC0EAA" w:rsidP="00DE73DF">
      <w:pPr>
        <w:spacing w:before="160" w:after="160"/>
        <w:rPr>
          <w:rFonts w:ascii="Arial" w:hAnsi="Arial" w:cs="Arial"/>
        </w:rPr>
      </w:pPr>
      <w:r w:rsidRPr="00F91B19">
        <w:rPr>
          <w:rFonts w:ascii="Arial" w:hAnsi="Arial" w:cs="Arial"/>
        </w:rPr>
        <w:t xml:space="preserve">For more information about COVID-19 vaccination, visit </w:t>
      </w:r>
      <w:r w:rsidRPr="00F91B19">
        <w:rPr>
          <w:rFonts w:ascii="Arial" w:hAnsi="Arial" w:cs="Arial"/>
          <w:b/>
          <w:bCs/>
        </w:rPr>
        <w:t>health.gov.au/immunisation</w:t>
      </w:r>
      <w:r w:rsidRPr="00F91B19">
        <w:rPr>
          <w:rFonts w:ascii="Arial" w:hAnsi="Arial" w:cs="Arial"/>
        </w:rPr>
        <w:t>.</w:t>
      </w:r>
    </w:p>
    <w:p w14:paraId="2A0CCA83" w14:textId="77777777" w:rsidR="00AC0EAA" w:rsidRPr="00F91B19" w:rsidRDefault="00AC0EAA" w:rsidP="00DE73DF">
      <w:pPr>
        <w:spacing w:before="160" w:after="160"/>
        <w:rPr>
          <w:rFonts w:ascii="Arial" w:hAnsi="Arial" w:cs="Arial"/>
        </w:rPr>
      </w:pPr>
      <w:r w:rsidRPr="00F91B19">
        <w:rPr>
          <w:rFonts w:ascii="Arial" w:hAnsi="Arial" w:cs="Arial"/>
        </w:rPr>
        <w:t>Kind regards,</w:t>
      </w:r>
    </w:p>
    <w:p w14:paraId="45BB230F" w14:textId="57C77EBD" w:rsidR="0050408B" w:rsidRPr="00F91B19" w:rsidRDefault="00AC0EAA" w:rsidP="00624146">
      <w:pPr>
        <w:spacing w:before="160" w:after="160"/>
        <w:rPr>
          <w:rFonts w:ascii="Arial" w:hAnsi="Arial" w:cs="Arial"/>
        </w:rPr>
      </w:pPr>
      <w:r w:rsidRPr="00F91B19">
        <w:rPr>
          <w:rFonts w:ascii="Arial" w:hAnsi="Arial" w:cs="Arial"/>
          <w:b/>
          <w:bCs/>
        </w:rPr>
        <w:t>[Practice Name]</w:t>
      </w:r>
      <w:r w:rsidRPr="00F91B19">
        <w:rPr>
          <w:rFonts w:ascii="Arial" w:hAnsi="Arial" w:cs="Arial"/>
        </w:rPr>
        <w:br/>
        <w:t>[Contact Details]</w:t>
      </w:r>
      <w:bookmarkStart w:id="129" w:name="_Toc239249213"/>
      <w:bookmarkStart w:id="130" w:name="_Toc239260455"/>
    </w:p>
    <w:p w14:paraId="006224CE" w14:textId="77777777" w:rsidR="00A63CD1" w:rsidRDefault="00A63CD1">
      <w:pPr>
        <w:rPr>
          <w:rFonts w:ascii="Arial" w:hAnsi="Arial" w:cs="Arial"/>
          <w:b/>
          <w:bCs/>
          <w:color w:val="0067A0" w:themeColor="accent1"/>
          <w:sz w:val="24"/>
          <w:szCs w:val="24"/>
        </w:rPr>
      </w:pPr>
      <w:r>
        <w:rPr>
          <w:rFonts w:ascii="Arial" w:hAnsi="Arial" w:cs="Arial"/>
        </w:rPr>
        <w:br w:type="page"/>
      </w:r>
    </w:p>
    <w:p w14:paraId="76166E9B" w14:textId="3AF266E5" w:rsidR="003324AA" w:rsidRPr="00F91B19" w:rsidRDefault="00DE7E73" w:rsidP="00624146">
      <w:pPr>
        <w:pStyle w:val="Heading2"/>
        <w:spacing w:before="160" w:after="160"/>
        <w:rPr>
          <w:rFonts w:ascii="Arial" w:hAnsi="Arial" w:cs="Arial"/>
        </w:rPr>
      </w:pPr>
      <w:r w:rsidRPr="00F91B19">
        <w:rPr>
          <w:rFonts w:ascii="Arial" w:hAnsi="Arial" w:cs="Arial"/>
        </w:rPr>
        <w:lastRenderedPageBreak/>
        <w:t>Ready-to-publish social media posts</w:t>
      </w:r>
      <w:bookmarkEnd w:id="129"/>
      <w:bookmarkEnd w:id="130"/>
    </w:p>
    <w:p w14:paraId="6A7AF106" w14:textId="19EFA71C" w:rsidR="001B337A" w:rsidRPr="00F91B19" w:rsidRDefault="001B337A" w:rsidP="001B337A">
      <w:pPr>
        <w:spacing w:before="0" w:after="160" w:line="259" w:lineRule="auto"/>
        <w:rPr>
          <w:rFonts w:ascii="Arial" w:eastAsia="Aptos" w:hAnsi="Arial" w:cs="Arial"/>
          <w:color w:val="auto"/>
          <w:szCs w:val="24"/>
        </w:rPr>
      </w:pPr>
      <w:r w:rsidRPr="00F91B19">
        <w:rPr>
          <w:rFonts w:ascii="Arial" w:eastAsia="Aptos" w:hAnsi="Arial" w:cs="Arial"/>
          <w:color w:val="auto"/>
          <w:szCs w:val="24"/>
        </w:rPr>
        <w:t xml:space="preserve">The posts below are written for health professionals and general practices to copy and publish on their own social media </w:t>
      </w:r>
      <w:r w:rsidR="006B5123" w:rsidRPr="00F91B19">
        <w:rPr>
          <w:rFonts w:ascii="Arial" w:eastAsia="Aptos" w:hAnsi="Arial" w:cs="Arial"/>
          <w:color w:val="auto"/>
          <w:szCs w:val="24"/>
        </w:rPr>
        <w:t>accoun</w:t>
      </w:r>
      <w:r w:rsidR="006B6F32" w:rsidRPr="00F91B19">
        <w:rPr>
          <w:rFonts w:ascii="Arial" w:eastAsia="Aptos" w:hAnsi="Arial" w:cs="Arial"/>
          <w:color w:val="auto"/>
          <w:szCs w:val="24"/>
        </w:rPr>
        <w:t>t</w:t>
      </w:r>
      <w:r w:rsidR="006B5123" w:rsidRPr="00F91B19">
        <w:rPr>
          <w:rFonts w:ascii="Arial" w:eastAsia="Aptos" w:hAnsi="Arial" w:cs="Arial"/>
          <w:color w:val="auto"/>
          <w:szCs w:val="24"/>
        </w:rPr>
        <w:t>s</w:t>
      </w:r>
      <w:r w:rsidRPr="00F91B19">
        <w:rPr>
          <w:rFonts w:ascii="Arial" w:eastAsia="Aptos" w:hAnsi="Arial" w:cs="Arial"/>
          <w:color w:val="auto"/>
          <w:szCs w:val="24"/>
        </w:rPr>
        <w:t>. They can be used with practice branding, a clinic image, or a simple vaccination reminder graphic.</w:t>
      </w:r>
    </w:p>
    <w:p w14:paraId="0A6D3C7E" w14:textId="7D0F58D8" w:rsidR="00F84DC0" w:rsidRPr="00F91B19" w:rsidRDefault="00F84DC0" w:rsidP="001B337A">
      <w:pPr>
        <w:spacing w:before="0" w:after="160" w:line="259" w:lineRule="auto"/>
        <w:rPr>
          <w:rFonts w:ascii="Arial" w:eastAsia="Aptos" w:hAnsi="Arial" w:cs="Arial"/>
          <w:color w:val="auto"/>
          <w:szCs w:val="24"/>
        </w:rPr>
      </w:pPr>
      <w:r w:rsidRPr="00F91B19">
        <w:rPr>
          <w:rFonts w:ascii="Arial" w:hAnsi="Arial" w:cs="Arial"/>
          <w:noProof/>
        </w:rPr>
        <mc:AlternateContent>
          <mc:Choice Requires="wps">
            <w:drawing>
              <wp:inline distT="0" distB="0" distL="0" distR="0" wp14:anchorId="50D0620F" wp14:editId="62426F4C">
                <wp:extent cx="6838844" cy="368300"/>
                <wp:effectExtent l="0" t="0" r="635" b="0"/>
                <wp:docPr id="1146064873" name="Rectangle: Rounded Corners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8844" cy="368300"/>
                        </a:xfrm>
                        <a:prstGeom prst="round2SameRect">
                          <a:avLst>
                            <a:gd name="adj1" fmla="val 12701"/>
                            <a:gd name="adj2" fmla="val 0"/>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BD1728B" w14:textId="7E53D2B4" w:rsidR="00F84DC0" w:rsidRPr="00D36DE8" w:rsidRDefault="00F84DC0" w:rsidP="00621015">
                            <w:pPr>
                              <w:tabs>
                                <w:tab w:val="left" w:pos="2128"/>
                              </w:tabs>
                              <w:spacing w:before="0" w:after="0"/>
                              <w:ind w:left="-182"/>
                              <w:rPr>
                                <w:rFonts w:asciiTheme="minorHAnsi" w:hAnsiTheme="minorHAnsi"/>
                                <w:color w:val="FFFFFF" w:themeColor="background1"/>
                                <w:sz w:val="22"/>
                                <w:szCs w:val="22"/>
                              </w:rPr>
                            </w:pPr>
                            <w:r>
                              <w:rPr>
                                <w:rFonts w:asciiTheme="minorHAnsi" w:hAnsiTheme="minorHAnsi"/>
                                <w:color w:val="FFFFFF" w:themeColor="background1"/>
                                <w:sz w:val="22"/>
                                <w:szCs w:val="22"/>
                              </w:rPr>
                              <w:t>Theme</w:t>
                            </w:r>
                            <w:r>
                              <w:rPr>
                                <w:rFonts w:asciiTheme="minorHAnsi" w:hAnsiTheme="minorHAnsi"/>
                                <w:color w:val="FFFFFF" w:themeColor="background1"/>
                                <w:sz w:val="22"/>
                                <w:szCs w:val="22"/>
                              </w:rPr>
                              <w:tab/>
                              <w:t>Ready-to-publish posts</w:t>
                            </w:r>
                          </w:p>
                        </w:txbxContent>
                      </wps:txbx>
                      <wps:bodyPr rot="0" spcFirstLastPara="0" vertOverflow="overflow" horzOverflow="overflow" vert="horz" wrap="square" lIns="180000" tIns="0" rIns="180000" bIns="0" numCol="1" spcCol="0" rtlCol="0" fromWordArt="0" anchor="ctr" anchorCtr="0" forceAA="0" compatLnSpc="1">
                        <a:prstTxWarp prst="textNoShape">
                          <a:avLst/>
                        </a:prstTxWarp>
                        <a:noAutofit/>
                      </wps:bodyPr>
                    </wps:wsp>
                  </a:graphicData>
                </a:graphic>
              </wp:inline>
            </w:drawing>
          </mc:Choice>
          <mc:Fallback>
            <w:pict>
              <v:shape w14:anchorId="50D0620F" id="_x0000_s1039" alt="&quot;&quot;" style="width:538.5pt;height:29pt;visibility:visible;mso-wrap-style:square;mso-left-percent:-10001;mso-top-percent:-10001;mso-position-horizontal:absolute;mso-position-horizontal-relative:char;mso-position-vertical:absolute;mso-position-vertical-relative:line;mso-left-percent:-10001;mso-top-percent:-10001;v-text-anchor:middle" coordsize="6838844,368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" adj="-11796480,,5400" path="m46778,l6792066,v25835,,46778,20943,46778,46778l6838844,368300r,l,368300r,l,46778c,20943,20943,,46778,xe" fillcolor="#0067a0 [3204]" stroked="f" strokeweight="1pt">
                <v:stroke joinstyle="miter"/>
                <v:formulas/>
                <v:path arrowok="t" o:connecttype="custom" o:connectlocs="46778,0;6792066,0;6838844,46778;6838844,368300;6838844,368300;0,368300;0,368300;0,46778;46778,0" o:connectangles="0,0,0,0,0,0,0,0,0" textboxrect="0,0,6838844,368300"/>
                <v:textbox inset="5mm,0,5mm,0">
                  <w:txbxContent>
                    <w:p w14:paraId="5BD1728B" w14:textId="7E53D2B4" w:rsidR="00F84DC0" w:rsidRPr="00D36DE8" w:rsidRDefault="00F84DC0" w:rsidP="00621015">
                      <w:pPr>
                        <w:tabs>
                          <w:tab w:val="left" w:pos="2128"/>
                        </w:tabs>
                        <w:spacing w:before="0" w:after="0"/>
                        <w:ind w:left="-182"/>
                        <w:rPr>
                          <w:rFonts w:asciiTheme="minorHAnsi" w:hAnsiTheme="minorHAnsi"/>
                          <w:color w:val="FFFFFF" w:themeColor="background1"/>
                          <w:sz w:val="22"/>
                          <w:szCs w:val="22"/>
                        </w:rPr>
                      </w:pPr>
                      <w:r>
                        <w:rPr>
                          <w:rFonts w:asciiTheme="minorHAnsi" w:hAnsiTheme="minorHAnsi"/>
                          <w:color w:val="FFFFFF" w:themeColor="background1"/>
                          <w:sz w:val="22"/>
                          <w:szCs w:val="22"/>
                        </w:rPr>
                        <w:t>Theme</w:t>
                      </w:r>
                      <w:r>
                        <w:rPr>
                          <w:rFonts w:asciiTheme="minorHAnsi" w:hAnsiTheme="minorHAnsi"/>
                          <w:color w:val="FFFFFF" w:themeColor="background1"/>
                          <w:sz w:val="22"/>
                          <w:szCs w:val="22"/>
                        </w:rPr>
                        <w:tab/>
                        <w:t>Ready-to-publish posts</w:t>
                      </w:r>
                    </w:p>
                  </w:txbxContent>
                </v:textbox>
                <w10:anchorlock/>
              </v:shape>
            </w:pict>
          </mc:Fallback>
        </mc:AlternateContent>
      </w:r>
    </w:p>
    <w:tbl>
      <w:tblPr>
        <w:tblStyle w:val="GridTable1Light-Accent1"/>
        <w:tblW w:w="0" w:type="auto"/>
        <w:tblInd w:w="0" w:type="dxa"/>
        <w:tblBorders>
          <w:top w:val="single" w:sz="12" w:space="0" w:color="0067A0" w:themeColor="accent1"/>
          <w:left w:val="single" w:sz="12" w:space="0" w:color="0067A0" w:themeColor="accent1"/>
          <w:bottom w:val="single" w:sz="12" w:space="0" w:color="0067A0" w:themeColor="accent1"/>
          <w:right w:val="single" w:sz="12" w:space="0" w:color="0067A0" w:themeColor="accent1"/>
          <w:insideH w:val="single" w:sz="12" w:space="0" w:color="0067A0" w:themeColor="accent1"/>
          <w:insideV w:val="single" w:sz="12" w:space="0" w:color="0067A0" w:themeColor="accent1"/>
        </w:tblBorders>
        <w:tblLook w:val="04A0" w:firstRow="1" w:lastRow="0" w:firstColumn="1" w:lastColumn="0" w:noHBand="0" w:noVBand="1"/>
      </w:tblPr>
      <w:tblGrid>
        <w:gridCol w:w="2291"/>
        <w:gridCol w:w="8451"/>
      </w:tblGrid>
      <w:tr w:rsidR="00F84DC0" w:rsidRPr="00F91B19" w14:paraId="3C43358D" w14:textId="77777777" w:rsidTr="00C91801">
        <w:trPr>
          <w:cantSplit/>
        </w:trPr>
        <w:tc>
          <w:tcPr>
            <w:tcW w:w="0" w:type="auto"/>
            <w:hideMark/>
          </w:tcPr>
          <w:p w14:paraId="70DD7BB0" w14:textId="2DED9FA8" w:rsidR="00F84DC0" w:rsidRPr="00F91B19" w:rsidRDefault="00F84DC0" w:rsidP="00F84DC0">
            <w:pPr>
              <w:rPr>
                <w:rFonts w:ascii="Arial" w:hAnsi="Arial" w:cs="Arial"/>
              </w:rPr>
            </w:pPr>
            <w:r w:rsidRPr="00F91B19">
              <w:rPr>
                <w:rFonts w:ascii="Arial" w:eastAsia="Aptos" w:hAnsi="Arial" w:cs="Arial"/>
                <w:color w:val="auto"/>
              </w:rPr>
              <w:t>General awareness</w:t>
            </w:r>
          </w:p>
        </w:tc>
        <w:tc>
          <w:tcPr>
            <w:tcW w:w="0" w:type="auto"/>
            <w:hideMark/>
          </w:tcPr>
          <w:p w14:paraId="1012AD2D" w14:textId="77777777" w:rsidR="00F84DC0" w:rsidRPr="00F91B19" w:rsidRDefault="00F84DC0" w:rsidP="00F84DC0">
            <w:pPr>
              <w:spacing w:after="160" w:line="259" w:lineRule="auto"/>
              <w:rPr>
                <w:rFonts w:ascii="Arial" w:eastAsia="Aptos" w:hAnsi="Arial" w:cs="Arial"/>
                <w:b/>
                <w:bCs/>
                <w:color w:val="auto"/>
              </w:rPr>
            </w:pPr>
            <w:r w:rsidRPr="00F91B19">
              <w:rPr>
                <w:rFonts w:ascii="Segoe UI Emoji" w:eastAsia="Aptos" w:hAnsi="Segoe UI Emoji" w:cs="Segoe UI Emoji"/>
                <w:b/>
                <w:bCs/>
                <w:color w:val="auto"/>
              </w:rPr>
              <w:t>⏰</w:t>
            </w:r>
            <w:r w:rsidRPr="00F91B19">
              <w:rPr>
                <w:rFonts w:ascii="Arial" w:eastAsia="Aptos" w:hAnsi="Arial" w:cs="Arial"/>
                <w:b/>
                <w:bCs/>
                <w:color w:val="auto"/>
              </w:rPr>
              <w:t xml:space="preserve"> Is it time for your COVID-19 vaccination?</w:t>
            </w:r>
          </w:p>
          <w:p w14:paraId="378A5337"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COVID-19 is still circulating in our community, and for some people it can lead to serious illness.</w:t>
            </w:r>
          </w:p>
          <w:p w14:paraId="50A743D7"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If you're an older adult, have a weakened immune system, or live with certain health conditions, staying up to date with recommended COVID-19 vaccinations can help protect you from severe disease.</w:t>
            </w:r>
          </w:p>
          <w:p w14:paraId="3BE2674C"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Not sure if you're due for a COVID-19 vaccine? We're here to help.</w:t>
            </w:r>
          </w:p>
          <w:p w14:paraId="2F174A31" w14:textId="77777777" w:rsidR="00F84DC0" w:rsidRPr="00F91B19" w:rsidRDefault="00F84DC0" w:rsidP="00F84DC0">
            <w:pPr>
              <w:rPr>
                <w:rFonts w:ascii="Arial" w:eastAsia="Aptos" w:hAnsi="Arial" w:cs="Arial"/>
                <w:color w:val="auto"/>
              </w:rPr>
            </w:pPr>
            <w:r w:rsidRPr="00F91B19">
              <w:rPr>
                <w:rFonts w:ascii="Segoe UI Emoji" w:eastAsia="Aptos" w:hAnsi="Segoe UI Emoji" w:cs="Segoe UI Emoji"/>
                <w:color w:val="auto"/>
              </w:rPr>
              <w:t>📞</w:t>
            </w:r>
            <w:r w:rsidRPr="00F91B19">
              <w:rPr>
                <w:rFonts w:ascii="Arial" w:eastAsia="Aptos" w:hAnsi="Arial" w:cs="Arial"/>
                <w:color w:val="auto"/>
              </w:rPr>
              <w:t xml:space="preserve"> Book an appointment with our team to discuss what's recommended for you.</w:t>
            </w:r>
          </w:p>
          <w:p w14:paraId="36C4F04B" w14:textId="77A1A06E" w:rsidR="00F84DC0" w:rsidRPr="00F91B19" w:rsidRDefault="00F84DC0" w:rsidP="00F84DC0">
            <w:pPr>
              <w:rPr>
                <w:rFonts w:ascii="Arial" w:hAnsi="Arial" w:cs="Arial"/>
              </w:rPr>
            </w:pPr>
          </w:p>
        </w:tc>
      </w:tr>
      <w:tr w:rsidR="00F84DC0" w:rsidRPr="00F91B19" w14:paraId="53993542" w14:textId="77777777" w:rsidTr="00C91801">
        <w:trPr>
          <w:cantSplit/>
        </w:trPr>
        <w:tc>
          <w:tcPr>
            <w:tcW w:w="0" w:type="auto"/>
            <w:hideMark/>
          </w:tcPr>
          <w:p w14:paraId="796A46EC" w14:textId="727D73F0" w:rsidR="00F84DC0" w:rsidRPr="00F91B19" w:rsidRDefault="00F84DC0" w:rsidP="00F84DC0">
            <w:pPr>
              <w:rPr>
                <w:rFonts w:ascii="Arial" w:hAnsi="Arial" w:cs="Arial"/>
              </w:rPr>
            </w:pPr>
            <w:r w:rsidRPr="00F91B19">
              <w:rPr>
                <w:rFonts w:ascii="Arial" w:eastAsia="Aptos" w:hAnsi="Arial" w:cs="Arial"/>
                <w:color w:val="auto"/>
              </w:rPr>
              <w:t>NIP transition</w:t>
            </w:r>
          </w:p>
        </w:tc>
        <w:tc>
          <w:tcPr>
            <w:tcW w:w="0" w:type="auto"/>
            <w:hideMark/>
          </w:tcPr>
          <w:p w14:paraId="51D5B805" w14:textId="77777777" w:rsidR="00F84DC0" w:rsidRPr="00F91B19" w:rsidRDefault="00F84DC0" w:rsidP="00F84DC0">
            <w:pPr>
              <w:spacing w:after="160" w:line="259" w:lineRule="auto"/>
              <w:rPr>
                <w:rFonts w:ascii="Arial" w:eastAsia="Aptos" w:hAnsi="Arial" w:cs="Arial"/>
                <w:b/>
                <w:bCs/>
                <w:color w:val="auto"/>
              </w:rPr>
            </w:pPr>
            <w:r w:rsidRPr="00F91B19">
              <w:rPr>
                <w:rFonts w:ascii="Segoe UI Emoji" w:eastAsia="Aptos" w:hAnsi="Segoe UI Emoji" w:cs="Segoe UI Emoji"/>
                <w:b/>
                <w:bCs/>
                <w:color w:val="auto"/>
              </w:rPr>
              <w:t>🧪</w:t>
            </w:r>
            <w:r w:rsidRPr="00F91B19">
              <w:rPr>
                <w:rFonts w:ascii="Arial" w:eastAsia="Aptos" w:hAnsi="Arial" w:cs="Arial"/>
                <w:b/>
                <w:bCs/>
                <w:color w:val="auto"/>
              </w:rPr>
              <w:t xml:space="preserve"> Changes to COVID-19 vaccines from 1 October 2026</w:t>
            </w:r>
          </w:p>
          <w:p w14:paraId="0F017F25"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From 1 October 2026, COVID-19 vaccines will be available through the National Immunisation Program (NIP) for people at higher risk of severe illness from COVID-19.</w:t>
            </w:r>
          </w:p>
          <w:p w14:paraId="4777746D"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This includes many older Australians, older Aboriginal and Torres Strait Islander people, and adults with severe immunocompromise.</w:t>
            </w:r>
          </w:p>
          <w:p w14:paraId="4CBA4619"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If you're unsure what these changes mean for you or your family, talk to our team. We can provide personalised advice based on your health needs.</w:t>
            </w:r>
          </w:p>
          <w:p w14:paraId="307FF6F1" w14:textId="77777777" w:rsidR="00F84DC0" w:rsidRPr="00F91B19" w:rsidRDefault="00F84DC0" w:rsidP="00F84DC0">
            <w:pPr>
              <w:rPr>
                <w:rFonts w:ascii="Arial" w:eastAsia="Aptos" w:hAnsi="Arial" w:cs="Arial"/>
                <w:color w:val="auto"/>
              </w:rPr>
            </w:pPr>
            <w:r w:rsidRPr="00F91B19">
              <w:rPr>
                <w:rFonts w:ascii="Segoe UI Emoji" w:eastAsia="Aptos" w:hAnsi="Segoe UI Emoji" w:cs="Segoe UI Emoji"/>
                <w:color w:val="auto"/>
              </w:rPr>
              <w:t>📅</w:t>
            </w:r>
            <w:r w:rsidRPr="00F91B19">
              <w:rPr>
                <w:rFonts w:ascii="Arial" w:eastAsia="Aptos" w:hAnsi="Arial" w:cs="Arial"/>
                <w:color w:val="auto"/>
              </w:rPr>
              <w:t xml:space="preserve"> Contact us today to book an appointment or ask a question.</w:t>
            </w:r>
          </w:p>
          <w:p w14:paraId="2E677FA9" w14:textId="21201862" w:rsidR="00310CCE" w:rsidRPr="00F91B19" w:rsidRDefault="00310CCE" w:rsidP="00F84DC0">
            <w:pPr>
              <w:rPr>
                <w:rFonts w:ascii="Arial" w:hAnsi="Arial" w:cs="Arial"/>
              </w:rPr>
            </w:pPr>
          </w:p>
        </w:tc>
      </w:tr>
      <w:tr w:rsidR="00F84DC0" w:rsidRPr="00F91B19" w14:paraId="031816D9" w14:textId="77777777" w:rsidTr="00C91801">
        <w:trPr>
          <w:cantSplit/>
        </w:trPr>
        <w:tc>
          <w:tcPr>
            <w:tcW w:w="0" w:type="auto"/>
            <w:hideMark/>
          </w:tcPr>
          <w:p w14:paraId="379D0E07" w14:textId="214098B3" w:rsidR="00F84DC0" w:rsidRPr="00F91B19" w:rsidRDefault="00F84DC0" w:rsidP="00F84DC0">
            <w:pPr>
              <w:rPr>
                <w:rFonts w:ascii="Arial" w:hAnsi="Arial" w:cs="Arial"/>
              </w:rPr>
            </w:pPr>
            <w:r w:rsidRPr="00F91B19">
              <w:rPr>
                <w:rFonts w:ascii="Arial" w:eastAsia="Aptos" w:hAnsi="Arial" w:cs="Arial"/>
                <w:color w:val="auto"/>
              </w:rPr>
              <w:t>Eligibility reminder</w:t>
            </w:r>
          </w:p>
        </w:tc>
        <w:tc>
          <w:tcPr>
            <w:tcW w:w="0" w:type="auto"/>
            <w:hideMark/>
          </w:tcPr>
          <w:p w14:paraId="462EBD74" w14:textId="77777777" w:rsidR="00F84DC0" w:rsidRPr="00F91B19" w:rsidRDefault="00F84DC0" w:rsidP="00F84DC0">
            <w:pPr>
              <w:spacing w:after="160" w:line="259" w:lineRule="auto"/>
              <w:rPr>
                <w:rFonts w:ascii="Arial" w:eastAsia="Aptos" w:hAnsi="Arial" w:cs="Arial"/>
                <w:b/>
                <w:bCs/>
                <w:color w:val="auto"/>
              </w:rPr>
            </w:pPr>
            <w:r w:rsidRPr="00F91B19">
              <w:rPr>
                <w:rFonts w:ascii="Segoe UI Emoji" w:eastAsia="Aptos" w:hAnsi="Segoe UI Emoji" w:cs="Segoe UI Emoji"/>
                <w:b/>
                <w:bCs/>
                <w:color w:val="auto"/>
              </w:rPr>
              <w:t>✅</w:t>
            </w:r>
            <w:r w:rsidRPr="00F91B19">
              <w:rPr>
                <w:rFonts w:ascii="Arial" w:eastAsia="Aptos" w:hAnsi="Arial" w:cs="Arial"/>
                <w:b/>
                <w:bCs/>
                <w:color w:val="auto"/>
              </w:rPr>
              <w:t xml:space="preserve"> Can you get a free COVID-19 vaccine?</w:t>
            </w:r>
          </w:p>
          <w:p w14:paraId="0A26EE59"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Wondering whether you're eligible for a free COVID-19 vaccine through the National Immunisation Program (NIP) from 1 October 2026?</w:t>
            </w:r>
          </w:p>
          <w:p w14:paraId="129292B1"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Eligibility will depend on factors such as your age or medical conditions. Our healthcare team can help you understand whether a COVID-19 vaccine is recommended for you and whether you qualify for a funded dose.</w:t>
            </w:r>
          </w:p>
          <w:p w14:paraId="1C125949"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Don't leave it to guesswork.</w:t>
            </w:r>
          </w:p>
          <w:p w14:paraId="53CE9B3B" w14:textId="77777777" w:rsidR="00F84DC0" w:rsidRPr="00F91B19" w:rsidRDefault="00F84DC0" w:rsidP="00F84DC0">
            <w:pPr>
              <w:rPr>
                <w:rFonts w:ascii="Arial" w:eastAsia="Aptos" w:hAnsi="Arial" w:cs="Arial"/>
                <w:color w:val="auto"/>
              </w:rPr>
            </w:pPr>
            <w:r w:rsidRPr="00F91B19">
              <w:rPr>
                <w:rFonts w:ascii="Segoe UI Emoji" w:eastAsia="Aptos" w:hAnsi="Segoe UI Emoji" w:cs="Segoe UI Emoji"/>
                <w:color w:val="auto"/>
              </w:rPr>
              <w:t>📞</w:t>
            </w:r>
            <w:r w:rsidRPr="00F91B19">
              <w:rPr>
                <w:rFonts w:ascii="Arial" w:eastAsia="Aptos" w:hAnsi="Arial" w:cs="Arial"/>
                <w:color w:val="auto"/>
              </w:rPr>
              <w:t xml:space="preserve"> Give us a call or book an appointment to discuss your options.</w:t>
            </w:r>
          </w:p>
          <w:p w14:paraId="0CFDE3C8" w14:textId="06F7F5DA" w:rsidR="00310CCE" w:rsidRPr="00F91B19" w:rsidRDefault="00310CCE" w:rsidP="00F84DC0">
            <w:pPr>
              <w:rPr>
                <w:rFonts w:ascii="Arial" w:hAnsi="Arial" w:cs="Arial"/>
              </w:rPr>
            </w:pPr>
          </w:p>
        </w:tc>
      </w:tr>
      <w:tr w:rsidR="00F84DC0" w:rsidRPr="00F91B19" w14:paraId="46D42B3D" w14:textId="77777777" w:rsidTr="00C91801">
        <w:trPr>
          <w:cantSplit/>
        </w:trPr>
        <w:tc>
          <w:tcPr>
            <w:tcW w:w="0" w:type="auto"/>
            <w:hideMark/>
          </w:tcPr>
          <w:p w14:paraId="4E31363B" w14:textId="0B0EF0AF" w:rsidR="00F84DC0" w:rsidRPr="00F91B19" w:rsidRDefault="00F84DC0" w:rsidP="00F84DC0">
            <w:pPr>
              <w:rPr>
                <w:rFonts w:ascii="Arial" w:hAnsi="Arial" w:cs="Arial"/>
              </w:rPr>
            </w:pPr>
            <w:r w:rsidRPr="00F91B19">
              <w:rPr>
                <w:rFonts w:ascii="Arial" w:eastAsia="Aptos" w:hAnsi="Arial" w:cs="Arial"/>
                <w:color w:val="auto"/>
              </w:rPr>
              <w:t>Risk-based recommendation</w:t>
            </w:r>
          </w:p>
        </w:tc>
        <w:tc>
          <w:tcPr>
            <w:tcW w:w="0" w:type="auto"/>
            <w:hideMark/>
          </w:tcPr>
          <w:p w14:paraId="57342823" w14:textId="77777777" w:rsidR="00F84DC0" w:rsidRPr="00F91B19" w:rsidRDefault="00F84DC0" w:rsidP="00F84DC0">
            <w:pPr>
              <w:spacing w:after="160" w:line="259" w:lineRule="auto"/>
              <w:rPr>
                <w:rFonts w:ascii="Arial" w:eastAsia="Aptos" w:hAnsi="Arial" w:cs="Arial"/>
                <w:b/>
                <w:bCs/>
                <w:color w:val="auto"/>
              </w:rPr>
            </w:pPr>
            <w:r w:rsidRPr="00F91B19">
              <w:rPr>
                <w:rFonts w:ascii="Segoe UI Emoji" w:eastAsia="Aptos" w:hAnsi="Segoe UI Emoji" w:cs="Segoe UI Emoji"/>
                <w:b/>
                <w:bCs/>
                <w:color w:val="auto"/>
              </w:rPr>
              <w:t>👨</w:t>
            </w:r>
            <w:r w:rsidRPr="00F91B19">
              <w:rPr>
                <w:rFonts w:ascii="Arial" w:eastAsia="Aptos" w:hAnsi="Arial" w:cs="Arial"/>
                <w:b/>
                <w:bCs/>
                <w:color w:val="auto"/>
              </w:rPr>
              <w:t>‍</w:t>
            </w:r>
            <w:r w:rsidRPr="00F91B19">
              <w:rPr>
                <w:rFonts w:ascii="Segoe UI Emoji" w:eastAsia="Aptos" w:hAnsi="Segoe UI Emoji" w:cs="Segoe UI Emoji"/>
                <w:b/>
                <w:bCs/>
                <w:color w:val="auto"/>
              </w:rPr>
              <w:t>⚕️</w:t>
            </w:r>
            <w:r w:rsidRPr="00F91B19">
              <w:rPr>
                <w:rFonts w:ascii="Arial" w:eastAsia="Aptos" w:hAnsi="Arial" w:cs="Arial"/>
                <w:b/>
                <w:bCs/>
                <w:color w:val="auto"/>
              </w:rPr>
              <w:t xml:space="preserve"> Is COVID-19 vaccination recommended for you?</w:t>
            </w:r>
          </w:p>
          <w:p w14:paraId="06F4BA42"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Everyone's health needs are different.</w:t>
            </w:r>
          </w:p>
          <w:p w14:paraId="759A2CE5"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Your age, medical conditions, immune function, and how long it's been since your last COVID-19 vaccination or infection can all influence what's recommended for you.</w:t>
            </w:r>
          </w:p>
          <w:p w14:paraId="36B952DD" w14:textId="0C1F8E9B"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If you're at higher risk of severe illness, staying up to date with COVID-19 vaccination offer</w:t>
            </w:r>
            <w:r w:rsidR="00B71AD1" w:rsidRPr="00F91B19">
              <w:rPr>
                <w:rFonts w:ascii="Arial" w:eastAsia="Aptos" w:hAnsi="Arial" w:cs="Arial"/>
                <w:color w:val="auto"/>
              </w:rPr>
              <w:t>s</w:t>
            </w:r>
            <w:r w:rsidRPr="00F91B19">
              <w:rPr>
                <w:rFonts w:ascii="Arial" w:eastAsia="Aptos" w:hAnsi="Arial" w:cs="Arial"/>
                <w:color w:val="auto"/>
              </w:rPr>
              <w:t xml:space="preserve"> important protection.</w:t>
            </w:r>
          </w:p>
          <w:p w14:paraId="7EACC3EB" w14:textId="77777777" w:rsidR="00F84DC0" w:rsidRPr="00F91B19" w:rsidRDefault="00F84DC0" w:rsidP="00F84DC0">
            <w:pPr>
              <w:spacing w:after="160" w:line="259" w:lineRule="auto"/>
              <w:rPr>
                <w:rFonts w:ascii="Arial" w:eastAsia="Aptos" w:hAnsi="Arial" w:cs="Arial"/>
                <w:color w:val="auto"/>
              </w:rPr>
            </w:pPr>
            <w:r w:rsidRPr="00F91B19">
              <w:rPr>
                <w:rFonts w:ascii="Segoe UI Emoji" w:eastAsia="Aptos" w:hAnsi="Segoe UI Emoji" w:cs="Segoe UI Emoji"/>
                <w:color w:val="auto"/>
              </w:rPr>
              <w:t>💬</w:t>
            </w:r>
            <w:r w:rsidRPr="00F91B19">
              <w:rPr>
                <w:rFonts w:ascii="Arial" w:eastAsia="Aptos" w:hAnsi="Arial" w:cs="Arial"/>
                <w:color w:val="auto"/>
              </w:rPr>
              <w:t xml:space="preserve"> Talk with one of our doctors to get advice tailored to your circumstances.</w:t>
            </w:r>
          </w:p>
          <w:p w14:paraId="2352E136" w14:textId="77777777" w:rsidR="00F84DC0" w:rsidRPr="00F91B19" w:rsidRDefault="00F84DC0" w:rsidP="00F84DC0">
            <w:pPr>
              <w:rPr>
                <w:rFonts w:ascii="Arial" w:eastAsia="Aptos" w:hAnsi="Arial" w:cs="Arial"/>
                <w:color w:val="auto"/>
              </w:rPr>
            </w:pPr>
            <w:r w:rsidRPr="00F91B19">
              <w:rPr>
                <w:rFonts w:ascii="Segoe UI Emoji" w:eastAsia="Aptos" w:hAnsi="Segoe UI Emoji" w:cs="Segoe UI Emoji"/>
                <w:color w:val="auto"/>
              </w:rPr>
              <w:t>📅</w:t>
            </w:r>
            <w:r w:rsidRPr="00F91B19">
              <w:rPr>
                <w:rFonts w:ascii="Arial" w:eastAsia="Aptos" w:hAnsi="Arial" w:cs="Arial"/>
                <w:color w:val="auto"/>
              </w:rPr>
              <w:t xml:space="preserve"> Book your appointment today.</w:t>
            </w:r>
          </w:p>
          <w:p w14:paraId="313B3104" w14:textId="44E51431" w:rsidR="00310CCE" w:rsidRPr="00F91B19" w:rsidRDefault="00310CCE" w:rsidP="00F84DC0">
            <w:pPr>
              <w:rPr>
                <w:rFonts w:ascii="Arial" w:hAnsi="Arial" w:cs="Arial"/>
              </w:rPr>
            </w:pPr>
          </w:p>
        </w:tc>
      </w:tr>
      <w:tr w:rsidR="00F84DC0" w:rsidRPr="00F91B19" w14:paraId="49CE923E" w14:textId="77777777" w:rsidTr="00C91801">
        <w:trPr>
          <w:cantSplit/>
        </w:trPr>
        <w:tc>
          <w:tcPr>
            <w:tcW w:w="0" w:type="auto"/>
            <w:hideMark/>
          </w:tcPr>
          <w:p w14:paraId="3266C668" w14:textId="77777777" w:rsidR="00310CCE" w:rsidRPr="00F91B19" w:rsidRDefault="00F84DC0" w:rsidP="00F84DC0">
            <w:pPr>
              <w:rPr>
                <w:rFonts w:ascii="Arial" w:eastAsia="Aptos" w:hAnsi="Arial" w:cs="Arial"/>
                <w:color w:val="auto"/>
              </w:rPr>
            </w:pPr>
            <w:r w:rsidRPr="00F91B19">
              <w:rPr>
                <w:rFonts w:ascii="Arial" w:eastAsia="Aptos" w:hAnsi="Arial" w:cs="Arial"/>
                <w:color w:val="auto"/>
              </w:rPr>
              <w:lastRenderedPageBreak/>
              <w:t>Co-administration</w:t>
            </w:r>
            <w:r w:rsidR="00310CCE" w:rsidRPr="00F91B19">
              <w:rPr>
                <w:rFonts w:ascii="Arial" w:eastAsia="Aptos" w:hAnsi="Arial" w:cs="Arial"/>
                <w:color w:val="auto"/>
              </w:rPr>
              <w:t xml:space="preserve"> of recommended</w:t>
            </w:r>
          </w:p>
          <w:p w14:paraId="548B9342" w14:textId="73EEFCD7" w:rsidR="00F84DC0" w:rsidRPr="00F91B19" w:rsidRDefault="00310CCE" w:rsidP="00F84DC0">
            <w:pPr>
              <w:rPr>
                <w:rFonts w:ascii="Arial" w:hAnsi="Arial" w:cs="Arial"/>
              </w:rPr>
            </w:pPr>
            <w:r w:rsidRPr="00F91B19">
              <w:rPr>
                <w:rFonts w:ascii="Arial" w:eastAsia="Aptos" w:hAnsi="Arial" w:cs="Arial"/>
                <w:color w:val="auto"/>
              </w:rPr>
              <w:t>vaccines</w:t>
            </w:r>
          </w:p>
        </w:tc>
        <w:tc>
          <w:tcPr>
            <w:tcW w:w="0" w:type="auto"/>
            <w:hideMark/>
          </w:tcPr>
          <w:p w14:paraId="5D1AAF75" w14:textId="77777777" w:rsidR="00F84DC0" w:rsidRPr="00F91B19" w:rsidRDefault="00F84DC0" w:rsidP="00F84DC0">
            <w:pPr>
              <w:spacing w:after="160" w:line="259" w:lineRule="auto"/>
              <w:rPr>
                <w:rFonts w:ascii="Arial" w:eastAsia="Aptos" w:hAnsi="Arial" w:cs="Arial"/>
                <w:b/>
                <w:bCs/>
                <w:color w:val="auto"/>
              </w:rPr>
            </w:pPr>
            <w:r w:rsidRPr="00F91B19">
              <w:rPr>
                <w:rFonts w:ascii="Segoe UI Emoji" w:eastAsia="Aptos" w:hAnsi="Segoe UI Emoji" w:cs="Segoe UI Emoji"/>
                <w:color w:val="auto"/>
              </w:rPr>
              <w:t>📅</w:t>
            </w:r>
            <w:r w:rsidRPr="00F91B19">
              <w:rPr>
                <w:rFonts w:ascii="Arial" w:eastAsia="Aptos" w:hAnsi="Arial" w:cs="Arial"/>
                <w:b/>
                <w:bCs/>
                <w:color w:val="auto"/>
              </w:rPr>
              <w:t xml:space="preserve"> Planning your vaccinations?</w:t>
            </w:r>
          </w:p>
          <w:p w14:paraId="63CA12CA"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Did you know that COVID-19 vaccines can be given at the same time as other recommended vaccines, including flu, pneumococcal, RSV and shingles vaccines?</w:t>
            </w:r>
          </w:p>
          <w:p w14:paraId="5A3FAFD0"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If you're planning your healthcare for the year ahead, it's a great opportunity to check whether you're up to date with all your recommended vaccinations.</w:t>
            </w:r>
          </w:p>
          <w:p w14:paraId="5848B5FF"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Our team can help you plan your vaccinations.</w:t>
            </w:r>
          </w:p>
          <w:p w14:paraId="53181094" w14:textId="77777777" w:rsidR="00F84DC0" w:rsidRPr="00F91B19" w:rsidRDefault="00F84DC0" w:rsidP="00F84DC0">
            <w:pPr>
              <w:rPr>
                <w:rFonts w:ascii="Arial" w:eastAsia="Aptos" w:hAnsi="Arial" w:cs="Arial"/>
                <w:color w:val="auto"/>
              </w:rPr>
            </w:pPr>
            <w:r w:rsidRPr="00F91B19">
              <w:rPr>
                <w:rFonts w:ascii="Segoe UI Emoji" w:eastAsia="Aptos" w:hAnsi="Segoe UI Emoji" w:cs="Segoe UI Emoji"/>
                <w:color w:val="auto"/>
              </w:rPr>
              <w:t>📞</w:t>
            </w:r>
            <w:r w:rsidRPr="00F91B19">
              <w:rPr>
                <w:rFonts w:ascii="Arial" w:eastAsia="Aptos" w:hAnsi="Arial" w:cs="Arial"/>
                <w:color w:val="auto"/>
              </w:rPr>
              <w:t xml:space="preserve"> Contact the practice to book an appointment or discuss vaccines recommended for you.</w:t>
            </w:r>
          </w:p>
          <w:p w14:paraId="6D9A0C16" w14:textId="787AE601" w:rsidR="00310CCE" w:rsidRPr="00F91B19" w:rsidRDefault="00310CCE" w:rsidP="00F84DC0">
            <w:pPr>
              <w:rPr>
                <w:rFonts w:ascii="Arial" w:hAnsi="Arial" w:cs="Arial"/>
              </w:rPr>
            </w:pPr>
          </w:p>
        </w:tc>
      </w:tr>
      <w:tr w:rsidR="00F84DC0" w:rsidRPr="00F91B19" w14:paraId="4779DECF" w14:textId="77777777" w:rsidTr="00C91801">
        <w:trPr>
          <w:cantSplit/>
        </w:trPr>
        <w:tc>
          <w:tcPr>
            <w:tcW w:w="0" w:type="auto"/>
            <w:hideMark/>
          </w:tcPr>
          <w:p w14:paraId="14CD1DE2" w14:textId="4E4D6DB4" w:rsidR="00F84DC0" w:rsidRPr="00F91B19" w:rsidRDefault="00F84DC0" w:rsidP="00F84DC0">
            <w:pPr>
              <w:rPr>
                <w:rFonts w:ascii="Arial" w:hAnsi="Arial" w:cs="Arial"/>
              </w:rPr>
            </w:pPr>
            <w:r w:rsidRPr="00F91B19">
              <w:rPr>
                <w:rFonts w:ascii="Arial" w:eastAsia="Aptos" w:hAnsi="Arial" w:cs="Arial"/>
                <w:color w:val="auto"/>
              </w:rPr>
              <w:t>Appointment call to action</w:t>
            </w:r>
          </w:p>
        </w:tc>
        <w:tc>
          <w:tcPr>
            <w:tcW w:w="0" w:type="auto"/>
            <w:hideMark/>
          </w:tcPr>
          <w:p w14:paraId="0B767A8B" w14:textId="77777777" w:rsidR="00F84DC0" w:rsidRPr="00F91B19" w:rsidRDefault="00F84DC0" w:rsidP="00F84DC0">
            <w:pPr>
              <w:spacing w:after="160" w:line="259" w:lineRule="auto"/>
              <w:rPr>
                <w:rFonts w:ascii="Arial" w:eastAsia="Aptos" w:hAnsi="Arial" w:cs="Arial"/>
                <w:b/>
                <w:bCs/>
                <w:color w:val="auto"/>
              </w:rPr>
            </w:pPr>
            <w:r w:rsidRPr="00F91B19">
              <w:rPr>
                <w:rFonts w:ascii="Segoe UI Emoji" w:eastAsia="Aptos" w:hAnsi="Segoe UI Emoji" w:cs="Segoe UI Emoji"/>
                <w:b/>
                <w:bCs/>
                <w:color w:val="auto"/>
              </w:rPr>
              <w:t>⚠️</w:t>
            </w:r>
            <w:r w:rsidRPr="00F91B19">
              <w:rPr>
                <w:rFonts w:ascii="Arial" w:eastAsia="Aptos" w:hAnsi="Arial" w:cs="Arial"/>
                <w:b/>
                <w:bCs/>
                <w:color w:val="auto"/>
              </w:rPr>
              <w:t xml:space="preserve"> Are you at higher risk from COVID-19?</w:t>
            </w:r>
          </w:p>
          <w:p w14:paraId="5B47EC67"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If you're aged 65 years or over, an Aboriginal and Torres Strait Islander person aged 50 years or over, or have severe immunocompromise, now is a good time to check whether a COVID-19 vaccine is recommended for you.</w:t>
            </w:r>
          </w:p>
          <w:p w14:paraId="71451750" w14:textId="77777777" w:rsidR="00F84DC0" w:rsidRPr="00F91B19" w:rsidRDefault="00F84DC0" w:rsidP="00F84DC0">
            <w:pPr>
              <w:spacing w:after="160" w:line="259" w:lineRule="auto"/>
              <w:rPr>
                <w:rFonts w:ascii="Arial" w:eastAsia="Aptos" w:hAnsi="Arial" w:cs="Arial"/>
                <w:color w:val="auto"/>
              </w:rPr>
            </w:pPr>
            <w:r w:rsidRPr="00F91B19">
              <w:rPr>
                <w:rFonts w:ascii="Arial" w:eastAsia="Aptos" w:hAnsi="Arial" w:cs="Arial"/>
                <w:color w:val="auto"/>
              </w:rPr>
              <w:t>We're here to answer your questions and help you make informed decisions about your health.</w:t>
            </w:r>
          </w:p>
          <w:p w14:paraId="1E6506E9" w14:textId="77777777" w:rsidR="00F84DC0" w:rsidRPr="00F91B19" w:rsidRDefault="00F84DC0" w:rsidP="00F84DC0">
            <w:pPr>
              <w:rPr>
                <w:rFonts w:ascii="Arial" w:eastAsia="Aptos" w:hAnsi="Arial" w:cs="Arial"/>
                <w:color w:val="auto"/>
              </w:rPr>
            </w:pPr>
            <w:r w:rsidRPr="00F91B19">
              <w:rPr>
                <w:rFonts w:ascii="Segoe UI Emoji" w:eastAsia="Aptos" w:hAnsi="Segoe UI Emoji" w:cs="Segoe UI Emoji"/>
                <w:color w:val="auto"/>
              </w:rPr>
              <w:t>📅</w:t>
            </w:r>
            <w:r w:rsidRPr="00F91B19">
              <w:rPr>
                <w:rFonts w:ascii="Arial" w:eastAsia="Aptos" w:hAnsi="Arial" w:cs="Arial"/>
                <w:color w:val="auto"/>
              </w:rPr>
              <w:t xml:space="preserve"> Book an appointment with our team to discuss if a COVID-19 vaccination is recommended for you.</w:t>
            </w:r>
          </w:p>
          <w:p w14:paraId="4A089CF2" w14:textId="029C477C" w:rsidR="00310CCE" w:rsidRPr="00F91B19" w:rsidRDefault="00310CCE" w:rsidP="00F84DC0">
            <w:pPr>
              <w:rPr>
                <w:rFonts w:ascii="Arial" w:hAnsi="Arial" w:cs="Arial"/>
              </w:rPr>
            </w:pPr>
          </w:p>
        </w:tc>
      </w:tr>
    </w:tbl>
    <w:p w14:paraId="67139E53" w14:textId="77777777" w:rsidR="00834253" w:rsidRPr="00F91B19" w:rsidRDefault="00834253" w:rsidP="005E257E">
      <w:pPr>
        <w:spacing w:before="0" w:after="0"/>
        <w:rPr>
          <w:rFonts w:ascii="Arial" w:hAnsi="Arial" w:cs="Arial"/>
        </w:rPr>
      </w:pPr>
    </w:p>
    <w:p w14:paraId="342F8106" w14:textId="77777777" w:rsidR="00624146" w:rsidRPr="00F91B19" w:rsidRDefault="00624146" w:rsidP="005E257E">
      <w:pPr>
        <w:spacing w:before="0" w:after="0"/>
        <w:rPr>
          <w:rFonts w:ascii="Arial" w:hAnsi="Arial" w:cs="Arial"/>
        </w:rPr>
      </w:pPr>
    </w:p>
    <w:p w14:paraId="422450DD" w14:textId="77777777" w:rsidR="00624146" w:rsidRDefault="00624146" w:rsidP="005E257E">
      <w:pPr>
        <w:spacing w:before="0" w:after="0"/>
        <w:rPr>
          <w:rFonts w:ascii="Arial" w:hAnsi="Arial" w:cs="Arial"/>
        </w:rPr>
      </w:pPr>
    </w:p>
    <w:p w14:paraId="0DC28DAE" w14:textId="77777777" w:rsidR="00A63CD1" w:rsidRDefault="00A63CD1" w:rsidP="005E257E">
      <w:pPr>
        <w:spacing w:before="0" w:after="0"/>
        <w:rPr>
          <w:rFonts w:ascii="Arial" w:hAnsi="Arial" w:cs="Arial"/>
        </w:rPr>
      </w:pPr>
    </w:p>
    <w:p w14:paraId="5EFBD7C5" w14:textId="77777777" w:rsidR="00A63CD1" w:rsidRDefault="00A63CD1" w:rsidP="005E257E">
      <w:pPr>
        <w:spacing w:before="0" w:after="0"/>
        <w:rPr>
          <w:rFonts w:ascii="Arial" w:hAnsi="Arial" w:cs="Arial"/>
        </w:rPr>
      </w:pPr>
    </w:p>
    <w:p w14:paraId="2E457720" w14:textId="77777777" w:rsidR="00A63CD1" w:rsidRDefault="00A63CD1" w:rsidP="005E257E">
      <w:pPr>
        <w:spacing w:before="0" w:after="0"/>
        <w:rPr>
          <w:rFonts w:ascii="Arial" w:hAnsi="Arial" w:cs="Arial"/>
        </w:rPr>
      </w:pPr>
    </w:p>
    <w:p w14:paraId="75BB8347" w14:textId="77777777" w:rsidR="00A63CD1" w:rsidRDefault="00A63CD1" w:rsidP="005E257E">
      <w:pPr>
        <w:spacing w:before="0" w:after="0"/>
        <w:rPr>
          <w:rFonts w:ascii="Arial" w:hAnsi="Arial" w:cs="Arial"/>
        </w:rPr>
      </w:pPr>
    </w:p>
    <w:p w14:paraId="11CF5BAE" w14:textId="77777777" w:rsidR="00A63CD1" w:rsidRDefault="00A63CD1" w:rsidP="005E257E">
      <w:pPr>
        <w:spacing w:before="0" w:after="0"/>
        <w:rPr>
          <w:rFonts w:ascii="Arial" w:hAnsi="Arial" w:cs="Arial"/>
        </w:rPr>
      </w:pPr>
    </w:p>
    <w:p w14:paraId="3205E272" w14:textId="77777777" w:rsidR="00A63CD1" w:rsidRDefault="00A63CD1" w:rsidP="005E257E">
      <w:pPr>
        <w:spacing w:before="0" w:after="0"/>
        <w:rPr>
          <w:rFonts w:ascii="Arial" w:hAnsi="Arial" w:cs="Arial"/>
        </w:rPr>
      </w:pPr>
    </w:p>
    <w:p w14:paraId="20621163" w14:textId="77777777" w:rsidR="00A63CD1" w:rsidRDefault="00A63CD1" w:rsidP="005E257E">
      <w:pPr>
        <w:spacing w:before="0" w:after="0"/>
        <w:rPr>
          <w:rFonts w:ascii="Arial" w:hAnsi="Arial" w:cs="Arial"/>
        </w:rPr>
      </w:pPr>
    </w:p>
    <w:p w14:paraId="0DE9B440" w14:textId="77777777" w:rsidR="00A63CD1" w:rsidRDefault="00A63CD1" w:rsidP="005E257E">
      <w:pPr>
        <w:spacing w:before="0" w:after="0"/>
        <w:rPr>
          <w:rFonts w:ascii="Arial" w:hAnsi="Arial" w:cs="Arial"/>
        </w:rPr>
      </w:pPr>
    </w:p>
    <w:p w14:paraId="0549541B" w14:textId="77777777" w:rsidR="00A63CD1" w:rsidRDefault="00A63CD1" w:rsidP="005E257E">
      <w:pPr>
        <w:spacing w:before="0" w:after="0"/>
        <w:rPr>
          <w:rFonts w:ascii="Arial" w:hAnsi="Arial" w:cs="Arial"/>
        </w:rPr>
      </w:pPr>
    </w:p>
    <w:p w14:paraId="62A2533E" w14:textId="77777777" w:rsidR="00A63CD1" w:rsidRDefault="00A63CD1" w:rsidP="005E257E">
      <w:pPr>
        <w:spacing w:before="0" w:after="0"/>
        <w:rPr>
          <w:rFonts w:ascii="Arial" w:hAnsi="Arial" w:cs="Arial"/>
        </w:rPr>
      </w:pPr>
    </w:p>
    <w:p w14:paraId="717CFD5A" w14:textId="77777777" w:rsidR="00A63CD1" w:rsidRDefault="00A63CD1" w:rsidP="005E257E">
      <w:pPr>
        <w:spacing w:before="0" w:after="0"/>
        <w:rPr>
          <w:rFonts w:ascii="Arial" w:hAnsi="Arial" w:cs="Arial"/>
        </w:rPr>
      </w:pPr>
    </w:p>
    <w:p w14:paraId="03BDE15D" w14:textId="77777777" w:rsidR="00A63CD1" w:rsidRDefault="00A63CD1" w:rsidP="005E257E">
      <w:pPr>
        <w:spacing w:before="0" w:after="0"/>
        <w:rPr>
          <w:rFonts w:ascii="Arial" w:hAnsi="Arial" w:cs="Arial"/>
        </w:rPr>
      </w:pPr>
    </w:p>
    <w:p w14:paraId="63ECB5BF" w14:textId="77777777" w:rsidR="00A63CD1" w:rsidRDefault="00A63CD1" w:rsidP="005E257E">
      <w:pPr>
        <w:spacing w:before="0" w:after="0"/>
        <w:rPr>
          <w:rFonts w:ascii="Arial" w:hAnsi="Arial" w:cs="Arial"/>
        </w:rPr>
      </w:pPr>
    </w:p>
    <w:p w14:paraId="64B11C8E" w14:textId="77777777" w:rsidR="00A63CD1" w:rsidRDefault="00A63CD1" w:rsidP="005E257E">
      <w:pPr>
        <w:spacing w:before="0" w:after="0"/>
        <w:rPr>
          <w:rFonts w:ascii="Arial" w:hAnsi="Arial" w:cs="Arial"/>
        </w:rPr>
      </w:pPr>
    </w:p>
    <w:p w14:paraId="415144A7" w14:textId="77777777" w:rsidR="00A63CD1" w:rsidRDefault="00A63CD1" w:rsidP="005E257E">
      <w:pPr>
        <w:spacing w:before="0" w:after="0"/>
        <w:rPr>
          <w:rFonts w:ascii="Arial" w:hAnsi="Arial" w:cs="Arial"/>
        </w:rPr>
      </w:pPr>
    </w:p>
    <w:p w14:paraId="18173414" w14:textId="77777777" w:rsidR="00A63CD1" w:rsidRDefault="00A63CD1" w:rsidP="005E257E">
      <w:pPr>
        <w:spacing w:before="0" w:after="0"/>
        <w:rPr>
          <w:rFonts w:ascii="Arial" w:hAnsi="Arial" w:cs="Arial"/>
        </w:rPr>
      </w:pPr>
    </w:p>
    <w:p w14:paraId="1D157AFD" w14:textId="77777777" w:rsidR="00A63CD1" w:rsidRDefault="00A63CD1" w:rsidP="005E257E">
      <w:pPr>
        <w:spacing w:before="0" w:after="0"/>
        <w:rPr>
          <w:rFonts w:ascii="Arial" w:hAnsi="Arial" w:cs="Arial"/>
        </w:rPr>
      </w:pPr>
    </w:p>
    <w:p w14:paraId="3A30D2CE" w14:textId="77777777" w:rsidR="00A63CD1" w:rsidRDefault="00A63CD1" w:rsidP="005E257E">
      <w:pPr>
        <w:spacing w:before="0" w:after="0"/>
        <w:rPr>
          <w:rFonts w:ascii="Arial" w:hAnsi="Arial" w:cs="Arial"/>
        </w:rPr>
      </w:pPr>
    </w:p>
    <w:p w14:paraId="6027BEFC" w14:textId="77777777" w:rsidR="00A63CD1" w:rsidRDefault="00A63CD1" w:rsidP="005E257E">
      <w:pPr>
        <w:spacing w:before="0" w:after="0"/>
        <w:rPr>
          <w:rFonts w:ascii="Arial" w:hAnsi="Arial" w:cs="Arial"/>
        </w:rPr>
      </w:pPr>
    </w:p>
    <w:p w14:paraId="1A57C6D8" w14:textId="77777777" w:rsidR="00A63CD1" w:rsidRDefault="00A63CD1" w:rsidP="005E257E">
      <w:pPr>
        <w:spacing w:before="0" w:after="0"/>
        <w:rPr>
          <w:rFonts w:ascii="Arial" w:hAnsi="Arial" w:cs="Arial"/>
        </w:rPr>
      </w:pPr>
    </w:p>
    <w:p w14:paraId="627C2995" w14:textId="77777777" w:rsidR="00A63CD1" w:rsidRDefault="00A63CD1" w:rsidP="005E257E">
      <w:pPr>
        <w:spacing w:before="0" w:after="0"/>
        <w:rPr>
          <w:rFonts w:ascii="Arial" w:hAnsi="Arial" w:cs="Arial"/>
        </w:rPr>
      </w:pPr>
    </w:p>
    <w:p w14:paraId="4770A2D9" w14:textId="77777777" w:rsidR="00A63CD1" w:rsidRDefault="00A63CD1" w:rsidP="005E257E">
      <w:pPr>
        <w:spacing w:before="0" w:after="0"/>
        <w:rPr>
          <w:rFonts w:ascii="Arial" w:hAnsi="Arial" w:cs="Arial"/>
        </w:rPr>
      </w:pPr>
    </w:p>
    <w:p w14:paraId="5387F131" w14:textId="77777777" w:rsidR="00A63CD1" w:rsidRDefault="00A63CD1" w:rsidP="005E257E">
      <w:pPr>
        <w:spacing w:before="0" w:after="0"/>
        <w:rPr>
          <w:rFonts w:ascii="Arial" w:hAnsi="Arial" w:cs="Arial"/>
        </w:rPr>
      </w:pPr>
    </w:p>
    <w:p w14:paraId="318A3557" w14:textId="77777777" w:rsidR="00A63CD1" w:rsidRDefault="00A63CD1" w:rsidP="005E257E">
      <w:pPr>
        <w:spacing w:before="0" w:after="0"/>
        <w:rPr>
          <w:rFonts w:ascii="Arial" w:hAnsi="Arial" w:cs="Arial"/>
        </w:rPr>
      </w:pPr>
    </w:p>
    <w:p w14:paraId="4138A4FD" w14:textId="77777777" w:rsidR="00A63CD1" w:rsidRDefault="00A63CD1" w:rsidP="005E257E">
      <w:pPr>
        <w:spacing w:before="0" w:after="0"/>
        <w:rPr>
          <w:rFonts w:ascii="Arial" w:hAnsi="Arial" w:cs="Arial"/>
        </w:rPr>
      </w:pPr>
    </w:p>
    <w:p w14:paraId="66E88021" w14:textId="77777777" w:rsidR="00A63CD1" w:rsidRDefault="00A63CD1" w:rsidP="005E257E">
      <w:pPr>
        <w:spacing w:before="0" w:after="0"/>
        <w:rPr>
          <w:rFonts w:ascii="Arial" w:hAnsi="Arial" w:cs="Arial"/>
        </w:rPr>
      </w:pPr>
    </w:p>
    <w:p w14:paraId="09F9BCDC" w14:textId="77777777" w:rsidR="00A63CD1" w:rsidRPr="00F91B19" w:rsidRDefault="00A63CD1" w:rsidP="005E257E">
      <w:pPr>
        <w:spacing w:before="0" w:after="0"/>
        <w:rPr>
          <w:rFonts w:ascii="Arial" w:hAnsi="Arial" w:cs="Arial"/>
        </w:rPr>
      </w:pPr>
    </w:p>
    <w:p w14:paraId="38B2019F" w14:textId="77777777" w:rsidR="00624146" w:rsidRPr="00F91B19" w:rsidRDefault="00624146" w:rsidP="005E257E">
      <w:pPr>
        <w:spacing w:before="0" w:after="0"/>
        <w:rPr>
          <w:rFonts w:ascii="Arial" w:hAnsi="Arial" w:cs="Arial"/>
        </w:rPr>
      </w:pPr>
    </w:p>
    <w:p w14:paraId="13D8C7D3" w14:textId="77777777" w:rsidR="00624146" w:rsidRPr="00F91B19" w:rsidRDefault="00624146" w:rsidP="005E257E">
      <w:pPr>
        <w:spacing w:before="0" w:after="0"/>
        <w:rPr>
          <w:rFonts w:ascii="Arial" w:hAnsi="Arial" w:cs="Arial"/>
        </w:rPr>
      </w:pPr>
    </w:p>
    <w:p w14:paraId="25F2BE1F" w14:textId="77777777" w:rsidR="00624146" w:rsidRPr="00F91B19" w:rsidRDefault="00624146" w:rsidP="005E257E">
      <w:pPr>
        <w:spacing w:before="0" w:after="0"/>
        <w:rPr>
          <w:rFonts w:ascii="Arial" w:hAnsi="Arial" w:cs="Arial"/>
        </w:rPr>
      </w:pPr>
    </w:p>
    <w:p w14:paraId="4A37A9BE" w14:textId="77777777" w:rsidR="00624146" w:rsidRPr="00F91B19" w:rsidRDefault="00624146" w:rsidP="005E257E">
      <w:pPr>
        <w:spacing w:before="0" w:after="0"/>
        <w:rPr>
          <w:rFonts w:ascii="Arial" w:hAnsi="Arial" w:cs="Arial"/>
        </w:rPr>
      </w:pPr>
    </w:p>
    <w:p w14:paraId="0F627022" w14:textId="77777777" w:rsidR="00624146" w:rsidRPr="00F91B19" w:rsidRDefault="00624146" w:rsidP="005E257E">
      <w:pPr>
        <w:spacing w:before="0" w:after="0"/>
        <w:rPr>
          <w:rFonts w:ascii="Arial" w:hAnsi="Arial" w:cs="Arial"/>
        </w:rPr>
      </w:pPr>
    </w:p>
    <w:p w14:paraId="40730458" w14:textId="77777777" w:rsidR="00624146" w:rsidRPr="00F91B19" w:rsidRDefault="00624146" w:rsidP="005E257E">
      <w:pPr>
        <w:spacing w:before="0" w:after="0"/>
        <w:rPr>
          <w:rFonts w:ascii="Arial" w:hAnsi="Arial" w:cs="Arial"/>
        </w:rPr>
      </w:pPr>
    </w:p>
    <w:p w14:paraId="4D3FFDC2" w14:textId="6DC28AB6" w:rsidR="003324AA" w:rsidRPr="00F91B19" w:rsidRDefault="005E257E" w:rsidP="00F11D24">
      <w:pPr>
        <w:spacing w:before="0" w:after="0"/>
        <w:rPr>
          <w:rFonts w:ascii="Arial" w:hAnsi="Arial" w:cs="Arial"/>
        </w:rPr>
      </w:pPr>
      <w:r w:rsidRPr="00F91B19">
        <w:rPr>
          <w:rFonts w:ascii="Arial" w:hAnsi="Arial" w:cs="Arial"/>
          <w:noProof/>
        </w:rPr>
        <mc:AlternateContent>
          <mc:Choice Requires="wps">
            <w:drawing>
              <wp:inline distT="0" distB="0" distL="0" distR="0" wp14:anchorId="2CE28CE0" wp14:editId="2FCEE07F">
                <wp:extent cx="5057775" cy="936000"/>
                <wp:effectExtent l="0" t="0" r="9525" b="3810"/>
                <wp:docPr id="474664830" name="Rectangle: Rounded Corners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57775" cy="936000"/>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5AC6B1" w14:textId="2BA718E4" w:rsidR="005E257E" w:rsidRPr="00112639" w:rsidRDefault="000E1231" w:rsidP="005E257E">
                            <w:pPr>
                              <w:rPr>
                                <w:rFonts w:ascii="Arial" w:hAnsi="Arial" w:cs="Arial"/>
                                <w:color w:val="000000" w:themeColor="text1"/>
                              </w:rPr>
                            </w:pPr>
                            <w:r w:rsidRPr="00112639">
                              <w:rPr>
                                <w:rFonts w:ascii="Arial" w:hAnsi="Arial" w:cs="Arial"/>
                              </w:rPr>
                              <w:t xml:space="preserve">All information in this </w:t>
                            </w:r>
                            <w:r w:rsidR="00F07D95" w:rsidRPr="00112639">
                              <w:rPr>
                                <w:rFonts w:ascii="Arial" w:hAnsi="Arial" w:cs="Arial"/>
                              </w:rPr>
                              <w:t>resource</w:t>
                            </w:r>
                            <w:r w:rsidRPr="00112639">
                              <w:rPr>
                                <w:rFonts w:ascii="Arial" w:hAnsi="Arial" w:cs="Arial"/>
                              </w:rPr>
                              <w:t xml:space="preserve"> is correct as of </w:t>
                            </w:r>
                            <w:r w:rsidR="003309FE" w:rsidRPr="00112639">
                              <w:rPr>
                                <w:rFonts w:ascii="Arial" w:hAnsi="Arial" w:cs="Arial"/>
                              </w:rPr>
                              <w:t>September</w:t>
                            </w:r>
                            <w:r w:rsidR="00A9454A" w:rsidRPr="00112639">
                              <w:rPr>
                                <w:rFonts w:ascii="Arial" w:hAnsi="Arial" w:cs="Arial"/>
                              </w:rPr>
                              <w:t xml:space="preserve"> 2026</w:t>
                            </w:r>
                          </w:p>
                        </w:txbxContent>
                      </wps:txbx>
                      <wps:bodyPr rot="0" spcFirstLastPara="0" vertOverflow="overflow" horzOverflow="overflow" vert="horz" wrap="square" lIns="180000" tIns="0" rIns="180000" bIns="0" numCol="1" spcCol="0" rtlCol="0" fromWordArt="0" anchor="t" anchorCtr="0" forceAA="0" compatLnSpc="1">
                        <a:prstTxWarp prst="textNoShape">
                          <a:avLst/>
                        </a:prstTxWarp>
                        <a:spAutoFit/>
                      </wps:bodyPr>
                    </wps:wsp>
                  </a:graphicData>
                </a:graphic>
              </wp:inline>
            </w:drawing>
          </mc:Choice>
          <mc:Fallback>
            <w:pict>
              <v:rect w14:anchorId="2CE28CE0" id="_x0000_s1040" alt="&quot;&quot;" style="width:398.25pt;height:7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" fillcolor="#80b3cf [3206]" stroked="f" strokeweight="1pt">
                <v:textbox style="mso-fit-shape-to-text:t" inset="5mm,0,5mm,0">
                  <w:txbxContent>
                    <w:p w14:paraId="095AC6B1" w14:textId="2BA718E4" w:rsidR="005E257E" w:rsidRPr="00112639" w:rsidRDefault="000E1231" w:rsidP="005E257E">
                      <w:pPr>
                        <w:rPr>
                          <w:rFonts w:ascii="Arial" w:hAnsi="Arial" w:cs="Arial"/>
                          <w:color w:val="000000" w:themeColor="text1"/>
                        </w:rPr>
                      </w:pPr>
                      <w:r w:rsidRPr="00112639">
                        <w:rPr>
                          <w:rFonts w:ascii="Arial" w:hAnsi="Arial" w:cs="Arial"/>
                        </w:rPr>
                        <w:t xml:space="preserve">All information in this </w:t>
                      </w:r>
                      <w:r w:rsidR="00F07D95" w:rsidRPr="00112639">
                        <w:rPr>
                          <w:rFonts w:ascii="Arial" w:hAnsi="Arial" w:cs="Arial"/>
                        </w:rPr>
                        <w:t>resource</w:t>
                      </w:r>
                      <w:r w:rsidRPr="00112639">
                        <w:rPr>
                          <w:rFonts w:ascii="Arial" w:hAnsi="Arial" w:cs="Arial"/>
                        </w:rPr>
                        <w:t xml:space="preserve"> is correct as of </w:t>
                      </w:r>
                      <w:r w:rsidR="003309FE" w:rsidRPr="00112639">
                        <w:rPr>
                          <w:rFonts w:ascii="Arial" w:hAnsi="Arial" w:cs="Arial"/>
                        </w:rPr>
                        <w:t>September</w:t>
                      </w:r>
                      <w:r w:rsidR="00A9454A" w:rsidRPr="00112639">
                        <w:rPr>
                          <w:rFonts w:ascii="Arial" w:hAnsi="Arial" w:cs="Arial"/>
                        </w:rPr>
                        <w:t xml:space="preserve"> 2026</w:t>
                      </w:r>
                    </w:p>
                  </w:txbxContent>
                </v:textbox>
                <w10:anchorlock/>
              </v:rect>
            </w:pict>
          </mc:Fallback>
        </mc:AlternateContent>
      </w:r>
      <w:r w:rsidR="00C83210" w:rsidRPr="00F91B19">
        <w:rPr>
          <w:rFonts w:ascii="Arial" w:hAnsi="Arial" w:cs="Arial"/>
          <w:noProof/>
        </w:rPr>
        <w:drawing>
          <wp:anchor distT="0" distB="0" distL="114300" distR="114300" simplePos="0" relativeHeight="251658245" behindDoc="0" locked="1" layoutInCell="1" allowOverlap="1" wp14:anchorId="10D6CCC0" wp14:editId="47A6FF1F">
            <wp:simplePos x="0" y="0"/>
            <wp:positionH relativeFrom="margin">
              <wp:posOffset>5426710</wp:posOffset>
            </wp:positionH>
            <wp:positionV relativeFrom="page">
              <wp:align>bottom</wp:align>
            </wp:positionV>
            <wp:extent cx="1529715" cy="766445"/>
            <wp:effectExtent l="0" t="0" r="0" b="0"/>
            <wp:wrapNone/>
            <wp:docPr id="173886851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623358" name="Graphic 1">
                      <a:extLst>
                        <a:ext uri="{C183D7F6-B498-43B3-948B-1728B52AA6E4}">
                          <adec:decorative xmlns:adec="http://schemas.microsoft.com/office/drawing/2017/decorative" val="1"/>
                        </a:ext>
                      </a:extLst>
                    </pic:cNvPr>
                    <pic:cNvPicPr/>
                  </pic:nvPicPr>
                  <pic:blipFill rotWithShape="1">
                    <a:blip r:embed="rId38">
                      <a:extLst>
                        <a:ext uri="{96DAC541-7B7A-43D3-8B79-37D633B846F1}">
                          <asvg:svgBlip xmlns:asvg="http://schemas.microsoft.com/office/drawing/2016/SVG/main" r:embed="rId39"/>
                        </a:ext>
                      </a:extLst>
                    </a:blip>
                    <a:srcRect b="36411"/>
                    <a:stretch>
                      <a:fillRect/>
                    </a:stretch>
                  </pic:blipFill>
                  <pic:spPr bwMode="auto">
                    <a:xfrm>
                      <a:off x="0" y="0"/>
                      <a:ext cx="1529715" cy="766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3324AA" w:rsidRPr="00F91B19" w:rsidSect="00F07D95">
      <w:headerReference w:type="default" r:id="rId40"/>
      <w:footerReference w:type="default" r:id="rId41"/>
      <w:footerReference w:type="first" r:id="rId42"/>
      <w:type w:val="continuous"/>
      <w:pgSz w:w="11906" w:h="16838"/>
      <w:pgMar w:top="567" w:right="567" w:bottom="567" w:left="567" w:header="56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0D7E6" w14:textId="77777777" w:rsidR="00C64969" w:rsidRPr="001208A6" w:rsidRDefault="00C64969" w:rsidP="00A42357">
      <w:r w:rsidRPr="001208A6">
        <w:separator/>
      </w:r>
    </w:p>
  </w:endnote>
  <w:endnote w:type="continuationSeparator" w:id="0">
    <w:p w14:paraId="1D1A198C" w14:textId="77777777" w:rsidR="00C64969" w:rsidRPr="001208A6" w:rsidRDefault="00C64969" w:rsidP="00A42357">
      <w:r w:rsidRPr="001208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F9036229-AD60-49A1-8003-52C60AFDCFEB}"/>
    <w:embedBold r:id="rId2" w:fontKey="{395624EB-5A1A-493B-9860-E6B3A812948C}"/>
    <w:embedItalic r:id="rId3" w:fontKey="{7211E7E6-3EAE-4627-84CA-189D5C9A2323}"/>
  </w:font>
  <w:font w:name="Arial Rounded MT">
    <w:altName w:val="Arial"/>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Black">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embedRegular r:id="rId4" w:fontKey="{93EEB6DD-0CDF-4F0C-9096-F4B16B4F1CC8}"/>
    <w:embedBold r:id="rId5" w:fontKey="{F955A0C3-4CF8-4DEF-AEB1-DA673825CC8B}"/>
    <w:embedItalic r:id="rId6" w:fontKey="{E0E1BD9D-A7FC-41EC-B477-0361FD4ED0FC}"/>
  </w:font>
  <w:font w:name="Arial Black">
    <w:panose1 w:val="020B0A04020102020204"/>
    <w:charset w:val="00"/>
    <w:family w:val="swiss"/>
    <w:pitch w:val="variable"/>
    <w:sig w:usb0="A00002AF" w:usb1="400078FB" w:usb2="00000000" w:usb3="00000000" w:csb0="0000009F" w:csb1="00000000"/>
    <w:embedRegular r:id="rId7" w:subsetted="1" w:fontKey="{E8E54453-DEE8-4CD6-AFD6-21C964D04F18}"/>
  </w:font>
  <w:font w:name="Cambria Math">
    <w:panose1 w:val="02040503050406030204"/>
    <w:charset w:val="00"/>
    <w:family w:val="roman"/>
    <w:pitch w:val="variable"/>
    <w:sig w:usb0="E00006FF" w:usb1="420024FF" w:usb2="02000000" w:usb3="00000000" w:csb0="0000019F" w:csb1="00000000"/>
    <w:embedRegular r:id="rId8" w:fontKey="{5C5ACB5C-CAA8-401B-8D62-6D0ADD74E58D}"/>
  </w:font>
  <w:font w:name="Segoe UI Emoji">
    <w:panose1 w:val="020B0502040204020203"/>
    <w:charset w:val="00"/>
    <w:family w:val="swiss"/>
    <w:pitch w:val="variable"/>
    <w:sig w:usb0="00000003" w:usb1="02000000" w:usb2="08000000" w:usb3="00000000" w:csb0="00000001" w:csb1="00000000"/>
    <w:embedRegular r:id="rId9" w:subsetted="1" w:fontKey="{559F6173-8934-4D65-A052-C5764367E8EA}"/>
    <w:embedBold r:id="rId10" w:subsetted="1" w:fontKey="{4D6FEC68-B352-4282-B5D2-9417134EEC38}"/>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DDE6" w14:textId="4AF0F61C" w:rsidR="00161906" w:rsidRDefault="00161906">
    <w:pPr>
      <w:pStyle w:val="Footer"/>
    </w:pPr>
    <w:r>
      <w:rPr>
        <w:noProof/>
      </w:rPr>
      <mc:AlternateContent>
        <mc:Choice Requires="wps">
          <w:drawing>
            <wp:anchor distT="0" distB="0" distL="0" distR="0" simplePos="0" relativeHeight="251658243" behindDoc="0" locked="0" layoutInCell="1" allowOverlap="1" wp14:anchorId="191E61EC" wp14:editId="3A4413E3">
              <wp:simplePos x="635" y="635"/>
              <wp:positionH relativeFrom="page">
                <wp:align>center</wp:align>
              </wp:positionH>
              <wp:positionV relativeFrom="page">
                <wp:align>bottom</wp:align>
              </wp:positionV>
              <wp:extent cx="819150" cy="457200"/>
              <wp:effectExtent l="0" t="0" r="0" b="0"/>
              <wp:wrapNone/>
              <wp:docPr id="502150363" name="Text Box 7"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9150" cy="457200"/>
                      </a:xfrm>
                      <a:prstGeom prst="rect">
                        <a:avLst/>
                      </a:prstGeom>
                      <a:noFill/>
                      <a:ln>
                        <a:noFill/>
                      </a:ln>
                    </wps:spPr>
                    <wps:txbx>
                      <w:txbxContent>
                        <w:p w14:paraId="36DECFC3" w14:textId="1CD5344C"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1E61EC" id="_x0000_t202" coordsize="21600,21600" o:spt="202" path="m,l,21600r21600,l21600,xe">
              <v:stroke joinstyle="miter"/>
              <v:path gradientshapeok="t" o:connecttype="rect"/>
            </v:shapetype>
            <v:shape id="Text Box 7" o:spid="_x0000_s1043" type="#_x0000_t202" alt="UNOFFICIAL" style="position:absolute;margin-left:0;margin-top:0;width:64.5pt;height:36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" filled="f" stroked="f">
              <v:textbox style="mso-fit-shape-to-text:t" inset="0,0,0,15pt">
                <w:txbxContent>
                  <w:p w14:paraId="36DECFC3" w14:textId="1CD5344C"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D6DF8" w14:textId="1E08D8F6" w:rsidR="003324AA" w:rsidRPr="003324AA" w:rsidRDefault="00161906" w:rsidP="003324AA">
    <w:pPr>
      <w:pStyle w:val="Footer"/>
      <w:tabs>
        <w:tab w:val="clear" w:pos="4513"/>
        <w:tab w:val="clear" w:pos="9026"/>
        <w:tab w:val="right" w:pos="10772"/>
      </w:tabs>
      <w:spacing w:before="120"/>
      <w:rPr>
        <w:color w:val="692874" w:themeColor="accent4"/>
      </w:rPr>
    </w:pPr>
    <w:r>
      <w:rPr>
        <w:noProof/>
        <w:color w:val="692874" w:themeColor="accent4"/>
      </w:rPr>
      <mc:AlternateContent>
        <mc:Choice Requires="wps">
          <w:drawing>
            <wp:anchor distT="0" distB="0" distL="0" distR="0" simplePos="0" relativeHeight="251658244" behindDoc="0" locked="0" layoutInCell="1" allowOverlap="1" wp14:anchorId="54780625" wp14:editId="63695C57">
              <wp:simplePos x="635" y="635"/>
              <wp:positionH relativeFrom="page">
                <wp:align>center</wp:align>
              </wp:positionH>
              <wp:positionV relativeFrom="page">
                <wp:align>bottom</wp:align>
              </wp:positionV>
              <wp:extent cx="819150" cy="457200"/>
              <wp:effectExtent l="0" t="0" r="0" b="0"/>
              <wp:wrapNone/>
              <wp:docPr id="7833248" name="Text Box 8"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9150" cy="457200"/>
                      </a:xfrm>
                      <a:prstGeom prst="rect">
                        <a:avLst/>
                      </a:prstGeom>
                      <a:noFill/>
                      <a:ln>
                        <a:noFill/>
                      </a:ln>
                    </wps:spPr>
                    <wps:txbx>
                      <w:txbxContent>
                        <w:p w14:paraId="36BAE085" w14:textId="3A4425C2"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780625" id="_x0000_t202" coordsize="21600,21600" o:spt="202" path="m,l,21600r21600,l21600,xe">
              <v:stroke joinstyle="miter"/>
              <v:path gradientshapeok="t" o:connecttype="rect"/>
            </v:shapetype>
            <v:shape id="Text Box 8" o:spid="_x0000_s1044" type="#_x0000_t202" alt="UNOFFICIAL" style="position:absolute;margin-left:0;margin-top:0;width:64.5pt;height:36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" filled="f" stroked="f">
              <v:textbox style="mso-fit-shape-to-text:t" inset="0,0,0,15pt">
                <w:txbxContent>
                  <w:p w14:paraId="36BAE085" w14:textId="3A4425C2"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v:textbox>
              <w10:wrap anchorx="page" anchory="page"/>
            </v:shape>
          </w:pict>
        </mc:Fallback>
      </mc:AlternateContent>
    </w:r>
    <w:r w:rsidR="003324AA" w:rsidRPr="001208A6">
      <w:rPr>
        <w:color w:val="692874" w:themeColor="accent4"/>
      </w:rPr>
      <w:fldChar w:fldCharType="begin"/>
    </w:r>
    <w:r w:rsidR="003324AA" w:rsidRPr="001208A6">
      <w:rPr>
        <w:color w:val="692874" w:themeColor="accent4"/>
      </w:rPr>
      <w:instrText xml:space="preserve"> PAGE   \* MERGEFORMAT </w:instrText>
    </w:r>
    <w:r w:rsidR="003324AA" w:rsidRPr="001208A6">
      <w:rPr>
        <w:color w:val="692874" w:themeColor="accent4"/>
      </w:rPr>
      <w:fldChar w:fldCharType="separate"/>
    </w:r>
    <w:r w:rsidR="003324AA">
      <w:rPr>
        <w:color w:val="692874" w:themeColor="accent4"/>
      </w:rPr>
      <w:t>1</w:t>
    </w:r>
    <w:r w:rsidR="003324AA" w:rsidRPr="001208A6">
      <w:rPr>
        <w:color w:val="692874" w:themeColor="accent4"/>
      </w:rPr>
      <w:fldChar w:fldCharType="end"/>
    </w:r>
    <w:r w:rsidR="003324AA" w:rsidRPr="001208A6">
      <w:t xml:space="preserve"> </w:t>
    </w:r>
    <w:r w:rsidR="003324AA" w:rsidRPr="001208A6">
      <w:tab/>
    </w:r>
    <w:r w:rsidR="003324AA" w:rsidRPr="001208A6">
      <w:rPr>
        <w:noProof/>
      </w:rPr>
      <w:drawing>
        <wp:inline distT="0" distB="0" distL="0" distR="0" wp14:anchorId="6569AA42" wp14:editId="5F8E3A88">
          <wp:extent cx="1616270" cy="432258"/>
          <wp:effectExtent l="0" t="0" r="3175" b="6350"/>
          <wp:docPr id="1608747810" name="Graphic 1" descr="Australian Government logo and 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03820" name="Graphic 1" descr="Australian Government logo and National Immunisation Program logo"/>
                  <pic:cNvPicPr/>
                </pic:nvPicPr>
                <pic:blipFill>
                  <a:blip r:embed="rId1">
                    <a:extLst>
                      <a:ext uri="{96DAC541-7B7A-43D3-8B79-37D633B846F1}">
                        <asvg:svgBlip xmlns:asvg="http://schemas.microsoft.com/office/drawing/2016/SVG/main" r:embed="rId2"/>
                      </a:ext>
                    </a:extLst>
                  </a:blip>
                  <a:stretch>
                    <a:fillRect/>
                  </a:stretch>
                </pic:blipFill>
                <pic:spPr>
                  <a:xfrm>
                    <a:off x="0" y="0"/>
                    <a:ext cx="1636266" cy="43760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0951" w14:textId="572D3CE7" w:rsidR="00A67EA9" w:rsidRPr="008B611A" w:rsidRDefault="008B611A" w:rsidP="008B611A">
    <w:pPr>
      <w:pStyle w:val="Footer"/>
      <w:tabs>
        <w:tab w:val="clear" w:pos="4513"/>
        <w:tab w:val="clear" w:pos="9026"/>
        <w:tab w:val="right" w:pos="10772"/>
      </w:tabs>
      <w:rPr>
        <w:color w:val="692874" w:themeColor="accent4"/>
      </w:rPr>
    </w:pPr>
    <w:r w:rsidRPr="001208A6">
      <w:rPr>
        <w:color w:val="692874" w:themeColor="accent4"/>
      </w:rPr>
      <w:fldChar w:fldCharType="begin"/>
    </w:r>
    <w:r w:rsidRPr="001208A6">
      <w:rPr>
        <w:color w:val="692874" w:themeColor="accent4"/>
      </w:rPr>
      <w:instrText xml:space="preserve"> PAGE   \* MERGEFORMAT </w:instrText>
    </w:r>
    <w:r w:rsidRPr="001208A6">
      <w:rPr>
        <w:color w:val="692874" w:themeColor="accent4"/>
      </w:rPr>
      <w:fldChar w:fldCharType="separate"/>
    </w:r>
    <w:r>
      <w:rPr>
        <w:color w:val="692874" w:themeColor="accent4"/>
      </w:rPr>
      <w:t>2</w:t>
    </w:r>
    <w:r w:rsidRPr="001208A6">
      <w:rPr>
        <w:color w:val="692874" w:themeColor="accent4"/>
      </w:rPr>
      <w:fldChar w:fldCharType="end"/>
    </w:r>
    <w:r w:rsidRPr="001208A6">
      <w:tab/>
    </w:r>
    <w:r w:rsidRPr="001D1F43">
      <w:rPr>
        <w:noProof/>
      </w:rPr>
      <mc:AlternateContent>
        <mc:Choice Requires="wpg">
          <w:drawing>
            <wp:inline distT="0" distB="0" distL="0" distR="0" wp14:anchorId="3BA37686" wp14:editId="0906D48A">
              <wp:extent cx="1448913" cy="379826"/>
              <wp:effectExtent l="0" t="0" r="0" b="20320"/>
              <wp:docPr id="1887447222" name="Group 450"/>
              <wp:cNvGraphicFramePr/>
              <a:graphic xmlns:a="http://schemas.openxmlformats.org/drawingml/2006/main">
                <a:graphicData uri="http://schemas.microsoft.com/office/word/2010/wordprocessingGroup">
                  <wpg:wgp>
                    <wpg:cNvGrpSpPr/>
                    <wpg:grpSpPr>
                      <a:xfrm>
                        <a:off x="0" y="0"/>
                        <a:ext cx="1448913" cy="379826"/>
                        <a:chOff x="0" y="0"/>
                        <a:chExt cx="1448935" cy="379822"/>
                      </a:xfrm>
                    </wpg:grpSpPr>
                    <wps:wsp>
                      <wps:cNvPr id="1102021472" name="Freeform: Shape 1102021472"/>
                      <wps:cNvSpPr/>
                      <wps:spPr>
                        <a:xfrm>
                          <a:off x="899064" y="38199"/>
                          <a:ext cx="51556" cy="60787"/>
                        </a:xfrm>
                        <a:custGeom>
                          <a:avLst/>
                          <a:gdLst>
                            <a:gd name="csX0" fmla="*/ 9016 w 51557"/>
                            <a:gd name="csY0" fmla="*/ 14087 h 60791"/>
                            <a:gd name="csX1" fmla="*/ 9016 w 51557"/>
                            <a:gd name="csY1" fmla="*/ 60791 h 60791"/>
                            <a:gd name="csX2" fmla="*/ 0 w 51557"/>
                            <a:gd name="csY2" fmla="*/ 60791 h 60791"/>
                            <a:gd name="csX3" fmla="*/ 0 w 51557"/>
                            <a:gd name="csY3" fmla="*/ 0 h 60791"/>
                            <a:gd name="csX4" fmla="*/ 9397 w 51557"/>
                            <a:gd name="csY4" fmla="*/ 0 h 60791"/>
                            <a:gd name="csX5" fmla="*/ 42414 w 51557"/>
                            <a:gd name="csY5" fmla="*/ 45562 h 60791"/>
                            <a:gd name="csX6" fmla="*/ 42414 w 51557"/>
                            <a:gd name="csY6" fmla="*/ 0 h 60791"/>
                            <a:gd name="csX7" fmla="*/ 51557 w 51557"/>
                            <a:gd name="csY7" fmla="*/ 0 h 60791"/>
                            <a:gd name="csX8" fmla="*/ 51557 w 51557"/>
                            <a:gd name="csY8" fmla="*/ 60791 h 60791"/>
                            <a:gd name="csX9" fmla="*/ 42668 w 51557"/>
                            <a:gd name="csY9" fmla="*/ 60791 h 60791"/>
                            <a:gd name="csX10" fmla="*/ 9016 w 51557"/>
                            <a:gd name="csY10" fmla="*/ 14087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1557" h="60791">
                              <a:moveTo>
                                <a:pt x="9016" y="14087"/>
                              </a:moveTo>
                              <a:lnTo>
                                <a:pt x="9016" y="60791"/>
                              </a:lnTo>
                              <a:lnTo>
                                <a:pt x="0" y="60791"/>
                              </a:lnTo>
                              <a:lnTo>
                                <a:pt x="0" y="0"/>
                              </a:lnTo>
                              <a:lnTo>
                                <a:pt x="9397" y="0"/>
                              </a:lnTo>
                              <a:lnTo>
                                <a:pt x="42414" y="45562"/>
                              </a:lnTo>
                              <a:lnTo>
                                <a:pt x="42414" y="0"/>
                              </a:lnTo>
                              <a:lnTo>
                                <a:pt x="51557" y="0"/>
                              </a:lnTo>
                              <a:lnTo>
                                <a:pt x="51557" y="60791"/>
                              </a:lnTo>
                              <a:lnTo>
                                <a:pt x="42668" y="60791"/>
                              </a:lnTo>
                              <a:lnTo>
                                <a:pt x="9016" y="14087"/>
                              </a:lnTo>
                              <a:close/>
                            </a:path>
                          </a:pathLst>
                        </a:custGeom>
                        <a:solidFill>
                          <a:srgbClr val="231F20"/>
                        </a:solidFill>
                        <a:ln w="12688" cap="flat">
                          <a:noFill/>
                          <a:prstDash val="solid"/>
                          <a:miter/>
                        </a:ln>
                      </wps:spPr>
                      <wps:bodyPr/>
                    </wps:wsp>
                    <wpg:grpSp>
                      <wpg:cNvPr id="1954665862" name="Graphic 1"/>
                      <wpg:cNvGrpSpPr/>
                      <wpg:grpSpPr>
                        <a:xfrm>
                          <a:off x="958235" y="37565"/>
                          <a:ext cx="226796" cy="62564"/>
                          <a:chOff x="958239" y="37564"/>
                          <a:chExt cx="226801" cy="62568"/>
                        </a:xfrm>
                        <a:solidFill>
                          <a:srgbClr val="231F20"/>
                        </a:solidFill>
                      </wpg:grpSpPr>
                      <wps:wsp>
                        <wps:cNvPr id="2027282850" name="Freeform: Shape 2027282850"/>
                        <wps:cNvSpPr/>
                        <wps:spPr>
                          <a:xfrm>
                            <a:off x="958239" y="53936"/>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69 w 37969"/>
                              <a:gd name="csY16" fmla="*/ 15356 h 46196"/>
                              <a:gd name="csX17" fmla="*/ 37969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1"/>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3" y="17133"/>
                                  <a:pt x="15365" y="17133"/>
                                </a:cubicBezTo>
                                <a:cubicBezTo>
                                  <a:pt x="21334" y="17133"/>
                                  <a:pt x="26413" y="19037"/>
                                  <a:pt x="29842" y="22971"/>
                                </a:cubicBezTo>
                                <a:lnTo>
                                  <a:pt x="29842" y="15737"/>
                                </a:lnTo>
                                <a:cubicBezTo>
                                  <a:pt x="29842" y="10280"/>
                                  <a:pt x="25398" y="6980"/>
                                  <a:pt x="19048" y="6980"/>
                                </a:cubicBezTo>
                                <a:cubicBezTo>
                                  <a:pt x="14096" y="6980"/>
                                  <a:pt x="9778" y="8884"/>
                                  <a:pt x="5841" y="12818"/>
                                </a:cubicBezTo>
                                <a:lnTo>
                                  <a:pt x="2286" y="7234"/>
                                </a:lnTo>
                                <a:cubicBezTo>
                                  <a:pt x="7238" y="2411"/>
                                  <a:pt x="13207" y="0"/>
                                  <a:pt x="20318" y="0"/>
                                </a:cubicBezTo>
                                <a:cubicBezTo>
                                  <a:pt x="29842" y="0"/>
                                  <a:pt x="37969" y="4188"/>
                                  <a:pt x="37969" y="15356"/>
                                </a:cubicBezTo>
                                <a:lnTo>
                                  <a:pt x="37969" y="45054"/>
                                </a:lnTo>
                                <a:lnTo>
                                  <a:pt x="29715" y="45054"/>
                                </a:lnTo>
                                <a:lnTo>
                                  <a:pt x="29715" y="40231"/>
                                </a:lnTo>
                                <a:close/>
                              </a:path>
                            </a:pathLst>
                          </a:custGeom>
                          <a:solidFill>
                            <a:srgbClr val="231F20"/>
                          </a:solidFill>
                          <a:ln w="12688" cap="flat">
                            <a:noFill/>
                            <a:prstDash val="solid"/>
                            <a:miter/>
                          </a:ln>
                        </wps:spPr>
                        <wps:bodyPr/>
                      </wps:wsp>
                      <wps:wsp>
                        <wps:cNvPr id="468649128" name="Freeform: Shape 468649128"/>
                        <wps:cNvSpPr/>
                        <wps:spPr>
                          <a:xfrm>
                            <a:off x="1001288" y="42895"/>
                            <a:ext cx="26540" cy="57110"/>
                          </a:xfrm>
                          <a:custGeom>
                            <a:avLst/>
                            <a:gdLst>
                              <a:gd name="csX0" fmla="*/ 7366 w 26540"/>
                              <a:gd name="csY0" fmla="*/ 46323 h 57110"/>
                              <a:gd name="csX1" fmla="*/ 7366 w 26540"/>
                              <a:gd name="csY1" fmla="*/ 19291 h 57110"/>
                              <a:gd name="csX2" fmla="*/ 0 w 26540"/>
                              <a:gd name="csY2" fmla="*/ 19291 h 57110"/>
                              <a:gd name="csX3" fmla="*/ 0 w 26540"/>
                              <a:gd name="csY3" fmla="*/ 12057 h 57110"/>
                              <a:gd name="csX4" fmla="*/ 7366 w 26540"/>
                              <a:gd name="csY4" fmla="*/ 12057 h 57110"/>
                              <a:gd name="csX5" fmla="*/ 7366 w 26540"/>
                              <a:gd name="csY5" fmla="*/ 0 h 57110"/>
                              <a:gd name="csX6" fmla="*/ 15620 w 26540"/>
                              <a:gd name="csY6" fmla="*/ 0 h 57110"/>
                              <a:gd name="csX7" fmla="*/ 15620 w 26540"/>
                              <a:gd name="csY7" fmla="*/ 12057 h 57110"/>
                              <a:gd name="csX8" fmla="*/ 24509 w 26540"/>
                              <a:gd name="csY8" fmla="*/ 12057 h 57110"/>
                              <a:gd name="csX9" fmla="*/ 24509 w 26540"/>
                              <a:gd name="csY9" fmla="*/ 19291 h 57110"/>
                              <a:gd name="csX10" fmla="*/ 15620 w 26540"/>
                              <a:gd name="csY10" fmla="*/ 19291 h 57110"/>
                              <a:gd name="csX11" fmla="*/ 15620 w 26540"/>
                              <a:gd name="csY11" fmla="*/ 44546 h 57110"/>
                              <a:gd name="csX12" fmla="*/ 19937 w 26540"/>
                              <a:gd name="csY12" fmla="*/ 49877 h 57110"/>
                              <a:gd name="csX13" fmla="*/ 24382 w 26540"/>
                              <a:gd name="csY13" fmla="*/ 48100 h 57110"/>
                              <a:gd name="csX14" fmla="*/ 26540 w 26540"/>
                              <a:gd name="csY14" fmla="*/ 54319 h 57110"/>
                              <a:gd name="csX15" fmla="*/ 17905 w 26540"/>
                              <a:gd name="csY15" fmla="*/ 57111 h 57110"/>
                              <a:gd name="csX16" fmla="*/ 7366 w 26540"/>
                              <a:gd name="csY16" fmla="*/ 46196 h 571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6540" h="57110">
                                <a:moveTo>
                                  <a:pt x="7366" y="46323"/>
                                </a:moveTo>
                                <a:lnTo>
                                  <a:pt x="7366" y="19291"/>
                                </a:lnTo>
                                <a:lnTo>
                                  <a:pt x="0" y="19291"/>
                                </a:lnTo>
                                <a:lnTo>
                                  <a:pt x="0" y="12057"/>
                                </a:lnTo>
                                <a:lnTo>
                                  <a:pt x="7366" y="12057"/>
                                </a:lnTo>
                                <a:lnTo>
                                  <a:pt x="7366" y="0"/>
                                </a:lnTo>
                                <a:lnTo>
                                  <a:pt x="15620" y="0"/>
                                </a:lnTo>
                                <a:lnTo>
                                  <a:pt x="15620" y="12057"/>
                                </a:lnTo>
                                <a:lnTo>
                                  <a:pt x="24509" y="12057"/>
                                </a:lnTo>
                                <a:lnTo>
                                  <a:pt x="24509" y="19291"/>
                                </a:lnTo>
                                <a:lnTo>
                                  <a:pt x="15620" y="19291"/>
                                </a:lnTo>
                                <a:lnTo>
                                  <a:pt x="15620" y="44546"/>
                                </a:lnTo>
                                <a:cubicBezTo>
                                  <a:pt x="15620" y="47719"/>
                                  <a:pt x="17016" y="49877"/>
                                  <a:pt x="19937" y="49877"/>
                                </a:cubicBezTo>
                                <a:cubicBezTo>
                                  <a:pt x="21842" y="49877"/>
                                  <a:pt x="23620" y="49115"/>
                                  <a:pt x="24382" y="48100"/>
                                </a:cubicBezTo>
                                <a:lnTo>
                                  <a:pt x="26540" y="54319"/>
                                </a:lnTo>
                                <a:cubicBezTo>
                                  <a:pt x="24763" y="55969"/>
                                  <a:pt x="22223" y="57111"/>
                                  <a:pt x="17905" y="57111"/>
                                </a:cubicBezTo>
                                <a:cubicBezTo>
                                  <a:pt x="10921" y="57111"/>
                                  <a:pt x="7366" y="53176"/>
                                  <a:pt x="7366" y="46196"/>
                                </a:cubicBezTo>
                              </a:path>
                            </a:pathLst>
                          </a:custGeom>
                          <a:solidFill>
                            <a:srgbClr val="231F20"/>
                          </a:solidFill>
                          <a:ln w="12688" cap="flat">
                            <a:noFill/>
                            <a:prstDash val="solid"/>
                            <a:miter/>
                          </a:ln>
                        </wps:spPr>
                        <wps:bodyPr/>
                      </wps:wsp>
                      <wps:wsp>
                        <wps:cNvPr id="1321578874" name="Freeform: Shape 1321578874"/>
                        <wps:cNvSpPr/>
                        <wps:spPr>
                          <a:xfrm>
                            <a:off x="1033162" y="37564"/>
                            <a:ext cx="10666" cy="61425"/>
                          </a:xfrm>
                          <a:custGeom>
                            <a:avLst/>
                            <a:gdLst>
                              <a:gd name="csX0" fmla="*/ 1270 w 10666"/>
                              <a:gd name="csY0" fmla="*/ 17387 h 61425"/>
                              <a:gd name="csX1" fmla="*/ 9524 w 10666"/>
                              <a:gd name="csY1" fmla="*/ 17387 h 61425"/>
                              <a:gd name="csX2" fmla="*/ 9524 w 10666"/>
                              <a:gd name="csY2" fmla="*/ 61426 h 61425"/>
                              <a:gd name="csX3" fmla="*/ 1270 w 10666"/>
                              <a:gd name="csY3" fmla="*/ 61426 h 61425"/>
                              <a:gd name="csX4" fmla="*/ 1270 w 10666"/>
                              <a:gd name="csY4" fmla="*/ 17387 h 61425"/>
                              <a:gd name="csX5" fmla="*/ 0 w 10666"/>
                              <a:gd name="csY5" fmla="*/ 5203 h 61425"/>
                              <a:gd name="csX6" fmla="*/ 5334 w 10666"/>
                              <a:gd name="csY6" fmla="*/ 0 h 61425"/>
                              <a:gd name="csX7" fmla="*/ 10667 w 10666"/>
                              <a:gd name="csY7" fmla="*/ 5203 h 61425"/>
                              <a:gd name="csX8" fmla="*/ 5334 w 10666"/>
                              <a:gd name="csY8" fmla="*/ 10534 h 61425"/>
                              <a:gd name="csX9" fmla="*/ 0 w 10666"/>
                              <a:gd name="csY9" fmla="*/ 5203 h 614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666" h="61425">
                                <a:moveTo>
                                  <a:pt x="1270" y="17387"/>
                                </a:moveTo>
                                <a:lnTo>
                                  <a:pt x="9524" y="17387"/>
                                </a:lnTo>
                                <a:lnTo>
                                  <a:pt x="9524" y="61426"/>
                                </a:lnTo>
                                <a:lnTo>
                                  <a:pt x="1270" y="61426"/>
                                </a:lnTo>
                                <a:lnTo>
                                  <a:pt x="1270" y="17387"/>
                                </a:lnTo>
                                <a:close/>
                                <a:moveTo>
                                  <a:pt x="0" y="5203"/>
                                </a:moveTo>
                                <a:cubicBezTo>
                                  <a:pt x="0" y="2284"/>
                                  <a:pt x="2413" y="0"/>
                                  <a:pt x="5334" y="0"/>
                                </a:cubicBezTo>
                                <a:cubicBezTo>
                                  <a:pt x="8254" y="0"/>
                                  <a:pt x="10667" y="2284"/>
                                  <a:pt x="10667" y="5203"/>
                                </a:cubicBezTo>
                                <a:cubicBezTo>
                                  <a:pt x="10667" y="8122"/>
                                  <a:pt x="8254" y="10534"/>
                                  <a:pt x="5334" y="10534"/>
                                </a:cubicBezTo>
                                <a:cubicBezTo>
                                  <a:pt x="2413" y="10534"/>
                                  <a:pt x="0" y="8122"/>
                                  <a:pt x="0" y="5203"/>
                                </a:cubicBezTo>
                              </a:path>
                            </a:pathLst>
                          </a:custGeom>
                          <a:solidFill>
                            <a:srgbClr val="231F20"/>
                          </a:solidFill>
                          <a:ln w="12688" cap="flat">
                            <a:noFill/>
                            <a:prstDash val="solid"/>
                            <a:miter/>
                          </a:ln>
                        </wps:spPr>
                        <wps:bodyPr/>
                      </wps:wsp>
                      <wps:wsp>
                        <wps:cNvPr id="1558148584" name="Freeform: Shape 1558148584"/>
                        <wps:cNvSpPr/>
                        <wps:spPr>
                          <a:xfrm>
                            <a:off x="1050559" y="53809"/>
                            <a:ext cx="44445" cy="46323"/>
                          </a:xfrm>
                          <a:custGeom>
                            <a:avLst/>
                            <a:gdLst>
                              <a:gd name="csX0" fmla="*/ 35938 w 44445"/>
                              <a:gd name="csY0" fmla="*/ 23098 h 46323"/>
                              <a:gd name="csX1" fmla="*/ 22223 w 44445"/>
                              <a:gd name="csY1" fmla="*/ 7361 h 46323"/>
                              <a:gd name="csX2" fmla="*/ 8508 w 44445"/>
                              <a:gd name="csY2" fmla="*/ 23098 h 46323"/>
                              <a:gd name="csX3" fmla="*/ 22223 w 44445"/>
                              <a:gd name="csY3" fmla="*/ 38962 h 46323"/>
                              <a:gd name="csX4" fmla="*/ 35938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8" y="23098"/>
                                </a:moveTo>
                                <a:cubicBezTo>
                                  <a:pt x="35938" y="14849"/>
                                  <a:pt x="31112" y="7361"/>
                                  <a:pt x="22223" y="7361"/>
                                </a:cubicBezTo>
                                <a:cubicBezTo>
                                  <a:pt x="13334" y="7361"/>
                                  <a:pt x="8508" y="14849"/>
                                  <a:pt x="8508" y="23098"/>
                                </a:cubicBezTo>
                                <a:cubicBezTo>
                                  <a:pt x="8508" y="31347"/>
                                  <a:pt x="13461" y="38962"/>
                                  <a:pt x="22223" y="38962"/>
                                </a:cubicBezTo>
                                <a:cubicBezTo>
                                  <a:pt x="30985" y="38962"/>
                                  <a:pt x="35938" y="31474"/>
                                  <a:pt x="35938" y="23098"/>
                                </a:cubicBezTo>
                                <a:moveTo>
                                  <a:pt x="0" y="23098"/>
                                </a:moveTo>
                                <a:cubicBezTo>
                                  <a:pt x="0" y="10407"/>
                                  <a:pt x="8508" y="0"/>
                                  <a:pt x="22223" y="0"/>
                                </a:cubicBezTo>
                                <a:cubicBezTo>
                                  <a:pt x="35938" y="0"/>
                                  <a:pt x="44446" y="10407"/>
                                  <a:pt x="44446" y="23098"/>
                                </a:cubicBezTo>
                                <a:cubicBezTo>
                                  <a:pt x="44446" y="35789"/>
                                  <a:pt x="35938" y="46323"/>
                                  <a:pt x="22223" y="46323"/>
                                </a:cubicBezTo>
                                <a:cubicBezTo>
                                  <a:pt x="8508" y="46323"/>
                                  <a:pt x="0" y="35916"/>
                                  <a:pt x="0" y="23098"/>
                                </a:cubicBezTo>
                              </a:path>
                            </a:pathLst>
                          </a:custGeom>
                          <a:solidFill>
                            <a:srgbClr val="231F20"/>
                          </a:solidFill>
                          <a:ln w="12688" cap="flat">
                            <a:noFill/>
                            <a:prstDash val="solid"/>
                            <a:miter/>
                          </a:ln>
                        </wps:spPr>
                        <wps:bodyPr/>
                      </wps:wsp>
                      <wps:wsp>
                        <wps:cNvPr id="609867243" name="Freeform: Shape 609867243"/>
                        <wps:cNvSpPr/>
                        <wps:spPr>
                          <a:xfrm>
                            <a:off x="1102117" y="53936"/>
                            <a:ext cx="37969" cy="45180"/>
                          </a:xfrm>
                          <a:custGeom>
                            <a:avLst/>
                            <a:gdLst>
                              <a:gd name="csX0" fmla="*/ 29843 w 37969"/>
                              <a:gd name="csY0" fmla="*/ 16879 h 45180"/>
                              <a:gd name="csX1" fmla="*/ 20445 w 37969"/>
                              <a:gd name="csY1" fmla="*/ 7234 h 45180"/>
                              <a:gd name="csX2" fmla="*/ 8255 w 37969"/>
                              <a:gd name="csY2" fmla="*/ 13580 h 45180"/>
                              <a:gd name="csX3" fmla="*/ 8255 w 37969"/>
                              <a:gd name="csY3" fmla="*/ 45054 h 45180"/>
                              <a:gd name="csX4" fmla="*/ 0 w 37969"/>
                              <a:gd name="csY4" fmla="*/ 45054 h 45180"/>
                              <a:gd name="csX5" fmla="*/ 0 w 37969"/>
                              <a:gd name="csY5" fmla="*/ 1015 h 45180"/>
                              <a:gd name="csX6" fmla="*/ 8255 w 37969"/>
                              <a:gd name="csY6" fmla="*/ 1015 h 45180"/>
                              <a:gd name="csX7" fmla="*/ 8255 w 37969"/>
                              <a:gd name="csY7" fmla="*/ 7234 h 45180"/>
                              <a:gd name="csX8" fmla="*/ 23874 w 37969"/>
                              <a:gd name="csY8" fmla="*/ 0 h 45180"/>
                              <a:gd name="csX9" fmla="*/ 37969 w 37969"/>
                              <a:gd name="csY9" fmla="*/ 14214 h 45180"/>
                              <a:gd name="csX10" fmla="*/ 37969 w 37969"/>
                              <a:gd name="csY10" fmla="*/ 45181 h 45180"/>
                              <a:gd name="csX11" fmla="*/ 29716 w 37969"/>
                              <a:gd name="csY11" fmla="*/ 45181 h 45180"/>
                              <a:gd name="csX12" fmla="*/ 29716 w 37969"/>
                              <a:gd name="csY12" fmla="*/ 17006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969" h="45180">
                                <a:moveTo>
                                  <a:pt x="29843" y="16879"/>
                                </a:moveTo>
                                <a:cubicBezTo>
                                  <a:pt x="29843" y="9645"/>
                                  <a:pt x="26032" y="7234"/>
                                  <a:pt x="20445" y="7234"/>
                                </a:cubicBezTo>
                                <a:cubicBezTo>
                                  <a:pt x="15366" y="7234"/>
                                  <a:pt x="10667" y="10407"/>
                                  <a:pt x="8255" y="13580"/>
                                </a:cubicBezTo>
                                <a:lnTo>
                                  <a:pt x="8255" y="45054"/>
                                </a:lnTo>
                                <a:lnTo>
                                  <a:pt x="0" y="45054"/>
                                </a:lnTo>
                                <a:lnTo>
                                  <a:pt x="0" y="1015"/>
                                </a:lnTo>
                                <a:lnTo>
                                  <a:pt x="8255" y="1015"/>
                                </a:lnTo>
                                <a:lnTo>
                                  <a:pt x="8255" y="7234"/>
                                </a:lnTo>
                                <a:cubicBezTo>
                                  <a:pt x="11175" y="3680"/>
                                  <a:pt x="17017" y="0"/>
                                  <a:pt x="23874" y="0"/>
                                </a:cubicBezTo>
                                <a:cubicBezTo>
                                  <a:pt x="33144" y="0"/>
                                  <a:pt x="37969" y="4950"/>
                                  <a:pt x="37969" y="14214"/>
                                </a:cubicBezTo>
                                <a:lnTo>
                                  <a:pt x="37969" y="45181"/>
                                </a:lnTo>
                                <a:lnTo>
                                  <a:pt x="29716" y="45181"/>
                                </a:lnTo>
                                <a:lnTo>
                                  <a:pt x="29716" y="17006"/>
                                </a:lnTo>
                                <a:close/>
                              </a:path>
                            </a:pathLst>
                          </a:custGeom>
                          <a:solidFill>
                            <a:srgbClr val="231F20"/>
                          </a:solidFill>
                          <a:ln w="12688" cap="flat">
                            <a:noFill/>
                            <a:prstDash val="solid"/>
                            <a:miter/>
                          </a:ln>
                        </wps:spPr>
                        <wps:bodyPr/>
                      </wps:wsp>
                      <wps:wsp>
                        <wps:cNvPr id="2037899788" name="Freeform: Shape 2037899788"/>
                        <wps:cNvSpPr/>
                        <wps:spPr>
                          <a:xfrm>
                            <a:off x="1147070" y="53936"/>
                            <a:ext cx="37970" cy="46196"/>
                          </a:xfrm>
                          <a:custGeom>
                            <a:avLst/>
                            <a:gdLst>
                              <a:gd name="csX0" fmla="*/ 29843 w 37970"/>
                              <a:gd name="csY0" fmla="*/ 27921 h 46196"/>
                              <a:gd name="csX1" fmla="*/ 18541 w 37970"/>
                              <a:gd name="csY1" fmla="*/ 22844 h 46196"/>
                              <a:gd name="csX2" fmla="*/ 8382 w 37970"/>
                              <a:gd name="csY2" fmla="*/ 31601 h 46196"/>
                              <a:gd name="csX3" fmla="*/ 18541 w 37970"/>
                              <a:gd name="csY3" fmla="*/ 40358 h 46196"/>
                              <a:gd name="csX4" fmla="*/ 29843 w 37970"/>
                              <a:gd name="csY4" fmla="*/ 35282 h 46196"/>
                              <a:gd name="csX5" fmla="*/ 29843 w 37970"/>
                              <a:gd name="csY5" fmla="*/ 27794 h 46196"/>
                              <a:gd name="csX6" fmla="*/ 29843 w 37970"/>
                              <a:gd name="csY6" fmla="*/ 40231 h 46196"/>
                              <a:gd name="csX7" fmla="*/ 15366 w 37970"/>
                              <a:gd name="csY7" fmla="*/ 46196 h 46196"/>
                              <a:gd name="csX8" fmla="*/ 0 w 37970"/>
                              <a:gd name="csY8" fmla="*/ 31601 h 46196"/>
                              <a:gd name="csX9" fmla="*/ 15366 w 37970"/>
                              <a:gd name="csY9" fmla="*/ 17133 h 46196"/>
                              <a:gd name="csX10" fmla="*/ 29843 w 37970"/>
                              <a:gd name="csY10" fmla="*/ 22971 h 46196"/>
                              <a:gd name="csX11" fmla="*/ 29843 w 37970"/>
                              <a:gd name="csY11" fmla="*/ 15737 h 46196"/>
                              <a:gd name="csX12" fmla="*/ 19048 w 37970"/>
                              <a:gd name="csY12" fmla="*/ 6980 h 46196"/>
                              <a:gd name="csX13" fmla="*/ 5842 w 37970"/>
                              <a:gd name="csY13" fmla="*/ 12818 h 46196"/>
                              <a:gd name="csX14" fmla="*/ 2286 w 37970"/>
                              <a:gd name="csY14" fmla="*/ 7234 h 46196"/>
                              <a:gd name="csX15" fmla="*/ 20319 w 37970"/>
                              <a:gd name="csY15" fmla="*/ 0 h 46196"/>
                              <a:gd name="csX16" fmla="*/ 37970 w 37970"/>
                              <a:gd name="csY16" fmla="*/ 15356 h 46196"/>
                              <a:gd name="csX17" fmla="*/ 37970 w 37970"/>
                              <a:gd name="csY17" fmla="*/ 45054 h 46196"/>
                              <a:gd name="csX18" fmla="*/ 29716 w 37970"/>
                              <a:gd name="csY18" fmla="*/ 45054 h 46196"/>
                              <a:gd name="csX19" fmla="*/ 29716 w 37970"/>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70" h="46196">
                                <a:moveTo>
                                  <a:pt x="29843" y="27921"/>
                                </a:moveTo>
                                <a:cubicBezTo>
                                  <a:pt x="27430" y="24621"/>
                                  <a:pt x="23112" y="22844"/>
                                  <a:pt x="18541" y="22844"/>
                                </a:cubicBezTo>
                                <a:cubicBezTo>
                                  <a:pt x="12572" y="22844"/>
                                  <a:pt x="8382" y="26398"/>
                                  <a:pt x="8382" y="31601"/>
                                </a:cubicBezTo>
                                <a:cubicBezTo>
                                  <a:pt x="8382" y="36805"/>
                                  <a:pt x="12572" y="40358"/>
                                  <a:pt x="18541" y="40358"/>
                                </a:cubicBezTo>
                                <a:cubicBezTo>
                                  <a:pt x="23112" y="40358"/>
                                  <a:pt x="27430" y="38581"/>
                                  <a:pt x="29843" y="35282"/>
                                </a:cubicBezTo>
                                <a:lnTo>
                                  <a:pt x="29843" y="27794"/>
                                </a:lnTo>
                                <a:close/>
                                <a:moveTo>
                                  <a:pt x="29843" y="40231"/>
                                </a:moveTo>
                                <a:cubicBezTo>
                                  <a:pt x="26414" y="44039"/>
                                  <a:pt x="21335" y="46196"/>
                                  <a:pt x="15366" y="46196"/>
                                </a:cubicBezTo>
                                <a:cubicBezTo>
                                  <a:pt x="8000" y="46196"/>
                                  <a:pt x="0" y="41247"/>
                                  <a:pt x="0" y="31601"/>
                                </a:cubicBezTo>
                                <a:cubicBezTo>
                                  <a:pt x="0" y="21956"/>
                                  <a:pt x="7874" y="17133"/>
                                  <a:pt x="15366" y="17133"/>
                                </a:cubicBezTo>
                                <a:cubicBezTo>
                                  <a:pt x="21335" y="17133"/>
                                  <a:pt x="26414" y="19037"/>
                                  <a:pt x="29843" y="22971"/>
                                </a:cubicBezTo>
                                <a:lnTo>
                                  <a:pt x="29843" y="15737"/>
                                </a:lnTo>
                                <a:cubicBezTo>
                                  <a:pt x="29843" y="10280"/>
                                  <a:pt x="25398" y="6980"/>
                                  <a:pt x="19048" y="6980"/>
                                </a:cubicBezTo>
                                <a:cubicBezTo>
                                  <a:pt x="14096" y="6980"/>
                                  <a:pt x="9778" y="8884"/>
                                  <a:pt x="5842" y="12818"/>
                                </a:cubicBezTo>
                                <a:lnTo>
                                  <a:pt x="2286" y="7234"/>
                                </a:lnTo>
                                <a:cubicBezTo>
                                  <a:pt x="7238" y="2411"/>
                                  <a:pt x="13207" y="0"/>
                                  <a:pt x="20319" y="0"/>
                                </a:cubicBezTo>
                                <a:cubicBezTo>
                                  <a:pt x="29843" y="0"/>
                                  <a:pt x="37970" y="4188"/>
                                  <a:pt x="37970" y="15356"/>
                                </a:cubicBezTo>
                                <a:lnTo>
                                  <a:pt x="37970" y="45054"/>
                                </a:lnTo>
                                <a:lnTo>
                                  <a:pt x="29716" y="45054"/>
                                </a:lnTo>
                                <a:lnTo>
                                  <a:pt x="29716" y="40231"/>
                                </a:lnTo>
                                <a:close/>
                              </a:path>
                            </a:pathLst>
                          </a:custGeom>
                          <a:solidFill>
                            <a:srgbClr val="231F20"/>
                          </a:solidFill>
                          <a:ln w="12688" cap="flat">
                            <a:noFill/>
                            <a:prstDash val="solid"/>
                            <a:miter/>
                          </a:ln>
                        </wps:spPr>
                        <wps:bodyPr/>
                      </wps:wsp>
                    </wpg:grpSp>
                    <wps:wsp>
                      <wps:cNvPr id="405840090" name="Rectangle 405840090"/>
                      <wps:cNvSpPr/>
                      <wps:spPr>
                        <a:xfrm>
                          <a:off x="1194052" y="38199"/>
                          <a:ext cx="8254" cy="60787"/>
                        </a:xfrm>
                        <a:prstGeom prst="rect">
                          <a:avLst/>
                        </a:prstGeom>
                        <a:solidFill>
                          <a:srgbClr val="231F20"/>
                        </a:solidFill>
                        <a:ln w="12688" cap="flat">
                          <a:noFill/>
                          <a:prstDash val="solid"/>
                          <a:miter/>
                        </a:ln>
                      </wps:spPr>
                      <wps:bodyPr/>
                    </wps:wsp>
                    <wps:wsp>
                      <wps:cNvPr id="121617556" name="Rectangle 121617556"/>
                      <wps:cNvSpPr/>
                      <wps:spPr>
                        <a:xfrm>
                          <a:off x="899064" y="120941"/>
                          <a:ext cx="15746" cy="60787"/>
                        </a:xfrm>
                        <a:prstGeom prst="rect">
                          <a:avLst/>
                        </a:prstGeom>
                        <a:solidFill>
                          <a:srgbClr val="231F20"/>
                        </a:solidFill>
                        <a:ln w="12688" cap="flat">
                          <a:noFill/>
                          <a:prstDash val="solid"/>
                          <a:miter/>
                        </a:ln>
                      </wps:spPr>
                      <wps:bodyPr/>
                    </wps:wsp>
                    <wpg:grpSp>
                      <wpg:cNvPr id="2129269324" name="Graphic 1"/>
                      <wpg:cNvGrpSpPr/>
                      <wpg:grpSpPr>
                        <a:xfrm>
                          <a:off x="899064" y="117261"/>
                          <a:ext cx="549214" cy="165102"/>
                          <a:chOff x="899064" y="117261"/>
                          <a:chExt cx="549223" cy="165112"/>
                        </a:xfrm>
                        <a:solidFill>
                          <a:srgbClr val="231F20"/>
                        </a:solidFill>
                      </wpg:grpSpPr>
                      <wps:wsp>
                        <wps:cNvPr id="1662747680" name="Freeform: Shape 1662747680"/>
                        <wps:cNvSpPr/>
                        <wps:spPr>
                          <a:xfrm>
                            <a:off x="923445" y="136551"/>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60"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40"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1635517285" name="Freeform: Shape 1635517285"/>
                        <wps:cNvSpPr/>
                        <wps:spPr>
                          <a:xfrm>
                            <a:off x="1001416" y="136551"/>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59"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39"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1776883833" name="Freeform: Shape 1776883833"/>
                        <wps:cNvSpPr/>
                        <wps:spPr>
                          <a:xfrm>
                            <a:off x="1079514" y="137821"/>
                            <a:ext cx="43810" cy="45054"/>
                          </a:xfrm>
                          <a:custGeom>
                            <a:avLst/>
                            <a:gdLst>
                              <a:gd name="csX0" fmla="*/ 29715 w 43810"/>
                              <a:gd name="csY0" fmla="*/ 38708 h 45054"/>
                              <a:gd name="csX1" fmla="*/ 14477 w 43810"/>
                              <a:gd name="csY1" fmla="*/ 45054 h 45054"/>
                              <a:gd name="csX2" fmla="*/ 0 w 43810"/>
                              <a:gd name="csY2" fmla="*/ 31347 h 45054"/>
                              <a:gd name="csX3" fmla="*/ 0 w 43810"/>
                              <a:gd name="csY3" fmla="*/ 0 h 45054"/>
                              <a:gd name="csX4" fmla="*/ 14096 w 43810"/>
                              <a:gd name="csY4" fmla="*/ 0 h 45054"/>
                              <a:gd name="csX5" fmla="*/ 14096 w 43810"/>
                              <a:gd name="csY5" fmla="*/ 25636 h 45054"/>
                              <a:gd name="csX6" fmla="*/ 21334 w 43810"/>
                              <a:gd name="csY6" fmla="*/ 32743 h 45054"/>
                              <a:gd name="csX7" fmla="*/ 29715 w 43810"/>
                              <a:gd name="csY7" fmla="*/ 28428 h 45054"/>
                              <a:gd name="csX8" fmla="*/ 29715 w 43810"/>
                              <a:gd name="csY8" fmla="*/ 0 h 45054"/>
                              <a:gd name="csX9" fmla="*/ 43811 w 43810"/>
                              <a:gd name="csY9" fmla="*/ 0 h 45054"/>
                              <a:gd name="csX10" fmla="*/ 43811 w 43810"/>
                              <a:gd name="csY10" fmla="*/ 44039 h 45054"/>
                              <a:gd name="csX11" fmla="*/ 29715 w 43810"/>
                              <a:gd name="csY11" fmla="*/ 44039 h 45054"/>
                              <a:gd name="csX12" fmla="*/ 29715 w 43810"/>
                              <a:gd name="csY12" fmla="*/ 38708 h 450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810" h="45054">
                                <a:moveTo>
                                  <a:pt x="29715" y="38708"/>
                                </a:moveTo>
                                <a:cubicBezTo>
                                  <a:pt x="26922" y="41754"/>
                                  <a:pt x="21842" y="45054"/>
                                  <a:pt x="14477" y="45054"/>
                                </a:cubicBezTo>
                                <a:cubicBezTo>
                                  <a:pt x="4445" y="45054"/>
                                  <a:pt x="0" y="39343"/>
                                  <a:pt x="0" y="31347"/>
                                </a:cubicBezTo>
                                <a:lnTo>
                                  <a:pt x="0" y="0"/>
                                </a:lnTo>
                                <a:lnTo>
                                  <a:pt x="14096" y="0"/>
                                </a:lnTo>
                                <a:lnTo>
                                  <a:pt x="14096" y="25636"/>
                                </a:lnTo>
                                <a:cubicBezTo>
                                  <a:pt x="14096" y="30967"/>
                                  <a:pt x="16890" y="32743"/>
                                  <a:pt x="21334" y="32743"/>
                                </a:cubicBezTo>
                                <a:cubicBezTo>
                                  <a:pt x="25398" y="32743"/>
                                  <a:pt x="28064" y="30586"/>
                                  <a:pt x="29715" y="28428"/>
                                </a:cubicBezTo>
                                <a:lnTo>
                                  <a:pt x="29715" y="0"/>
                                </a:lnTo>
                                <a:lnTo>
                                  <a:pt x="43811" y="0"/>
                                </a:lnTo>
                                <a:lnTo>
                                  <a:pt x="43811" y="44039"/>
                                </a:lnTo>
                                <a:lnTo>
                                  <a:pt x="29715" y="44039"/>
                                </a:lnTo>
                                <a:lnTo>
                                  <a:pt x="29715" y="38708"/>
                                </a:lnTo>
                                <a:close/>
                              </a:path>
                            </a:pathLst>
                          </a:custGeom>
                          <a:solidFill>
                            <a:srgbClr val="231F20"/>
                          </a:solidFill>
                          <a:ln w="12688" cap="flat">
                            <a:noFill/>
                            <a:prstDash val="solid"/>
                            <a:miter/>
                          </a:ln>
                        </wps:spPr>
                        <wps:bodyPr/>
                      </wps:wsp>
                      <wps:wsp>
                        <wps:cNvPr id="1131033689" name="Freeform: Shape 1131033689"/>
                        <wps:cNvSpPr/>
                        <wps:spPr>
                          <a:xfrm>
                            <a:off x="1131579" y="136678"/>
                            <a:ext cx="43938" cy="45180"/>
                          </a:xfrm>
                          <a:custGeom>
                            <a:avLst/>
                            <a:gdLst>
                              <a:gd name="csX0" fmla="*/ 29969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2 w 43938"/>
                              <a:gd name="csY11" fmla="*/ 45181 h 45180"/>
                              <a:gd name="csX12" fmla="*/ 29842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69" y="19671"/>
                                </a:moveTo>
                                <a:cubicBezTo>
                                  <a:pt x="29969"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6" y="0"/>
                                  <a:pt x="43938" y="5838"/>
                                  <a:pt x="43938" y="13960"/>
                                </a:cubicBezTo>
                                <a:lnTo>
                                  <a:pt x="43938" y="45181"/>
                                </a:lnTo>
                                <a:lnTo>
                                  <a:pt x="29842" y="45181"/>
                                </a:lnTo>
                                <a:lnTo>
                                  <a:pt x="29842" y="19798"/>
                                </a:lnTo>
                                <a:close/>
                              </a:path>
                            </a:pathLst>
                          </a:custGeom>
                          <a:solidFill>
                            <a:srgbClr val="231F20"/>
                          </a:solidFill>
                          <a:ln w="12688" cap="flat">
                            <a:noFill/>
                            <a:prstDash val="solid"/>
                            <a:miter/>
                          </a:ln>
                        </wps:spPr>
                        <wps:bodyPr/>
                      </wps:wsp>
                      <wps:wsp>
                        <wps:cNvPr id="1216898612" name="Freeform: Shape 1216898612"/>
                        <wps:cNvSpPr/>
                        <wps:spPr>
                          <a:xfrm>
                            <a:off x="1182628" y="117261"/>
                            <a:ext cx="16000" cy="64471"/>
                          </a:xfrm>
                          <a:custGeom>
                            <a:avLst/>
                            <a:gdLst>
                              <a:gd name="csX0" fmla="*/ 889 w 16000"/>
                              <a:gd name="csY0" fmla="*/ 20433 h 64471"/>
                              <a:gd name="csX1" fmla="*/ 14985 w 16000"/>
                              <a:gd name="csY1" fmla="*/ 20433 h 64471"/>
                              <a:gd name="csX2" fmla="*/ 14985 w 16000"/>
                              <a:gd name="csY2" fmla="*/ 64472 h 64471"/>
                              <a:gd name="csX3" fmla="*/ 889 w 16000"/>
                              <a:gd name="csY3" fmla="*/ 64472 h 64471"/>
                              <a:gd name="csX4" fmla="*/ 889 w 16000"/>
                              <a:gd name="csY4" fmla="*/ 20433 h 64471"/>
                              <a:gd name="csX5" fmla="*/ 0 w 16000"/>
                              <a:gd name="csY5" fmla="*/ 7995 h 64471"/>
                              <a:gd name="csX6" fmla="*/ 8000 w 16000"/>
                              <a:gd name="csY6" fmla="*/ 0 h 64471"/>
                              <a:gd name="csX7" fmla="*/ 16001 w 16000"/>
                              <a:gd name="csY7" fmla="*/ 7995 h 64471"/>
                              <a:gd name="csX8" fmla="*/ 8000 w 16000"/>
                              <a:gd name="csY8" fmla="*/ 15991 h 64471"/>
                              <a:gd name="csX9" fmla="*/ 0 w 16000"/>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000"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1" y="3554"/>
                                  <a:pt x="16001" y="7995"/>
                                </a:cubicBezTo>
                                <a:cubicBezTo>
                                  <a:pt x="16001"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1952057298" name="Freeform: Shape 1952057298"/>
                        <wps:cNvSpPr/>
                        <wps:spPr>
                          <a:xfrm>
                            <a:off x="1202819" y="136678"/>
                            <a:ext cx="40636" cy="46196"/>
                          </a:xfrm>
                          <a:custGeom>
                            <a:avLst/>
                            <a:gdLst>
                              <a:gd name="csX0" fmla="*/ 5842 w 40636"/>
                              <a:gd name="csY0" fmla="*/ 29824 h 46196"/>
                              <a:gd name="csX1" fmla="*/ 21334 w 40636"/>
                              <a:gd name="csY1" fmla="*/ 35662 h 46196"/>
                              <a:gd name="csX2" fmla="*/ 27303 w 40636"/>
                              <a:gd name="csY2" fmla="*/ 32363 h 46196"/>
                              <a:gd name="csX3" fmla="*/ 19683 w 40636"/>
                              <a:gd name="csY3" fmla="*/ 28555 h 46196"/>
                              <a:gd name="csX4" fmla="*/ 1651 w 40636"/>
                              <a:gd name="csY4" fmla="*/ 14468 h 46196"/>
                              <a:gd name="csX5" fmla="*/ 20572 w 40636"/>
                              <a:gd name="csY5" fmla="*/ 0 h 46196"/>
                              <a:gd name="csX6" fmla="*/ 38985 w 40636"/>
                              <a:gd name="csY6" fmla="*/ 5838 h 46196"/>
                              <a:gd name="csX7" fmla="*/ 33652 w 40636"/>
                              <a:gd name="csY7" fmla="*/ 15103 h 46196"/>
                              <a:gd name="csX8" fmla="*/ 20699 w 40636"/>
                              <a:gd name="csY8" fmla="*/ 10280 h 46196"/>
                              <a:gd name="csX9" fmla="*/ 15112 w 40636"/>
                              <a:gd name="csY9" fmla="*/ 13326 h 46196"/>
                              <a:gd name="csX10" fmla="*/ 22096 w 40636"/>
                              <a:gd name="csY10" fmla="*/ 16879 h 46196"/>
                              <a:gd name="csX11" fmla="*/ 40636 w 40636"/>
                              <a:gd name="csY11" fmla="*/ 31601 h 46196"/>
                              <a:gd name="csX12" fmla="*/ 20572 w 40636"/>
                              <a:gd name="csY12" fmla="*/ 46196 h 46196"/>
                              <a:gd name="csX13" fmla="*/ 0 w 40636"/>
                              <a:gd name="csY13" fmla="*/ 39470 h 46196"/>
                              <a:gd name="csX14" fmla="*/ 5842 w 40636"/>
                              <a:gd name="csY14" fmla="*/ 29824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0636" h="46196">
                                <a:moveTo>
                                  <a:pt x="5842" y="29824"/>
                                </a:moveTo>
                                <a:cubicBezTo>
                                  <a:pt x="9144" y="32743"/>
                                  <a:pt x="16128" y="35662"/>
                                  <a:pt x="21334" y="35662"/>
                                </a:cubicBezTo>
                                <a:cubicBezTo>
                                  <a:pt x="25525" y="35662"/>
                                  <a:pt x="27303" y="34266"/>
                                  <a:pt x="27303" y="32363"/>
                                </a:cubicBezTo>
                                <a:cubicBezTo>
                                  <a:pt x="27303" y="30078"/>
                                  <a:pt x="24255" y="29317"/>
                                  <a:pt x="19683" y="28555"/>
                                </a:cubicBezTo>
                                <a:cubicBezTo>
                                  <a:pt x="12191" y="27286"/>
                                  <a:pt x="1651" y="25763"/>
                                  <a:pt x="1651" y="14468"/>
                                </a:cubicBezTo>
                                <a:cubicBezTo>
                                  <a:pt x="1651" y="6726"/>
                                  <a:pt x="8255" y="0"/>
                                  <a:pt x="20572" y="0"/>
                                </a:cubicBezTo>
                                <a:cubicBezTo>
                                  <a:pt x="27938" y="0"/>
                                  <a:pt x="34287" y="2411"/>
                                  <a:pt x="38985" y="5838"/>
                                </a:cubicBezTo>
                                <a:lnTo>
                                  <a:pt x="33652" y="15103"/>
                                </a:lnTo>
                                <a:cubicBezTo>
                                  <a:pt x="30985" y="12564"/>
                                  <a:pt x="26032" y="10280"/>
                                  <a:pt x="20699" y="10280"/>
                                </a:cubicBezTo>
                                <a:cubicBezTo>
                                  <a:pt x="17397" y="10280"/>
                                  <a:pt x="15112" y="11422"/>
                                  <a:pt x="15112" y="13326"/>
                                </a:cubicBezTo>
                                <a:cubicBezTo>
                                  <a:pt x="15112" y="15230"/>
                                  <a:pt x="17524" y="16118"/>
                                  <a:pt x="22096" y="16879"/>
                                </a:cubicBezTo>
                                <a:cubicBezTo>
                                  <a:pt x="29588" y="18149"/>
                                  <a:pt x="40636" y="19925"/>
                                  <a:pt x="40636" y="31601"/>
                                </a:cubicBezTo>
                                <a:cubicBezTo>
                                  <a:pt x="40636" y="39978"/>
                                  <a:pt x="33271" y="46196"/>
                                  <a:pt x="20572" y="46196"/>
                                </a:cubicBezTo>
                                <a:cubicBezTo>
                                  <a:pt x="12699" y="46196"/>
                                  <a:pt x="4571" y="43531"/>
                                  <a:pt x="0" y="39470"/>
                                </a:cubicBezTo>
                                <a:lnTo>
                                  <a:pt x="5842" y="29824"/>
                                </a:lnTo>
                                <a:close/>
                              </a:path>
                            </a:pathLst>
                          </a:custGeom>
                          <a:solidFill>
                            <a:srgbClr val="231F20"/>
                          </a:solidFill>
                          <a:ln w="12688" cap="flat">
                            <a:noFill/>
                            <a:prstDash val="solid"/>
                            <a:miter/>
                          </a:ln>
                        </wps:spPr>
                        <wps:bodyPr/>
                      </wps:wsp>
                      <wps:wsp>
                        <wps:cNvPr id="1146117617" name="Freeform: Shape 1146117617"/>
                        <wps:cNvSpPr/>
                        <wps:spPr>
                          <a:xfrm>
                            <a:off x="1247900" y="136678"/>
                            <a:ext cx="42795" cy="46196"/>
                          </a:xfrm>
                          <a:custGeom>
                            <a:avLst/>
                            <a:gdLst>
                              <a:gd name="csX0" fmla="*/ 28827 w 42795"/>
                              <a:gd name="csY0" fmla="*/ 29824 h 46196"/>
                              <a:gd name="csX1" fmla="*/ 20953 w 42795"/>
                              <a:gd name="csY1" fmla="*/ 26779 h 46196"/>
                              <a:gd name="csX2" fmla="*/ 13969 w 42795"/>
                              <a:gd name="csY2" fmla="*/ 31855 h 46196"/>
                              <a:gd name="csX3" fmla="*/ 20953 w 42795"/>
                              <a:gd name="csY3" fmla="*/ 36932 h 46196"/>
                              <a:gd name="csX4" fmla="*/ 28827 w 42795"/>
                              <a:gd name="csY4" fmla="*/ 33759 h 46196"/>
                              <a:gd name="csX5" fmla="*/ 28827 w 42795"/>
                              <a:gd name="csY5" fmla="*/ 29824 h 46196"/>
                              <a:gd name="csX6" fmla="*/ 28827 w 42795"/>
                              <a:gd name="csY6" fmla="*/ 40739 h 46196"/>
                              <a:gd name="csX7" fmla="*/ 15112 w 42795"/>
                              <a:gd name="csY7" fmla="*/ 46196 h 46196"/>
                              <a:gd name="csX8" fmla="*/ 0 w 42795"/>
                              <a:gd name="csY8" fmla="*/ 31728 h 46196"/>
                              <a:gd name="csX9" fmla="*/ 15112 w 42795"/>
                              <a:gd name="csY9" fmla="*/ 17895 h 46196"/>
                              <a:gd name="csX10" fmla="*/ 28827 w 42795"/>
                              <a:gd name="csY10" fmla="*/ 22971 h 46196"/>
                              <a:gd name="csX11" fmla="*/ 28827 w 42795"/>
                              <a:gd name="csY11" fmla="*/ 17387 h 46196"/>
                              <a:gd name="csX12" fmla="*/ 19937 w 42795"/>
                              <a:gd name="csY12" fmla="*/ 11041 h 46196"/>
                              <a:gd name="csX13" fmla="*/ 7366 w 42795"/>
                              <a:gd name="csY13" fmla="*/ 15737 h 46196"/>
                              <a:gd name="csX14" fmla="*/ 2286 w 42795"/>
                              <a:gd name="csY14" fmla="*/ 6853 h 46196"/>
                              <a:gd name="csX15" fmla="*/ 22223 w 42795"/>
                              <a:gd name="csY15" fmla="*/ 0 h 46196"/>
                              <a:gd name="csX16" fmla="*/ 42796 w 42795"/>
                              <a:gd name="csY16" fmla="*/ 17641 h 46196"/>
                              <a:gd name="csX17" fmla="*/ 42796 w 42795"/>
                              <a:gd name="csY17" fmla="*/ 45181 h 46196"/>
                              <a:gd name="csX18" fmla="*/ 28699 w 42795"/>
                              <a:gd name="csY18" fmla="*/ 45181 h 46196"/>
                              <a:gd name="csX19" fmla="*/ 28699 w 42795"/>
                              <a:gd name="csY19" fmla="*/ 40739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795" h="46196">
                                <a:moveTo>
                                  <a:pt x="28827" y="29824"/>
                                </a:moveTo>
                                <a:cubicBezTo>
                                  <a:pt x="27303" y="27794"/>
                                  <a:pt x="24128" y="26779"/>
                                  <a:pt x="20953" y="26779"/>
                                </a:cubicBezTo>
                                <a:cubicBezTo>
                                  <a:pt x="17271" y="26779"/>
                                  <a:pt x="13969" y="28428"/>
                                  <a:pt x="13969" y="31855"/>
                                </a:cubicBezTo>
                                <a:cubicBezTo>
                                  <a:pt x="13969" y="35282"/>
                                  <a:pt x="17271" y="36932"/>
                                  <a:pt x="20953" y="36932"/>
                                </a:cubicBezTo>
                                <a:cubicBezTo>
                                  <a:pt x="24001" y="36932"/>
                                  <a:pt x="27303" y="35789"/>
                                  <a:pt x="28827" y="33759"/>
                                </a:cubicBezTo>
                                <a:lnTo>
                                  <a:pt x="28827" y="29824"/>
                                </a:lnTo>
                                <a:close/>
                                <a:moveTo>
                                  <a:pt x="28827" y="40739"/>
                                </a:moveTo>
                                <a:cubicBezTo>
                                  <a:pt x="26033" y="44039"/>
                                  <a:pt x="20826" y="46196"/>
                                  <a:pt x="15112" y="46196"/>
                                </a:cubicBezTo>
                                <a:cubicBezTo>
                                  <a:pt x="8382" y="46196"/>
                                  <a:pt x="0" y="41627"/>
                                  <a:pt x="0" y="31728"/>
                                </a:cubicBezTo>
                                <a:cubicBezTo>
                                  <a:pt x="0" y="21068"/>
                                  <a:pt x="8382" y="17895"/>
                                  <a:pt x="15112" y="17895"/>
                                </a:cubicBezTo>
                                <a:cubicBezTo>
                                  <a:pt x="20953" y="17895"/>
                                  <a:pt x="26160" y="19671"/>
                                  <a:pt x="28827" y="22971"/>
                                </a:cubicBezTo>
                                <a:lnTo>
                                  <a:pt x="28827" y="17387"/>
                                </a:lnTo>
                                <a:cubicBezTo>
                                  <a:pt x="28827" y="13580"/>
                                  <a:pt x="25525" y="11041"/>
                                  <a:pt x="19937" y="11041"/>
                                </a:cubicBezTo>
                                <a:cubicBezTo>
                                  <a:pt x="15493" y="11041"/>
                                  <a:pt x="11049" y="12691"/>
                                  <a:pt x="7366" y="15737"/>
                                </a:cubicBezTo>
                                <a:lnTo>
                                  <a:pt x="2286" y="6853"/>
                                </a:lnTo>
                                <a:cubicBezTo>
                                  <a:pt x="8000" y="2031"/>
                                  <a:pt x="15493" y="0"/>
                                  <a:pt x="22223" y="0"/>
                                </a:cubicBezTo>
                                <a:cubicBezTo>
                                  <a:pt x="32763" y="0"/>
                                  <a:pt x="42796" y="3934"/>
                                  <a:pt x="42796" y="17641"/>
                                </a:cubicBezTo>
                                <a:lnTo>
                                  <a:pt x="42796" y="45181"/>
                                </a:lnTo>
                                <a:lnTo>
                                  <a:pt x="28699" y="45181"/>
                                </a:lnTo>
                                <a:lnTo>
                                  <a:pt x="28699" y="40739"/>
                                </a:lnTo>
                                <a:close/>
                              </a:path>
                            </a:pathLst>
                          </a:custGeom>
                          <a:solidFill>
                            <a:srgbClr val="231F20"/>
                          </a:solidFill>
                          <a:ln w="12688" cap="flat">
                            <a:noFill/>
                            <a:prstDash val="solid"/>
                            <a:miter/>
                          </a:ln>
                        </wps:spPr>
                        <wps:bodyPr/>
                      </wps:wsp>
                      <wps:wsp>
                        <wps:cNvPr id="2050041028" name="Freeform: Shape 2050041028"/>
                        <wps:cNvSpPr/>
                        <wps:spPr>
                          <a:xfrm>
                            <a:off x="1294886" y="125764"/>
                            <a:ext cx="31619" cy="56983"/>
                          </a:xfrm>
                          <a:custGeom>
                            <a:avLst/>
                            <a:gdLst>
                              <a:gd name="csX0" fmla="*/ 7366 w 31619"/>
                              <a:gd name="csY0" fmla="*/ 44166 h 56983"/>
                              <a:gd name="csX1" fmla="*/ 7366 w 31619"/>
                              <a:gd name="csY1" fmla="*/ 24240 h 56983"/>
                              <a:gd name="csX2" fmla="*/ 0 w 31619"/>
                              <a:gd name="csY2" fmla="*/ 24240 h 56983"/>
                              <a:gd name="csX3" fmla="*/ 0 w 31619"/>
                              <a:gd name="csY3" fmla="*/ 12057 h 56983"/>
                              <a:gd name="csX4" fmla="*/ 7366 w 31619"/>
                              <a:gd name="csY4" fmla="*/ 12057 h 56983"/>
                              <a:gd name="csX5" fmla="*/ 7366 w 31619"/>
                              <a:gd name="csY5" fmla="*/ 0 h 56983"/>
                              <a:gd name="csX6" fmla="*/ 21334 w 31619"/>
                              <a:gd name="csY6" fmla="*/ 0 h 56983"/>
                              <a:gd name="csX7" fmla="*/ 21334 w 31619"/>
                              <a:gd name="csY7" fmla="*/ 12057 h 56983"/>
                              <a:gd name="csX8" fmla="*/ 30223 w 31619"/>
                              <a:gd name="csY8" fmla="*/ 12057 h 56983"/>
                              <a:gd name="csX9" fmla="*/ 30223 w 31619"/>
                              <a:gd name="csY9" fmla="*/ 24240 h 56983"/>
                              <a:gd name="csX10" fmla="*/ 21334 w 31619"/>
                              <a:gd name="csY10" fmla="*/ 24240 h 56983"/>
                              <a:gd name="csX11" fmla="*/ 21334 w 31619"/>
                              <a:gd name="csY11" fmla="*/ 40231 h 56983"/>
                              <a:gd name="csX12" fmla="*/ 25271 w 31619"/>
                              <a:gd name="csY12" fmla="*/ 44673 h 56983"/>
                              <a:gd name="csX13" fmla="*/ 28827 w 31619"/>
                              <a:gd name="csY13" fmla="*/ 43531 h 56983"/>
                              <a:gd name="csX14" fmla="*/ 31620 w 31619"/>
                              <a:gd name="csY14" fmla="*/ 54065 h 56983"/>
                              <a:gd name="csX15" fmla="*/ 21208 w 31619"/>
                              <a:gd name="csY15" fmla="*/ 56984 h 56983"/>
                              <a:gd name="csX16" fmla="*/ 7493 w 31619"/>
                              <a:gd name="csY16" fmla="*/ 44039 h 569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1619" h="56983">
                                <a:moveTo>
                                  <a:pt x="7366" y="44166"/>
                                </a:moveTo>
                                <a:lnTo>
                                  <a:pt x="7366" y="24240"/>
                                </a:lnTo>
                                <a:lnTo>
                                  <a:pt x="0" y="24240"/>
                                </a:lnTo>
                                <a:lnTo>
                                  <a:pt x="0" y="12057"/>
                                </a:lnTo>
                                <a:lnTo>
                                  <a:pt x="7366" y="12057"/>
                                </a:lnTo>
                                <a:lnTo>
                                  <a:pt x="7366" y="0"/>
                                </a:lnTo>
                                <a:lnTo>
                                  <a:pt x="21334" y="0"/>
                                </a:lnTo>
                                <a:lnTo>
                                  <a:pt x="21334" y="12057"/>
                                </a:lnTo>
                                <a:lnTo>
                                  <a:pt x="30223" y="12057"/>
                                </a:lnTo>
                                <a:lnTo>
                                  <a:pt x="30223" y="24240"/>
                                </a:lnTo>
                                <a:lnTo>
                                  <a:pt x="21334" y="24240"/>
                                </a:lnTo>
                                <a:lnTo>
                                  <a:pt x="21334" y="40231"/>
                                </a:lnTo>
                                <a:cubicBezTo>
                                  <a:pt x="21334" y="42770"/>
                                  <a:pt x="22731" y="44673"/>
                                  <a:pt x="25271" y="44673"/>
                                </a:cubicBezTo>
                                <a:cubicBezTo>
                                  <a:pt x="26794" y="44673"/>
                                  <a:pt x="28319" y="44166"/>
                                  <a:pt x="28827" y="43531"/>
                                </a:cubicBezTo>
                                <a:lnTo>
                                  <a:pt x="31620" y="54065"/>
                                </a:lnTo>
                                <a:cubicBezTo>
                                  <a:pt x="29843" y="55715"/>
                                  <a:pt x="26414" y="56984"/>
                                  <a:pt x="21208" y="56984"/>
                                </a:cubicBezTo>
                                <a:cubicBezTo>
                                  <a:pt x="12318" y="56984"/>
                                  <a:pt x="7493" y="52542"/>
                                  <a:pt x="7493" y="44039"/>
                                </a:cubicBezTo>
                              </a:path>
                            </a:pathLst>
                          </a:custGeom>
                          <a:solidFill>
                            <a:srgbClr val="231F20"/>
                          </a:solidFill>
                          <a:ln w="12688" cap="flat">
                            <a:noFill/>
                            <a:prstDash val="solid"/>
                            <a:miter/>
                          </a:ln>
                        </wps:spPr>
                        <wps:bodyPr/>
                      </wps:wsp>
                      <wps:wsp>
                        <wps:cNvPr id="1259630038" name="Freeform: Shape 1259630038"/>
                        <wps:cNvSpPr/>
                        <wps:spPr>
                          <a:xfrm>
                            <a:off x="1331078" y="117261"/>
                            <a:ext cx="15999" cy="64471"/>
                          </a:xfrm>
                          <a:custGeom>
                            <a:avLst/>
                            <a:gdLst>
                              <a:gd name="csX0" fmla="*/ 889 w 15999"/>
                              <a:gd name="csY0" fmla="*/ 20433 h 64471"/>
                              <a:gd name="csX1" fmla="*/ 14985 w 15999"/>
                              <a:gd name="csY1" fmla="*/ 20433 h 64471"/>
                              <a:gd name="csX2" fmla="*/ 14985 w 15999"/>
                              <a:gd name="csY2" fmla="*/ 64472 h 64471"/>
                              <a:gd name="csX3" fmla="*/ 889 w 15999"/>
                              <a:gd name="csY3" fmla="*/ 64472 h 64471"/>
                              <a:gd name="csX4" fmla="*/ 889 w 15999"/>
                              <a:gd name="csY4" fmla="*/ 20433 h 64471"/>
                              <a:gd name="csX5" fmla="*/ 0 w 15999"/>
                              <a:gd name="csY5" fmla="*/ 7995 h 64471"/>
                              <a:gd name="csX6" fmla="*/ 8000 w 15999"/>
                              <a:gd name="csY6" fmla="*/ 0 h 64471"/>
                              <a:gd name="csX7" fmla="*/ 16000 w 15999"/>
                              <a:gd name="csY7" fmla="*/ 7995 h 64471"/>
                              <a:gd name="csX8" fmla="*/ 8000 w 15999"/>
                              <a:gd name="csY8" fmla="*/ 15991 h 64471"/>
                              <a:gd name="csX9" fmla="*/ 0 w 15999"/>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5999"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0" y="3554"/>
                                  <a:pt x="16000" y="7995"/>
                                </a:cubicBezTo>
                                <a:cubicBezTo>
                                  <a:pt x="16000"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1389455314" name="Freeform: Shape 1389455314"/>
                        <wps:cNvSpPr/>
                        <wps:spPr>
                          <a:xfrm>
                            <a:off x="1351396" y="136551"/>
                            <a:ext cx="48128" cy="46323"/>
                          </a:xfrm>
                          <a:custGeom>
                            <a:avLst/>
                            <a:gdLst>
                              <a:gd name="csX0" fmla="*/ 33652 w 48128"/>
                              <a:gd name="csY0" fmla="*/ 23098 h 46323"/>
                              <a:gd name="csX1" fmla="*/ 24001 w 48128"/>
                              <a:gd name="csY1" fmla="*/ 12437 h 46323"/>
                              <a:gd name="csX2" fmla="*/ 14477 w 48128"/>
                              <a:gd name="csY2" fmla="*/ 23098 h 46323"/>
                              <a:gd name="csX3" fmla="*/ 24001 w 48128"/>
                              <a:gd name="csY3" fmla="*/ 33886 h 46323"/>
                              <a:gd name="csX4" fmla="*/ 33652 w 48128"/>
                              <a:gd name="csY4" fmla="*/ 23098 h 46323"/>
                              <a:gd name="csX5" fmla="*/ 0 w 48128"/>
                              <a:gd name="csY5" fmla="*/ 23098 h 46323"/>
                              <a:gd name="csX6" fmla="*/ 24001 w 48128"/>
                              <a:gd name="csY6" fmla="*/ 0 h 46323"/>
                              <a:gd name="csX7" fmla="*/ 48128 w 48128"/>
                              <a:gd name="csY7" fmla="*/ 23098 h 46323"/>
                              <a:gd name="csX8" fmla="*/ 24001 w 48128"/>
                              <a:gd name="csY8" fmla="*/ 46323 h 46323"/>
                              <a:gd name="csX9" fmla="*/ 0 w 48128"/>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8128" h="46323">
                                <a:moveTo>
                                  <a:pt x="33652" y="23098"/>
                                </a:moveTo>
                                <a:cubicBezTo>
                                  <a:pt x="33652" y="17260"/>
                                  <a:pt x="30223" y="12437"/>
                                  <a:pt x="24001" y="12437"/>
                                </a:cubicBezTo>
                                <a:cubicBezTo>
                                  <a:pt x="17779" y="12437"/>
                                  <a:pt x="14477" y="17260"/>
                                  <a:pt x="14477" y="23098"/>
                                </a:cubicBezTo>
                                <a:cubicBezTo>
                                  <a:pt x="14477" y="28936"/>
                                  <a:pt x="17779" y="33886"/>
                                  <a:pt x="24001" y="33886"/>
                                </a:cubicBezTo>
                                <a:cubicBezTo>
                                  <a:pt x="30223" y="33886"/>
                                  <a:pt x="33652" y="29063"/>
                                  <a:pt x="33652" y="23098"/>
                                </a:cubicBezTo>
                                <a:moveTo>
                                  <a:pt x="0" y="23098"/>
                                </a:moveTo>
                                <a:cubicBezTo>
                                  <a:pt x="0" y="10661"/>
                                  <a:pt x="9016" y="0"/>
                                  <a:pt x="24001" y="0"/>
                                </a:cubicBezTo>
                                <a:cubicBezTo>
                                  <a:pt x="38985" y="0"/>
                                  <a:pt x="48128" y="10661"/>
                                  <a:pt x="48128" y="23098"/>
                                </a:cubicBezTo>
                                <a:cubicBezTo>
                                  <a:pt x="48128" y="35536"/>
                                  <a:pt x="39240" y="46323"/>
                                  <a:pt x="24001" y="46323"/>
                                </a:cubicBezTo>
                                <a:cubicBezTo>
                                  <a:pt x="8762" y="46323"/>
                                  <a:pt x="0" y="35536"/>
                                  <a:pt x="0" y="23098"/>
                                </a:cubicBezTo>
                              </a:path>
                            </a:pathLst>
                          </a:custGeom>
                          <a:solidFill>
                            <a:srgbClr val="231F20"/>
                          </a:solidFill>
                          <a:ln w="12688" cap="flat">
                            <a:noFill/>
                            <a:prstDash val="solid"/>
                            <a:miter/>
                          </a:ln>
                        </wps:spPr>
                        <wps:bodyPr/>
                      </wps:wsp>
                      <wps:wsp>
                        <wps:cNvPr id="12682348" name="Freeform: Shape 12682348"/>
                        <wps:cNvSpPr/>
                        <wps:spPr>
                          <a:xfrm>
                            <a:off x="1404349" y="136678"/>
                            <a:ext cx="43938" cy="45180"/>
                          </a:xfrm>
                          <a:custGeom>
                            <a:avLst/>
                            <a:gdLst>
                              <a:gd name="csX0" fmla="*/ 29970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3 w 43938"/>
                              <a:gd name="csY11" fmla="*/ 45181 h 45180"/>
                              <a:gd name="csX12" fmla="*/ 29843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70" y="19671"/>
                                </a:moveTo>
                                <a:cubicBezTo>
                                  <a:pt x="29970"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7" y="0"/>
                                  <a:pt x="43938" y="5838"/>
                                  <a:pt x="43938" y="13960"/>
                                </a:cubicBezTo>
                                <a:lnTo>
                                  <a:pt x="43938" y="45181"/>
                                </a:lnTo>
                                <a:lnTo>
                                  <a:pt x="29843" y="45181"/>
                                </a:lnTo>
                                <a:lnTo>
                                  <a:pt x="29843" y="19798"/>
                                </a:lnTo>
                                <a:close/>
                              </a:path>
                            </a:pathLst>
                          </a:custGeom>
                          <a:solidFill>
                            <a:srgbClr val="231F20"/>
                          </a:solidFill>
                          <a:ln w="12688" cap="flat">
                            <a:noFill/>
                            <a:prstDash val="solid"/>
                            <a:miter/>
                          </a:ln>
                        </wps:spPr>
                        <wps:bodyPr/>
                      </wps:wsp>
                      <wps:wsp>
                        <wps:cNvPr id="1396310600" name="Freeform: Shape 1396310600"/>
                        <wps:cNvSpPr/>
                        <wps:spPr>
                          <a:xfrm>
                            <a:off x="899064" y="203815"/>
                            <a:ext cx="45080" cy="60791"/>
                          </a:xfrm>
                          <a:custGeom>
                            <a:avLst/>
                            <a:gdLst>
                              <a:gd name="csX0" fmla="*/ 24382 w 45080"/>
                              <a:gd name="csY0" fmla="*/ 7996 h 60791"/>
                              <a:gd name="csX1" fmla="*/ 9016 w 45080"/>
                              <a:gd name="csY1" fmla="*/ 7996 h 60791"/>
                              <a:gd name="csX2" fmla="*/ 9016 w 45080"/>
                              <a:gd name="csY2" fmla="*/ 29317 h 60791"/>
                              <a:gd name="csX3" fmla="*/ 24382 w 45080"/>
                              <a:gd name="csY3" fmla="*/ 29317 h 60791"/>
                              <a:gd name="csX4" fmla="*/ 35557 w 45080"/>
                              <a:gd name="csY4" fmla="*/ 18656 h 60791"/>
                              <a:gd name="csX5" fmla="*/ 24382 w 45080"/>
                              <a:gd name="csY5" fmla="*/ 7996 h 60791"/>
                              <a:gd name="csX6" fmla="*/ 0 w 45080"/>
                              <a:gd name="csY6" fmla="*/ 0 h 60791"/>
                              <a:gd name="csX7" fmla="*/ 25651 w 45080"/>
                              <a:gd name="csY7" fmla="*/ 0 h 60791"/>
                              <a:gd name="csX8" fmla="*/ 45081 w 45080"/>
                              <a:gd name="csY8" fmla="*/ 18656 h 60791"/>
                              <a:gd name="csX9" fmla="*/ 25651 w 45080"/>
                              <a:gd name="csY9" fmla="*/ 37312 h 60791"/>
                              <a:gd name="csX10" fmla="*/ 9143 w 45080"/>
                              <a:gd name="csY10" fmla="*/ 37312 h 60791"/>
                              <a:gd name="csX11" fmla="*/ 9143 w 45080"/>
                              <a:gd name="csY11" fmla="*/ 60791 h 60791"/>
                              <a:gd name="csX12" fmla="*/ 0 w 45080"/>
                              <a:gd name="csY12" fmla="*/ 60791 h 60791"/>
                              <a:gd name="csX13" fmla="*/ 0 w 45080"/>
                              <a:gd name="csY13" fmla="*/ 0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45080" h="60791">
                                <a:moveTo>
                                  <a:pt x="24382" y="7996"/>
                                </a:moveTo>
                                <a:lnTo>
                                  <a:pt x="9016" y="7996"/>
                                </a:lnTo>
                                <a:lnTo>
                                  <a:pt x="9016" y="29317"/>
                                </a:lnTo>
                                <a:lnTo>
                                  <a:pt x="24382" y="29317"/>
                                </a:lnTo>
                                <a:cubicBezTo>
                                  <a:pt x="30985" y="29317"/>
                                  <a:pt x="35557" y="25002"/>
                                  <a:pt x="35557" y="18656"/>
                                </a:cubicBezTo>
                                <a:cubicBezTo>
                                  <a:pt x="35557" y="12311"/>
                                  <a:pt x="30858" y="7996"/>
                                  <a:pt x="24382" y="7996"/>
                                </a:cubicBezTo>
                                <a:moveTo>
                                  <a:pt x="0" y="0"/>
                                </a:moveTo>
                                <a:lnTo>
                                  <a:pt x="25651" y="0"/>
                                </a:lnTo>
                                <a:cubicBezTo>
                                  <a:pt x="38096" y="0"/>
                                  <a:pt x="45081" y="8630"/>
                                  <a:pt x="45081" y="18656"/>
                                </a:cubicBezTo>
                                <a:cubicBezTo>
                                  <a:pt x="45081" y="28682"/>
                                  <a:pt x="38096" y="37312"/>
                                  <a:pt x="25651" y="37312"/>
                                </a:cubicBezTo>
                                <a:lnTo>
                                  <a:pt x="9143" y="37312"/>
                                </a:lnTo>
                                <a:lnTo>
                                  <a:pt x="9143" y="60791"/>
                                </a:lnTo>
                                <a:lnTo>
                                  <a:pt x="0" y="60791"/>
                                </a:lnTo>
                                <a:lnTo>
                                  <a:pt x="0" y="0"/>
                                </a:lnTo>
                                <a:close/>
                              </a:path>
                            </a:pathLst>
                          </a:custGeom>
                          <a:solidFill>
                            <a:srgbClr val="231F20"/>
                          </a:solidFill>
                          <a:ln w="12688" cap="flat">
                            <a:noFill/>
                            <a:prstDash val="solid"/>
                            <a:miter/>
                          </a:ln>
                        </wps:spPr>
                        <wps:bodyPr/>
                      </wps:wsp>
                      <wps:wsp>
                        <wps:cNvPr id="1258234625" name="Freeform: Shape 1258234625"/>
                        <wps:cNvSpPr/>
                        <wps:spPr>
                          <a:xfrm>
                            <a:off x="950748" y="219552"/>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89"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1257946443" name="Freeform: Shape 1257946443"/>
                        <wps:cNvSpPr/>
                        <wps:spPr>
                          <a:xfrm>
                            <a:off x="976526" y="219425"/>
                            <a:ext cx="44445" cy="46323"/>
                          </a:xfrm>
                          <a:custGeom>
                            <a:avLst/>
                            <a:gdLst>
                              <a:gd name="csX0" fmla="*/ 35937 w 44445"/>
                              <a:gd name="csY0" fmla="*/ 23098 h 46323"/>
                              <a:gd name="csX1" fmla="*/ 22223 w 44445"/>
                              <a:gd name="csY1" fmla="*/ 7361 h 46323"/>
                              <a:gd name="csX2" fmla="*/ 8508 w 44445"/>
                              <a:gd name="csY2" fmla="*/ 23098 h 46323"/>
                              <a:gd name="csX3" fmla="*/ 22223 w 44445"/>
                              <a:gd name="csY3" fmla="*/ 38962 h 46323"/>
                              <a:gd name="csX4" fmla="*/ 35937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7" y="23098"/>
                                </a:moveTo>
                                <a:cubicBezTo>
                                  <a:pt x="35937" y="14849"/>
                                  <a:pt x="31112" y="7361"/>
                                  <a:pt x="22223" y="7361"/>
                                </a:cubicBezTo>
                                <a:cubicBezTo>
                                  <a:pt x="13334" y="7361"/>
                                  <a:pt x="8508" y="14849"/>
                                  <a:pt x="8508" y="23098"/>
                                </a:cubicBezTo>
                                <a:cubicBezTo>
                                  <a:pt x="8508" y="31347"/>
                                  <a:pt x="13461" y="38962"/>
                                  <a:pt x="22223" y="38962"/>
                                </a:cubicBezTo>
                                <a:cubicBezTo>
                                  <a:pt x="30985" y="38962"/>
                                  <a:pt x="35937" y="31474"/>
                                  <a:pt x="35937" y="23098"/>
                                </a:cubicBezTo>
                                <a:moveTo>
                                  <a:pt x="0" y="23098"/>
                                </a:moveTo>
                                <a:cubicBezTo>
                                  <a:pt x="0" y="10407"/>
                                  <a:pt x="8508" y="0"/>
                                  <a:pt x="22223" y="0"/>
                                </a:cubicBezTo>
                                <a:cubicBezTo>
                                  <a:pt x="35937" y="0"/>
                                  <a:pt x="44446" y="10407"/>
                                  <a:pt x="44446" y="23098"/>
                                </a:cubicBezTo>
                                <a:cubicBezTo>
                                  <a:pt x="44446" y="35789"/>
                                  <a:pt x="35937" y="46323"/>
                                  <a:pt x="22223" y="46323"/>
                                </a:cubicBezTo>
                                <a:cubicBezTo>
                                  <a:pt x="8508" y="46323"/>
                                  <a:pt x="0" y="35916"/>
                                  <a:pt x="0" y="23098"/>
                                </a:cubicBezTo>
                              </a:path>
                            </a:pathLst>
                          </a:custGeom>
                          <a:solidFill>
                            <a:srgbClr val="231F20"/>
                          </a:solidFill>
                          <a:ln w="12688" cap="flat">
                            <a:noFill/>
                            <a:prstDash val="solid"/>
                            <a:miter/>
                          </a:ln>
                        </wps:spPr>
                        <wps:bodyPr/>
                      </wps:wsp>
                      <wps:wsp>
                        <wps:cNvPr id="1697859261" name="Freeform: Shape 1697859261"/>
                        <wps:cNvSpPr/>
                        <wps:spPr>
                          <a:xfrm>
                            <a:off x="1026687" y="219425"/>
                            <a:ext cx="42287" cy="62948"/>
                          </a:xfrm>
                          <a:custGeom>
                            <a:avLst/>
                            <a:gdLst>
                              <a:gd name="csX0" fmla="*/ 34033 w 42287"/>
                              <a:gd name="csY0" fmla="*/ 13833 h 62948"/>
                              <a:gd name="csX1" fmla="*/ 21842 w 42287"/>
                              <a:gd name="csY1" fmla="*/ 7361 h 62948"/>
                              <a:gd name="csX2" fmla="*/ 8508 w 42287"/>
                              <a:gd name="csY2" fmla="*/ 22717 h 62948"/>
                              <a:gd name="csX3" fmla="*/ 21842 w 42287"/>
                              <a:gd name="csY3" fmla="*/ 38201 h 62948"/>
                              <a:gd name="csX4" fmla="*/ 34033 w 42287"/>
                              <a:gd name="csY4" fmla="*/ 31601 h 62948"/>
                              <a:gd name="csX5" fmla="*/ 34033 w 42287"/>
                              <a:gd name="csY5" fmla="*/ 13707 h 62948"/>
                              <a:gd name="csX6" fmla="*/ 6223 w 42287"/>
                              <a:gd name="csY6" fmla="*/ 50384 h 62948"/>
                              <a:gd name="csX7" fmla="*/ 20318 w 42287"/>
                              <a:gd name="csY7" fmla="*/ 56222 h 62948"/>
                              <a:gd name="csX8" fmla="*/ 34033 w 42287"/>
                              <a:gd name="csY8" fmla="*/ 43658 h 62948"/>
                              <a:gd name="csX9" fmla="*/ 34033 w 42287"/>
                              <a:gd name="csY9" fmla="*/ 37947 h 62948"/>
                              <a:gd name="csX10" fmla="*/ 19556 w 42287"/>
                              <a:gd name="csY10" fmla="*/ 45562 h 62948"/>
                              <a:gd name="csX11" fmla="*/ 0 w 42287"/>
                              <a:gd name="csY11" fmla="*/ 22717 h 62948"/>
                              <a:gd name="csX12" fmla="*/ 19556 w 42287"/>
                              <a:gd name="csY12" fmla="*/ 0 h 62948"/>
                              <a:gd name="csX13" fmla="*/ 34033 w 42287"/>
                              <a:gd name="csY13" fmla="*/ 7488 h 62948"/>
                              <a:gd name="csX14" fmla="*/ 34033 w 42287"/>
                              <a:gd name="csY14" fmla="*/ 1142 h 62948"/>
                              <a:gd name="csX15" fmla="*/ 42287 w 42287"/>
                              <a:gd name="csY15" fmla="*/ 1142 h 62948"/>
                              <a:gd name="csX16" fmla="*/ 42287 w 42287"/>
                              <a:gd name="csY16" fmla="*/ 43404 h 62948"/>
                              <a:gd name="csX17" fmla="*/ 20445 w 42287"/>
                              <a:gd name="csY17" fmla="*/ 62949 h 62948"/>
                              <a:gd name="csX18" fmla="*/ 2413 w 42287"/>
                              <a:gd name="csY18" fmla="*/ 56349 h 62948"/>
                              <a:gd name="csX19" fmla="*/ 6349 w 42287"/>
                              <a:gd name="csY19" fmla="*/ 50384 h 6294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287" h="62948">
                                <a:moveTo>
                                  <a:pt x="34033" y="13833"/>
                                </a:moveTo>
                                <a:cubicBezTo>
                                  <a:pt x="31747" y="10280"/>
                                  <a:pt x="26795" y="7361"/>
                                  <a:pt x="21842" y="7361"/>
                                </a:cubicBezTo>
                                <a:cubicBezTo>
                                  <a:pt x="13588" y="7361"/>
                                  <a:pt x="8508" y="13707"/>
                                  <a:pt x="8508" y="22717"/>
                                </a:cubicBezTo>
                                <a:cubicBezTo>
                                  <a:pt x="8508" y="31728"/>
                                  <a:pt x="13588" y="38201"/>
                                  <a:pt x="21842" y="38201"/>
                                </a:cubicBezTo>
                                <a:cubicBezTo>
                                  <a:pt x="26795" y="38201"/>
                                  <a:pt x="31747" y="35155"/>
                                  <a:pt x="34033" y="31601"/>
                                </a:cubicBezTo>
                                <a:lnTo>
                                  <a:pt x="34033" y="13707"/>
                                </a:lnTo>
                                <a:close/>
                                <a:moveTo>
                                  <a:pt x="6223" y="50384"/>
                                </a:moveTo>
                                <a:cubicBezTo>
                                  <a:pt x="9905" y="54573"/>
                                  <a:pt x="14350" y="56222"/>
                                  <a:pt x="20318" y="56222"/>
                                </a:cubicBezTo>
                                <a:cubicBezTo>
                                  <a:pt x="27176" y="56222"/>
                                  <a:pt x="34033" y="52923"/>
                                  <a:pt x="34033" y="43658"/>
                                </a:cubicBezTo>
                                <a:lnTo>
                                  <a:pt x="34033" y="37947"/>
                                </a:lnTo>
                                <a:cubicBezTo>
                                  <a:pt x="30604" y="42262"/>
                                  <a:pt x="25398" y="45562"/>
                                  <a:pt x="19556" y="45562"/>
                                </a:cubicBezTo>
                                <a:cubicBezTo>
                                  <a:pt x="8127" y="45562"/>
                                  <a:pt x="0" y="37185"/>
                                  <a:pt x="0" y="22717"/>
                                </a:cubicBezTo>
                                <a:cubicBezTo>
                                  <a:pt x="0" y="8249"/>
                                  <a:pt x="8255" y="0"/>
                                  <a:pt x="19556" y="0"/>
                                </a:cubicBezTo>
                                <a:cubicBezTo>
                                  <a:pt x="25271" y="0"/>
                                  <a:pt x="30477" y="2792"/>
                                  <a:pt x="34033" y="7488"/>
                                </a:cubicBezTo>
                                <a:lnTo>
                                  <a:pt x="34033" y="1142"/>
                                </a:lnTo>
                                <a:lnTo>
                                  <a:pt x="42287" y="1142"/>
                                </a:lnTo>
                                <a:lnTo>
                                  <a:pt x="42287" y="43404"/>
                                </a:lnTo>
                                <a:cubicBezTo>
                                  <a:pt x="42287" y="58507"/>
                                  <a:pt x="31239" y="62949"/>
                                  <a:pt x="20445" y="62949"/>
                                </a:cubicBezTo>
                                <a:cubicBezTo>
                                  <a:pt x="13080" y="62949"/>
                                  <a:pt x="7619" y="61426"/>
                                  <a:pt x="2413" y="56349"/>
                                </a:cubicBezTo>
                                <a:lnTo>
                                  <a:pt x="6349" y="50384"/>
                                </a:lnTo>
                                <a:close/>
                              </a:path>
                            </a:pathLst>
                          </a:custGeom>
                          <a:solidFill>
                            <a:srgbClr val="231F20"/>
                          </a:solidFill>
                          <a:ln w="12688" cap="flat">
                            <a:noFill/>
                            <a:prstDash val="solid"/>
                            <a:miter/>
                          </a:ln>
                        </wps:spPr>
                        <wps:bodyPr/>
                      </wps:wsp>
                      <wps:wsp>
                        <wps:cNvPr id="1055790032" name="Freeform: Shape 1055790032"/>
                        <wps:cNvSpPr/>
                        <wps:spPr>
                          <a:xfrm>
                            <a:off x="1079133" y="219552"/>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90"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217842840" name="Freeform: Shape 217842840"/>
                        <wps:cNvSpPr/>
                        <wps:spPr>
                          <a:xfrm>
                            <a:off x="1105800" y="219552"/>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70 w 37969"/>
                              <a:gd name="csY16" fmla="*/ 15356 h 46196"/>
                              <a:gd name="csX17" fmla="*/ 37970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2"/>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4" y="17133"/>
                                  <a:pt x="15365" y="17133"/>
                                </a:cubicBezTo>
                                <a:cubicBezTo>
                                  <a:pt x="21334" y="17133"/>
                                  <a:pt x="26413" y="19037"/>
                                  <a:pt x="29842" y="22971"/>
                                </a:cubicBezTo>
                                <a:lnTo>
                                  <a:pt x="29842" y="15737"/>
                                </a:lnTo>
                                <a:cubicBezTo>
                                  <a:pt x="29842" y="10280"/>
                                  <a:pt x="25397" y="6980"/>
                                  <a:pt x="19048" y="6980"/>
                                </a:cubicBezTo>
                                <a:cubicBezTo>
                                  <a:pt x="14096" y="6980"/>
                                  <a:pt x="9778" y="8884"/>
                                  <a:pt x="5841" y="12818"/>
                                </a:cubicBezTo>
                                <a:lnTo>
                                  <a:pt x="2286" y="7234"/>
                                </a:lnTo>
                                <a:cubicBezTo>
                                  <a:pt x="7238" y="2411"/>
                                  <a:pt x="13207" y="0"/>
                                  <a:pt x="20318" y="0"/>
                                </a:cubicBezTo>
                                <a:cubicBezTo>
                                  <a:pt x="29842" y="0"/>
                                  <a:pt x="37970" y="4188"/>
                                  <a:pt x="37970" y="15356"/>
                                </a:cubicBezTo>
                                <a:lnTo>
                                  <a:pt x="37970" y="45054"/>
                                </a:lnTo>
                                <a:lnTo>
                                  <a:pt x="29715" y="45054"/>
                                </a:lnTo>
                                <a:lnTo>
                                  <a:pt x="29715" y="40231"/>
                                </a:lnTo>
                                <a:close/>
                              </a:path>
                            </a:pathLst>
                          </a:custGeom>
                          <a:solidFill>
                            <a:srgbClr val="231F20"/>
                          </a:solidFill>
                          <a:ln w="12688" cap="flat">
                            <a:noFill/>
                            <a:prstDash val="solid"/>
                            <a:miter/>
                          </a:ln>
                        </wps:spPr>
                        <wps:bodyPr/>
                      </wps:wsp>
                      <wps:wsp>
                        <wps:cNvPr id="2054626315" name="Freeform: Shape 2054626315"/>
                        <wps:cNvSpPr/>
                        <wps:spPr>
                          <a:xfrm>
                            <a:off x="1153675" y="219299"/>
                            <a:ext cx="61843" cy="45180"/>
                          </a:xfrm>
                          <a:custGeom>
                            <a:avLst/>
                            <a:gdLst>
                              <a:gd name="csX0" fmla="*/ 53589 w 61843"/>
                              <a:gd name="csY0" fmla="*/ 15864 h 45180"/>
                              <a:gd name="csX1" fmla="*/ 45970 w 61843"/>
                              <a:gd name="csY1" fmla="*/ 7361 h 45180"/>
                              <a:gd name="csX2" fmla="*/ 35049 w 61843"/>
                              <a:gd name="csY2" fmla="*/ 13580 h 45180"/>
                              <a:gd name="csX3" fmla="*/ 35049 w 61843"/>
                              <a:gd name="csY3" fmla="*/ 45181 h 45180"/>
                              <a:gd name="csX4" fmla="*/ 26794 w 61843"/>
                              <a:gd name="csY4" fmla="*/ 45181 h 45180"/>
                              <a:gd name="csX5" fmla="*/ 26794 w 61843"/>
                              <a:gd name="csY5" fmla="*/ 15864 h 45180"/>
                              <a:gd name="csX6" fmla="*/ 19048 w 61843"/>
                              <a:gd name="csY6" fmla="*/ 7361 h 45180"/>
                              <a:gd name="csX7" fmla="*/ 8255 w 61843"/>
                              <a:gd name="csY7" fmla="*/ 13707 h 45180"/>
                              <a:gd name="csX8" fmla="*/ 8255 w 61843"/>
                              <a:gd name="csY8" fmla="*/ 45181 h 45180"/>
                              <a:gd name="csX9" fmla="*/ 0 w 61843"/>
                              <a:gd name="csY9" fmla="*/ 45181 h 45180"/>
                              <a:gd name="csX10" fmla="*/ 0 w 61843"/>
                              <a:gd name="csY10" fmla="*/ 1142 h 45180"/>
                              <a:gd name="csX11" fmla="*/ 8255 w 61843"/>
                              <a:gd name="csY11" fmla="*/ 1142 h 45180"/>
                              <a:gd name="csX12" fmla="*/ 8255 w 61843"/>
                              <a:gd name="csY12" fmla="*/ 7361 h 45180"/>
                              <a:gd name="csX13" fmla="*/ 22477 w 61843"/>
                              <a:gd name="csY13" fmla="*/ 0 h 45180"/>
                              <a:gd name="csX14" fmla="*/ 34414 w 61843"/>
                              <a:gd name="csY14" fmla="*/ 8249 h 45180"/>
                              <a:gd name="csX15" fmla="*/ 49271 w 61843"/>
                              <a:gd name="csY15" fmla="*/ 0 h 45180"/>
                              <a:gd name="csX16" fmla="*/ 61843 w 61843"/>
                              <a:gd name="csY16" fmla="*/ 13326 h 45180"/>
                              <a:gd name="csX17" fmla="*/ 61843 w 61843"/>
                              <a:gd name="csY17" fmla="*/ 45181 h 45180"/>
                              <a:gd name="csX18" fmla="*/ 53589 w 61843"/>
                              <a:gd name="csY18" fmla="*/ 45181 h 45180"/>
                              <a:gd name="csX19" fmla="*/ 53589 w 61843"/>
                              <a:gd name="csY19" fmla="*/ 15864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1843" h="45180">
                                <a:moveTo>
                                  <a:pt x="53589" y="15864"/>
                                </a:moveTo>
                                <a:cubicBezTo>
                                  <a:pt x="53589" y="10788"/>
                                  <a:pt x="51304" y="7361"/>
                                  <a:pt x="45970" y="7361"/>
                                </a:cubicBezTo>
                                <a:cubicBezTo>
                                  <a:pt x="41525" y="7361"/>
                                  <a:pt x="37080" y="10407"/>
                                  <a:pt x="35049" y="13580"/>
                                </a:cubicBezTo>
                                <a:lnTo>
                                  <a:pt x="35049" y="45181"/>
                                </a:lnTo>
                                <a:lnTo>
                                  <a:pt x="26794" y="45181"/>
                                </a:lnTo>
                                <a:lnTo>
                                  <a:pt x="26794" y="15864"/>
                                </a:lnTo>
                                <a:cubicBezTo>
                                  <a:pt x="26794" y="10788"/>
                                  <a:pt x="24636" y="7361"/>
                                  <a:pt x="19048" y="7361"/>
                                </a:cubicBezTo>
                                <a:cubicBezTo>
                                  <a:pt x="14731" y="7361"/>
                                  <a:pt x="10540" y="10534"/>
                                  <a:pt x="8255" y="13707"/>
                                </a:cubicBezTo>
                                <a:lnTo>
                                  <a:pt x="8255" y="45181"/>
                                </a:lnTo>
                                <a:lnTo>
                                  <a:pt x="0" y="45181"/>
                                </a:lnTo>
                                <a:lnTo>
                                  <a:pt x="0" y="1142"/>
                                </a:lnTo>
                                <a:lnTo>
                                  <a:pt x="8255" y="1142"/>
                                </a:lnTo>
                                <a:lnTo>
                                  <a:pt x="8255" y="7361"/>
                                </a:lnTo>
                                <a:cubicBezTo>
                                  <a:pt x="10033" y="4569"/>
                                  <a:pt x="15874" y="0"/>
                                  <a:pt x="22477" y="0"/>
                                </a:cubicBezTo>
                                <a:cubicBezTo>
                                  <a:pt x="29081" y="0"/>
                                  <a:pt x="33017" y="3427"/>
                                  <a:pt x="34414" y="8249"/>
                                </a:cubicBezTo>
                                <a:cubicBezTo>
                                  <a:pt x="36954" y="4188"/>
                                  <a:pt x="42795" y="0"/>
                                  <a:pt x="49271" y="0"/>
                                </a:cubicBezTo>
                                <a:cubicBezTo>
                                  <a:pt x="57399" y="0"/>
                                  <a:pt x="61843" y="4442"/>
                                  <a:pt x="61843" y="13326"/>
                                </a:cubicBezTo>
                                <a:lnTo>
                                  <a:pt x="61843" y="45181"/>
                                </a:lnTo>
                                <a:lnTo>
                                  <a:pt x="53589" y="45181"/>
                                </a:lnTo>
                                <a:lnTo>
                                  <a:pt x="53589" y="15864"/>
                                </a:lnTo>
                                <a:close/>
                              </a:path>
                            </a:pathLst>
                          </a:custGeom>
                          <a:solidFill>
                            <a:srgbClr val="231F20"/>
                          </a:solidFill>
                          <a:ln w="12688" cap="flat">
                            <a:noFill/>
                            <a:prstDash val="solid"/>
                            <a:miter/>
                          </a:ln>
                        </wps:spPr>
                        <wps:bodyPr/>
                      </wps:wsp>
                    </wpg:grpSp>
                    <wps:wsp>
                      <wps:cNvPr id="1321388769" name="Freeform: Shape 1321388769"/>
                      <wps:cNvSpPr/>
                      <wps:spPr>
                        <a:xfrm>
                          <a:off x="603566" y="330969"/>
                          <a:ext cx="22349" cy="23350"/>
                        </a:xfrm>
                        <a:custGeom>
                          <a:avLst/>
                          <a:gdLst>
                            <a:gd name="csX0" fmla="*/ 6095 w 22349"/>
                            <a:gd name="csY0" fmla="*/ 15610 h 23351"/>
                            <a:gd name="csX1" fmla="*/ 16254 w 22349"/>
                            <a:gd name="csY1" fmla="*/ 15610 h 23351"/>
                            <a:gd name="csX2" fmla="*/ 11175 w 22349"/>
                            <a:gd name="csY2" fmla="*/ 2665 h 23351"/>
                            <a:gd name="csX3" fmla="*/ 6095 w 22349"/>
                            <a:gd name="csY3" fmla="*/ 15610 h 23351"/>
                            <a:gd name="csX4" fmla="*/ 17016 w 22349"/>
                            <a:gd name="csY4" fmla="*/ 18149 h 23351"/>
                            <a:gd name="csX5" fmla="*/ 5206 w 22349"/>
                            <a:gd name="csY5" fmla="*/ 18149 h 23351"/>
                            <a:gd name="csX6" fmla="*/ 3175 w 22349"/>
                            <a:gd name="csY6" fmla="*/ 23352 h 23351"/>
                            <a:gd name="csX7" fmla="*/ 0 w 22349"/>
                            <a:gd name="csY7" fmla="*/ 23352 h 23351"/>
                            <a:gd name="csX8" fmla="*/ 9397 w 22349"/>
                            <a:gd name="csY8" fmla="*/ 0 h 23351"/>
                            <a:gd name="csX9" fmla="*/ 12953 w 22349"/>
                            <a:gd name="csY9" fmla="*/ 0 h 23351"/>
                            <a:gd name="csX10" fmla="*/ 22350 w 22349"/>
                            <a:gd name="csY10" fmla="*/ 23352 h 23351"/>
                            <a:gd name="csX11" fmla="*/ 19175 w 22349"/>
                            <a:gd name="csY11" fmla="*/ 23352 h 23351"/>
                            <a:gd name="csX12" fmla="*/ 17143 w 22349"/>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49" h="23351">
                              <a:moveTo>
                                <a:pt x="6095" y="15610"/>
                              </a:moveTo>
                              <a:lnTo>
                                <a:pt x="16254" y="15610"/>
                              </a:lnTo>
                              <a:lnTo>
                                <a:pt x="11175" y="2665"/>
                              </a:lnTo>
                              <a:lnTo>
                                <a:pt x="6095" y="15610"/>
                              </a:lnTo>
                              <a:close/>
                              <a:moveTo>
                                <a:pt x="17016" y="18149"/>
                              </a:moveTo>
                              <a:lnTo>
                                <a:pt x="5206"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1815463309" name="Graphic 1"/>
                      <wpg:cNvGrpSpPr/>
                      <wpg:grpSpPr>
                        <a:xfrm>
                          <a:off x="632275" y="331096"/>
                          <a:ext cx="61970" cy="30076"/>
                          <a:chOff x="632265" y="331096"/>
                          <a:chExt cx="61970" cy="30078"/>
                        </a:xfrm>
                        <a:solidFill>
                          <a:srgbClr val="231F20"/>
                        </a:solidFill>
                      </wpg:grpSpPr>
                      <wps:wsp>
                        <wps:cNvPr id="1286850229" name="Freeform: Shape 1286850229"/>
                        <wps:cNvSpPr/>
                        <wps:spPr>
                          <a:xfrm>
                            <a:off x="632265" y="331096"/>
                            <a:ext cx="7365" cy="30078"/>
                          </a:xfrm>
                          <a:custGeom>
                            <a:avLst/>
                            <a:gdLst>
                              <a:gd name="csX0" fmla="*/ 3810 w 7365"/>
                              <a:gd name="csY0" fmla="*/ 1777 h 30078"/>
                              <a:gd name="csX1" fmla="*/ 5588 w 7365"/>
                              <a:gd name="csY1" fmla="*/ 0 h 30078"/>
                              <a:gd name="csX2" fmla="*/ 7366 w 7365"/>
                              <a:gd name="csY2" fmla="*/ 1777 h 30078"/>
                              <a:gd name="csX3" fmla="*/ 5588 w 7365"/>
                              <a:gd name="csY3" fmla="*/ 3554 h 30078"/>
                              <a:gd name="csX4" fmla="*/ 3810 w 7365"/>
                              <a:gd name="csY4" fmla="*/ 1777 h 30078"/>
                              <a:gd name="csX5" fmla="*/ 6857 w 7365"/>
                              <a:gd name="csY5" fmla="*/ 24875 h 30078"/>
                              <a:gd name="csX6" fmla="*/ 1905 w 7365"/>
                              <a:gd name="csY6" fmla="*/ 30078 h 30078"/>
                              <a:gd name="csX7" fmla="*/ 0 w 7365"/>
                              <a:gd name="csY7" fmla="*/ 29824 h 30078"/>
                              <a:gd name="csX8" fmla="*/ 381 w 7365"/>
                              <a:gd name="csY8" fmla="*/ 27667 h 30078"/>
                              <a:gd name="csX9" fmla="*/ 1651 w 7365"/>
                              <a:gd name="csY9" fmla="*/ 27794 h 30078"/>
                              <a:gd name="csX10" fmla="*/ 4318 w 7365"/>
                              <a:gd name="csY10" fmla="*/ 24875 h 30078"/>
                              <a:gd name="csX11" fmla="*/ 4318 w 7365"/>
                              <a:gd name="csY11" fmla="*/ 6346 h 30078"/>
                              <a:gd name="csX12" fmla="*/ 6985 w 7365"/>
                              <a:gd name="csY12" fmla="*/ 6346 h 30078"/>
                              <a:gd name="csX13" fmla="*/ 6985 w 7365"/>
                              <a:gd name="csY13" fmla="*/ 24875 h 300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7365" h="30078">
                                <a:moveTo>
                                  <a:pt x="3810" y="1777"/>
                                </a:moveTo>
                                <a:cubicBezTo>
                                  <a:pt x="3810" y="761"/>
                                  <a:pt x="4572" y="0"/>
                                  <a:pt x="5588" y="0"/>
                                </a:cubicBezTo>
                                <a:cubicBezTo>
                                  <a:pt x="6604" y="0"/>
                                  <a:pt x="7366" y="761"/>
                                  <a:pt x="7366" y="1777"/>
                                </a:cubicBezTo>
                                <a:cubicBezTo>
                                  <a:pt x="7366" y="2792"/>
                                  <a:pt x="6604" y="3554"/>
                                  <a:pt x="5588" y="3554"/>
                                </a:cubicBezTo>
                                <a:cubicBezTo>
                                  <a:pt x="4699" y="3554"/>
                                  <a:pt x="3810" y="2792"/>
                                  <a:pt x="3810" y="1777"/>
                                </a:cubicBezTo>
                                <a:moveTo>
                                  <a:pt x="6857" y="24875"/>
                                </a:moveTo>
                                <a:cubicBezTo>
                                  <a:pt x="6857" y="28175"/>
                                  <a:pt x="5079" y="30078"/>
                                  <a:pt x="1905" y="30078"/>
                                </a:cubicBezTo>
                                <a:cubicBezTo>
                                  <a:pt x="1143" y="30078"/>
                                  <a:pt x="635" y="30078"/>
                                  <a:pt x="0" y="29824"/>
                                </a:cubicBezTo>
                                <a:lnTo>
                                  <a:pt x="381" y="27667"/>
                                </a:lnTo>
                                <a:cubicBezTo>
                                  <a:pt x="381" y="27667"/>
                                  <a:pt x="1270" y="27794"/>
                                  <a:pt x="1651" y="27794"/>
                                </a:cubicBezTo>
                                <a:cubicBezTo>
                                  <a:pt x="3175" y="27794"/>
                                  <a:pt x="4318" y="27032"/>
                                  <a:pt x="4318" y="24875"/>
                                </a:cubicBezTo>
                                <a:lnTo>
                                  <a:pt x="4318" y="6346"/>
                                </a:lnTo>
                                <a:lnTo>
                                  <a:pt x="6985" y="6346"/>
                                </a:lnTo>
                                <a:lnTo>
                                  <a:pt x="6985" y="24875"/>
                                </a:lnTo>
                                <a:close/>
                              </a:path>
                            </a:pathLst>
                          </a:custGeom>
                          <a:solidFill>
                            <a:srgbClr val="231F20"/>
                          </a:solidFill>
                          <a:ln w="12688" cap="flat">
                            <a:noFill/>
                            <a:prstDash val="solid"/>
                            <a:miter/>
                          </a:ln>
                        </wps:spPr>
                        <wps:bodyPr/>
                      </wps:wsp>
                      <wps:wsp>
                        <wps:cNvPr id="1018598915" name="Freeform: Shape 1018598915"/>
                        <wps:cNvSpPr/>
                        <wps:spPr>
                          <a:xfrm>
                            <a:off x="642297" y="336934"/>
                            <a:ext cx="16762" cy="17767"/>
                          </a:xfrm>
                          <a:custGeom>
                            <a:avLst/>
                            <a:gdLst>
                              <a:gd name="csX0" fmla="*/ 13969 w 16762"/>
                              <a:gd name="csY0" fmla="*/ 8884 h 17767"/>
                              <a:gd name="csX1" fmla="*/ 8381 w 16762"/>
                              <a:gd name="csY1" fmla="*/ 2411 h 17767"/>
                              <a:gd name="csX2" fmla="*/ 2667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667" y="5457"/>
                                  <a:pt x="2667" y="8884"/>
                                </a:cubicBezTo>
                                <a:cubicBezTo>
                                  <a:pt x="2667" y="12311"/>
                                  <a:pt x="4699" y="15483"/>
                                  <a:pt x="8381" y="15483"/>
                                </a:cubicBezTo>
                                <a:cubicBezTo>
                                  <a:pt x="12064"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445791373" name="Freeform: Shape 445791373"/>
                        <wps:cNvSpPr/>
                        <wps:spPr>
                          <a:xfrm>
                            <a:off x="661473" y="331096"/>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609111725" name="Freeform: Shape 1609111725"/>
                        <wps:cNvSpPr/>
                        <wps:spPr>
                          <a:xfrm>
                            <a:off x="668203" y="336934"/>
                            <a:ext cx="13968" cy="17513"/>
                          </a:xfrm>
                          <a:custGeom>
                            <a:avLst/>
                            <a:gdLst>
                              <a:gd name="csX0" fmla="*/ 11556 w 13968"/>
                              <a:gd name="csY0" fmla="*/ 6346 h 17513"/>
                              <a:gd name="csX1" fmla="*/ 7746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556" y="6346"/>
                                </a:moveTo>
                                <a:cubicBezTo>
                                  <a:pt x="11556" y="3427"/>
                                  <a:pt x="10032" y="2411"/>
                                  <a:pt x="7746" y="2411"/>
                                </a:cubicBezTo>
                                <a:cubicBezTo>
                                  <a:pt x="5714" y="2411"/>
                                  <a:pt x="3682"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1683104681" name="Freeform: Shape 1683104681"/>
                        <wps:cNvSpPr/>
                        <wps:spPr>
                          <a:xfrm>
                            <a:off x="684458"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g:grpSp>
                    <wps:wsp>
                      <wps:cNvPr id="185926185" name="Freeform: Shape 185926185"/>
                      <wps:cNvSpPr/>
                      <wps:spPr>
                        <a:xfrm>
                          <a:off x="702489" y="330969"/>
                          <a:ext cx="22350" cy="23350"/>
                        </a:xfrm>
                        <a:custGeom>
                          <a:avLst/>
                          <a:gdLst>
                            <a:gd name="csX0" fmla="*/ 5968 w 22350"/>
                            <a:gd name="csY0" fmla="*/ 15610 h 23351"/>
                            <a:gd name="csX1" fmla="*/ 16128 w 22350"/>
                            <a:gd name="csY1" fmla="*/ 15610 h 23351"/>
                            <a:gd name="csX2" fmla="*/ 11048 w 22350"/>
                            <a:gd name="csY2" fmla="*/ 2665 h 23351"/>
                            <a:gd name="csX3" fmla="*/ 5968 w 22350"/>
                            <a:gd name="csY3" fmla="*/ 15610 h 23351"/>
                            <a:gd name="csX4" fmla="*/ 17016 w 22350"/>
                            <a:gd name="csY4" fmla="*/ 18149 h 23351"/>
                            <a:gd name="csX5" fmla="*/ 5207 w 22350"/>
                            <a:gd name="csY5" fmla="*/ 18149 h 23351"/>
                            <a:gd name="csX6" fmla="*/ 3175 w 22350"/>
                            <a:gd name="csY6" fmla="*/ 23352 h 23351"/>
                            <a:gd name="csX7" fmla="*/ 0 w 22350"/>
                            <a:gd name="csY7" fmla="*/ 23352 h 23351"/>
                            <a:gd name="csX8" fmla="*/ 9397 w 22350"/>
                            <a:gd name="csY8" fmla="*/ 0 h 23351"/>
                            <a:gd name="csX9" fmla="*/ 12953 w 22350"/>
                            <a:gd name="csY9" fmla="*/ 0 h 23351"/>
                            <a:gd name="csX10" fmla="*/ 22350 w 22350"/>
                            <a:gd name="csY10" fmla="*/ 23352 h 23351"/>
                            <a:gd name="csX11" fmla="*/ 19175 w 22350"/>
                            <a:gd name="csY11" fmla="*/ 23352 h 23351"/>
                            <a:gd name="csX12" fmla="*/ 17143 w 22350"/>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50" h="23351">
                              <a:moveTo>
                                <a:pt x="5968" y="15610"/>
                              </a:moveTo>
                              <a:lnTo>
                                <a:pt x="16128" y="15610"/>
                              </a:lnTo>
                              <a:lnTo>
                                <a:pt x="11048" y="2665"/>
                              </a:lnTo>
                              <a:lnTo>
                                <a:pt x="5968" y="15610"/>
                              </a:lnTo>
                              <a:close/>
                              <a:moveTo>
                                <a:pt x="17016" y="18149"/>
                              </a:moveTo>
                              <a:lnTo>
                                <a:pt x="5207"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1711981134" name="Graphic 1"/>
                      <wpg:cNvGrpSpPr/>
                      <wpg:grpSpPr>
                        <a:xfrm>
                          <a:off x="726500" y="332746"/>
                          <a:ext cx="68191" cy="22081"/>
                          <a:chOff x="726489" y="332746"/>
                          <a:chExt cx="68191" cy="22082"/>
                        </a:xfrm>
                        <a:solidFill>
                          <a:srgbClr val="231F20"/>
                        </a:solidFill>
                      </wpg:grpSpPr>
                      <wps:wsp>
                        <wps:cNvPr id="1035139241" name="Freeform: Shape 1035139241"/>
                        <wps:cNvSpPr/>
                        <wps:spPr>
                          <a:xfrm>
                            <a:off x="726489" y="337314"/>
                            <a:ext cx="14222" cy="17387"/>
                          </a:xfrm>
                          <a:custGeom>
                            <a:avLst/>
                            <a:gdLst>
                              <a:gd name="csX0" fmla="*/ 11556 w 14222"/>
                              <a:gd name="csY0" fmla="*/ 14595 h 17387"/>
                              <a:gd name="csX1" fmla="*/ 5460 w 14222"/>
                              <a:gd name="csY1" fmla="*/ 17387 h 17387"/>
                              <a:gd name="csX2" fmla="*/ 0 w 14222"/>
                              <a:gd name="csY2" fmla="*/ 11930 h 17387"/>
                              <a:gd name="csX3" fmla="*/ 0 w 14222"/>
                              <a:gd name="csY3" fmla="*/ 0 h 17387"/>
                              <a:gd name="csX4" fmla="*/ 2667 w 14222"/>
                              <a:gd name="csY4" fmla="*/ 0 h 17387"/>
                              <a:gd name="csX5" fmla="*/ 2667 w 14222"/>
                              <a:gd name="csY5" fmla="*/ 11168 h 17387"/>
                              <a:gd name="csX6" fmla="*/ 6476 w 14222"/>
                              <a:gd name="csY6" fmla="*/ 14976 h 17387"/>
                              <a:gd name="csX7" fmla="*/ 11556 w 14222"/>
                              <a:gd name="csY7" fmla="*/ 12437 h 17387"/>
                              <a:gd name="csX8" fmla="*/ 11556 w 14222"/>
                              <a:gd name="csY8" fmla="*/ 0 h 17387"/>
                              <a:gd name="csX9" fmla="*/ 14223 w 14222"/>
                              <a:gd name="csY9" fmla="*/ 0 h 17387"/>
                              <a:gd name="csX10" fmla="*/ 14223 w 14222"/>
                              <a:gd name="csY10" fmla="*/ 17006 h 17387"/>
                              <a:gd name="csX11" fmla="*/ 11556 w 14222"/>
                              <a:gd name="csY11" fmla="*/ 17006 h 17387"/>
                              <a:gd name="csX12" fmla="*/ 11556 w 14222"/>
                              <a:gd name="csY12" fmla="*/ 14595 h 173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222" h="17387">
                                <a:moveTo>
                                  <a:pt x="11556" y="14595"/>
                                </a:moveTo>
                                <a:cubicBezTo>
                                  <a:pt x="10286" y="16118"/>
                                  <a:pt x="8000" y="17387"/>
                                  <a:pt x="5460" y="17387"/>
                                </a:cubicBezTo>
                                <a:cubicBezTo>
                                  <a:pt x="1905" y="17387"/>
                                  <a:pt x="0" y="15737"/>
                                  <a:pt x="0" y="11930"/>
                                </a:cubicBezTo>
                                <a:lnTo>
                                  <a:pt x="0" y="0"/>
                                </a:lnTo>
                                <a:lnTo>
                                  <a:pt x="2667" y="0"/>
                                </a:lnTo>
                                <a:lnTo>
                                  <a:pt x="2667" y="11168"/>
                                </a:lnTo>
                                <a:cubicBezTo>
                                  <a:pt x="2667" y="14087"/>
                                  <a:pt x="4190" y="14976"/>
                                  <a:pt x="6476" y="14976"/>
                                </a:cubicBezTo>
                                <a:cubicBezTo>
                                  <a:pt x="8508" y="14976"/>
                                  <a:pt x="10540" y="13833"/>
                                  <a:pt x="11556" y="12437"/>
                                </a:cubicBezTo>
                                <a:lnTo>
                                  <a:pt x="11556" y="0"/>
                                </a:lnTo>
                                <a:lnTo>
                                  <a:pt x="14223" y="0"/>
                                </a:lnTo>
                                <a:lnTo>
                                  <a:pt x="14223" y="17006"/>
                                </a:lnTo>
                                <a:lnTo>
                                  <a:pt x="11556" y="17006"/>
                                </a:lnTo>
                                <a:lnTo>
                                  <a:pt x="11556" y="14595"/>
                                </a:lnTo>
                                <a:close/>
                              </a:path>
                            </a:pathLst>
                          </a:custGeom>
                          <a:solidFill>
                            <a:srgbClr val="231F20"/>
                          </a:solidFill>
                          <a:ln w="12688" cap="flat">
                            <a:noFill/>
                            <a:prstDash val="solid"/>
                            <a:miter/>
                          </a:ln>
                        </wps:spPr>
                        <wps:bodyPr/>
                      </wps:wsp>
                      <wps:wsp>
                        <wps:cNvPr id="692622841" name="Freeform: Shape 692622841"/>
                        <wps:cNvSpPr/>
                        <wps:spPr>
                          <a:xfrm>
                            <a:off x="743759" y="336934"/>
                            <a:ext cx="13460" cy="17513"/>
                          </a:xfrm>
                          <a:custGeom>
                            <a:avLst/>
                            <a:gdLst>
                              <a:gd name="csX0" fmla="*/ 1397 w 13460"/>
                              <a:gd name="csY0" fmla="*/ 13199 h 17513"/>
                              <a:gd name="csX1" fmla="*/ 6985 w 13460"/>
                              <a:gd name="csY1" fmla="*/ 15610 h 17513"/>
                              <a:gd name="csX2" fmla="*/ 10921 w 13460"/>
                              <a:gd name="csY2" fmla="*/ 12818 h 17513"/>
                              <a:gd name="csX3" fmla="*/ 6604 w 13460"/>
                              <a:gd name="csY3" fmla="*/ 9772 h 17513"/>
                              <a:gd name="csX4" fmla="*/ 508 w 13460"/>
                              <a:gd name="csY4" fmla="*/ 4823 h 17513"/>
                              <a:gd name="csX5" fmla="*/ 6857 w 13460"/>
                              <a:gd name="csY5" fmla="*/ 0 h 17513"/>
                              <a:gd name="csX6" fmla="*/ 13080 w 13460"/>
                              <a:gd name="csY6" fmla="*/ 2411 h 17513"/>
                              <a:gd name="csX7" fmla="*/ 11810 w 13460"/>
                              <a:gd name="csY7" fmla="*/ 4188 h 17513"/>
                              <a:gd name="csX8" fmla="*/ 6730 w 13460"/>
                              <a:gd name="csY8" fmla="*/ 2031 h 17513"/>
                              <a:gd name="csX9" fmla="*/ 2921 w 13460"/>
                              <a:gd name="csY9" fmla="*/ 4569 h 17513"/>
                              <a:gd name="csX10" fmla="*/ 7111 w 13460"/>
                              <a:gd name="csY10" fmla="*/ 7234 h 17513"/>
                              <a:gd name="csX11" fmla="*/ 13461 w 13460"/>
                              <a:gd name="csY11" fmla="*/ 12437 h 17513"/>
                              <a:gd name="csX12" fmla="*/ 6857 w 13460"/>
                              <a:gd name="csY12" fmla="*/ 17514 h 17513"/>
                              <a:gd name="csX13" fmla="*/ 0 w 13460"/>
                              <a:gd name="csY13" fmla="*/ 14849 h 17513"/>
                              <a:gd name="csX14" fmla="*/ 1397 w 13460"/>
                              <a:gd name="csY14" fmla="*/ 12945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3460" h="17513">
                                <a:moveTo>
                                  <a:pt x="1397" y="13199"/>
                                </a:moveTo>
                                <a:cubicBezTo>
                                  <a:pt x="2540" y="14468"/>
                                  <a:pt x="4699" y="15610"/>
                                  <a:pt x="6985" y="15610"/>
                                </a:cubicBezTo>
                                <a:cubicBezTo>
                                  <a:pt x="9524" y="15610"/>
                                  <a:pt x="10921" y="14468"/>
                                  <a:pt x="10921" y="12818"/>
                                </a:cubicBezTo>
                                <a:cubicBezTo>
                                  <a:pt x="10921" y="10915"/>
                                  <a:pt x="8889" y="10407"/>
                                  <a:pt x="6604" y="9772"/>
                                </a:cubicBezTo>
                                <a:cubicBezTo>
                                  <a:pt x="3683" y="9138"/>
                                  <a:pt x="508" y="8376"/>
                                  <a:pt x="508" y="4823"/>
                                </a:cubicBezTo>
                                <a:cubicBezTo>
                                  <a:pt x="508" y="2158"/>
                                  <a:pt x="2794" y="0"/>
                                  <a:pt x="6857" y="0"/>
                                </a:cubicBezTo>
                                <a:cubicBezTo>
                                  <a:pt x="9778" y="0"/>
                                  <a:pt x="11810" y="1142"/>
                                  <a:pt x="13080" y="2411"/>
                                </a:cubicBezTo>
                                <a:lnTo>
                                  <a:pt x="11810" y="4188"/>
                                </a:lnTo>
                                <a:cubicBezTo>
                                  <a:pt x="10794" y="2919"/>
                                  <a:pt x="8889" y="2031"/>
                                  <a:pt x="6730" y="2031"/>
                                </a:cubicBezTo>
                                <a:cubicBezTo>
                                  <a:pt x="4445" y="2031"/>
                                  <a:pt x="2921" y="3046"/>
                                  <a:pt x="2921" y="4569"/>
                                </a:cubicBezTo>
                                <a:cubicBezTo>
                                  <a:pt x="2921" y="6219"/>
                                  <a:pt x="4826" y="6726"/>
                                  <a:pt x="7111" y="7234"/>
                                </a:cubicBezTo>
                                <a:cubicBezTo>
                                  <a:pt x="10032" y="7869"/>
                                  <a:pt x="13461" y="8757"/>
                                  <a:pt x="13461" y="12437"/>
                                </a:cubicBezTo>
                                <a:cubicBezTo>
                                  <a:pt x="13461" y="15230"/>
                                  <a:pt x="11175" y="17514"/>
                                  <a:pt x="6857" y="17514"/>
                                </a:cubicBezTo>
                                <a:cubicBezTo>
                                  <a:pt x="4064" y="17514"/>
                                  <a:pt x="1778" y="16626"/>
                                  <a:pt x="0" y="14849"/>
                                </a:cubicBezTo>
                                <a:lnTo>
                                  <a:pt x="1397" y="12945"/>
                                </a:lnTo>
                                <a:close/>
                              </a:path>
                            </a:pathLst>
                          </a:custGeom>
                          <a:solidFill>
                            <a:srgbClr val="231F20"/>
                          </a:solidFill>
                          <a:ln w="12688" cap="flat">
                            <a:noFill/>
                            <a:prstDash val="solid"/>
                            <a:miter/>
                          </a:ln>
                        </wps:spPr>
                        <wps:bodyPr/>
                      </wps:wsp>
                      <wps:wsp>
                        <wps:cNvPr id="1488368498" name="Freeform: Shape 1488368498"/>
                        <wps:cNvSpPr/>
                        <wps:spPr>
                          <a:xfrm>
                            <a:off x="758617"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1291359455" name="Freeform: Shape 1291359455"/>
                        <wps:cNvSpPr/>
                        <wps:spPr>
                          <a:xfrm>
                            <a:off x="770807" y="337188"/>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1944564969" name="Freeform: Shape 1944564969"/>
                        <wps:cNvSpPr/>
                        <wps:spPr>
                          <a:xfrm>
                            <a:off x="780585" y="337188"/>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g:grpSp>
                    <wps:wsp>
                      <wps:cNvPr id="1034513151" name="Rectangle 1034513151"/>
                      <wps:cNvSpPr/>
                      <wps:spPr>
                        <a:xfrm>
                          <a:off x="798998" y="330969"/>
                          <a:ext cx="2666" cy="23350"/>
                        </a:xfrm>
                        <a:prstGeom prst="rect">
                          <a:avLst/>
                        </a:prstGeom>
                        <a:solidFill>
                          <a:srgbClr val="231F20"/>
                        </a:solidFill>
                        <a:ln w="12688" cap="flat">
                          <a:noFill/>
                          <a:prstDash val="solid"/>
                          <a:miter/>
                        </a:ln>
                      </wps:spPr>
                      <wps:bodyPr/>
                    </wps:wsp>
                    <wpg:grpSp>
                      <wpg:cNvPr id="1528035320" name="Graphic 1"/>
                      <wpg:cNvGrpSpPr/>
                      <wpg:grpSpPr>
                        <a:xfrm>
                          <a:off x="805740" y="330588"/>
                          <a:ext cx="195054" cy="28045"/>
                          <a:chOff x="805728" y="330588"/>
                          <a:chExt cx="195054" cy="28047"/>
                        </a:xfrm>
                        <a:solidFill>
                          <a:srgbClr val="231F20"/>
                        </a:solidFill>
                      </wpg:grpSpPr>
                      <wps:wsp>
                        <wps:cNvPr id="648138021" name="Freeform: Shape 648138021"/>
                        <wps:cNvSpPr/>
                        <wps:spPr>
                          <a:xfrm>
                            <a:off x="805728" y="331096"/>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889" y="3554"/>
                                  <a:pt x="0" y="2792"/>
                                  <a:pt x="0" y="1777"/>
                                </a:cubicBezTo>
                              </a:path>
                            </a:pathLst>
                          </a:custGeom>
                          <a:solidFill>
                            <a:srgbClr val="231F20"/>
                          </a:solidFill>
                          <a:ln w="12688" cap="flat">
                            <a:noFill/>
                            <a:prstDash val="solid"/>
                            <a:miter/>
                          </a:ln>
                        </wps:spPr>
                        <wps:bodyPr/>
                      </wps:wsp>
                      <wps:wsp>
                        <wps:cNvPr id="1118847732" name="Freeform: Shape 1118847732"/>
                        <wps:cNvSpPr/>
                        <wps:spPr>
                          <a:xfrm>
                            <a:off x="812331" y="337188"/>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671629663" name="Freeform: Shape 1671629663"/>
                        <wps:cNvSpPr/>
                        <wps:spPr>
                          <a:xfrm>
                            <a:off x="830872" y="336934"/>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881382490" name="Freeform: Shape 881382490"/>
                        <wps:cNvSpPr/>
                        <wps:spPr>
                          <a:xfrm>
                            <a:off x="848904" y="350640"/>
                            <a:ext cx="4190" cy="7995"/>
                          </a:xfrm>
                          <a:custGeom>
                            <a:avLst/>
                            <a:gdLst>
                              <a:gd name="csX0" fmla="*/ 0 w 4190"/>
                              <a:gd name="csY0" fmla="*/ 6980 h 7995"/>
                              <a:gd name="csX1" fmla="*/ 2286 w 4190"/>
                              <a:gd name="csY1" fmla="*/ 3680 h 7995"/>
                              <a:gd name="csX2" fmla="*/ 1778 w 4190"/>
                              <a:gd name="csY2" fmla="*/ 3680 h 7995"/>
                              <a:gd name="csX3" fmla="*/ 127 w 4190"/>
                              <a:gd name="csY3" fmla="*/ 1904 h 7995"/>
                              <a:gd name="csX4" fmla="*/ 2032 w 4190"/>
                              <a:gd name="csY4" fmla="*/ 0 h 7995"/>
                              <a:gd name="csX5" fmla="*/ 4191 w 4190"/>
                              <a:gd name="csY5" fmla="*/ 2665 h 7995"/>
                              <a:gd name="csX6" fmla="*/ 1270 w 4190"/>
                              <a:gd name="csY6" fmla="*/ 7995 h 7995"/>
                              <a:gd name="csX7" fmla="*/ 0 w 4190"/>
                              <a:gd name="csY7" fmla="*/ 6853 h 799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4190" h="7995">
                                <a:moveTo>
                                  <a:pt x="0" y="6980"/>
                                </a:moveTo>
                                <a:cubicBezTo>
                                  <a:pt x="1143" y="6219"/>
                                  <a:pt x="2159" y="4823"/>
                                  <a:pt x="2286" y="3680"/>
                                </a:cubicBezTo>
                                <a:cubicBezTo>
                                  <a:pt x="2286" y="3680"/>
                                  <a:pt x="2032" y="3680"/>
                                  <a:pt x="1778" y="3680"/>
                                </a:cubicBezTo>
                                <a:cubicBezTo>
                                  <a:pt x="762" y="3680"/>
                                  <a:pt x="127" y="2919"/>
                                  <a:pt x="127" y="1904"/>
                                </a:cubicBezTo>
                                <a:cubicBezTo>
                                  <a:pt x="127" y="888"/>
                                  <a:pt x="889" y="0"/>
                                  <a:pt x="2032" y="0"/>
                                </a:cubicBezTo>
                                <a:cubicBezTo>
                                  <a:pt x="3175" y="0"/>
                                  <a:pt x="4191" y="1015"/>
                                  <a:pt x="4191" y="2665"/>
                                </a:cubicBezTo>
                                <a:cubicBezTo>
                                  <a:pt x="4191" y="4823"/>
                                  <a:pt x="2921" y="6853"/>
                                  <a:pt x="1270" y="7995"/>
                                </a:cubicBezTo>
                                <a:lnTo>
                                  <a:pt x="0" y="6853"/>
                                </a:lnTo>
                                <a:close/>
                              </a:path>
                            </a:pathLst>
                          </a:custGeom>
                          <a:solidFill>
                            <a:srgbClr val="231F20"/>
                          </a:solidFill>
                          <a:ln w="12688" cap="flat">
                            <a:noFill/>
                            <a:prstDash val="solid"/>
                            <a:miter/>
                          </a:ln>
                        </wps:spPr>
                        <wps:bodyPr/>
                      </wps:wsp>
                      <wps:wsp>
                        <wps:cNvPr id="174264397" name="Freeform: Shape 174264397"/>
                        <wps:cNvSpPr/>
                        <wps:spPr>
                          <a:xfrm>
                            <a:off x="863889" y="330588"/>
                            <a:ext cx="17651" cy="24113"/>
                          </a:xfrm>
                          <a:custGeom>
                            <a:avLst/>
                            <a:gdLst>
                              <a:gd name="csX0" fmla="*/ 1778 w 17651"/>
                              <a:gd name="csY0" fmla="*/ 18275 h 24113"/>
                              <a:gd name="csX1" fmla="*/ 9143 w 17651"/>
                              <a:gd name="csY1" fmla="*/ 21575 h 24113"/>
                              <a:gd name="csX2" fmla="*/ 14604 w 17651"/>
                              <a:gd name="csY2" fmla="*/ 17514 h 24113"/>
                              <a:gd name="csX3" fmla="*/ 8635 w 17651"/>
                              <a:gd name="csY3" fmla="*/ 13072 h 24113"/>
                              <a:gd name="csX4" fmla="*/ 762 w 17651"/>
                              <a:gd name="csY4" fmla="*/ 6473 h 24113"/>
                              <a:gd name="csX5" fmla="*/ 8762 w 17651"/>
                              <a:gd name="csY5" fmla="*/ 0 h 24113"/>
                              <a:gd name="csX6" fmla="*/ 17143 w 17651"/>
                              <a:gd name="csY6" fmla="*/ 3300 h 24113"/>
                              <a:gd name="csX7" fmla="*/ 15365 w 17651"/>
                              <a:gd name="csY7" fmla="*/ 5457 h 24113"/>
                              <a:gd name="csX8" fmla="*/ 8635 w 17651"/>
                              <a:gd name="csY8" fmla="*/ 2665 h 24113"/>
                              <a:gd name="csX9" fmla="*/ 3809 w 17651"/>
                              <a:gd name="csY9" fmla="*/ 6346 h 24113"/>
                              <a:gd name="csX10" fmla="*/ 9524 w 17651"/>
                              <a:gd name="csY10" fmla="*/ 10153 h 24113"/>
                              <a:gd name="csX11" fmla="*/ 17651 w 17651"/>
                              <a:gd name="csY11" fmla="*/ 17260 h 24113"/>
                              <a:gd name="csX12" fmla="*/ 9016 w 17651"/>
                              <a:gd name="csY12" fmla="*/ 24113 h 24113"/>
                              <a:gd name="csX13" fmla="*/ 0 w 17651"/>
                              <a:gd name="csY13" fmla="*/ 20433 h 24113"/>
                              <a:gd name="csX14" fmla="*/ 1778 w 17651"/>
                              <a:gd name="csY14" fmla="*/ 18275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7651" h="24113">
                                <a:moveTo>
                                  <a:pt x="1778" y="18275"/>
                                </a:moveTo>
                                <a:cubicBezTo>
                                  <a:pt x="3301" y="20052"/>
                                  <a:pt x="5841" y="21575"/>
                                  <a:pt x="9143" y="21575"/>
                                </a:cubicBezTo>
                                <a:cubicBezTo>
                                  <a:pt x="13334" y="21575"/>
                                  <a:pt x="14604" y="19291"/>
                                  <a:pt x="14604" y="17514"/>
                                </a:cubicBezTo>
                                <a:cubicBezTo>
                                  <a:pt x="14604" y="14722"/>
                                  <a:pt x="11810" y="13960"/>
                                  <a:pt x="8635" y="13072"/>
                                </a:cubicBezTo>
                                <a:cubicBezTo>
                                  <a:pt x="4825" y="12057"/>
                                  <a:pt x="762" y="11041"/>
                                  <a:pt x="762" y="6473"/>
                                </a:cubicBezTo>
                                <a:cubicBezTo>
                                  <a:pt x="762" y="2665"/>
                                  <a:pt x="4190" y="0"/>
                                  <a:pt x="8762" y="0"/>
                                </a:cubicBezTo>
                                <a:cubicBezTo>
                                  <a:pt x="12318" y="0"/>
                                  <a:pt x="15111" y="1142"/>
                                  <a:pt x="17143" y="3300"/>
                                </a:cubicBezTo>
                                <a:lnTo>
                                  <a:pt x="15365" y="5457"/>
                                </a:lnTo>
                                <a:cubicBezTo>
                                  <a:pt x="13587" y="3554"/>
                                  <a:pt x="11175" y="2665"/>
                                  <a:pt x="8635" y="2665"/>
                                </a:cubicBezTo>
                                <a:cubicBezTo>
                                  <a:pt x="5841" y="2665"/>
                                  <a:pt x="3809" y="4188"/>
                                  <a:pt x="3809" y="6346"/>
                                </a:cubicBezTo>
                                <a:cubicBezTo>
                                  <a:pt x="3809" y="8630"/>
                                  <a:pt x="6476" y="9392"/>
                                  <a:pt x="9524" y="10153"/>
                                </a:cubicBezTo>
                                <a:cubicBezTo>
                                  <a:pt x="13334" y="11168"/>
                                  <a:pt x="17651" y="12311"/>
                                  <a:pt x="17651" y="17260"/>
                                </a:cubicBezTo>
                                <a:cubicBezTo>
                                  <a:pt x="17651" y="20687"/>
                                  <a:pt x="15365" y="24113"/>
                                  <a:pt x="9016" y="24113"/>
                                </a:cubicBezTo>
                                <a:cubicBezTo>
                                  <a:pt x="4952" y="24113"/>
                                  <a:pt x="1905" y="22590"/>
                                  <a:pt x="0" y="20433"/>
                                </a:cubicBezTo>
                                <a:lnTo>
                                  <a:pt x="1778" y="18275"/>
                                </a:lnTo>
                                <a:close/>
                              </a:path>
                            </a:pathLst>
                          </a:custGeom>
                          <a:solidFill>
                            <a:srgbClr val="231F20"/>
                          </a:solidFill>
                          <a:ln w="12688" cap="flat">
                            <a:noFill/>
                            <a:prstDash val="solid"/>
                            <a:miter/>
                          </a:ln>
                        </wps:spPr>
                        <wps:bodyPr/>
                      </wps:wsp>
                      <wps:wsp>
                        <wps:cNvPr id="654738782" name="Freeform: Shape 654738782"/>
                        <wps:cNvSpPr/>
                        <wps:spPr>
                          <a:xfrm>
                            <a:off x="882429"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1326873853" name="Freeform: Shape 1326873853"/>
                        <wps:cNvSpPr/>
                        <wps:spPr>
                          <a:xfrm>
                            <a:off x="893604" y="337188"/>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4" y="8249"/>
                                  <a:pt x="2667" y="9772"/>
                                  <a:pt x="2667" y="11930"/>
                                </a:cubicBezTo>
                                <a:cubicBezTo>
                                  <a:pt x="2667" y="14087"/>
                                  <a:pt x="4444" y="15610"/>
                                  <a:pt x="6857" y="15610"/>
                                </a:cubicBezTo>
                                <a:cubicBezTo>
                                  <a:pt x="8762" y="15610"/>
                                  <a:pt x="10540"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2"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842149345" name="Freeform: Shape 1842149345"/>
                        <wps:cNvSpPr/>
                        <wps:spPr>
                          <a:xfrm>
                            <a:off x="910112"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233915028" name="Freeform: Shape 233915028"/>
                        <wps:cNvSpPr/>
                        <wps:spPr>
                          <a:xfrm>
                            <a:off x="920907" y="336807"/>
                            <a:ext cx="16508" cy="17767"/>
                          </a:xfrm>
                          <a:custGeom>
                            <a:avLst/>
                            <a:gdLst>
                              <a:gd name="csX0" fmla="*/ 2794 w 16508"/>
                              <a:gd name="csY0" fmla="*/ 7995 h 17767"/>
                              <a:gd name="csX1" fmla="*/ 13969 w 16508"/>
                              <a:gd name="csY1" fmla="*/ 7995 h 17767"/>
                              <a:gd name="csX2" fmla="*/ 8381 w 16508"/>
                              <a:gd name="csY2" fmla="*/ 2284 h 17767"/>
                              <a:gd name="csX3" fmla="*/ 2794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4" y="7995"/>
                                </a:moveTo>
                                <a:lnTo>
                                  <a:pt x="13969" y="7995"/>
                                </a:lnTo>
                                <a:cubicBezTo>
                                  <a:pt x="13969" y="5457"/>
                                  <a:pt x="12191" y="2284"/>
                                  <a:pt x="8381" y="2284"/>
                                </a:cubicBezTo>
                                <a:cubicBezTo>
                                  <a:pt x="4826" y="2284"/>
                                  <a:pt x="3048" y="5330"/>
                                  <a:pt x="2794"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439636114" name="Freeform: Shape 439636114"/>
                        <wps:cNvSpPr/>
                        <wps:spPr>
                          <a:xfrm>
                            <a:off x="948463" y="337188"/>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51778336" name="Freeform: Shape 151778336"/>
                        <wps:cNvSpPr/>
                        <wps:spPr>
                          <a:xfrm>
                            <a:off x="967130" y="336934"/>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10" y="1523"/>
                                  <a:pt x="6223"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86152423" name="Freeform: Shape 86152423"/>
                        <wps:cNvSpPr/>
                        <wps:spPr>
                          <a:xfrm>
                            <a:off x="984909" y="330842"/>
                            <a:ext cx="15873" cy="23859"/>
                          </a:xfrm>
                          <a:custGeom>
                            <a:avLst/>
                            <a:gdLst>
                              <a:gd name="csX0" fmla="*/ 13206 w 15873"/>
                              <a:gd name="csY0" fmla="*/ 11168 h 23859"/>
                              <a:gd name="csX1" fmla="*/ 8127 w 15873"/>
                              <a:gd name="csY1" fmla="*/ 8503 h 23859"/>
                              <a:gd name="csX2" fmla="*/ 2667 w 15873"/>
                              <a:gd name="csY2" fmla="*/ 15103 h 23859"/>
                              <a:gd name="csX3" fmla="*/ 8127 w 15873"/>
                              <a:gd name="csY3" fmla="*/ 21575 h 23859"/>
                              <a:gd name="csX4" fmla="*/ 13206 w 15873"/>
                              <a:gd name="csY4" fmla="*/ 18910 h 23859"/>
                              <a:gd name="csX5" fmla="*/ 13206 w 15873"/>
                              <a:gd name="csY5" fmla="*/ 11168 h 23859"/>
                              <a:gd name="csX6" fmla="*/ 13206 w 15873"/>
                              <a:gd name="csY6" fmla="*/ 20941 h 23859"/>
                              <a:gd name="csX7" fmla="*/ 7492 w 15873"/>
                              <a:gd name="csY7" fmla="*/ 23860 h 23859"/>
                              <a:gd name="csX8" fmla="*/ 0 w 15873"/>
                              <a:gd name="csY8" fmla="*/ 14976 h 23859"/>
                              <a:gd name="csX9" fmla="*/ 7492 w 15873"/>
                              <a:gd name="csY9" fmla="*/ 6092 h 23859"/>
                              <a:gd name="csX10" fmla="*/ 13206 w 15873"/>
                              <a:gd name="csY10" fmla="*/ 9011 h 23859"/>
                              <a:gd name="csX11" fmla="*/ 13206 w 15873"/>
                              <a:gd name="csY11" fmla="*/ 0 h 23859"/>
                              <a:gd name="csX12" fmla="*/ 15874 w 15873"/>
                              <a:gd name="csY12" fmla="*/ 0 h 23859"/>
                              <a:gd name="csX13" fmla="*/ 15874 w 15873"/>
                              <a:gd name="csY13" fmla="*/ 23352 h 23859"/>
                              <a:gd name="csX14" fmla="*/ 13206 w 15873"/>
                              <a:gd name="csY14" fmla="*/ 23352 h 23859"/>
                              <a:gd name="csX15" fmla="*/ 13206 w 15873"/>
                              <a:gd name="csY15" fmla="*/ 20814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15873" h="23859">
                                <a:moveTo>
                                  <a:pt x="13206" y="11168"/>
                                </a:moveTo>
                                <a:cubicBezTo>
                                  <a:pt x="12191" y="9645"/>
                                  <a:pt x="10159" y="8503"/>
                                  <a:pt x="8127" y="8503"/>
                                </a:cubicBezTo>
                                <a:cubicBezTo>
                                  <a:pt x="4699" y="8503"/>
                                  <a:pt x="2667" y="11295"/>
                                  <a:pt x="2667" y="15103"/>
                                </a:cubicBezTo>
                                <a:cubicBezTo>
                                  <a:pt x="2667" y="18910"/>
                                  <a:pt x="4699" y="21575"/>
                                  <a:pt x="8127" y="21575"/>
                                </a:cubicBezTo>
                                <a:cubicBezTo>
                                  <a:pt x="10286" y="21575"/>
                                  <a:pt x="12318" y="20433"/>
                                  <a:pt x="13206" y="18910"/>
                                </a:cubicBezTo>
                                <a:lnTo>
                                  <a:pt x="13206" y="11168"/>
                                </a:lnTo>
                                <a:close/>
                                <a:moveTo>
                                  <a:pt x="13206" y="20941"/>
                                </a:moveTo>
                                <a:cubicBezTo>
                                  <a:pt x="11937" y="22717"/>
                                  <a:pt x="9905" y="23860"/>
                                  <a:pt x="7492" y="23860"/>
                                </a:cubicBezTo>
                                <a:cubicBezTo>
                                  <a:pt x="3048" y="23860"/>
                                  <a:pt x="0" y="20560"/>
                                  <a:pt x="0" y="14976"/>
                                </a:cubicBezTo>
                                <a:cubicBezTo>
                                  <a:pt x="0" y="9392"/>
                                  <a:pt x="3048" y="6092"/>
                                  <a:pt x="7492" y="6092"/>
                                </a:cubicBezTo>
                                <a:cubicBezTo>
                                  <a:pt x="9778" y="6092"/>
                                  <a:pt x="11810" y="7234"/>
                                  <a:pt x="13206" y="9011"/>
                                </a:cubicBezTo>
                                <a:lnTo>
                                  <a:pt x="13206" y="0"/>
                                </a:lnTo>
                                <a:lnTo>
                                  <a:pt x="15874" y="0"/>
                                </a:lnTo>
                                <a:lnTo>
                                  <a:pt x="15874" y="23352"/>
                                </a:lnTo>
                                <a:lnTo>
                                  <a:pt x="13206" y="23352"/>
                                </a:lnTo>
                                <a:lnTo>
                                  <a:pt x="13206" y="20814"/>
                                </a:lnTo>
                                <a:close/>
                              </a:path>
                            </a:pathLst>
                          </a:custGeom>
                          <a:solidFill>
                            <a:srgbClr val="231F20"/>
                          </a:solidFill>
                          <a:ln w="12688" cap="flat">
                            <a:noFill/>
                            <a:prstDash val="solid"/>
                            <a:miter/>
                          </a:ln>
                        </wps:spPr>
                        <wps:bodyPr/>
                      </wps:wsp>
                    </wpg:grpSp>
                    <wps:wsp>
                      <wps:cNvPr id="523350733" name="Freeform: Shape 523350733"/>
                      <wps:cNvSpPr/>
                      <wps:spPr>
                        <a:xfrm>
                          <a:off x="1012081" y="330969"/>
                          <a:ext cx="17778" cy="23350"/>
                        </a:xfrm>
                        <a:custGeom>
                          <a:avLst/>
                          <a:gdLst>
                            <a:gd name="csX0" fmla="*/ 7492 w 17778"/>
                            <a:gd name="csY0" fmla="*/ 2538 h 23351"/>
                            <a:gd name="csX1" fmla="*/ 0 w 17778"/>
                            <a:gd name="csY1" fmla="*/ 2538 h 23351"/>
                            <a:gd name="csX2" fmla="*/ 0 w 17778"/>
                            <a:gd name="csY2" fmla="*/ 0 h 23351"/>
                            <a:gd name="csX3" fmla="*/ 17778 w 17778"/>
                            <a:gd name="csY3" fmla="*/ 0 h 23351"/>
                            <a:gd name="csX4" fmla="*/ 17778 w 17778"/>
                            <a:gd name="csY4" fmla="*/ 2538 h 23351"/>
                            <a:gd name="csX5" fmla="*/ 10413 w 17778"/>
                            <a:gd name="csY5" fmla="*/ 2538 h 23351"/>
                            <a:gd name="csX6" fmla="*/ 10413 w 17778"/>
                            <a:gd name="csY6" fmla="*/ 23352 h 23351"/>
                            <a:gd name="csX7" fmla="*/ 7492 w 17778"/>
                            <a:gd name="csY7" fmla="*/ 23352 h 23351"/>
                            <a:gd name="csX8" fmla="*/ 7492 w 17778"/>
                            <a:gd name="csY8" fmla="*/ 2538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7778" h="23351">
                              <a:moveTo>
                                <a:pt x="7492" y="2538"/>
                              </a:moveTo>
                              <a:lnTo>
                                <a:pt x="0" y="2538"/>
                              </a:lnTo>
                              <a:lnTo>
                                <a:pt x="0" y="0"/>
                              </a:lnTo>
                              <a:lnTo>
                                <a:pt x="17778" y="0"/>
                              </a:lnTo>
                              <a:lnTo>
                                <a:pt x="17778" y="2538"/>
                              </a:lnTo>
                              <a:lnTo>
                                <a:pt x="10413" y="2538"/>
                              </a:lnTo>
                              <a:lnTo>
                                <a:pt x="10413" y="23352"/>
                              </a:lnTo>
                              <a:lnTo>
                                <a:pt x="7492" y="23352"/>
                              </a:lnTo>
                              <a:lnTo>
                                <a:pt x="7492" y="2538"/>
                              </a:lnTo>
                              <a:close/>
                            </a:path>
                          </a:pathLst>
                        </a:custGeom>
                        <a:solidFill>
                          <a:srgbClr val="231F20"/>
                        </a:solidFill>
                        <a:ln w="12688" cap="flat">
                          <a:noFill/>
                          <a:prstDash val="solid"/>
                          <a:miter/>
                        </a:ln>
                      </wps:spPr>
                      <wps:bodyPr/>
                    </wps:wsp>
                    <wpg:grpSp>
                      <wpg:cNvPr id="1340453728" name="Graphic 1"/>
                      <wpg:cNvGrpSpPr/>
                      <wpg:grpSpPr>
                        <a:xfrm>
                          <a:off x="1027206" y="330471"/>
                          <a:ext cx="154797" cy="30838"/>
                          <a:chOff x="1027193" y="330461"/>
                          <a:chExt cx="154797" cy="30839"/>
                        </a:xfrm>
                        <a:solidFill>
                          <a:srgbClr val="231F20"/>
                        </a:solidFill>
                      </wpg:grpSpPr>
                      <wps:wsp>
                        <wps:cNvPr id="120171326" name="Freeform: Shape 120171326"/>
                        <wps:cNvSpPr/>
                        <wps:spPr>
                          <a:xfrm>
                            <a:off x="1027193" y="336807"/>
                            <a:ext cx="16508" cy="17767"/>
                          </a:xfrm>
                          <a:custGeom>
                            <a:avLst/>
                            <a:gdLst>
                              <a:gd name="csX0" fmla="*/ 2921 w 16508"/>
                              <a:gd name="csY0" fmla="*/ 7995 h 17767"/>
                              <a:gd name="csX1" fmla="*/ 14096 w 16508"/>
                              <a:gd name="csY1" fmla="*/ 7995 h 17767"/>
                              <a:gd name="csX2" fmla="*/ 8508 w 16508"/>
                              <a:gd name="csY2" fmla="*/ 2284 h 17767"/>
                              <a:gd name="csX3" fmla="*/ 2921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921" y="7995"/>
                                </a:moveTo>
                                <a:lnTo>
                                  <a:pt x="14096" y="7995"/>
                                </a:lnTo>
                                <a:cubicBezTo>
                                  <a:pt x="14096" y="5457"/>
                                  <a:pt x="12318" y="2284"/>
                                  <a:pt x="8508" y="2284"/>
                                </a:cubicBezTo>
                                <a:cubicBezTo>
                                  <a:pt x="4953" y="2284"/>
                                  <a:pt x="3175" y="5330"/>
                                  <a:pt x="2921"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119389888" name="Freeform: Shape 119389888"/>
                        <wps:cNvSpPr/>
                        <wps:spPr>
                          <a:xfrm>
                            <a:off x="1047003" y="337188"/>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471466360" name="Freeform: Shape 471466360"/>
                        <wps:cNvSpPr/>
                        <wps:spPr>
                          <a:xfrm>
                            <a:off x="1057924" y="337188"/>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613264141" name="Freeform: Shape 613264141"/>
                        <wps:cNvSpPr/>
                        <wps:spPr>
                          <a:xfrm>
                            <a:off x="1068464" y="331096"/>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998665967" name="Freeform: Shape 998665967"/>
                        <wps:cNvSpPr/>
                        <wps:spPr>
                          <a:xfrm>
                            <a:off x="1074178" y="332746"/>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s:wsp>
                        <wps:cNvPr id="1043941276" name="Freeform: Shape 1043941276"/>
                        <wps:cNvSpPr/>
                        <wps:spPr>
                          <a:xfrm>
                            <a:off x="1085353" y="336934"/>
                            <a:ext cx="16762" cy="17767"/>
                          </a:xfrm>
                          <a:custGeom>
                            <a:avLst/>
                            <a:gdLst>
                              <a:gd name="csX0" fmla="*/ 13969 w 16762"/>
                              <a:gd name="csY0" fmla="*/ 8884 h 17767"/>
                              <a:gd name="csX1" fmla="*/ 8381 w 16762"/>
                              <a:gd name="csY1" fmla="*/ 2411 h 17767"/>
                              <a:gd name="csX2" fmla="*/ 2794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794" y="5457"/>
                                  <a:pt x="2794" y="8884"/>
                                </a:cubicBezTo>
                                <a:cubicBezTo>
                                  <a:pt x="2794" y="12311"/>
                                  <a:pt x="4826" y="15483"/>
                                  <a:pt x="8381" y="15483"/>
                                </a:cubicBezTo>
                                <a:cubicBezTo>
                                  <a:pt x="11937"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1307042611" name="Freeform: Shape 1307042611"/>
                        <wps:cNvSpPr/>
                        <wps:spPr>
                          <a:xfrm>
                            <a:off x="1104909" y="337188"/>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751979144" name="Freeform: Shape 751979144"/>
                        <wps:cNvSpPr/>
                        <wps:spPr>
                          <a:xfrm>
                            <a:off x="1114434" y="337441"/>
                            <a:ext cx="16888" cy="23859"/>
                          </a:xfrm>
                          <a:custGeom>
                            <a:avLst/>
                            <a:gdLst>
                              <a:gd name="csX0" fmla="*/ 3428 w 16888"/>
                              <a:gd name="csY0" fmla="*/ 21448 h 23859"/>
                              <a:gd name="csX1" fmla="*/ 5968 w 16888"/>
                              <a:gd name="csY1" fmla="*/ 19671 h 23859"/>
                              <a:gd name="csX2" fmla="*/ 7111 w 16888"/>
                              <a:gd name="csY2" fmla="*/ 17133 h 23859"/>
                              <a:gd name="csX3" fmla="*/ 0 w 16888"/>
                              <a:gd name="csY3" fmla="*/ 0 h 23859"/>
                              <a:gd name="csX4" fmla="*/ 2793 w 16888"/>
                              <a:gd name="csY4" fmla="*/ 0 h 23859"/>
                              <a:gd name="csX5" fmla="*/ 8381 w 16888"/>
                              <a:gd name="csY5" fmla="*/ 13833 h 23859"/>
                              <a:gd name="csX6" fmla="*/ 13968 w 16888"/>
                              <a:gd name="csY6" fmla="*/ 0 h 23859"/>
                              <a:gd name="csX7" fmla="*/ 16889 w 16888"/>
                              <a:gd name="csY7" fmla="*/ 0 h 23859"/>
                              <a:gd name="csX8" fmla="*/ 8381 w 16888"/>
                              <a:gd name="csY8" fmla="*/ 20433 h 23859"/>
                              <a:gd name="csX9" fmla="*/ 3428 w 16888"/>
                              <a:gd name="csY9" fmla="*/ 23860 h 23859"/>
                              <a:gd name="csX10" fmla="*/ 1524 w 16888"/>
                              <a:gd name="csY10" fmla="*/ 23606 h 23859"/>
                              <a:gd name="csX11" fmla="*/ 1904 w 16888"/>
                              <a:gd name="csY11" fmla="*/ 21194 h 23859"/>
                              <a:gd name="csX12" fmla="*/ 3301 w 16888"/>
                              <a:gd name="csY12" fmla="*/ 21448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6888" h="23859">
                                <a:moveTo>
                                  <a:pt x="3428" y="21448"/>
                                </a:moveTo>
                                <a:cubicBezTo>
                                  <a:pt x="4571" y="21448"/>
                                  <a:pt x="5333" y="21068"/>
                                  <a:pt x="5968" y="19671"/>
                                </a:cubicBezTo>
                                <a:lnTo>
                                  <a:pt x="7111" y="17133"/>
                                </a:lnTo>
                                <a:lnTo>
                                  <a:pt x="0" y="0"/>
                                </a:lnTo>
                                <a:lnTo>
                                  <a:pt x="2793" y="0"/>
                                </a:lnTo>
                                <a:lnTo>
                                  <a:pt x="8381" y="13833"/>
                                </a:lnTo>
                                <a:lnTo>
                                  <a:pt x="13968" y="0"/>
                                </a:lnTo>
                                <a:lnTo>
                                  <a:pt x="16889" y="0"/>
                                </a:lnTo>
                                <a:lnTo>
                                  <a:pt x="8381" y="20433"/>
                                </a:lnTo>
                                <a:cubicBezTo>
                                  <a:pt x="7365" y="22844"/>
                                  <a:pt x="5588" y="23860"/>
                                  <a:pt x="3428" y="23860"/>
                                </a:cubicBezTo>
                                <a:cubicBezTo>
                                  <a:pt x="2920" y="23860"/>
                                  <a:pt x="2031" y="23860"/>
                                  <a:pt x="1524" y="23606"/>
                                </a:cubicBezTo>
                                <a:lnTo>
                                  <a:pt x="1904" y="21194"/>
                                </a:lnTo>
                                <a:cubicBezTo>
                                  <a:pt x="1904" y="21194"/>
                                  <a:pt x="2920" y="21448"/>
                                  <a:pt x="3301" y="21448"/>
                                </a:cubicBezTo>
                              </a:path>
                            </a:pathLst>
                          </a:custGeom>
                          <a:solidFill>
                            <a:srgbClr val="231F20"/>
                          </a:solidFill>
                          <a:ln w="12688" cap="flat">
                            <a:noFill/>
                            <a:prstDash val="solid"/>
                            <a:miter/>
                          </a:ln>
                        </wps:spPr>
                        <wps:bodyPr/>
                      </wps:wsp>
                      <wps:wsp>
                        <wps:cNvPr id="220761795" name="Freeform: Shape 220761795"/>
                        <wps:cNvSpPr/>
                        <wps:spPr>
                          <a:xfrm>
                            <a:off x="1140847" y="330461"/>
                            <a:ext cx="21207" cy="24240"/>
                          </a:xfrm>
                          <a:custGeom>
                            <a:avLst/>
                            <a:gdLst>
                              <a:gd name="csX0" fmla="*/ 12064 w 21207"/>
                              <a:gd name="csY0" fmla="*/ 127 h 24240"/>
                              <a:gd name="csX1" fmla="*/ 21080 w 21207"/>
                              <a:gd name="csY1" fmla="*/ 4569 h 24240"/>
                              <a:gd name="csX2" fmla="*/ 18795 w 21207"/>
                              <a:gd name="csY2" fmla="*/ 5965 h 24240"/>
                              <a:gd name="csX3" fmla="*/ 12064 w 21207"/>
                              <a:gd name="csY3" fmla="*/ 2665 h 24240"/>
                              <a:gd name="csX4" fmla="*/ 3048 w 21207"/>
                              <a:gd name="csY4" fmla="*/ 12184 h 24240"/>
                              <a:gd name="csX5" fmla="*/ 12064 w 21207"/>
                              <a:gd name="csY5" fmla="*/ 21702 h 24240"/>
                              <a:gd name="csX6" fmla="*/ 18286 w 21207"/>
                              <a:gd name="csY6" fmla="*/ 19164 h 24240"/>
                              <a:gd name="csX7" fmla="*/ 18286 w 21207"/>
                              <a:gd name="csY7" fmla="*/ 14341 h 24240"/>
                              <a:gd name="csX8" fmla="*/ 10286 w 21207"/>
                              <a:gd name="csY8" fmla="*/ 14341 h 24240"/>
                              <a:gd name="csX9" fmla="*/ 10286 w 21207"/>
                              <a:gd name="csY9" fmla="*/ 11803 h 24240"/>
                              <a:gd name="csX10" fmla="*/ 21208 w 21207"/>
                              <a:gd name="csY10" fmla="*/ 11803 h 24240"/>
                              <a:gd name="csX11" fmla="*/ 21208 w 21207"/>
                              <a:gd name="csY11" fmla="*/ 20179 h 24240"/>
                              <a:gd name="csX12" fmla="*/ 12064 w 21207"/>
                              <a:gd name="csY12" fmla="*/ 24240 h 24240"/>
                              <a:gd name="csX13" fmla="*/ 0 w 21207"/>
                              <a:gd name="csY13" fmla="*/ 12057 h 24240"/>
                              <a:gd name="csX14" fmla="*/ 12064 w 21207"/>
                              <a:gd name="csY14" fmla="*/ 0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207" h="24240">
                                <a:moveTo>
                                  <a:pt x="12064" y="127"/>
                                </a:moveTo>
                                <a:cubicBezTo>
                                  <a:pt x="16255" y="127"/>
                                  <a:pt x="19048" y="1904"/>
                                  <a:pt x="21080" y="4569"/>
                                </a:cubicBezTo>
                                <a:lnTo>
                                  <a:pt x="18795" y="5965"/>
                                </a:lnTo>
                                <a:cubicBezTo>
                                  <a:pt x="17271" y="4061"/>
                                  <a:pt x="14858" y="2665"/>
                                  <a:pt x="12064" y="2665"/>
                                </a:cubicBezTo>
                                <a:cubicBezTo>
                                  <a:pt x="6985" y="2665"/>
                                  <a:pt x="3048" y="6599"/>
                                  <a:pt x="3048" y="12184"/>
                                </a:cubicBezTo>
                                <a:cubicBezTo>
                                  <a:pt x="3048" y="17768"/>
                                  <a:pt x="6985" y="21702"/>
                                  <a:pt x="12064" y="21702"/>
                                </a:cubicBezTo>
                                <a:cubicBezTo>
                                  <a:pt x="14858" y="21702"/>
                                  <a:pt x="17144" y="20306"/>
                                  <a:pt x="18286" y="19164"/>
                                </a:cubicBezTo>
                                <a:lnTo>
                                  <a:pt x="18286" y="14341"/>
                                </a:lnTo>
                                <a:lnTo>
                                  <a:pt x="10286" y="14341"/>
                                </a:lnTo>
                                <a:lnTo>
                                  <a:pt x="10286" y="11803"/>
                                </a:lnTo>
                                <a:lnTo>
                                  <a:pt x="21208" y="11803"/>
                                </a:lnTo>
                                <a:lnTo>
                                  <a:pt x="21208" y="20179"/>
                                </a:lnTo>
                                <a:cubicBezTo>
                                  <a:pt x="19048" y="22590"/>
                                  <a:pt x="15874" y="24240"/>
                                  <a:pt x="12064" y="24240"/>
                                </a:cubicBezTo>
                                <a:cubicBezTo>
                                  <a:pt x="5334" y="24240"/>
                                  <a:pt x="0" y="19418"/>
                                  <a:pt x="0" y="12057"/>
                                </a:cubicBezTo>
                                <a:cubicBezTo>
                                  <a:pt x="0" y="4696"/>
                                  <a:pt x="5334" y="0"/>
                                  <a:pt x="12064" y="0"/>
                                </a:cubicBezTo>
                              </a:path>
                            </a:pathLst>
                          </a:custGeom>
                          <a:solidFill>
                            <a:srgbClr val="231F20"/>
                          </a:solidFill>
                          <a:ln w="12688" cap="flat">
                            <a:noFill/>
                            <a:prstDash val="solid"/>
                            <a:miter/>
                          </a:ln>
                        </wps:spPr>
                        <wps:bodyPr/>
                      </wps:wsp>
                      <wps:wsp>
                        <wps:cNvPr id="1399790459" name="Freeform: Shape 1399790459"/>
                        <wps:cNvSpPr/>
                        <wps:spPr>
                          <a:xfrm>
                            <a:off x="1165229" y="336934"/>
                            <a:ext cx="16761" cy="17767"/>
                          </a:xfrm>
                          <a:custGeom>
                            <a:avLst/>
                            <a:gdLst>
                              <a:gd name="csX0" fmla="*/ 13968 w 16761"/>
                              <a:gd name="csY0" fmla="*/ 8884 h 17767"/>
                              <a:gd name="csX1" fmla="*/ 8381 w 16761"/>
                              <a:gd name="csY1" fmla="*/ 2411 h 17767"/>
                              <a:gd name="csX2" fmla="*/ 2793 w 16761"/>
                              <a:gd name="csY2" fmla="*/ 8884 h 17767"/>
                              <a:gd name="csX3" fmla="*/ 8381 w 16761"/>
                              <a:gd name="csY3" fmla="*/ 15483 h 17767"/>
                              <a:gd name="csX4" fmla="*/ 13968 w 16761"/>
                              <a:gd name="csY4" fmla="*/ 8884 h 17767"/>
                              <a:gd name="csX5" fmla="*/ 0 w 16761"/>
                              <a:gd name="csY5" fmla="*/ 8884 h 17767"/>
                              <a:gd name="csX6" fmla="*/ 8381 w 16761"/>
                              <a:gd name="csY6" fmla="*/ 0 h 17767"/>
                              <a:gd name="csX7" fmla="*/ 16762 w 16761"/>
                              <a:gd name="csY7" fmla="*/ 8884 h 17767"/>
                              <a:gd name="csX8" fmla="*/ 8381 w 16761"/>
                              <a:gd name="csY8" fmla="*/ 17768 h 17767"/>
                              <a:gd name="csX9" fmla="*/ 0 w 16761"/>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1" h="17767">
                                <a:moveTo>
                                  <a:pt x="13968" y="8884"/>
                                </a:moveTo>
                                <a:cubicBezTo>
                                  <a:pt x="13968" y="5457"/>
                                  <a:pt x="11937" y="2411"/>
                                  <a:pt x="8381" y="2411"/>
                                </a:cubicBezTo>
                                <a:cubicBezTo>
                                  <a:pt x="4826" y="2411"/>
                                  <a:pt x="2793" y="5457"/>
                                  <a:pt x="2793" y="8884"/>
                                </a:cubicBezTo>
                                <a:cubicBezTo>
                                  <a:pt x="2793" y="12311"/>
                                  <a:pt x="4826" y="15483"/>
                                  <a:pt x="8381" y="15483"/>
                                </a:cubicBezTo>
                                <a:cubicBezTo>
                                  <a:pt x="11937" y="15483"/>
                                  <a:pt x="13968" y="12437"/>
                                  <a:pt x="13968" y="8884"/>
                                </a:cubicBezTo>
                                <a:moveTo>
                                  <a:pt x="0" y="8884"/>
                                </a:moveTo>
                                <a:cubicBezTo>
                                  <a:pt x="0" y="3934"/>
                                  <a:pt x="3175" y="0"/>
                                  <a:pt x="8381" y="0"/>
                                </a:cubicBezTo>
                                <a:cubicBezTo>
                                  <a:pt x="13587" y="0"/>
                                  <a:pt x="16762" y="3934"/>
                                  <a:pt x="16762" y="8884"/>
                                </a:cubicBezTo>
                                <a:cubicBezTo>
                                  <a:pt x="16762" y="13833"/>
                                  <a:pt x="13587" y="17768"/>
                                  <a:pt x="8381" y="17768"/>
                                </a:cubicBezTo>
                                <a:cubicBezTo>
                                  <a:pt x="3175" y="17768"/>
                                  <a:pt x="0" y="13833"/>
                                  <a:pt x="0" y="8884"/>
                                </a:cubicBezTo>
                              </a:path>
                            </a:pathLst>
                          </a:custGeom>
                          <a:solidFill>
                            <a:srgbClr val="231F20"/>
                          </a:solidFill>
                          <a:ln w="12688" cap="flat">
                            <a:noFill/>
                            <a:prstDash val="solid"/>
                            <a:miter/>
                          </a:ln>
                        </wps:spPr>
                        <wps:bodyPr/>
                      </wps:wsp>
                    </wpg:grpSp>
                    <wps:wsp>
                      <wps:cNvPr id="105867162" name="Freeform: Shape 105867162"/>
                      <wps:cNvSpPr/>
                      <wps:spPr>
                        <a:xfrm>
                          <a:off x="1182623" y="337440"/>
                          <a:ext cx="17015" cy="16878"/>
                        </a:xfrm>
                        <a:custGeom>
                          <a:avLst/>
                          <a:gdLst>
                            <a:gd name="csX0" fmla="*/ 0 w 17015"/>
                            <a:gd name="csY0" fmla="*/ 0 h 16879"/>
                            <a:gd name="csX1" fmla="*/ 2793 w 17015"/>
                            <a:gd name="csY1" fmla="*/ 0 h 16879"/>
                            <a:gd name="csX2" fmla="*/ 8508 w 17015"/>
                            <a:gd name="csY2" fmla="*/ 13833 h 16879"/>
                            <a:gd name="csX3" fmla="*/ 14096 w 17015"/>
                            <a:gd name="csY3" fmla="*/ 0 h 16879"/>
                            <a:gd name="csX4" fmla="*/ 17016 w 17015"/>
                            <a:gd name="csY4" fmla="*/ 0 h 16879"/>
                            <a:gd name="csX5" fmla="*/ 9905 w 17015"/>
                            <a:gd name="csY5" fmla="*/ 16879 h 16879"/>
                            <a:gd name="csX6" fmla="*/ 6984 w 17015"/>
                            <a:gd name="csY6" fmla="*/ 16879 h 16879"/>
                            <a:gd name="csX7" fmla="*/ 0 w 17015"/>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7015" h="16879">
                              <a:moveTo>
                                <a:pt x="0" y="0"/>
                              </a:moveTo>
                              <a:lnTo>
                                <a:pt x="2793" y="0"/>
                              </a:lnTo>
                              <a:lnTo>
                                <a:pt x="8508" y="13833"/>
                              </a:lnTo>
                              <a:lnTo>
                                <a:pt x="14096" y="0"/>
                              </a:lnTo>
                              <a:lnTo>
                                <a:pt x="17016" y="0"/>
                              </a:lnTo>
                              <a:lnTo>
                                <a:pt x="9905" y="16879"/>
                              </a:lnTo>
                              <a:lnTo>
                                <a:pt x="6984" y="16879"/>
                              </a:lnTo>
                              <a:lnTo>
                                <a:pt x="0" y="0"/>
                              </a:lnTo>
                              <a:close/>
                            </a:path>
                          </a:pathLst>
                        </a:custGeom>
                        <a:solidFill>
                          <a:srgbClr val="231F20"/>
                        </a:solidFill>
                        <a:ln w="12688" cap="flat">
                          <a:noFill/>
                          <a:prstDash val="solid"/>
                          <a:miter/>
                        </a:ln>
                      </wps:spPr>
                      <wps:bodyPr/>
                    </wps:wsp>
                    <wpg:grpSp>
                      <wpg:cNvPr id="844162643" name="Graphic 1"/>
                      <wpg:cNvGrpSpPr/>
                      <wpg:grpSpPr>
                        <a:xfrm>
                          <a:off x="1200294" y="332746"/>
                          <a:ext cx="121400" cy="21954"/>
                          <a:chOff x="1200274" y="332746"/>
                          <a:chExt cx="121400" cy="21955"/>
                        </a:xfrm>
                        <a:solidFill>
                          <a:srgbClr val="231F20"/>
                        </a:solidFill>
                      </wpg:grpSpPr>
                      <wps:wsp>
                        <wps:cNvPr id="653524184" name="Freeform: Shape 653524184"/>
                        <wps:cNvSpPr/>
                        <wps:spPr>
                          <a:xfrm>
                            <a:off x="1200274" y="336807"/>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559505670" name="Freeform: Shape 559505670"/>
                        <wps:cNvSpPr/>
                        <wps:spPr>
                          <a:xfrm>
                            <a:off x="1219958" y="337188"/>
                            <a:ext cx="8253" cy="17260"/>
                          </a:xfrm>
                          <a:custGeom>
                            <a:avLst/>
                            <a:gdLst>
                              <a:gd name="csX0" fmla="*/ 0 w 8253"/>
                              <a:gd name="csY0" fmla="*/ 254 h 17260"/>
                              <a:gd name="csX1" fmla="*/ 2666 w 8253"/>
                              <a:gd name="csY1" fmla="*/ 254 h 17260"/>
                              <a:gd name="csX2" fmla="*/ 2666 w 8253"/>
                              <a:gd name="csY2" fmla="*/ 3046 h 17260"/>
                              <a:gd name="csX3" fmla="*/ 8254 w 8253"/>
                              <a:gd name="csY3" fmla="*/ 0 h 17260"/>
                              <a:gd name="csX4" fmla="*/ 8254 w 8253"/>
                              <a:gd name="csY4" fmla="*/ 2665 h 17260"/>
                              <a:gd name="csX5" fmla="*/ 7238 w 8253"/>
                              <a:gd name="csY5" fmla="*/ 2665 h 17260"/>
                              <a:gd name="csX6" fmla="*/ 2666 w 8253"/>
                              <a:gd name="csY6" fmla="*/ 5330 h 17260"/>
                              <a:gd name="csX7" fmla="*/ 2666 w 8253"/>
                              <a:gd name="csY7" fmla="*/ 17260 h 17260"/>
                              <a:gd name="csX8" fmla="*/ 0 w 8253"/>
                              <a:gd name="csY8" fmla="*/ 17260 h 17260"/>
                              <a:gd name="csX9" fmla="*/ 0 w 8253"/>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3" h="17260">
                                <a:moveTo>
                                  <a:pt x="0" y="254"/>
                                </a:moveTo>
                                <a:lnTo>
                                  <a:pt x="2666" y="254"/>
                                </a:lnTo>
                                <a:lnTo>
                                  <a:pt x="2666" y="3046"/>
                                </a:lnTo>
                                <a:cubicBezTo>
                                  <a:pt x="4064" y="1269"/>
                                  <a:pt x="5968" y="0"/>
                                  <a:pt x="8254" y="0"/>
                                </a:cubicBezTo>
                                <a:lnTo>
                                  <a:pt x="8254" y="2665"/>
                                </a:lnTo>
                                <a:cubicBezTo>
                                  <a:pt x="8254" y="2665"/>
                                  <a:pt x="7619" y="2665"/>
                                  <a:pt x="7238" y="2665"/>
                                </a:cubicBezTo>
                                <a:cubicBezTo>
                                  <a:pt x="5588" y="2665"/>
                                  <a:pt x="3428" y="4061"/>
                                  <a:pt x="2666" y="5330"/>
                                </a:cubicBezTo>
                                <a:lnTo>
                                  <a:pt x="2666" y="17260"/>
                                </a:lnTo>
                                <a:lnTo>
                                  <a:pt x="0" y="17260"/>
                                </a:lnTo>
                                <a:lnTo>
                                  <a:pt x="0" y="381"/>
                                </a:lnTo>
                                <a:close/>
                              </a:path>
                            </a:pathLst>
                          </a:custGeom>
                          <a:solidFill>
                            <a:srgbClr val="231F20"/>
                          </a:solidFill>
                          <a:ln w="12688" cap="flat">
                            <a:noFill/>
                            <a:prstDash val="solid"/>
                            <a:miter/>
                          </a:ln>
                        </wps:spPr>
                        <wps:bodyPr/>
                      </wps:wsp>
                      <wps:wsp>
                        <wps:cNvPr id="691321766" name="Freeform: Shape 691321766"/>
                        <wps:cNvSpPr/>
                        <wps:spPr>
                          <a:xfrm>
                            <a:off x="1231259" y="336934"/>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6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10" y="1523"/>
                                  <a:pt x="6223" y="0"/>
                                  <a:pt x="8636"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871939362" name="Freeform: Shape 871939362"/>
                        <wps:cNvSpPr/>
                        <wps:spPr>
                          <a:xfrm>
                            <a:off x="1249038" y="336680"/>
                            <a:ext cx="23111" cy="17513"/>
                          </a:xfrm>
                          <a:custGeom>
                            <a:avLst/>
                            <a:gdLst>
                              <a:gd name="csX0" fmla="*/ 20572 w 23111"/>
                              <a:gd name="csY0" fmla="*/ 6092 h 17513"/>
                              <a:gd name="csX1" fmla="*/ 17397 w 23111"/>
                              <a:gd name="csY1" fmla="*/ 2538 h 17513"/>
                              <a:gd name="csX2" fmla="*/ 12953 w 23111"/>
                              <a:gd name="csY2" fmla="*/ 5077 h 17513"/>
                              <a:gd name="csX3" fmla="*/ 12953 w 23111"/>
                              <a:gd name="csY3" fmla="*/ 17514 h 17513"/>
                              <a:gd name="csX4" fmla="*/ 10286 w 23111"/>
                              <a:gd name="csY4" fmla="*/ 17514 h 17513"/>
                              <a:gd name="csX5" fmla="*/ 10286 w 23111"/>
                              <a:gd name="csY5" fmla="*/ 5965 h 17513"/>
                              <a:gd name="csX6" fmla="*/ 7111 w 23111"/>
                              <a:gd name="csY6" fmla="*/ 2411 h 17513"/>
                              <a:gd name="csX7" fmla="*/ 2667 w 23111"/>
                              <a:gd name="csY7" fmla="*/ 5077 h 17513"/>
                              <a:gd name="csX8" fmla="*/ 2667 w 23111"/>
                              <a:gd name="csY8" fmla="*/ 17387 h 17513"/>
                              <a:gd name="csX9" fmla="*/ 0 w 23111"/>
                              <a:gd name="csY9" fmla="*/ 17387 h 17513"/>
                              <a:gd name="csX10" fmla="*/ 0 w 23111"/>
                              <a:gd name="csY10" fmla="*/ 508 h 17513"/>
                              <a:gd name="csX11" fmla="*/ 2667 w 23111"/>
                              <a:gd name="csY11" fmla="*/ 508 h 17513"/>
                              <a:gd name="csX12" fmla="*/ 2667 w 23111"/>
                              <a:gd name="csY12" fmla="*/ 2919 h 17513"/>
                              <a:gd name="csX13" fmla="*/ 8127 w 23111"/>
                              <a:gd name="csY13" fmla="*/ 0 h 17513"/>
                              <a:gd name="csX14" fmla="*/ 12699 w 23111"/>
                              <a:gd name="csY14" fmla="*/ 3173 h 17513"/>
                              <a:gd name="csX15" fmla="*/ 18413 w 23111"/>
                              <a:gd name="csY15" fmla="*/ 0 h 17513"/>
                              <a:gd name="csX16" fmla="*/ 23112 w 23111"/>
                              <a:gd name="csY16" fmla="*/ 5077 h 17513"/>
                              <a:gd name="csX17" fmla="*/ 23112 w 23111"/>
                              <a:gd name="csY17" fmla="*/ 17260 h 17513"/>
                              <a:gd name="csX18" fmla="*/ 20445 w 23111"/>
                              <a:gd name="csY18" fmla="*/ 17260 h 17513"/>
                              <a:gd name="csX19" fmla="*/ 20445 w 23111"/>
                              <a:gd name="csY19" fmla="*/ 5711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23111" h="17513">
                                <a:moveTo>
                                  <a:pt x="20572" y="6092"/>
                                </a:moveTo>
                                <a:cubicBezTo>
                                  <a:pt x="20572" y="3934"/>
                                  <a:pt x="19556" y="2538"/>
                                  <a:pt x="17397" y="2538"/>
                                </a:cubicBezTo>
                                <a:cubicBezTo>
                                  <a:pt x="15619" y="2538"/>
                                  <a:pt x="13842" y="3807"/>
                                  <a:pt x="12953" y="5077"/>
                                </a:cubicBezTo>
                                <a:lnTo>
                                  <a:pt x="12953" y="17514"/>
                                </a:lnTo>
                                <a:lnTo>
                                  <a:pt x="10286" y="17514"/>
                                </a:lnTo>
                                <a:lnTo>
                                  <a:pt x="10286" y="5965"/>
                                </a:lnTo>
                                <a:cubicBezTo>
                                  <a:pt x="10286" y="3807"/>
                                  <a:pt x="9397" y="2411"/>
                                  <a:pt x="7111" y="2411"/>
                                </a:cubicBezTo>
                                <a:cubicBezTo>
                                  <a:pt x="5333" y="2411"/>
                                  <a:pt x="3556" y="3680"/>
                                  <a:pt x="2667" y="5077"/>
                                </a:cubicBezTo>
                                <a:lnTo>
                                  <a:pt x="2667" y="17387"/>
                                </a:lnTo>
                                <a:lnTo>
                                  <a:pt x="0" y="17387"/>
                                </a:lnTo>
                                <a:lnTo>
                                  <a:pt x="0" y="508"/>
                                </a:lnTo>
                                <a:lnTo>
                                  <a:pt x="2667" y="508"/>
                                </a:lnTo>
                                <a:lnTo>
                                  <a:pt x="2667" y="2919"/>
                                </a:lnTo>
                                <a:cubicBezTo>
                                  <a:pt x="3429" y="1777"/>
                                  <a:pt x="5588" y="0"/>
                                  <a:pt x="8127" y="0"/>
                                </a:cubicBezTo>
                                <a:cubicBezTo>
                                  <a:pt x="10667" y="0"/>
                                  <a:pt x="12191" y="1396"/>
                                  <a:pt x="12699" y="3173"/>
                                </a:cubicBezTo>
                                <a:cubicBezTo>
                                  <a:pt x="13588" y="1650"/>
                                  <a:pt x="15874" y="0"/>
                                  <a:pt x="18413" y="0"/>
                                </a:cubicBezTo>
                                <a:cubicBezTo>
                                  <a:pt x="21461" y="0"/>
                                  <a:pt x="23112" y="1650"/>
                                  <a:pt x="23112" y="5077"/>
                                </a:cubicBezTo>
                                <a:lnTo>
                                  <a:pt x="23112" y="17260"/>
                                </a:lnTo>
                                <a:lnTo>
                                  <a:pt x="20445" y="17260"/>
                                </a:lnTo>
                                <a:lnTo>
                                  <a:pt x="20445" y="5711"/>
                                </a:lnTo>
                                <a:close/>
                              </a:path>
                            </a:pathLst>
                          </a:custGeom>
                          <a:solidFill>
                            <a:srgbClr val="231F20"/>
                          </a:solidFill>
                          <a:ln w="12688" cap="flat">
                            <a:noFill/>
                            <a:prstDash val="solid"/>
                            <a:miter/>
                          </a:ln>
                        </wps:spPr>
                        <wps:bodyPr/>
                      </wps:wsp>
                      <wps:wsp>
                        <wps:cNvPr id="1275668026" name="Freeform: Shape 1275668026"/>
                        <wps:cNvSpPr/>
                        <wps:spPr>
                          <a:xfrm>
                            <a:off x="1275705" y="336807"/>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121787465" name="Freeform: Shape 121787465"/>
                        <wps:cNvSpPr/>
                        <wps:spPr>
                          <a:xfrm>
                            <a:off x="1295643" y="336934"/>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5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1093963333" name="Freeform: Shape 1093963333"/>
                        <wps:cNvSpPr/>
                        <wps:spPr>
                          <a:xfrm>
                            <a:off x="1311897" y="332746"/>
                            <a:ext cx="9777" cy="21955"/>
                          </a:xfrm>
                          <a:custGeom>
                            <a:avLst/>
                            <a:gdLst>
                              <a:gd name="csX0" fmla="*/ 2793 w 9777"/>
                              <a:gd name="csY0" fmla="*/ 18022 h 21955"/>
                              <a:gd name="csX1" fmla="*/ 2793 w 9777"/>
                              <a:gd name="csY1" fmla="*/ 6980 h 21955"/>
                              <a:gd name="csX2" fmla="*/ 0 w 9777"/>
                              <a:gd name="csY2" fmla="*/ 6980 h 21955"/>
                              <a:gd name="csX3" fmla="*/ 0 w 9777"/>
                              <a:gd name="csY3" fmla="*/ 4696 h 21955"/>
                              <a:gd name="csX4" fmla="*/ 2793 w 9777"/>
                              <a:gd name="csY4" fmla="*/ 4696 h 21955"/>
                              <a:gd name="csX5" fmla="*/ 2793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3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3" y="20560"/>
                                  <a:pt x="2793" y="18022"/>
                                </a:cubicBezTo>
                              </a:path>
                            </a:pathLst>
                          </a:custGeom>
                          <a:solidFill>
                            <a:srgbClr val="231F20"/>
                          </a:solidFill>
                          <a:ln w="12688" cap="flat">
                            <a:noFill/>
                            <a:prstDash val="solid"/>
                            <a:miter/>
                          </a:ln>
                        </wps:spPr>
                        <wps:bodyPr/>
                      </wps:wsp>
                    </wpg:grpSp>
                    <wps:wsp>
                      <wps:cNvPr id="1735728560" name="Rectangle 1735728560"/>
                      <wps:cNvSpPr/>
                      <wps:spPr>
                        <a:xfrm>
                          <a:off x="1332340" y="330969"/>
                          <a:ext cx="2920" cy="23350"/>
                        </a:xfrm>
                        <a:prstGeom prst="rect">
                          <a:avLst/>
                        </a:prstGeom>
                        <a:solidFill>
                          <a:srgbClr val="231F20"/>
                        </a:solidFill>
                        <a:ln w="12688" cap="flat">
                          <a:noFill/>
                          <a:prstDash val="solid"/>
                          <a:miter/>
                        </a:ln>
                      </wps:spPr>
                      <wps:bodyPr/>
                    </wps:wsp>
                    <wpg:grpSp>
                      <wpg:cNvPr id="1889259584" name="Graphic 1"/>
                      <wpg:cNvGrpSpPr/>
                      <wpg:grpSpPr>
                        <a:xfrm>
                          <a:off x="1339597" y="331096"/>
                          <a:ext cx="73018" cy="23731"/>
                          <a:chOff x="1339579" y="331096"/>
                          <a:chExt cx="73018" cy="23732"/>
                        </a:xfrm>
                        <a:solidFill>
                          <a:srgbClr val="231F20"/>
                        </a:solidFill>
                      </wpg:grpSpPr>
                      <wps:wsp>
                        <wps:cNvPr id="1868567380" name="Freeform: Shape 1868567380"/>
                        <wps:cNvSpPr/>
                        <wps:spPr>
                          <a:xfrm>
                            <a:off x="1339579" y="336934"/>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5"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450866834" name="Freeform: Shape 450866834"/>
                        <wps:cNvSpPr/>
                        <wps:spPr>
                          <a:xfrm>
                            <a:off x="1356849" y="331096"/>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542395750" name="Freeform: Shape 1542395750"/>
                        <wps:cNvSpPr/>
                        <wps:spPr>
                          <a:xfrm>
                            <a:off x="1362944" y="332746"/>
                            <a:ext cx="9778" cy="21955"/>
                          </a:xfrm>
                          <a:custGeom>
                            <a:avLst/>
                            <a:gdLst>
                              <a:gd name="csX0" fmla="*/ 2794 w 9778"/>
                              <a:gd name="csY0" fmla="*/ 18022 h 21955"/>
                              <a:gd name="csX1" fmla="*/ 2794 w 9778"/>
                              <a:gd name="csY1" fmla="*/ 6980 h 21955"/>
                              <a:gd name="csX2" fmla="*/ 0 w 9778"/>
                              <a:gd name="csY2" fmla="*/ 6980 h 21955"/>
                              <a:gd name="csX3" fmla="*/ 0 w 9778"/>
                              <a:gd name="csY3" fmla="*/ 4696 h 21955"/>
                              <a:gd name="csX4" fmla="*/ 2794 w 9778"/>
                              <a:gd name="csY4" fmla="*/ 4696 h 21955"/>
                              <a:gd name="csX5" fmla="*/ 2794 w 9778"/>
                              <a:gd name="csY5" fmla="*/ 0 h 21955"/>
                              <a:gd name="csX6" fmla="*/ 5461 w 9778"/>
                              <a:gd name="csY6" fmla="*/ 0 h 21955"/>
                              <a:gd name="csX7" fmla="*/ 5461 w 9778"/>
                              <a:gd name="csY7" fmla="*/ 4696 h 21955"/>
                              <a:gd name="csX8" fmla="*/ 8889 w 9778"/>
                              <a:gd name="csY8" fmla="*/ 4696 h 21955"/>
                              <a:gd name="csX9" fmla="*/ 8889 w 9778"/>
                              <a:gd name="csY9" fmla="*/ 6980 h 21955"/>
                              <a:gd name="csX10" fmla="*/ 5461 w 9778"/>
                              <a:gd name="csY10" fmla="*/ 6980 h 21955"/>
                              <a:gd name="csX11" fmla="*/ 5461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4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4" y="18022"/>
                                </a:moveTo>
                                <a:lnTo>
                                  <a:pt x="2794" y="6980"/>
                                </a:lnTo>
                                <a:lnTo>
                                  <a:pt x="0" y="6980"/>
                                </a:lnTo>
                                <a:lnTo>
                                  <a:pt x="0" y="4696"/>
                                </a:lnTo>
                                <a:lnTo>
                                  <a:pt x="2794" y="4696"/>
                                </a:lnTo>
                                <a:lnTo>
                                  <a:pt x="2794" y="0"/>
                                </a:lnTo>
                                <a:lnTo>
                                  <a:pt x="5461" y="0"/>
                                </a:lnTo>
                                <a:lnTo>
                                  <a:pt x="5461" y="4696"/>
                                </a:lnTo>
                                <a:lnTo>
                                  <a:pt x="8889" y="4696"/>
                                </a:lnTo>
                                <a:lnTo>
                                  <a:pt x="8889" y="6980"/>
                                </a:lnTo>
                                <a:lnTo>
                                  <a:pt x="5461" y="6980"/>
                                </a:lnTo>
                                <a:lnTo>
                                  <a:pt x="5461" y="17514"/>
                                </a:lnTo>
                                <a:cubicBezTo>
                                  <a:pt x="5461" y="18783"/>
                                  <a:pt x="5969" y="19671"/>
                                  <a:pt x="7238" y="19671"/>
                                </a:cubicBezTo>
                                <a:cubicBezTo>
                                  <a:pt x="8000" y="19671"/>
                                  <a:pt x="8636" y="19291"/>
                                  <a:pt x="9016" y="18910"/>
                                </a:cubicBezTo>
                                <a:lnTo>
                                  <a:pt x="9778" y="20814"/>
                                </a:lnTo>
                                <a:cubicBezTo>
                                  <a:pt x="9144" y="21448"/>
                                  <a:pt x="8127" y="21956"/>
                                  <a:pt x="6604" y="21956"/>
                                </a:cubicBezTo>
                                <a:cubicBezTo>
                                  <a:pt x="4064" y="21956"/>
                                  <a:pt x="2794" y="20560"/>
                                  <a:pt x="2794" y="18022"/>
                                </a:cubicBezTo>
                              </a:path>
                            </a:pathLst>
                          </a:custGeom>
                          <a:solidFill>
                            <a:srgbClr val="231F20"/>
                          </a:solidFill>
                          <a:ln w="12688" cap="flat">
                            <a:noFill/>
                            <a:prstDash val="solid"/>
                            <a:miter/>
                          </a:ln>
                        </wps:spPr>
                        <wps:bodyPr/>
                      </wps:wsp>
                      <wps:wsp>
                        <wps:cNvPr id="1410732305" name="Freeform: Shape 1410732305"/>
                        <wps:cNvSpPr/>
                        <wps:spPr>
                          <a:xfrm>
                            <a:off x="1374628" y="331096"/>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5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3" y="0"/>
                                  <a:pt x="3555" y="761"/>
                                  <a:pt x="3555" y="1777"/>
                                </a:cubicBezTo>
                                <a:cubicBezTo>
                                  <a:pt x="3555" y="2792"/>
                                  <a:pt x="2793" y="3554"/>
                                  <a:pt x="1778" y="3554"/>
                                </a:cubicBezTo>
                                <a:cubicBezTo>
                                  <a:pt x="762" y="3554"/>
                                  <a:pt x="0" y="2792"/>
                                  <a:pt x="0" y="1777"/>
                                </a:cubicBezTo>
                              </a:path>
                            </a:pathLst>
                          </a:custGeom>
                          <a:solidFill>
                            <a:srgbClr val="231F20"/>
                          </a:solidFill>
                          <a:ln w="12688" cap="flat">
                            <a:noFill/>
                            <a:prstDash val="solid"/>
                            <a:miter/>
                          </a:ln>
                        </wps:spPr>
                        <wps:bodyPr/>
                      </wps:wsp>
                      <wps:wsp>
                        <wps:cNvPr id="688312315" name="Freeform: Shape 688312315"/>
                        <wps:cNvSpPr/>
                        <wps:spPr>
                          <a:xfrm>
                            <a:off x="1381104" y="337188"/>
                            <a:ext cx="14095" cy="17640"/>
                          </a:xfrm>
                          <a:custGeom>
                            <a:avLst/>
                            <a:gdLst>
                              <a:gd name="csX0" fmla="*/ 11556 w 14095"/>
                              <a:gd name="csY0" fmla="*/ 10407 h 17640"/>
                              <a:gd name="csX1" fmla="*/ 6857 w 14095"/>
                              <a:gd name="csY1" fmla="*/ 8249 h 17640"/>
                              <a:gd name="csX2" fmla="*/ 2666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1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8 w 14095"/>
                              <a:gd name="csY18" fmla="*/ 17387 h 17640"/>
                              <a:gd name="csX19" fmla="*/ 11428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39" y="9011"/>
                                  <a:pt x="8762" y="8249"/>
                                  <a:pt x="6857" y="8249"/>
                                </a:cubicBezTo>
                                <a:cubicBezTo>
                                  <a:pt x="4444" y="8249"/>
                                  <a:pt x="2666" y="9772"/>
                                  <a:pt x="2666" y="11930"/>
                                </a:cubicBezTo>
                                <a:cubicBezTo>
                                  <a:pt x="2666" y="14087"/>
                                  <a:pt x="4444" y="15610"/>
                                  <a:pt x="6857" y="15610"/>
                                </a:cubicBezTo>
                                <a:cubicBezTo>
                                  <a:pt x="8762" y="15610"/>
                                  <a:pt x="10539"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6" y="2158"/>
                                  <a:pt x="3555" y="2919"/>
                                  <a:pt x="2031" y="4569"/>
                                </a:cubicBezTo>
                                <a:lnTo>
                                  <a:pt x="762" y="2792"/>
                                </a:lnTo>
                                <a:cubicBezTo>
                                  <a:pt x="2539" y="888"/>
                                  <a:pt x="4699" y="0"/>
                                  <a:pt x="7492" y="0"/>
                                </a:cubicBezTo>
                                <a:cubicBezTo>
                                  <a:pt x="11048" y="0"/>
                                  <a:pt x="14096" y="1650"/>
                                  <a:pt x="14096" y="5711"/>
                                </a:cubicBezTo>
                                <a:lnTo>
                                  <a:pt x="14096" y="17387"/>
                                </a:lnTo>
                                <a:lnTo>
                                  <a:pt x="11428" y="17387"/>
                                </a:lnTo>
                                <a:lnTo>
                                  <a:pt x="11428" y="15483"/>
                                </a:lnTo>
                                <a:close/>
                              </a:path>
                            </a:pathLst>
                          </a:custGeom>
                          <a:solidFill>
                            <a:srgbClr val="231F20"/>
                          </a:solidFill>
                          <a:ln w="12688" cap="flat">
                            <a:noFill/>
                            <a:prstDash val="solid"/>
                            <a:miter/>
                          </a:ln>
                        </wps:spPr>
                        <wps:bodyPr/>
                      </wps:wsp>
                      <wps:wsp>
                        <wps:cNvPr id="1533208057" name="Freeform: Shape 1533208057"/>
                        <wps:cNvSpPr/>
                        <wps:spPr>
                          <a:xfrm>
                            <a:off x="1397485" y="332746"/>
                            <a:ext cx="9778" cy="21955"/>
                          </a:xfrm>
                          <a:custGeom>
                            <a:avLst/>
                            <a:gdLst>
                              <a:gd name="csX0" fmla="*/ 2793 w 9778"/>
                              <a:gd name="csY0" fmla="*/ 18022 h 21955"/>
                              <a:gd name="csX1" fmla="*/ 2793 w 9778"/>
                              <a:gd name="csY1" fmla="*/ 6980 h 21955"/>
                              <a:gd name="csX2" fmla="*/ 0 w 9778"/>
                              <a:gd name="csY2" fmla="*/ 6980 h 21955"/>
                              <a:gd name="csX3" fmla="*/ 0 w 9778"/>
                              <a:gd name="csY3" fmla="*/ 4696 h 21955"/>
                              <a:gd name="csX4" fmla="*/ 2793 w 9778"/>
                              <a:gd name="csY4" fmla="*/ 4696 h 21955"/>
                              <a:gd name="csX5" fmla="*/ 2793 w 9778"/>
                              <a:gd name="csY5" fmla="*/ 0 h 21955"/>
                              <a:gd name="csX6" fmla="*/ 5460 w 9778"/>
                              <a:gd name="csY6" fmla="*/ 0 h 21955"/>
                              <a:gd name="csX7" fmla="*/ 5460 w 9778"/>
                              <a:gd name="csY7" fmla="*/ 4696 h 21955"/>
                              <a:gd name="csX8" fmla="*/ 8889 w 9778"/>
                              <a:gd name="csY8" fmla="*/ 4696 h 21955"/>
                              <a:gd name="csX9" fmla="*/ 8889 w 9778"/>
                              <a:gd name="csY9" fmla="*/ 6980 h 21955"/>
                              <a:gd name="csX10" fmla="*/ 5460 w 9778"/>
                              <a:gd name="csY10" fmla="*/ 6980 h 21955"/>
                              <a:gd name="csX11" fmla="*/ 5460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3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4" y="21956"/>
                                </a:cubicBezTo>
                                <a:cubicBezTo>
                                  <a:pt x="4064" y="21956"/>
                                  <a:pt x="2793" y="20560"/>
                                  <a:pt x="2793" y="18022"/>
                                </a:cubicBezTo>
                              </a:path>
                            </a:pathLst>
                          </a:custGeom>
                          <a:solidFill>
                            <a:srgbClr val="231F20"/>
                          </a:solidFill>
                          <a:ln w="12688" cap="flat">
                            <a:noFill/>
                            <a:prstDash val="solid"/>
                            <a:miter/>
                          </a:ln>
                        </wps:spPr>
                        <wps:bodyPr/>
                      </wps:wsp>
                      <wps:wsp>
                        <wps:cNvPr id="1653923626" name="Freeform: Shape 1653923626"/>
                        <wps:cNvSpPr/>
                        <wps:spPr>
                          <a:xfrm>
                            <a:off x="1409041" y="331096"/>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g:grpSp>
                    <wps:wsp>
                      <wps:cNvPr id="308294933" name="Freeform: Shape 308294933"/>
                      <wps:cNvSpPr/>
                      <wps:spPr>
                        <a:xfrm>
                          <a:off x="1415009" y="337440"/>
                          <a:ext cx="16889" cy="16878"/>
                        </a:xfrm>
                        <a:custGeom>
                          <a:avLst/>
                          <a:gdLst>
                            <a:gd name="csX0" fmla="*/ 0 w 16889"/>
                            <a:gd name="csY0" fmla="*/ 0 h 16879"/>
                            <a:gd name="csX1" fmla="*/ 2793 w 16889"/>
                            <a:gd name="csY1" fmla="*/ 0 h 16879"/>
                            <a:gd name="csX2" fmla="*/ 8381 w 16889"/>
                            <a:gd name="csY2" fmla="*/ 13833 h 16879"/>
                            <a:gd name="csX3" fmla="*/ 14096 w 16889"/>
                            <a:gd name="csY3" fmla="*/ 0 h 16879"/>
                            <a:gd name="csX4" fmla="*/ 16890 w 16889"/>
                            <a:gd name="csY4" fmla="*/ 0 h 16879"/>
                            <a:gd name="csX5" fmla="*/ 9905 w 16889"/>
                            <a:gd name="csY5" fmla="*/ 16879 h 16879"/>
                            <a:gd name="csX6" fmla="*/ 6984 w 16889"/>
                            <a:gd name="csY6" fmla="*/ 16879 h 16879"/>
                            <a:gd name="csX7" fmla="*/ 0 w 16889"/>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6889" h="16879">
                              <a:moveTo>
                                <a:pt x="0" y="0"/>
                              </a:moveTo>
                              <a:lnTo>
                                <a:pt x="2793" y="0"/>
                              </a:lnTo>
                              <a:lnTo>
                                <a:pt x="8381" y="13833"/>
                              </a:lnTo>
                              <a:lnTo>
                                <a:pt x="14096" y="0"/>
                              </a:lnTo>
                              <a:lnTo>
                                <a:pt x="16890" y="0"/>
                              </a:lnTo>
                              <a:lnTo>
                                <a:pt x="9905" y="16879"/>
                              </a:lnTo>
                              <a:lnTo>
                                <a:pt x="6984" y="16879"/>
                              </a:lnTo>
                              <a:lnTo>
                                <a:pt x="0" y="0"/>
                              </a:lnTo>
                              <a:close/>
                            </a:path>
                          </a:pathLst>
                        </a:custGeom>
                        <a:solidFill>
                          <a:srgbClr val="231F20"/>
                        </a:solidFill>
                        <a:ln w="12688" cap="flat">
                          <a:noFill/>
                          <a:prstDash val="solid"/>
                          <a:miter/>
                        </a:ln>
                      </wps:spPr>
                      <wps:bodyPr/>
                    </wps:wsp>
                    <wpg:grpSp>
                      <wpg:cNvPr id="1179220167" name="Graphic 1"/>
                      <wpg:cNvGrpSpPr/>
                      <wpg:grpSpPr>
                        <a:xfrm>
                          <a:off x="0" y="14213"/>
                          <a:ext cx="1448935" cy="359143"/>
                          <a:chOff x="0" y="14213"/>
                          <a:chExt cx="1448935" cy="359163"/>
                        </a:xfrm>
                      </wpg:grpSpPr>
                      <wps:wsp>
                        <wps:cNvPr id="478156830" name="Freeform: Shape 478156830"/>
                        <wps:cNvSpPr/>
                        <wps:spPr>
                          <a:xfrm>
                            <a:off x="1432427" y="336826"/>
                            <a:ext cx="16508" cy="17767"/>
                          </a:xfrm>
                          <a:custGeom>
                            <a:avLst/>
                            <a:gdLst>
                              <a:gd name="csX0" fmla="*/ 2793 w 16508"/>
                              <a:gd name="csY0" fmla="*/ 7995 h 17767"/>
                              <a:gd name="csX1" fmla="*/ 13968 w 16508"/>
                              <a:gd name="csY1" fmla="*/ 7995 h 17767"/>
                              <a:gd name="csX2" fmla="*/ 8381 w 16508"/>
                              <a:gd name="csY2" fmla="*/ 2284 h 17767"/>
                              <a:gd name="csX3" fmla="*/ 2793 w 16508"/>
                              <a:gd name="csY3" fmla="*/ 7995 h 17767"/>
                              <a:gd name="csX4" fmla="*/ 8381 w 16508"/>
                              <a:gd name="csY4" fmla="*/ 127 h 17767"/>
                              <a:gd name="csX5" fmla="*/ 16508 w 16508"/>
                              <a:gd name="csY5" fmla="*/ 9265 h 17767"/>
                              <a:gd name="csX6" fmla="*/ 16508 w 16508"/>
                              <a:gd name="csY6" fmla="*/ 9899 h 17767"/>
                              <a:gd name="csX7" fmla="*/ 2793 w 16508"/>
                              <a:gd name="csY7" fmla="*/ 9899 h 17767"/>
                              <a:gd name="csX8" fmla="*/ 8889 w 16508"/>
                              <a:gd name="csY8" fmla="*/ 15737 h 17767"/>
                              <a:gd name="csX9" fmla="*/ 14096 w 16508"/>
                              <a:gd name="csY9" fmla="*/ 13580 h 17767"/>
                              <a:gd name="csX10" fmla="*/ 15366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3" y="7995"/>
                                </a:moveTo>
                                <a:lnTo>
                                  <a:pt x="13968" y="7995"/>
                                </a:lnTo>
                                <a:cubicBezTo>
                                  <a:pt x="13968" y="5457"/>
                                  <a:pt x="12191" y="2284"/>
                                  <a:pt x="8381" y="2284"/>
                                </a:cubicBezTo>
                                <a:cubicBezTo>
                                  <a:pt x="4826" y="2284"/>
                                  <a:pt x="3048" y="5330"/>
                                  <a:pt x="2793" y="7995"/>
                                </a:cubicBezTo>
                                <a:moveTo>
                                  <a:pt x="8381" y="127"/>
                                </a:moveTo>
                                <a:cubicBezTo>
                                  <a:pt x="13461" y="127"/>
                                  <a:pt x="16508" y="4188"/>
                                  <a:pt x="16508" y="9265"/>
                                </a:cubicBezTo>
                                <a:lnTo>
                                  <a:pt x="16508" y="9899"/>
                                </a:lnTo>
                                <a:lnTo>
                                  <a:pt x="2793" y="9899"/>
                                </a:lnTo>
                                <a:cubicBezTo>
                                  <a:pt x="3048" y="13072"/>
                                  <a:pt x="5206" y="15737"/>
                                  <a:pt x="8889" y="15737"/>
                                </a:cubicBezTo>
                                <a:cubicBezTo>
                                  <a:pt x="10794" y="15737"/>
                                  <a:pt x="12826" y="14976"/>
                                  <a:pt x="14096" y="13580"/>
                                </a:cubicBezTo>
                                <a:lnTo>
                                  <a:pt x="15366" y="15230"/>
                                </a:lnTo>
                                <a:cubicBezTo>
                                  <a:pt x="13715" y="16879"/>
                                  <a:pt x="11429" y="17768"/>
                                  <a:pt x="8635" y="17768"/>
                                </a:cubicBezTo>
                                <a:cubicBezTo>
                                  <a:pt x="3682" y="17768"/>
                                  <a:pt x="0" y="14214"/>
                                  <a:pt x="0" y="8884"/>
                                </a:cubicBezTo>
                                <a:cubicBezTo>
                                  <a:pt x="0" y="3934"/>
                                  <a:pt x="3555" y="0"/>
                                  <a:pt x="8381" y="0"/>
                                </a:cubicBezTo>
                              </a:path>
                            </a:pathLst>
                          </a:custGeom>
                          <a:solidFill>
                            <a:srgbClr val="231F20"/>
                          </a:solidFill>
                          <a:ln w="12688" cap="flat">
                            <a:noFill/>
                            <a:prstDash val="solid"/>
                            <a:miter/>
                          </a:ln>
                        </wps:spPr>
                        <wps:bodyPr/>
                      </wps:wsp>
                      <wps:wsp>
                        <wps:cNvPr id="1995697127" name="Freeform: Shape 1995697127"/>
                        <wps:cNvSpPr/>
                        <wps:spPr>
                          <a:xfrm>
                            <a:off x="616654" y="181104"/>
                            <a:ext cx="103241" cy="86427"/>
                          </a:xfrm>
                          <a:custGeom>
                            <a:avLst/>
                            <a:gdLst>
                              <a:gd name="csX0" fmla="*/ 84193 w 103241"/>
                              <a:gd name="csY0" fmla="*/ 67518 h 86427"/>
                              <a:gd name="csX1" fmla="*/ 103115 w 103241"/>
                              <a:gd name="csY1" fmla="*/ 48608 h 86427"/>
                              <a:gd name="csX2" fmla="*/ 35176 w 103241"/>
                              <a:gd name="csY2" fmla="*/ 9392 h 86427"/>
                              <a:gd name="csX3" fmla="*/ 9397 w 103241"/>
                              <a:gd name="csY3" fmla="*/ 2538 h 86427"/>
                              <a:gd name="csX4" fmla="*/ 2540 w 103241"/>
                              <a:gd name="csY4" fmla="*/ 28302 h 86427"/>
                              <a:gd name="csX5" fmla="*/ 103241 w 103241"/>
                              <a:gd name="csY5" fmla="*/ 86428 h 86427"/>
                              <a:gd name="csX6" fmla="*/ 84320 w 103241"/>
                              <a:gd name="csY6" fmla="*/ 67518 h 8642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03241" h="86427">
                                <a:moveTo>
                                  <a:pt x="84193" y="67518"/>
                                </a:moveTo>
                                <a:cubicBezTo>
                                  <a:pt x="84193" y="57111"/>
                                  <a:pt x="92702" y="48608"/>
                                  <a:pt x="103115" y="48608"/>
                                </a:cubicBezTo>
                                <a:cubicBezTo>
                                  <a:pt x="75177" y="48608"/>
                                  <a:pt x="49145" y="33632"/>
                                  <a:pt x="35176" y="9392"/>
                                </a:cubicBezTo>
                                <a:cubicBezTo>
                                  <a:pt x="29969" y="381"/>
                                  <a:pt x="18413" y="-2665"/>
                                  <a:pt x="9397" y="2538"/>
                                </a:cubicBezTo>
                                <a:cubicBezTo>
                                  <a:pt x="381" y="7742"/>
                                  <a:pt x="-2667" y="19291"/>
                                  <a:pt x="2540" y="28302"/>
                                </a:cubicBezTo>
                                <a:cubicBezTo>
                                  <a:pt x="23239" y="64091"/>
                                  <a:pt x="61844" y="86428"/>
                                  <a:pt x="103241" y="86428"/>
                                </a:cubicBezTo>
                                <a:cubicBezTo>
                                  <a:pt x="92829" y="86428"/>
                                  <a:pt x="84320" y="77925"/>
                                  <a:pt x="84320" y="67518"/>
                                </a:cubicBezTo>
                              </a:path>
                            </a:pathLst>
                          </a:custGeom>
                          <a:solidFill>
                            <a:srgbClr val="00797E"/>
                          </a:solidFill>
                          <a:ln w="12688" cap="flat">
                            <a:noFill/>
                            <a:prstDash val="solid"/>
                            <a:miter/>
                          </a:ln>
                        </wps:spPr>
                        <wps:bodyPr/>
                      </wps:wsp>
                      <wps:wsp>
                        <wps:cNvPr id="1907745243" name="Freeform: Shape 1907745243"/>
                        <wps:cNvSpPr/>
                        <wps:spPr>
                          <a:xfrm>
                            <a:off x="719769" y="35027"/>
                            <a:ext cx="103170" cy="86427"/>
                          </a:xfrm>
                          <a:custGeom>
                            <a:avLst/>
                            <a:gdLst>
                              <a:gd name="csX0" fmla="*/ 100702 w 103170"/>
                              <a:gd name="csY0" fmla="*/ 58126 h 86427"/>
                              <a:gd name="csX1" fmla="*/ 79621 w 103170"/>
                              <a:gd name="csY1" fmla="*/ 31474 h 86427"/>
                              <a:gd name="csX2" fmla="*/ 0 w 103170"/>
                              <a:gd name="csY2" fmla="*/ 0 h 86427"/>
                              <a:gd name="csX3" fmla="*/ 18921 w 103170"/>
                              <a:gd name="csY3" fmla="*/ 18910 h 86427"/>
                              <a:gd name="csX4" fmla="*/ 0 w 103170"/>
                              <a:gd name="csY4" fmla="*/ 37820 h 86427"/>
                              <a:gd name="csX5" fmla="*/ 53716 w 103170"/>
                              <a:gd name="csY5" fmla="*/ 59014 h 86427"/>
                              <a:gd name="csX6" fmla="*/ 67939 w 103170"/>
                              <a:gd name="csY6" fmla="*/ 77036 h 86427"/>
                              <a:gd name="csX7" fmla="*/ 84320 w 103170"/>
                              <a:gd name="csY7" fmla="*/ 86428 h 86427"/>
                              <a:gd name="csX8" fmla="*/ 93717 w 103170"/>
                              <a:gd name="csY8" fmla="*/ 83889 h 86427"/>
                              <a:gd name="csX9" fmla="*/ 100574 w 103170"/>
                              <a:gd name="csY9" fmla="*/ 58126 h 864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3170" h="86427">
                                <a:moveTo>
                                  <a:pt x="100702" y="58126"/>
                                </a:moveTo>
                                <a:cubicBezTo>
                                  <a:pt x="94987" y="48227"/>
                                  <a:pt x="87876" y="39343"/>
                                  <a:pt x="79621" y="31474"/>
                                </a:cubicBezTo>
                                <a:cubicBezTo>
                                  <a:pt x="58034" y="11168"/>
                                  <a:pt x="29715" y="0"/>
                                  <a:pt x="0" y="0"/>
                                </a:cubicBezTo>
                                <a:cubicBezTo>
                                  <a:pt x="10413" y="0"/>
                                  <a:pt x="18921" y="8503"/>
                                  <a:pt x="18921" y="18910"/>
                                </a:cubicBezTo>
                                <a:cubicBezTo>
                                  <a:pt x="18921" y="29317"/>
                                  <a:pt x="10413" y="37820"/>
                                  <a:pt x="0" y="37820"/>
                                </a:cubicBezTo>
                                <a:cubicBezTo>
                                  <a:pt x="20064" y="37820"/>
                                  <a:pt x="39112" y="45308"/>
                                  <a:pt x="53716" y="59014"/>
                                </a:cubicBezTo>
                                <a:cubicBezTo>
                                  <a:pt x="59303" y="64345"/>
                                  <a:pt x="64129" y="70310"/>
                                  <a:pt x="67939" y="77036"/>
                                </a:cubicBezTo>
                                <a:cubicBezTo>
                                  <a:pt x="71494" y="83128"/>
                                  <a:pt x="77844" y="86428"/>
                                  <a:pt x="84320" y="86428"/>
                                </a:cubicBezTo>
                                <a:cubicBezTo>
                                  <a:pt x="87495" y="86428"/>
                                  <a:pt x="90797" y="85666"/>
                                  <a:pt x="93717" y="83889"/>
                                </a:cubicBezTo>
                                <a:cubicBezTo>
                                  <a:pt x="102733" y="78686"/>
                                  <a:pt x="105908" y="67137"/>
                                  <a:pt x="100574" y="58126"/>
                                </a:cubicBezTo>
                              </a:path>
                            </a:pathLst>
                          </a:custGeom>
                          <a:solidFill>
                            <a:srgbClr val="692874"/>
                          </a:solidFill>
                          <a:ln w="12688" cap="flat">
                            <a:noFill/>
                            <a:prstDash val="solid"/>
                            <a:miter/>
                          </a:ln>
                        </wps:spPr>
                        <wps:bodyPr/>
                      </wps:wsp>
                      <wps:wsp>
                        <wps:cNvPr id="877432065" name="Freeform: Shape 877432065"/>
                        <wps:cNvSpPr/>
                        <wps:spPr>
                          <a:xfrm>
                            <a:off x="619068" y="35154"/>
                            <a:ext cx="119495" cy="77036"/>
                          </a:xfrm>
                          <a:custGeom>
                            <a:avLst/>
                            <a:gdLst>
                              <a:gd name="csX0" fmla="*/ 100702 w 119495"/>
                              <a:gd name="csY0" fmla="*/ 0 h 77036"/>
                              <a:gd name="csX1" fmla="*/ 0 w 119495"/>
                              <a:gd name="csY1" fmla="*/ 58126 h 77036"/>
                              <a:gd name="csX2" fmla="*/ 25779 w 119495"/>
                              <a:gd name="csY2" fmla="*/ 51273 h 77036"/>
                              <a:gd name="csX3" fmla="*/ 32636 w 119495"/>
                              <a:gd name="csY3" fmla="*/ 77036 h 77036"/>
                              <a:gd name="csX4" fmla="*/ 100574 w 119495"/>
                              <a:gd name="csY4" fmla="*/ 37820 h 77036"/>
                              <a:gd name="csX5" fmla="*/ 119496 w 119495"/>
                              <a:gd name="csY5" fmla="*/ 18910 h 77036"/>
                              <a:gd name="csX6" fmla="*/ 100574 w 119495"/>
                              <a:gd name="csY6" fmla="*/ 0 h 7703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19495" h="77036">
                                <a:moveTo>
                                  <a:pt x="100702" y="0"/>
                                </a:moveTo>
                                <a:cubicBezTo>
                                  <a:pt x="59303" y="0"/>
                                  <a:pt x="20699" y="22210"/>
                                  <a:pt x="0" y="58126"/>
                                </a:cubicBezTo>
                                <a:cubicBezTo>
                                  <a:pt x="5206" y="49115"/>
                                  <a:pt x="16762" y="46069"/>
                                  <a:pt x="25779" y="51273"/>
                                </a:cubicBezTo>
                                <a:cubicBezTo>
                                  <a:pt x="34795" y="56476"/>
                                  <a:pt x="37842" y="68025"/>
                                  <a:pt x="32636" y="77036"/>
                                </a:cubicBezTo>
                                <a:cubicBezTo>
                                  <a:pt x="46604" y="52796"/>
                                  <a:pt x="72637" y="37820"/>
                                  <a:pt x="100574" y="37820"/>
                                </a:cubicBezTo>
                                <a:cubicBezTo>
                                  <a:pt x="110988" y="37820"/>
                                  <a:pt x="119496" y="29317"/>
                                  <a:pt x="119496" y="18910"/>
                                </a:cubicBezTo>
                                <a:cubicBezTo>
                                  <a:pt x="119496" y="8503"/>
                                  <a:pt x="110988" y="0"/>
                                  <a:pt x="100574" y="0"/>
                                </a:cubicBezTo>
                              </a:path>
                            </a:pathLst>
                          </a:custGeom>
                          <a:solidFill>
                            <a:srgbClr val="0067A0"/>
                          </a:solidFill>
                          <a:ln w="12688" cap="flat">
                            <a:noFill/>
                            <a:prstDash val="solid"/>
                            <a:miter/>
                          </a:ln>
                        </wps:spPr>
                        <wps:bodyPr/>
                      </wps:wsp>
                      <wps:wsp>
                        <wps:cNvPr id="1622149518" name="Freeform: Shape 1622149518"/>
                        <wps:cNvSpPr/>
                        <wps:spPr>
                          <a:xfrm>
                            <a:off x="785295" y="93153"/>
                            <a:ext cx="50795" cy="125643"/>
                          </a:xfrm>
                          <a:custGeom>
                            <a:avLst/>
                            <a:gdLst>
                              <a:gd name="csX0" fmla="*/ 35176 w 50795"/>
                              <a:gd name="csY0" fmla="*/ 0 h 125643"/>
                              <a:gd name="csX1" fmla="*/ 28319 w 50795"/>
                              <a:gd name="csY1" fmla="*/ 25763 h 125643"/>
                              <a:gd name="csX2" fmla="*/ 18922 w 50795"/>
                              <a:gd name="csY2" fmla="*/ 28302 h 125643"/>
                              <a:gd name="csX3" fmla="*/ 2540 w 50795"/>
                              <a:gd name="csY3" fmla="*/ 18910 h 125643"/>
                              <a:gd name="csX4" fmla="*/ 13080 w 50795"/>
                              <a:gd name="csY4" fmla="*/ 58126 h 125643"/>
                              <a:gd name="csX5" fmla="*/ 2540 w 50795"/>
                              <a:gd name="csY5" fmla="*/ 97342 h 125643"/>
                              <a:gd name="csX6" fmla="*/ 9397 w 50795"/>
                              <a:gd name="csY6" fmla="*/ 123105 h 125643"/>
                              <a:gd name="csX7" fmla="*/ 18794 w 50795"/>
                              <a:gd name="csY7" fmla="*/ 125644 h 125643"/>
                              <a:gd name="csX8" fmla="*/ 35176 w 50795"/>
                              <a:gd name="csY8" fmla="*/ 116252 h 125643"/>
                              <a:gd name="csX9" fmla="*/ 50796 w 50795"/>
                              <a:gd name="csY9" fmla="*/ 58126 h 125643"/>
                              <a:gd name="csX10" fmla="*/ 35176 w 50795"/>
                              <a:gd name="csY10" fmla="*/ 0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0795" h="125643">
                                <a:moveTo>
                                  <a:pt x="35176" y="0"/>
                                </a:moveTo>
                                <a:cubicBezTo>
                                  <a:pt x="40383" y="9011"/>
                                  <a:pt x="37335" y="20560"/>
                                  <a:pt x="28319" y="25763"/>
                                </a:cubicBezTo>
                                <a:cubicBezTo>
                                  <a:pt x="25398" y="27540"/>
                                  <a:pt x="22096" y="28302"/>
                                  <a:pt x="18922" y="28302"/>
                                </a:cubicBezTo>
                                <a:cubicBezTo>
                                  <a:pt x="12445" y="28302"/>
                                  <a:pt x="6096" y="24875"/>
                                  <a:pt x="2540" y="18910"/>
                                </a:cubicBezTo>
                                <a:cubicBezTo>
                                  <a:pt x="9397" y="30713"/>
                                  <a:pt x="13080" y="44293"/>
                                  <a:pt x="13080" y="58126"/>
                                </a:cubicBezTo>
                                <a:cubicBezTo>
                                  <a:pt x="13080" y="71960"/>
                                  <a:pt x="9397" y="85539"/>
                                  <a:pt x="2540" y="97342"/>
                                </a:cubicBezTo>
                                <a:cubicBezTo>
                                  <a:pt x="-2667" y="106353"/>
                                  <a:pt x="381" y="117902"/>
                                  <a:pt x="9397" y="123105"/>
                                </a:cubicBezTo>
                                <a:cubicBezTo>
                                  <a:pt x="12445" y="124882"/>
                                  <a:pt x="15620" y="125644"/>
                                  <a:pt x="18794" y="125644"/>
                                </a:cubicBezTo>
                                <a:cubicBezTo>
                                  <a:pt x="25271" y="125644"/>
                                  <a:pt x="31620" y="122217"/>
                                  <a:pt x="35176" y="116252"/>
                                </a:cubicBezTo>
                                <a:cubicBezTo>
                                  <a:pt x="45335" y="98611"/>
                                  <a:pt x="50796" y="78559"/>
                                  <a:pt x="50796" y="58126"/>
                                </a:cubicBezTo>
                                <a:cubicBezTo>
                                  <a:pt x="50796" y="37693"/>
                                  <a:pt x="45462" y="17641"/>
                                  <a:pt x="35176" y="0"/>
                                </a:cubicBezTo>
                              </a:path>
                            </a:pathLst>
                          </a:custGeom>
                          <a:solidFill>
                            <a:srgbClr val="C7A9D0"/>
                          </a:solidFill>
                          <a:ln w="12688" cap="flat">
                            <a:noFill/>
                            <a:prstDash val="solid"/>
                            <a:miter/>
                          </a:ln>
                        </wps:spPr>
                        <wps:bodyPr/>
                      </wps:wsp>
                      <wps:wsp>
                        <wps:cNvPr id="1899393177" name="Freeform: Shape 1899393177"/>
                        <wps:cNvSpPr/>
                        <wps:spPr>
                          <a:xfrm>
                            <a:off x="700975" y="190622"/>
                            <a:ext cx="119623" cy="77036"/>
                          </a:xfrm>
                          <a:custGeom>
                            <a:avLst/>
                            <a:gdLst>
                              <a:gd name="csX0" fmla="*/ 103114 w 119623"/>
                              <a:gd name="csY0" fmla="*/ 28302 h 77036"/>
                              <a:gd name="csX1" fmla="*/ 93717 w 119623"/>
                              <a:gd name="csY1" fmla="*/ 25763 h 77036"/>
                              <a:gd name="csX2" fmla="*/ 86860 w 119623"/>
                              <a:gd name="csY2" fmla="*/ 0 h 77036"/>
                              <a:gd name="csX3" fmla="*/ 18921 w 119623"/>
                              <a:gd name="csY3" fmla="*/ 39216 h 77036"/>
                              <a:gd name="csX4" fmla="*/ 0 w 119623"/>
                              <a:gd name="csY4" fmla="*/ 58126 h 77036"/>
                              <a:gd name="csX5" fmla="*/ 18921 w 119623"/>
                              <a:gd name="csY5" fmla="*/ 77036 h 77036"/>
                              <a:gd name="csX6" fmla="*/ 119623 w 119623"/>
                              <a:gd name="csY6" fmla="*/ 18910 h 77036"/>
                              <a:gd name="csX7" fmla="*/ 103241 w 119623"/>
                              <a:gd name="csY7" fmla="*/ 28302 h 770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19623" h="77036">
                                <a:moveTo>
                                  <a:pt x="103114" y="28302"/>
                                </a:moveTo>
                                <a:cubicBezTo>
                                  <a:pt x="99940" y="28302"/>
                                  <a:pt x="96638" y="27540"/>
                                  <a:pt x="93717" y="25763"/>
                                </a:cubicBezTo>
                                <a:cubicBezTo>
                                  <a:pt x="84701" y="20560"/>
                                  <a:pt x="81653" y="9011"/>
                                  <a:pt x="86860" y="0"/>
                                </a:cubicBezTo>
                                <a:cubicBezTo>
                                  <a:pt x="72891" y="24240"/>
                                  <a:pt x="46859" y="39216"/>
                                  <a:pt x="18921" y="39216"/>
                                </a:cubicBezTo>
                                <a:cubicBezTo>
                                  <a:pt x="8508" y="39216"/>
                                  <a:pt x="0" y="47719"/>
                                  <a:pt x="0" y="58126"/>
                                </a:cubicBezTo>
                                <a:cubicBezTo>
                                  <a:pt x="0" y="68533"/>
                                  <a:pt x="8508" y="77036"/>
                                  <a:pt x="18921" y="77036"/>
                                </a:cubicBezTo>
                                <a:cubicBezTo>
                                  <a:pt x="60319" y="77036"/>
                                  <a:pt x="98924" y="54826"/>
                                  <a:pt x="119623" y="18910"/>
                                </a:cubicBezTo>
                                <a:cubicBezTo>
                                  <a:pt x="116067" y="25002"/>
                                  <a:pt x="109845" y="28302"/>
                                  <a:pt x="103241" y="28302"/>
                                </a:cubicBezTo>
                              </a:path>
                            </a:pathLst>
                          </a:custGeom>
                          <a:solidFill>
                            <a:srgbClr val="B8DA92"/>
                          </a:solidFill>
                          <a:ln w="12688" cap="flat">
                            <a:noFill/>
                            <a:prstDash val="solid"/>
                            <a:miter/>
                          </a:ln>
                        </wps:spPr>
                        <wps:bodyPr/>
                      </wps:wsp>
                      <wps:wsp>
                        <wps:cNvPr id="723985549" name="Freeform: Shape 723985549"/>
                        <wps:cNvSpPr/>
                        <wps:spPr>
                          <a:xfrm>
                            <a:off x="603448" y="83761"/>
                            <a:ext cx="50795" cy="125643"/>
                          </a:xfrm>
                          <a:custGeom>
                            <a:avLst/>
                            <a:gdLst>
                              <a:gd name="csX0" fmla="*/ 22477 w 50795"/>
                              <a:gd name="csY0" fmla="*/ 99881 h 125643"/>
                              <a:gd name="csX1" fmla="*/ 48255 w 50795"/>
                              <a:gd name="csY1" fmla="*/ 106734 h 125643"/>
                              <a:gd name="csX2" fmla="*/ 37716 w 50795"/>
                              <a:gd name="csY2" fmla="*/ 67518 h 125643"/>
                              <a:gd name="csX3" fmla="*/ 48255 w 50795"/>
                              <a:gd name="csY3" fmla="*/ 28302 h 125643"/>
                              <a:gd name="csX4" fmla="*/ 41398 w 50795"/>
                              <a:gd name="csY4" fmla="*/ 2538 h 125643"/>
                              <a:gd name="csX5" fmla="*/ 15620 w 50795"/>
                              <a:gd name="csY5" fmla="*/ 9392 h 125643"/>
                              <a:gd name="csX6" fmla="*/ 0 w 50795"/>
                              <a:gd name="csY6" fmla="*/ 67518 h 125643"/>
                              <a:gd name="csX7" fmla="*/ 15620 w 50795"/>
                              <a:gd name="csY7" fmla="*/ 125644 h 125643"/>
                              <a:gd name="csX8" fmla="*/ 22477 w 50795"/>
                              <a:gd name="csY8" fmla="*/ 99881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0795" h="125643">
                                <a:moveTo>
                                  <a:pt x="22477" y="99881"/>
                                </a:moveTo>
                                <a:cubicBezTo>
                                  <a:pt x="31493" y="94677"/>
                                  <a:pt x="43049" y="97723"/>
                                  <a:pt x="48255" y="106734"/>
                                </a:cubicBezTo>
                                <a:cubicBezTo>
                                  <a:pt x="41398" y="94931"/>
                                  <a:pt x="37716" y="81351"/>
                                  <a:pt x="37716" y="67518"/>
                                </a:cubicBezTo>
                                <a:cubicBezTo>
                                  <a:pt x="37716" y="53684"/>
                                  <a:pt x="41271" y="40232"/>
                                  <a:pt x="48255" y="28302"/>
                                </a:cubicBezTo>
                                <a:cubicBezTo>
                                  <a:pt x="53462" y="19291"/>
                                  <a:pt x="50414" y="7742"/>
                                  <a:pt x="41398" y="2538"/>
                                </a:cubicBezTo>
                                <a:cubicBezTo>
                                  <a:pt x="32382" y="-2665"/>
                                  <a:pt x="20826" y="381"/>
                                  <a:pt x="15620" y="9392"/>
                                </a:cubicBezTo>
                                <a:cubicBezTo>
                                  <a:pt x="5460" y="27033"/>
                                  <a:pt x="0" y="47085"/>
                                  <a:pt x="0" y="67518"/>
                                </a:cubicBezTo>
                                <a:cubicBezTo>
                                  <a:pt x="0" y="87951"/>
                                  <a:pt x="5333" y="108003"/>
                                  <a:pt x="15620" y="125644"/>
                                </a:cubicBezTo>
                                <a:cubicBezTo>
                                  <a:pt x="10413" y="116633"/>
                                  <a:pt x="13461" y="105084"/>
                                  <a:pt x="22477" y="99881"/>
                                </a:cubicBezTo>
                              </a:path>
                            </a:pathLst>
                          </a:custGeom>
                          <a:solidFill>
                            <a:srgbClr val="5BC4BF"/>
                          </a:solidFill>
                          <a:ln w="12688" cap="flat">
                            <a:noFill/>
                            <a:prstDash val="solid"/>
                            <a:miter/>
                          </a:ln>
                        </wps:spPr>
                        <wps:bodyPr/>
                      </wps:wsp>
                      <wps:wsp>
                        <wps:cNvPr id="1476955813" name="Freeform: Shape 1476955813"/>
                        <wps:cNvSpPr/>
                        <wps:spPr>
                          <a:xfrm>
                            <a:off x="532716" y="14213"/>
                            <a:ext cx="12698" cy="359163"/>
                          </a:xfrm>
                          <a:custGeom>
                            <a:avLst/>
                            <a:gdLst>
                              <a:gd name="csX0" fmla="*/ 0 w 12698"/>
                              <a:gd name="csY0" fmla="*/ 0 h 359163"/>
                              <a:gd name="csX1" fmla="*/ 0 w 12698"/>
                              <a:gd name="csY1" fmla="*/ 359163 h 359163"/>
                            </a:gdLst>
                            <a:ahLst/>
                            <a:cxnLst>
                              <a:cxn ang="0">
                                <a:pos x="csX0" y="csY0"/>
                              </a:cxn>
                              <a:cxn ang="0">
                                <a:pos x="csX1" y="csY1"/>
                              </a:cxn>
                            </a:cxnLst>
                            <a:rect l="l" t="t" r="r" b="b"/>
                            <a:pathLst>
                              <a:path w="12698" h="359163">
                                <a:moveTo>
                                  <a:pt x="0" y="0"/>
                                </a:moveTo>
                                <a:lnTo>
                                  <a:pt x="0" y="359163"/>
                                </a:lnTo>
                              </a:path>
                            </a:pathLst>
                          </a:custGeom>
                          <a:ln w="6344" cap="flat">
                            <a:solidFill>
                              <a:srgbClr val="231F20"/>
                            </a:solidFill>
                            <a:prstDash val="solid"/>
                            <a:miter/>
                          </a:ln>
                        </wps:spPr>
                        <wps:bodyPr/>
                      </wps:wsp>
                      <wps:wsp>
                        <wps:cNvPr id="24851363" name="Freeform: Shape 24851363"/>
                        <wps:cNvSpPr/>
                        <wps:spPr>
                          <a:xfrm>
                            <a:off x="0" y="206613"/>
                            <a:ext cx="36064" cy="34520"/>
                          </a:xfrm>
                          <a:custGeom>
                            <a:avLst/>
                            <a:gdLst>
                              <a:gd name="csX0" fmla="*/ 20064 w 36064"/>
                              <a:gd name="csY0" fmla="*/ 22971 h 34520"/>
                              <a:gd name="csX1" fmla="*/ 14985 w 36064"/>
                              <a:gd name="csY1" fmla="*/ 11295 h 34520"/>
                              <a:gd name="csX2" fmla="*/ 9778 w 36064"/>
                              <a:gd name="csY2" fmla="*/ 22971 h 34520"/>
                              <a:gd name="csX3" fmla="*/ 20064 w 36064"/>
                              <a:gd name="csY3" fmla="*/ 22971 h 34520"/>
                              <a:gd name="csX4" fmla="*/ 20953 w 36064"/>
                              <a:gd name="csY4" fmla="*/ 24875 h 34520"/>
                              <a:gd name="csX5" fmla="*/ 9016 w 36064"/>
                              <a:gd name="csY5" fmla="*/ 24875 h 34520"/>
                              <a:gd name="csX6" fmla="*/ 7619 w 36064"/>
                              <a:gd name="csY6" fmla="*/ 28175 h 34520"/>
                              <a:gd name="csX7" fmla="*/ 6857 w 36064"/>
                              <a:gd name="csY7" fmla="*/ 30840 h 34520"/>
                              <a:gd name="csX8" fmla="*/ 8000 w 36064"/>
                              <a:gd name="csY8" fmla="*/ 32997 h 34520"/>
                              <a:gd name="csX9" fmla="*/ 11302 w 36064"/>
                              <a:gd name="csY9" fmla="*/ 33632 h 34520"/>
                              <a:gd name="csX10" fmla="*/ 11302 w 36064"/>
                              <a:gd name="csY10" fmla="*/ 34520 h 34520"/>
                              <a:gd name="csX11" fmla="*/ 0 w 36064"/>
                              <a:gd name="csY11" fmla="*/ 34520 h 34520"/>
                              <a:gd name="csX12" fmla="*/ 0 w 36064"/>
                              <a:gd name="csY12" fmla="*/ 33632 h 34520"/>
                              <a:gd name="csX13" fmla="*/ 3048 w 36064"/>
                              <a:gd name="csY13" fmla="*/ 32109 h 34520"/>
                              <a:gd name="csX14" fmla="*/ 5968 w 36064"/>
                              <a:gd name="csY14" fmla="*/ 27032 h 34520"/>
                              <a:gd name="csX15" fmla="*/ 18032 w 36064"/>
                              <a:gd name="csY15" fmla="*/ 0 h 34520"/>
                              <a:gd name="csX16" fmla="*/ 18540 w 36064"/>
                              <a:gd name="csY16" fmla="*/ 0 h 34520"/>
                              <a:gd name="csX17" fmla="*/ 30731 w 36064"/>
                              <a:gd name="csY17" fmla="*/ 27794 h 34520"/>
                              <a:gd name="csX18" fmla="*/ 33652 w 36064"/>
                              <a:gd name="csY18" fmla="*/ 32743 h 34520"/>
                              <a:gd name="csX19" fmla="*/ 36065 w 36064"/>
                              <a:gd name="csY19" fmla="*/ 33632 h 34520"/>
                              <a:gd name="csX20" fmla="*/ 36065 w 36064"/>
                              <a:gd name="csY20" fmla="*/ 34520 h 34520"/>
                              <a:gd name="csX21" fmla="*/ 19683 w 36064"/>
                              <a:gd name="csY21" fmla="*/ 34520 h 34520"/>
                              <a:gd name="csX22" fmla="*/ 19683 w 36064"/>
                              <a:gd name="csY22" fmla="*/ 33632 h 34520"/>
                              <a:gd name="csX23" fmla="*/ 20318 w 36064"/>
                              <a:gd name="csY23" fmla="*/ 33632 h 34520"/>
                              <a:gd name="csX24" fmla="*/ 23112 w 36064"/>
                              <a:gd name="csY24" fmla="*/ 33124 h 34520"/>
                              <a:gd name="csX25" fmla="*/ 23620 w 36064"/>
                              <a:gd name="csY25" fmla="*/ 31982 h 34520"/>
                              <a:gd name="csX26" fmla="*/ 23493 w 36064"/>
                              <a:gd name="csY26" fmla="*/ 31094 h 34520"/>
                              <a:gd name="csX27" fmla="*/ 22731 w 36064"/>
                              <a:gd name="csY27" fmla="*/ 29190 h 34520"/>
                              <a:gd name="csX28" fmla="*/ 20953 w 36064"/>
                              <a:gd name="csY28" fmla="*/ 25002 h 345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6064" h="34520">
                                <a:moveTo>
                                  <a:pt x="20064" y="22971"/>
                                </a:moveTo>
                                <a:lnTo>
                                  <a:pt x="14985" y="11295"/>
                                </a:lnTo>
                                <a:lnTo>
                                  <a:pt x="9778" y="22971"/>
                                </a:lnTo>
                                <a:lnTo>
                                  <a:pt x="20064" y="22971"/>
                                </a:lnTo>
                                <a:close/>
                                <a:moveTo>
                                  <a:pt x="20953" y="24875"/>
                                </a:moveTo>
                                <a:lnTo>
                                  <a:pt x="9016" y="24875"/>
                                </a:lnTo>
                                <a:lnTo>
                                  <a:pt x="7619" y="28175"/>
                                </a:lnTo>
                                <a:cubicBezTo>
                                  <a:pt x="7111" y="29317"/>
                                  <a:pt x="6857" y="30205"/>
                                  <a:pt x="6857" y="30840"/>
                                </a:cubicBezTo>
                                <a:cubicBezTo>
                                  <a:pt x="6857" y="31728"/>
                                  <a:pt x="7238" y="32490"/>
                                  <a:pt x="8000" y="32997"/>
                                </a:cubicBezTo>
                                <a:cubicBezTo>
                                  <a:pt x="8508" y="33251"/>
                                  <a:pt x="9524" y="33505"/>
                                  <a:pt x="11302" y="33632"/>
                                </a:cubicBezTo>
                                <a:lnTo>
                                  <a:pt x="11302" y="34520"/>
                                </a:lnTo>
                                <a:lnTo>
                                  <a:pt x="0" y="34520"/>
                                </a:lnTo>
                                <a:lnTo>
                                  <a:pt x="0" y="33632"/>
                                </a:lnTo>
                                <a:cubicBezTo>
                                  <a:pt x="1270" y="33505"/>
                                  <a:pt x="2159" y="32997"/>
                                  <a:pt x="3048" y="32109"/>
                                </a:cubicBezTo>
                                <a:cubicBezTo>
                                  <a:pt x="3809" y="31221"/>
                                  <a:pt x="4825" y="29571"/>
                                  <a:pt x="5968" y="27032"/>
                                </a:cubicBezTo>
                                <a:lnTo>
                                  <a:pt x="18032" y="0"/>
                                </a:lnTo>
                                <a:lnTo>
                                  <a:pt x="18540" y="0"/>
                                </a:lnTo>
                                <a:lnTo>
                                  <a:pt x="30731" y="27794"/>
                                </a:lnTo>
                                <a:cubicBezTo>
                                  <a:pt x="31874" y="30459"/>
                                  <a:pt x="32890" y="32109"/>
                                  <a:pt x="33652" y="32743"/>
                                </a:cubicBezTo>
                                <a:cubicBezTo>
                                  <a:pt x="34159" y="33251"/>
                                  <a:pt x="35048" y="33505"/>
                                  <a:pt x="36065" y="33632"/>
                                </a:cubicBezTo>
                                <a:lnTo>
                                  <a:pt x="36065" y="34520"/>
                                </a:lnTo>
                                <a:lnTo>
                                  <a:pt x="19683" y="34520"/>
                                </a:lnTo>
                                <a:lnTo>
                                  <a:pt x="19683" y="33632"/>
                                </a:lnTo>
                                <a:lnTo>
                                  <a:pt x="20318" y="33632"/>
                                </a:lnTo>
                                <a:cubicBezTo>
                                  <a:pt x="21588" y="33632"/>
                                  <a:pt x="22604" y="33505"/>
                                  <a:pt x="23112" y="33124"/>
                                </a:cubicBezTo>
                                <a:cubicBezTo>
                                  <a:pt x="23493" y="32870"/>
                                  <a:pt x="23620" y="32490"/>
                                  <a:pt x="23620" y="31982"/>
                                </a:cubicBezTo>
                                <a:cubicBezTo>
                                  <a:pt x="23620" y="31728"/>
                                  <a:pt x="23620" y="31347"/>
                                  <a:pt x="23493" y="31094"/>
                                </a:cubicBezTo>
                                <a:cubicBezTo>
                                  <a:pt x="23493" y="30967"/>
                                  <a:pt x="23239" y="30332"/>
                                  <a:pt x="22731" y="29190"/>
                                </a:cubicBezTo>
                                <a:lnTo>
                                  <a:pt x="20953" y="25002"/>
                                </a:lnTo>
                                <a:close/>
                              </a:path>
                            </a:pathLst>
                          </a:custGeom>
                          <a:solidFill>
                            <a:srgbClr val="000000"/>
                          </a:solidFill>
                          <a:ln w="12688" cap="flat">
                            <a:noFill/>
                            <a:prstDash val="solid"/>
                            <a:miter/>
                          </a:ln>
                        </wps:spPr>
                        <wps:bodyPr/>
                      </wps:wsp>
                      <wps:wsp>
                        <wps:cNvPr id="1809249837" name="Freeform: Shape 1809249837"/>
                        <wps:cNvSpPr/>
                        <wps:spPr>
                          <a:xfrm>
                            <a:off x="34160" y="217528"/>
                            <a:ext cx="25270" cy="24113"/>
                          </a:xfrm>
                          <a:custGeom>
                            <a:avLst/>
                            <a:gdLst>
                              <a:gd name="csX0" fmla="*/ 22731 w 25270"/>
                              <a:gd name="csY0" fmla="*/ 254 h 24113"/>
                              <a:gd name="csX1" fmla="*/ 22731 w 25270"/>
                              <a:gd name="csY1" fmla="*/ 18529 h 24113"/>
                              <a:gd name="csX2" fmla="*/ 23239 w 25270"/>
                              <a:gd name="csY2" fmla="*/ 21829 h 24113"/>
                              <a:gd name="csX3" fmla="*/ 25271 w 25270"/>
                              <a:gd name="csY3" fmla="*/ 22590 h 24113"/>
                              <a:gd name="csX4" fmla="*/ 25271 w 25270"/>
                              <a:gd name="csY4" fmla="*/ 23479 h 24113"/>
                              <a:gd name="csX5" fmla="*/ 15747 w 25270"/>
                              <a:gd name="csY5" fmla="*/ 23479 h 24113"/>
                              <a:gd name="csX6" fmla="*/ 15747 w 25270"/>
                              <a:gd name="csY6" fmla="*/ 20306 h 24113"/>
                              <a:gd name="csX7" fmla="*/ 12445 w 25270"/>
                              <a:gd name="csY7" fmla="*/ 23225 h 24113"/>
                              <a:gd name="csX8" fmla="*/ 8635 w 25270"/>
                              <a:gd name="csY8" fmla="*/ 24113 h 24113"/>
                              <a:gd name="csX9" fmla="*/ 5080 w 25270"/>
                              <a:gd name="csY9" fmla="*/ 22844 h 24113"/>
                              <a:gd name="csX10" fmla="*/ 3048 w 25270"/>
                              <a:gd name="csY10" fmla="*/ 20052 h 24113"/>
                              <a:gd name="csX11" fmla="*/ 2540 w 25270"/>
                              <a:gd name="csY11" fmla="*/ 14341 h 24113"/>
                              <a:gd name="csX12" fmla="*/ 2540 w 25270"/>
                              <a:gd name="csY12" fmla="*/ 5077 h 24113"/>
                              <a:gd name="csX13" fmla="*/ 2032 w 25270"/>
                              <a:gd name="csY13" fmla="*/ 1777 h 24113"/>
                              <a:gd name="csX14" fmla="*/ 0 w 25270"/>
                              <a:gd name="csY14" fmla="*/ 888 h 24113"/>
                              <a:gd name="csX15" fmla="*/ 0 w 25270"/>
                              <a:gd name="csY15" fmla="*/ 0 h 24113"/>
                              <a:gd name="csX16" fmla="*/ 9524 w 25270"/>
                              <a:gd name="csY16" fmla="*/ 0 h 24113"/>
                              <a:gd name="csX17" fmla="*/ 9524 w 25270"/>
                              <a:gd name="csY17" fmla="*/ 15991 h 24113"/>
                              <a:gd name="csX18" fmla="*/ 9778 w 25270"/>
                              <a:gd name="csY18" fmla="*/ 19164 h 24113"/>
                              <a:gd name="csX19" fmla="*/ 10540 w 25270"/>
                              <a:gd name="csY19" fmla="*/ 20306 h 24113"/>
                              <a:gd name="csX20" fmla="*/ 11683 w 25270"/>
                              <a:gd name="csY20" fmla="*/ 20687 h 24113"/>
                              <a:gd name="csX21" fmla="*/ 13334 w 25270"/>
                              <a:gd name="csY21" fmla="*/ 20179 h 24113"/>
                              <a:gd name="csX22" fmla="*/ 15747 w 25270"/>
                              <a:gd name="csY22" fmla="*/ 17514 h 24113"/>
                              <a:gd name="csX23" fmla="*/ 15747 w 25270"/>
                              <a:gd name="csY23" fmla="*/ 5077 h 24113"/>
                              <a:gd name="csX24" fmla="*/ 15239 w 25270"/>
                              <a:gd name="csY24" fmla="*/ 1777 h 24113"/>
                              <a:gd name="csX25" fmla="*/ 13207 w 25270"/>
                              <a:gd name="csY25" fmla="*/ 888 h 24113"/>
                              <a:gd name="csX26" fmla="*/ 13207 w 25270"/>
                              <a:gd name="csY26" fmla="*/ 0 h 24113"/>
                              <a:gd name="csX27" fmla="*/ 22731 w 25270"/>
                              <a:gd name="csY27" fmla="*/ 0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25270" h="24113">
                                <a:moveTo>
                                  <a:pt x="22731" y="254"/>
                                </a:moveTo>
                                <a:lnTo>
                                  <a:pt x="22731" y="18529"/>
                                </a:lnTo>
                                <a:cubicBezTo>
                                  <a:pt x="22731" y="20306"/>
                                  <a:pt x="22858" y="21448"/>
                                  <a:pt x="23239" y="21829"/>
                                </a:cubicBezTo>
                                <a:cubicBezTo>
                                  <a:pt x="23620" y="22210"/>
                                  <a:pt x="24255" y="22464"/>
                                  <a:pt x="25271" y="22590"/>
                                </a:cubicBezTo>
                                <a:lnTo>
                                  <a:pt x="25271" y="23479"/>
                                </a:lnTo>
                                <a:lnTo>
                                  <a:pt x="15747" y="23479"/>
                                </a:lnTo>
                                <a:lnTo>
                                  <a:pt x="15747" y="20306"/>
                                </a:lnTo>
                                <a:cubicBezTo>
                                  <a:pt x="14604" y="21575"/>
                                  <a:pt x="13461" y="22590"/>
                                  <a:pt x="12445" y="23225"/>
                                </a:cubicBezTo>
                                <a:cubicBezTo>
                                  <a:pt x="11302" y="23860"/>
                                  <a:pt x="10032" y="24113"/>
                                  <a:pt x="8635" y="24113"/>
                                </a:cubicBezTo>
                                <a:cubicBezTo>
                                  <a:pt x="7238" y="24113"/>
                                  <a:pt x="6096" y="23733"/>
                                  <a:pt x="5080" y="22844"/>
                                </a:cubicBezTo>
                                <a:cubicBezTo>
                                  <a:pt x="4064" y="22083"/>
                                  <a:pt x="3429" y="21068"/>
                                  <a:pt x="3048" y="20052"/>
                                </a:cubicBezTo>
                                <a:cubicBezTo>
                                  <a:pt x="2667" y="18910"/>
                                  <a:pt x="2540" y="17133"/>
                                  <a:pt x="2540" y="14341"/>
                                </a:cubicBezTo>
                                <a:lnTo>
                                  <a:pt x="2540" y="5077"/>
                                </a:lnTo>
                                <a:cubicBezTo>
                                  <a:pt x="2540" y="3300"/>
                                  <a:pt x="2413" y="2158"/>
                                  <a:pt x="2032" y="1777"/>
                                </a:cubicBezTo>
                                <a:cubicBezTo>
                                  <a:pt x="1778" y="1396"/>
                                  <a:pt x="1016" y="1015"/>
                                  <a:pt x="0" y="888"/>
                                </a:cubicBezTo>
                                <a:lnTo>
                                  <a:pt x="0" y="0"/>
                                </a:lnTo>
                                <a:lnTo>
                                  <a:pt x="9524" y="0"/>
                                </a:lnTo>
                                <a:lnTo>
                                  <a:pt x="9524" y="15991"/>
                                </a:lnTo>
                                <a:cubicBezTo>
                                  <a:pt x="9524" y="17641"/>
                                  <a:pt x="9524" y="18783"/>
                                  <a:pt x="9778" y="19164"/>
                                </a:cubicBezTo>
                                <a:cubicBezTo>
                                  <a:pt x="9905" y="19671"/>
                                  <a:pt x="10159" y="20052"/>
                                  <a:pt x="10540" y="20306"/>
                                </a:cubicBezTo>
                                <a:cubicBezTo>
                                  <a:pt x="10921" y="20560"/>
                                  <a:pt x="11302" y="20687"/>
                                  <a:pt x="11683" y="20687"/>
                                </a:cubicBezTo>
                                <a:cubicBezTo>
                                  <a:pt x="12318" y="20687"/>
                                  <a:pt x="12826" y="20560"/>
                                  <a:pt x="13334" y="20179"/>
                                </a:cubicBezTo>
                                <a:cubicBezTo>
                                  <a:pt x="13969" y="19798"/>
                                  <a:pt x="14858" y="18910"/>
                                  <a:pt x="15747" y="17514"/>
                                </a:cubicBezTo>
                                <a:lnTo>
                                  <a:pt x="15747" y="5077"/>
                                </a:lnTo>
                                <a:cubicBezTo>
                                  <a:pt x="15747" y="3300"/>
                                  <a:pt x="15620" y="2158"/>
                                  <a:pt x="15239" y="1777"/>
                                </a:cubicBezTo>
                                <a:cubicBezTo>
                                  <a:pt x="14985" y="1396"/>
                                  <a:pt x="14223" y="1015"/>
                                  <a:pt x="13207" y="888"/>
                                </a:cubicBezTo>
                                <a:lnTo>
                                  <a:pt x="13207" y="0"/>
                                </a:lnTo>
                                <a:lnTo>
                                  <a:pt x="22731" y="0"/>
                                </a:lnTo>
                                <a:close/>
                              </a:path>
                            </a:pathLst>
                          </a:custGeom>
                          <a:solidFill>
                            <a:srgbClr val="000000"/>
                          </a:solidFill>
                          <a:ln w="12688" cap="flat">
                            <a:noFill/>
                            <a:prstDash val="solid"/>
                            <a:miter/>
                          </a:ln>
                        </wps:spPr>
                        <wps:bodyPr/>
                      </wps:wsp>
                      <wps:wsp>
                        <wps:cNvPr id="870315899" name="Freeform: Shape 870315899"/>
                        <wps:cNvSpPr/>
                        <wps:spPr>
                          <a:xfrm>
                            <a:off x="60827" y="217147"/>
                            <a:ext cx="16254" cy="24747"/>
                          </a:xfrm>
                          <a:custGeom>
                            <a:avLst/>
                            <a:gdLst>
                              <a:gd name="csX0" fmla="*/ 14858 w 16254"/>
                              <a:gd name="csY0" fmla="*/ 0 h 24747"/>
                              <a:gd name="csX1" fmla="*/ 15239 w 16254"/>
                              <a:gd name="csY1" fmla="*/ 7995 h 24747"/>
                              <a:gd name="csX2" fmla="*/ 14350 w 16254"/>
                              <a:gd name="csY2" fmla="*/ 7995 h 24747"/>
                              <a:gd name="csX3" fmla="*/ 11175 w 16254"/>
                              <a:gd name="csY3" fmla="*/ 3173 h 24747"/>
                              <a:gd name="csX4" fmla="*/ 7873 w 16254"/>
                              <a:gd name="csY4" fmla="*/ 1904 h 24747"/>
                              <a:gd name="csX5" fmla="*/ 6096 w 16254"/>
                              <a:gd name="csY5" fmla="*/ 2665 h 24747"/>
                              <a:gd name="csX6" fmla="*/ 5334 w 16254"/>
                              <a:gd name="csY6" fmla="*/ 4188 h 24747"/>
                              <a:gd name="csX7" fmla="*/ 5842 w 16254"/>
                              <a:gd name="csY7" fmla="*/ 5457 h 24747"/>
                              <a:gd name="csX8" fmla="*/ 10286 w 16254"/>
                              <a:gd name="csY8" fmla="*/ 9011 h 24747"/>
                              <a:gd name="csX9" fmla="*/ 15112 w 16254"/>
                              <a:gd name="csY9" fmla="*/ 13199 h 24747"/>
                              <a:gd name="csX10" fmla="*/ 16254 w 16254"/>
                              <a:gd name="csY10" fmla="*/ 17006 h 24747"/>
                              <a:gd name="csX11" fmla="*/ 15239 w 16254"/>
                              <a:gd name="csY11" fmla="*/ 20814 h 24747"/>
                              <a:gd name="csX12" fmla="*/ 12445 w 16254"/>
                              <a:gd name="csY12" fmla="*/ 23733 h 24747"/>
                              <a:gd name="csX13" fmla="*/ 8508 w 16254"/>
                              <a:gd name="csY13" fmla="*/ 24748 h 24747"/>
                              <a:gd name="csX14" fmla="*/ 4064 w 16254"/>
                              <a:gd name="csY14" fmla="*/ 23733 h 24747"/>
                              <a:gd name="csX15" fmla="*/ 3048 w 16254"/>
                              <a:gd name="csY15" fmla="*/ 23479 h 24747"/>
                              <a:gd name="csX16" fmla="*/ 1651 w 16254"/>
                              <a:gd name="csY16" fmla="*/ 24748 h 24747"/>
                              <a:gd name="csX17" fmla="*/ 762 w 16254"/>
                              <a:gd name="csY17" fmla="*/ 24748 h 24747"/>
                              <a:gd name="csX18" fmla="*/ 381 w 16254"/>
                              <a:gd name="csY18" fmla="*/ 16372 h 24747"/>
                              <a:gd name="csX19" fmla="*/ 1270 w 16254"/>
                              <a:gd name="csY19" fmla="*/ 16372 h 24747"/>
                              <a:gd name="csX20" fmla="*/ 4318 w 16254"/>
                              <a:gd name="csY20" fmla="*/ 21321 h 24747"/>
                              <a:gd name="csX21" fmla="*/ 8000 w 16254"/>
                              <a:gd name="csY21" fmla="*/ 22971 h 24747"/>
                              <a:gd name="csX22" fmla="*/ 9905 w 16254"/>
                              <a:gd name="csY22" fmla="*/ 22210 h 24747"/>
                              <a:gd name="csX23" fmla="*/ 10667 w 16254"/>
                              <a:gd name="csY23" fmla="*/ 20433 h 24747"/>
                              <a:gd name="csX24" fmla="*/ 9905 w 16254"/>
                              <a:gd name="csY24" fmla="*/ 18402 h 24747"/>
                              <a:gd name="csX25" fmla="*/ 6604 w 16254"/>
                              <a:gd name="csY25" fmla="*/ 15737 h 24747"/>
                              <a:gd name="csX26" fmla="*/ 1651 w 16254"/>
                              <a:gd name="csY26" fmla="*/ 11676 h 24747"/>
                              <a:gd name="csX27" fmla="*/ 0 w 16254"/>
                              <a:gd name="csY27" fmla="*/ 7107 h 24747"/>
                              <a:gd name="csX28" fmla="*/ 1905 w 16254"/>
                              <a:gd name="csY28" fmla="*/ 2284 h 24747"/>
                              <a:gd name="csX29" fmla="*/ 7366 w 16254"/>
                              <a:gd name="csY29" fmla="*/ 127 h 24747"/>
                              <a:gd name="csX30" fmla="*/ 11048 w 16254"/>
                              <a:gd name="csY30" fmla="*/ 1015 h 24747"/>
                              <a:gd name="csX31" fmla="*/ 12191 w 16254"/>
                              <a:gd name="csY31" fmla="*/ 1396 h 24747"/>
                              <a:gd name="csX32" fmla="*/ 12953 w 16254"/>
                              <a:gd name="csY32" fmla="*/ 1269 h 24747"/>
                              <a:gd name="csX33" fmla="*/ 13842 w 16254"/>
                              <a:gd name="csY33" fmla="*/ 254 h 24747"/>
                              <a:gd name="csX34" fmla="*/ 14731 w 16254"/>
                              <a:gd name="csY34" fmla="*/ 254 h 247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6254" h="24747">
                                <a:moveTo>
                                  <a:pt x="14858" y="0"/>
                                </a:moveTo>
                                <a:lnTo>
                                  <a:pt x="15239" y="7995"/>
                                </a:lnTo>
                                <a:lnTo>
                                  <a:pt x="14350" y="7995"/>
                                </a:lnTo>
                                <a:cubicBezTo>
                                  <a:pt x="13334" y="5584"/>
                                  <a:pt x="12318" y="4061"/>
                                  <a:pt x="11175" y="3173"/>
                                </a:cubicBezTo>
                                <a:cubicBezTo>
                                  <a:pt x="10032" y="2284"/>
                                  <a:pt x="9016" y="1904"/>
                                  <a:pt x="7873" y="1904"/>
                                </a:cubicBezTo>
                                <a:cubicBezTo>
                                  <a:pt x="7238" y="1904"/>
                                  <a:pt x="6604" y="2158"/>
                                  <a:pt x="6096" y="2665"/>
                                </a:cubicBezTo>
                                <a:cubicBezTo>
                                  <a:pt x="5588" y="3046"/>
                                  <a:pt x="5334" y="3680"/>
                                  <a:pt x="5334" y="4188"/>
                                </a:cubicBezTo>
                                <a:cubicBezTo>
                                  <a:pt x="5334" y="4569"/>
                                  <a:pt x="5460" y="5077"/>
                                  <a:pt x="5842" y="5457"/>
                                </a:cubicBezTo>
                                <a:cubicBezTo>
                                  <a:pt x="6349" y="6092"/>
                                  <a:pt x="7873" y="7361"/>
                                  <a:pt x="10286" y="9011"/>
                                </a:cubicBezTo>
                                <a:cubicBezTo>
                                  <a:pt x="12699" y="10661"/>
                                  <a:pt x="14350" y="12057"/>
                                  <a:pt x="15112" y="13199"/>
                                </a:cubicBezTo>
                                <a:cubicBezTo>
                                  <a:pt x="15874" y="14341"/>
                                  <a:pt x="16254" y="15610"/>
                                  <a:pt x="16254" y="17006"/>
                                </a:cubicBezTo>
                                <a:cubicBezTo>
                                  <a:pt x="16254" y="18275"/>
                                  <a:pt x="15874" y="19545"/>
                                  <a:pt x="15239" y="20814"/>
                                </a:cubicBezTo>
                                <a:cubicBezTo>
                                  <a:pt x="14604" y="22083"/>
                                  <a:pt x="13715" y="22971"/>
                                  <a:pt x="12445" y="23733"/>
                                </a:cubicBezTo>
                                <a:cubicBezTo>
                                  <a:pt x="11302" y="24367"/>
                                  <a:pt x="9905" y="24748"/>
                                  <a:pt x="8508" y="24748"/>
                                </a:cubicBezTo>
                                <a:cubicBezTo>
                                  <a:pt x="7366" y="24748"/>
                                  <a:pt x="5842" y="24367"/>
                                  <a:pt x="4064" y="23733"/>
                                </a:cubicBezTo>
                                <a:cubicBezTo>
                                  <a:pt x="3556" y="23606"/>
                                  <a:pt x="3175" y="23479"/>
                                  <a:pt x="3048" y="23479"/>
                                </a:cubicBezTo>
                                <a:cubicBezTo>
                                  <a:pt x="2540" y="23479"/>
                                  <a:pt x="2032" y="23860"/>
                                  <a:pt x="1651" y="24748"/>
                                </a:cubicBezTo>
                                <a:lnTo>
                                  <a:pt x="762" y="24748"/>
                                </a:lnTo>
                                <a:lnTo>
                                  <a:pt x="381" y="16372"/>
                                </a:lnTo>
                                <a:lnTo>
                                  <a:pt x="1270" y="16372"/>
                                </a:lnTo>
                                <a:cubicBezTo>
                                  <a:pt x="2032" y="18529"/>
                                  <a:pt x="3048" y="20179"/>
                                  <a:pt x="4318" y="21321"/>
                                </a:cubicBezTo>
                                <a:cubicBezTo>
                                  <a:pt x="5588" y="22464"/>
                                  <a:pt x="6857" y="22971"/>
                                  <a:pt x="8000" y="22971"/>
                                </a:cubicBezTo>
                                <a:cubicBezTo>
                                  <a:pt x="8762" y="22971"/>
                                  <a:pt x="9397" y="22717"/>
                                  <a:pt x="9905" y="22210"/>
                                </a:cubicBezTo>
                                <a:cubicBezTo>
                                  <a:pt x="10413" y="21702"/>
                                  <a:pt x="10667" y="21068"/>
                                  <a:pt x="10667" y="20433"/>
                                </a:cubicBezTo>
                                <a:cubicBezTo>
                                  <a:pt x="10667" y="19671"/>
                                  <a:pt x="10413" y="18910"/>
                                  <a:pt x="9905" y="18402"/>
                                </a:cubicBezTo>
                                <a:cubicBezTo>
                                  <a:pt x="9397" y="17768"/>
                                  <a:pt x="8254" y="16879"/>
                                  <a:pt x="6604" y="15737"/>
                                </a:cubicBezTo>
                                <a:cubicBezTo>
                                  <a:pt x="4064" y="13960"/>
                                  <a:pt x="2413" y="12691"/>
                                  <a:pt x="1651" y="11676"/>
                                </a:cubicBezTo>
                                <a:cubicBezTo>
                                  <a:pt x="508" y="10280"/>
                                  <a:pt x="0" y="8757"/>
                                  <a:pt x="0" y="7107"/>
                                </a:cubicBezTo>
                                <a:cubicBezTo>
                                  <a:pt x="0" y="5330"/>
                                  <a:pt x="635" y="3680"/>
                                  <a:pt x="1905" y="2284"/>
                                </a:cubicBezTo>
                                <a:cubicBezTo>
                                  <a:pt x="3175" y="888"/>
                                  <a:pt x="4953" y="127"/>
                                  <a:pt x="7366" y="127"/>
                                </a:cubicBezTo>
                                <a:cubicBezTo>
                                  <a:pt x="8635" y="127"/>
                                  <a:pt x="9905" y="381"/>
                                  <a:pt x="11048" y="1015"/>
                                </a:cubicBezTo>
                                <a:cubicBezTo>
                                  <a:pt x="11429" y="1269"/>
                                  <a:pt x="11810" y="1396"/>
                                  <a:pt x="12191" y="1396"/>
                                </a:cubicBezTo>
                                <a:cubicBezTo>
                                  <a:pt x="12445" y="1396"/>
                                  <a:pt x="12699" y="1396"/>
                                  <a:pt x="12953" y="1269"/>
                                </a:cubicBezTo>
                                <a:cubicBezTo>
                                  <a:pt x="13080" y="1142"/>
                                  <a:pt x="13461" y="761"/>
                                  <a:pt x="13842" y="254"/>
                                </a:cubicBezTo>
                                <a:lnTo>
                                  <a:pt x="14731" y="254"/>
                                </a:lnTo>
                                <a:close/>
                              </a:path>
                            </a:pathLst>
                          </a:custGeom>
                          <a:solidFill>
                            <a:srgbClr val="000000"/>
                          </a:solidFill>
                          <a:ln w="12688" cap="flat">
                            <a:noFill/>
                            <a:prstDash val="solid"/>
                            <a:miter/>
                          </a:ln>
                        </wps:spPr>
                        <wps:bodyPr/>
                      </wps:wsp>
                      <wps:wsp>
                        <wps:cNvPr id="1998343673" name="Freeform: Shape 1998343673"/>
                        <wps:cNvSpPr/>
                        <wps:spPr>
                          <a:xfrm>
                            <a:off x="77971" y="209151"/>
                            <a:ext cx="15746" cy="32235"/>
                          </a:xfrm>
                          <a:custGeom>
                            <a:avLst/>
                            <a:gdLst>
                              <a:gd name="csX0" fmla="*/ 10159 w 15746"/>
                              <a:gd name="csY0" fmla="*/ 0 h 32235"/>
                              <a:gd name="csX1" fmla="*/ 10159 w 15746"/>
                              <a:gd name="csY1" fmla="*/ 8503 h 32235"/>
                              <a:gd name="csX2" fmla="*/ 15746 w 15746"/>
                              <a:gd name="csY2" fmla="*/ 8503 h 32235"/>
                              <a:gd name="csX3" fmla="*/ 15746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6" y="8503"/>
                                </a:lnTo>
                                <a:lnTo>
                                  <a:pt x="15746" y="10915"/>
                                </a:lnTo>
                                <a:lnTo>
                                  <a:pt x="10159" y="10915"/>
                                </a:lnTo>
                                <a:lnTo>
                                  <a:pt x="10159" y="25383"/>
                                </a:lnTo>
                                <a:cubicBezTo>
                                  <a:pt x="10159" y="26779"/>
                                  <a:pt x="10159" y="27540"/>
                                  <a:pt x="10286" y="28048"/>
                                </a:cubicBezTo>
                                <a:cubicBezTo>
                                  <a:pt x="10286" y="28428"/>
                                  <a:pt x="10667" y="28809"/>
                                  <a:pt x="10921" y="29063"/>
                                </a:cubicBezTo>
                                <a:cubicBezTo>
                                  <a:pt x="11175" y="29317"/>
                                  <a:pt x="11556" y="29444"/>
                                  <a:pt x="11810" y="29444"/>
                                </a:cubicBezTo>
                                <a:cubicBezTo>
                                  <a:pt x="12953" y="29444"/>
                                  <a:pt x="13969" y="28555"/>
                                  <a:pt x="14858" y="26906"/>
                                </a:cubicBezTo>
                                <a:lnTo>
                                  <a:pt x="15620" y="27413"/>
                                </a:lnTo>
                                <a:cubicBezTo>
                                  <a:pt x="14223" y="30586"/>
                                  <a:pt x="12064" y="32236"/>
                                  <a:pt x="9016" y="32236"/>
                                </a:cubicBezTo>
                                <a:cubicBezTo>
                                  <a:pt x="7492" y="32236"/>
                                  <a:pt x="6222" y="31855"/>
                                  <a:pt x="5207" y="30967"/>
                                </a:cubicBezTo>
                                <a:cubicBezTo>
                                  <a:pt x="4190"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1244068910" name="Freeform: Shape 1244068910"/>
                        <wps:cNvSpPr/>
                        <wps:spPr>
                          <a:xfrm>
                            <a:off x="95622" y="217147"/>
                            <a:ext cx="19936" cy="23859"/>
                          </a:xfrm>
                          <a:custGeom>
                            <a:avLst/>
                            <a:gdLst>
                              <a:gd name="csX0" fmla="*/ 9397 w 19936"/>
                              <a:gd name="csY0" fmla="*/ 635 h 23859"/>
                              <a:gd name="csX1" fmla="*/ 9397 w 19936"/>
                              <a:gd name="csY1" fmla="*/ 5965 h 23859"/>
                              <a:gd name="csX2" fmla="*/ 13461 w 19936"/>
                              <a:gd name="csY2" fmla="*/ 1142 h 23859"/>
                              <a:gd name="csX3" fmla="*/ 16889 w 19936"/>
                              <a:gd name="csY3" fmla="*/ 0 h 23859"/>
                              <a:gd name="csX4" fmla="*/ 19048 w 19936"/>
                              <a:gd name="csY4" fmla="*/ 888 h 23859"/>
                              <a:gd name="csX5" fmla="*/ 19937 w 19936"/>
                              <a:gd name="csY5" fmla="*/ 3300 h 23859"/>
                              <a:gd name="csX6" fmla="*/ 19175 w 19936"/>
                              <a:gd name="csY6" fmla="*/ 5838 h 23859"/>
                              <a:gd name="csX7" fmla="*/ 17270 w 19936"/>
                              <a:gd name="csY7" fmla="*/ 6726 h 23859"/>
                              <a:gd name="csX8" fmla="*/ 14985 w 19936"/>
                              <a:gd name="csY8" fmla="*/ 5838 h 23859"/>
                              <a:gd name="csX9" fmla="*/ 13842 w 19936"/>
                              <a:gd name="csY9" fmla="*/ 4950 h 23859"/>
                              <a:gd name="csX10" fmla="*/ 13206 w 19936"/>
                              <a:gd name="csY10" fmla="*/ 4823 h 23859"/>
                              <a:gd name="csX11" fmla="*/ 11810 w 19936"/>
                              <a:gd name="csY11" fmla="*/ 5330 h 23859"/>
                              <a:gd name="csX12" fmla="*/ 10286 w 19936"/>
                              <a:gd name="csY12" fmla="*/ 7742 h 23859"/>
                              <a:gd name="csX13" fmla="*/ 9524 w 19936"/>
                              <a:gd name="csY13" fmla="*/ 13072 h 23859"/>
                              <a:gd name="csX14" fmla="*/ 9524 w 19936"/>
                              <a:gd name="csY14" fmla="*/ 19798 h 23859"/>
                              <a:gd name="csX15" fmla="*/ 9778 w 19936"/>
                              <a:gd name="csY15" fmla="*/ 21575 h 23859"/>
                              <a:gd name="csX16" fmla="*/ 10667 w 19936"/>
                              <a:gd name="csY16" fmla="*/ 22590 h 23859"/>
                              <a:gd name="csX17" fmla="*/ 12699 w 19936"/>
                              <a:gd name="csY17" fmla="*/ 22971 h 23859"/>
                              <a:gd name="csX18" fmla="*/ 12699 w 19936"/>
                              <a:gd name="csY18" fmla="*/ 23860 h 23859"/>
                              <a:gd name="csX19" fmla="*/ 127 w 19936"/>
                              <a:gd name="csY19" fmla="*/ 23860 h 23859"/>
                              <a:gd name="csX20" fmla="*/ 127 w 19936"/>
                              <a:gd name="csY20" fmla="*/ 22971 h 23859"/>
                              <a:gd name="csX21" fmla="*/ 2159 w 19936"/>
                              <a:gd name="csY21" fmla="*/ 22210 h 23859"/>
                              <a:gd name="csX22" fmla="*/ 2667 w 19936"/>
                              <a:gd name="csY22" fmla="*/ 18402 h 23859"/>
                              <a:gd name="csX23" fmla="*/ 2667 w 19936"/>
                              <a:gd name="csY23" fmla="*/ 5457 h 23859"/>
                              <a:gd name="csX24" fmla="*/ 2412 w 19936"/>
                              <a:gd name="csY24" fmla="*/ 2919 h 23859"/>
                              <a:gd name="csX25" fmla="*/ 1651 w 19936"/>
                              <a:gd name="csY25" fmla="*/ 1904 h 23859"/>
                              <a:gd name="csX26" fmla="*/ 0 w 19936"/>
                              <a:gd name="csY26" fmla="*/ 1523 h 23859"/>
                              <a:gd name="csX27" fmla="*/ 0 w 19936"/>
                              <a:gd name="csY27" fmla="*/ 635 h 23859"/>
                              <a:gd name="csX28" fmla="*/ 9524 w 19936"/>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6" h="23859">
                                <a:moveTo>
                                  <a:pt x="9397" y="635"/>
                                </a:moveTo>
                                <a:lnTo>
                                  <a:pt x="9397" y="5965"/>
                                </a:lnTo>
                                <a:cubicBezTo>
                                  <a:pt x="10921" y="3554"/>
                                  <a:pt x="12318" y="1904"/>
                                  <a:pt x="13461" y="1142"/>
                                </a:cubicBezTo>
                                <a:cubicBezTo>
                                  <a:pt x="14604" y="381"/>
                                  <a:pt x="15746" y="0"/>
                                  <a:pt x="16889" y="0"/>
                                </a:cubicBezTo>
                                <a:cubicBezTo>
                                  <a:pt x="17778" y="0"/>
                                  <a:pt x="18540" y="254"/>
                                  <a:pt x="19048" y="888"/>
                                </a:cubicBezTo>
                                <a:cubicBezTo>
                                  <a:pt x="19556" y="1396"/>
                                  <a:pt x="19937" y="2284"/>
                                  <a:pt x="19937" y="3300"/>
                                </a:cubicBezTo>
                                <a:cubicBezTo>
                                  <a:pt x="19937" y="4442"/>
                                  <a:pt x="19683" y="5330"/>
                                  <a:pt x="19175" y="5838"/>
                                </a:cubicBezTo>
                                <a:cubicBezTo>
                                  <a:pt x="18667" y="6473"/>
                                  <a:pt x="18032" y="6726"/>
                                  <a:pt x="17270" y="6726"/>
                                </a:cubicBezTo>
                                <a:cubicBezTo>
                                  <a:pt x="16381" y="6726"/>
                                  <a:pt x="15619" y="6473"/>
                                  <a:pt x="14985" y="5838"/>
                                </a:cubicBezTo>
                                <a:cubicBezTo>
                                  <a:pt x="14349" y="5330"/>
                                  <a:pt x="13968" y="4950"/>
                                  <a:pt x="13842" y="4950"/>
                                </a:cubicBezTo>
                                <a:cubicBezTo>
                                  <a:pt x="13715" y="4950"/>
                                  <a:pt x="13461" y="4823"/>
                                  <a:pt x="13206"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2" y="2919"/>
                                </a:cubicBezTo>
                                <a:cubicBezTo>
                                  <a:pt x="2286" y="2411"/>
                                  <a:pt x="2031"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1165398890" name="Freeform: Shape 1165398890"/>
                        <wps:cNvSpPr/>
                        <wps:spPr>
                          <a:xfrm>
                            <a:off x="116194" y="217020"/>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1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0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1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89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1"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0" y="10026"/>
                                </a:cubicBezTo>
                                <a:cubicBezTo>
                                  <a:pt x="3175" y="10026"/>
                                  <a:pt x="2286" y="9772"/>
                                  <a:pt x="1524" y="9138"/>
                                </a:cubicBezTo>
                                <a:cubicBezTo>
                                  <a:pt x="762" y="8503"/>
                                  <a:pt x="508" y="7742"/>
                                  <a:pt x="508" y="6853"/>
                                </a:cubicBezTo>
                                <a:cubicBezTo>
                                  <a:pt x="508" y="5584"/>
                                  <a:pt x="1016" y="4442"/>
                                  <a:pt x="1905" y="3427"/>
                                </a:cubicBezTo>
                                <a:cubicBezTo>
                                  <a:pt x="2794" y="2284"/>
                                  <a:pt x="4190" y="1523"/>
                                  <a:pt x="5841" y="888"/>
                                </a:cubicBezTo>
                                <a:cubicBezTo>
                                  <a:pt x="7492" y="254"/>
                                  <a:pt x="9270" y="0"/>
                                  <a:pt x="11175" y="0"/>
                                </a:cubicBezTo>
                                <a:cubicBezTo>
                                  <a:pt x="13461" y="0"/>
                                  <a:pt x="15112" y="508"/>
                                  <a:pt x="16381" y="1396"/>
                                </a:cubicBezTo>
                                <a:cubicBezTo>
                                  <a:pt x="17651"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89" y="24367"/>
                                </a:cubicBezTo>
                                <a:cubicBezTo>
                                  <a:pt x="15619" y="24367"/>
                                  <a:pt x="14476"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2026237536" name="Freeform: Shape 2026237536"/>
                        <wps:cNvSpPr/>
                        <wps:spPr>
                          <a:xfrm>
                            <a:off x="138798" y="207248"/>
                            <a:ext cx="12698" cy="33885"/>
                          </a:xfrm>
                          <a:custGeom>
                            <a:avLst/>
                            <a:gdLst>
                              <a:gd name="csX0" fmla="*/ 9905 w 12698"/>
                              <a:gd name="csY0" fmla="*/ 0 h 33885"/>
                              <a:gd name="csX1" fmla="*/ 9905 w 12698"/>
                              <a:gd name="csY1" fmla="*/ 29063 h 33885"/>
                              <a:gd name="csX2" fmla="*/ 10413 w 12698"/>
                              <a:gd name="csY2" fmla="*/ 32236 h 33885"/>
                              <a:gd name="csX3" fmla="*/ 12699 w 12698"/>
                              <a:gd name="csY3" fmla="*/ 32997 h 33885"/>
                              <a:gd name="csX4" fmla="*/ 12699 w 12698"/>
                              <a:gd name="csY4" fmla="*/ 33886 h 33885"/>
                              <a:gd name="csX5" fmla="*/ 127 w 12698"/>
                              <a:gd name="csY5" fmla="*/ 33886 h 33885"/>
                              <a:gd name="csX6" fmla="*/ 127 w 12698"/>
                              <a:gd name="csY6" fmla="*/ 32997 h 33885"/>
                              <a:gd name="csX7" fmla="*/ 2413 w 12698"/>
                              <a:gd name="csY7" fmla="*/ 32109 h 33885"/>
                              <a:gd name="csX8" fmla="*/ 2920 w 12698"/>
                              <a:gd name="csY8" fmla="*/ 29063 h 33885"/>
                              <a:gd name="csX9" fmla="*/ 2920 w 12698"/>
                              <a:gd name="csY9" fmla="*/ 4950 h 33885"/>
                              <a:gd name="csX10" fmla="*/ 2286 w 12698"/>
                              <a:gd name="csY10" fmla="*/ 1777 h 33885"/>
                              <a:gd name="csX11" fmla="*/ 0 w 12698"/>
                              <a:gd name="csY11" fmla="*/ 1015 h 33885"/>
                              <a:gd name="csX12" fmla="*/ 0 w 12698"/>
                              <a:gd name="csY12" fmla="*/ 127 h 33885"/>
                              <a:gd name="csX13" fmla="*/ 9778 w 12698"/>
                              <a:gd name="csY13" fmla="*/ 127 h 338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2698" h="33885">
                                <a:moveTo>
                                  <a:pt x="9905" y="0"/>
                                </a:moveTo>
                                <a:lnTo>
                                  <a:pt x="9905" y="29063"/>
                                </a:lnTo>
                                <a:cubicBezTo>
                                  <a:pt x="9905" y="30713"/>
                                  <a:pt x="10032" y="31728"/>
                                  <a:pt x="10413" y="32236"/>
                                </a:cubicBezTo>
                                <a:cubicBezTo>
                                  <a:pt x="10794" y="32743"/>
                                  <a:pt x="11556" y="32997"/>
                                  <a:pt x="12699" y="32997"/>
                                </a:cubicBezTo>
                                <a:lnTo>
                                  <a:pt x="12699" y="33886"/>
                                </a:lnTo>
                                <a:lnTo>
                                  <a:pt x="127" y="33886"/>
                                </a:lnTo>
                                <a:lnTo>
                                  <a:pt x="127" y="32997"/>
                                </a:lnTo>
                                <a:cubicBezTo>
                                  <a:pt x="1143" y="32997"/>
                                  <a:pt x="1905" y="32617"/>
                                  <a:pt x="2413" y="32109"/>
                                </a:cubicBezTo>
                                <a:cubicBezTo>
                                  <a:pt x="2794" y="31728"/>
                                  <a:pt x="2920" y="30713"/>
                                  <a:pt x="2920" y="29063"/>
                                </a:cubicBezTo>
                                <a:lnTo>
                                  <a:pt x="2920" y="4950"/>
                                </a:lnTo>
                                <a:cubicBezTo>
                                  <a:pt x="2920" y="3300"/>
                                  <a:pt x="2794" y="2284"/>
                                  <a:pt x="2286" y="1777"/>
                                </a:cubicBezTo>
                                <a:cubicBezTo>
                                  <a:pt x="1905" y="1269"/>
                                  <a:pt x="1143" y="1015"/>
                                  <a:pt x="0" y="1015"/>
                                </a:cubicBezTo>
                                <a:lnTo>
                                  <a:pt x="0" y="127"/>
                                </a:lnTo>
                                <a:lnTo>
                                  <a:pt x="9778" y="127"/>
                                </a:lnTo>
                                <a:close/>
                              </a:path>
                            </a:pathLst>
                          </a:custGeom>
                          <a:solidFill>
                            <a:srgbClr val="000000"/>
                          </a:solidFill>
                          <a:ln w="12688" cap="flat">
                            <a:noFill/>
                            <a:prstDash val="solid"/>
                            <a:miter/>
                          </a:ln>
                        </wps:spPr>
                        <wps:bodyPr/>
                      </wps:wsp>
                      <wps:wsp>
                        <wps:cNvPr id="1518710359" name="Freeform: Shape 1518710359"/>
                        <wps:cNvSpPr/>
                        <wps:spPr>
                          <a:xfrm>
                            <a:off x="153148" y="206486"/>
                            <a:ext cx="12698" cy="34647"/>
                          </a:xfrm>
                          <a:custGeom>
                            <a:avLst/>
                            <a:gdLst>
                              <a:gd name="csX0" fmla="*/ 9778 w 12698"/>
                              <a:gd name="csY0" fmla="*/ 11295 h 34647"/>
                              <a:gd name="csX1" fmla="*/ 9778 w 12698"/>
                              <a:gd name="csY1" fmla="*/ 29824 h 34647"/>
                              <a:gd name="csX2" fmla="*/ 10413 w 12698"/>
                              <a:gd name="csY2" fmla="*/ 32997 h 34647"/>
                              <a:gd name="csX3" fmla="*/ 12699 w 12698"/>
                              <a:gd name="csY3" fmla="*/ 33759 h 34647"/>
                              <a:gd name="csX4" fmla="*/ 12699 w 12698"/>
                              <a:gd name="csY4" fmla="*/ 34647 h 34647"/>
                              <a:gd name="csX5" fmla="*/ 127 w 12698"/>
                              <a:gd name="csY5" fmla="*/ 34647 h 34647"/>
                              <a:gd name="csX6" fmla="*/ 127 w 12698"/>
                              <a:gd name="csY6" fmla="*/ 33759 h 34647"/>
                              <a:gd name="csX7" fmla="*/ 2413 w 12698"/>
                              <a:gd name="csY7" fmla="*/ 32870 h 34647"/>
                              <a:gd name="csX8" fmla="*/ 2920 w 12698"/>
                              <a:gd name="csY8" fmla="*/ 29824 h 34647"/>
                              <a:gd name="csX9" fmla="*/ 2920 w 12698"/>
                              <a:gd name="csY9" fmla="*/ 16245 h 34647"/>
                              <a:gd name="csX10" fmla="*/ 2286 w 12698"/>
                              <a:gd name="csY10" fmla="*/ 13072 h 34647"/>
                              <a:gd name="csX11" fmla="*/ 0 w 12698"/>
                              <a:gd name="csY11" fmla="*/ 12311 h 34647"/>
                              <a:gd name="csX12" fmla="*/ 0 w 12698"/>
                              <a:gd name="csY12" fmla="*/ 11422 h 34647"/>
                              <a:gd name="csX13" fmla="*/ 9778 w 12698"/>
                              <a:gd name="csY13" fmla="*/ 11422 h 34647"/>
                              <a:gd name="csX14" fmla="*/ 6222 w 12698"/>
                              <a:gd name="csY14" fmla="*/ 0 h 34647"/>
                              <a:gd name="csX15" fmla="*/ 9016 w 12698"/>
                              <a:gd name="csY15" fmla="*/ 1142 h 34647"/>
                              <a:gd name="csX16" fmla="*/ 10159 w 12698"/>
                              <a:gd name="csY16" fmla="*/ 3807 h 34647"/>
                              <a:gd name="csX17" fmla="*/ 9016 w 12698"/>
                              <a:gd name="csY17" fmla="*/ 6599 h 34647"/>
                              <a:gd name="csX18" fmla="*/ 6349 w 12698"/>
                              <a:gd name="csY18" fmla="*/ 7742 h 34647"/>
                              <a:gd name="csX19" fmla="*/ 3556 w 12698"/>
                              <a:gd name="csY19" fmla="*/ 6599 h 34647"/>
                              <a:gd name="csX20" fmla="*/ 2413 w 12698"/>
                              <a:gd name="csY20" fmla="*/ 3807 h 34647"/>
                              <a:gd name="csX21" fmla="*/ 3556 w 12698"/>
                              <a:gd name="csY21" fmla="*/ 1142 h 34647"/>
                              <a:gd name="csX22" fmla="*/ 6349 w 12698"/>
                              <a:gd name="csY22" fmla="*/ 0 h 34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2698" h="34647">
                                <a:moveTo>
                                  <a:pt x="9778" y="11295"/>
                                </a:moveTo>
                                <a:lnTo>
                                  <a:pt x="9778" y="29824"/>
                                </a:lnTo>
                                <a:cubicBezTo>
                                  <a:pt x="9778" y="31474"/>
                                  <a:pt x="10032" y="32490"/>
                                  <a:pt x="10413" y="32997"/>
                                </a:cubicBezTo>
                                <a:cubicBezTo>
                                  <a:pt x="10794" y="33505"/>
                                  <a:pt x="11556" y="33759"/>
                                  <a:pt x="12699" y="33759"/>
                                </a:cubicBezTo>
                                <a:lnTo>
                                  <a:pt x="12699" y="34647"/>
                                </a:lnTo>
                                <a:lnTo>
                                  <a:pt x="127" y="34647"/>
                                </a:lnTo>
                                <a:lnTo>
                                  <a:pt x="127" y="33759"/>
                                </a:lnTo>
                                <a:cubicBezTo>
                                  <a:pt x="1143" y="33759"/>
                                  <a:pt x="1905" y="33378"/>
                                  <a:pt x="2413" y="32870"/>
                                </a:cubicBezTo>
                                <a:cubicBezTo>
                                  <a:pt x="2794" y="32490"/>
                                  <a:pt x="2920" y="31474"/>
                                  <a:pt x="2920" y="29824"/>
                                </a:cubicBezTo>
                                <a:lnTo>
                                  <a:pt x="2920" y="16245"/>
                                </a:lnTo>
                                <a:cubicBezTo>
                                  <a:pt x="2920" y="14595"/>
                                  <a:pt x="2667" y="13580"/>
                                  <a:pt x="2286" y="13072"/>
                                </a:cubicBezTo>
                                <a:cubicBezTo>
                                  <a:pt x="1905" y="12564"/>
                                  <a:pt x="1143" y="12311"/>
                                  <a:pt x="0" y="12311"/>
                                </a:cubicBezTo>
                                <a:lnTo>
                                  <a:pt x="0" y="11422"/>
                                </a:lnTo>
                                <a:lnTo>
                                  <a:pt x="9778" y="11422"/>
                                </a:lnTo>
                                <a:close/>
                                <a:moveTo>
                                  <a:pt x="6222" y="0"/>
                                </a:moveTo>
                                <a:cubicBezTo>
                                  <a:pt x="7238" y="0"/>
                                  <a:pt x="8254" y="381"/>
                                  <a:pt x="9016" y="1142"/>
                                </a:cubicBezTo>
                                <a:cubicBezTo>
                                  <a:pt x="9778" y="1904"/>
                                  <a:pt x="10159" y="2792"/>
                                  <a:pt x="10159" y="3807"/>
                                </a:cubicBezTo>
                                <a:cubicBezTo>
                                  <a:pt x="10159" y="4823"/>
                                  <a:pt x="9778" y="5838"/>
                                  <a:pt x="9016" y="6599"/>
                                </a:cubicBezTo>
                                <a:cubicBezTo>
                                  <a:pt x="8254" y="7361"/>
                                  <a:pt x="7365" y="7742"/>
                                  <a:pt x="6349" y="7742"/>
                                </a:cubicBezTo>
                                <a:cubicBezTo>
                                  <a:pt x="5333" y="7742"/>
                                  <a:pt x="4318" y="7361"/>
                                  <a:pt x="3556" y="6599"/>
                                </a:cubicBezTo>
                                <a:cubicBezTo>
                                  <a:pt x="2794" y="5838"/>
                                  <a:pt x="2413" y="4950"/>
                                  <a:pt x="2413" y="3807"/>
                                </a:cubicBezTo>
                                <a:cubicBezTo>
                                  <a:pt x="2413" y="2665"/>
                                  <a:pt x="2794" y="1904"/>
                                  <a:pt x="3556" y="1142"/>
                                </a:cubicBezTo>
                                <a:cubicBezTo>
                                  <a:pt x="4318" y="381"/>
                                  <a:pt x="5206" y="0"/>
                                  <a:pt x="6349" y="0"/>
                                </a:cubicBezTo>
                              </a:path>
                            </a:pathLst>
                          </a:custGeom>
                          <a:solidFill>
                            <a:srgbClr val="000000"/>
                          </a:solidFill>
                          <a:ln w="12688" cap="flat">
                            <a:noFill/>
                            <a:prstDash val="solid"/>
                            <a:miter/>
                          </a:ln>
                        </wps:spPr>
                        <wps:bodyPr/>
                      </wps:wsp>
                      <wps:wsp>
                        <wps:cNvPr id="433533697" name="Freeform: Shape 433533697"/>
                        <wps:cNvSpPr/>
                        <wps:spPr>
                          <a:xfrm>
                            <a:off x="167243" y="217020"/>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2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1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2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90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2"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1" y="10026"/>
                                </a:cubicBezTo>
                                <a:cubicBezTo>
                                  <a:pt x="3175" y="10026"/>
                                  <a:pt x="2286" y="9772"/>
                                  <a:pt x="1524" y="9138"/>
                                </a:cubicBezTo>
                                <a:cubicBezTo>
                                  <a:pt x="762" y="8503"/>
                                  <a:pt x="508" y="7742"/>
                                  <a:pt x="508" y="6853"/>
                                </a:cubicBezTo>
                                <a:cubicBezTo>
                                  <a:pt x="508" y="5584"/>
                                  <a:pt x="1016" y="4442"/>
                                  <a:pt x="1905" y="3427"/>
                                </a:cubicBezTo>
                                <a:cubicBezTo>
                                  <a:pt x="2794" y="2284"/>
                                  <a:pt x="4191" y="1523"/>
                                  <a:pt x="5841" y="888"/>
                                </a:cubicBezTo>
                                <a:cubicBezTo>
                                  <a:pt x="7492" y="254"/>
                                  <a:pt x="9270" y="0"/>
                                  <a:pt x="11175" y="0"/>
                                </a:cubicBezTo>
                                <a:cubicBezTo>
                                  <a:pt x="13461" y="0"/>
                                  <a:pt x="15112" y="508"/>
                                  <a:pt x="16382" y="1396"/>
                                </a:cubicBezTo>
                                <a:cubicBezTo>
                                  <a:pt x="17652"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90" y="24367"/>
                                </a:cubicBezTo>
                                <a:cubicBezTo>
                                  <a:pt x="15620" y="24367"/>
                                  <a:pt x="14477"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1694417500" name="Freeform: Shape 1694417500"/>
                        <wps:cNvSpPr/>
                        <wps:spPr>
                          <a:xfrm>
                            <a:off x="190101" y="217147"/>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048"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532573199" name="Freeform: Shape 532573199"/>
                        <wps:cNvSpPr/>
                        <wps:spPr>
                          <a:xfrm>
                            <a:off x="228198" y="206486"/>
                            <a:ext cx="37207" cy="35408"/>
                          </a:xfrm>
                          <a:custGeom>
                            <a:avLst/>
                            <a:gdLst>
                              <a:gd name="csX0" fmla="*/ 33144 w 37207"/>
                              <a:gd name="csY0" fmla="*/ 0 h 35408"/>
                              <a:gd name="csX1" fmla="*/ 33144 w 37207"/>
                              <a:gd name="csY1" fmla="*/ 11930 h 35408"/>
                              <a:gd name="csX2" fmla="*/ 32255 w 37207"/>
                              <a:gd name="csY2" fmla="*/ 11930 h 35408"/>
                              <a:gd name="csX3" fmla="*/ 27176 w 37207"/>
                              <a:gd name="csY3" fmla="*/ 4442 h 35408"/>
                              <a:gd name="csX4" fmla="*/ 19811 w 37207"/>
                              <a:gd name="csY4" fmla="*/ 1904 h 35408"/>
                              <a:gd name="csX5" fmla="*/ 13461 w 37207"/>
                              <a:gd name="csY5" fmla="*/ 4061 h 35408"/>
                              <a:gd name="csX6" fmla="*/ 9905 w 37207"/>
                              <a:gd name="csY6" fmla="*/ 10026 h 35408"/>
                              <a:gd name="csX7" fmla="*/ 8889 w 37207"/>
                              <a:gd name="csY7" fmla="*/ 17895 h 35408"/>
                              <a:gd name="csX8" fmla="*/ 10032 w 37207"/>
                              <a:gd name="csY8" fmla="*/ 26398 h 35408"/>
                              <a:gd name="csX9" fmla="*/ 13715 w 37207"/>
                              <a:gd name="csY9" fmla="*/ 31855 h 35408"/>
                              <a:gd name="csX10" fmla="*/ 19811 w 37207"/>
                              <a:gd name="csY10" fmla="*/ 33632 h 35408"/>
                              <a:gd name="csX11" fmla="*/ 22350 w 37207"/>
                              <a:gd name="csY11" fmla="*/ 33378 h 35408"/>
                              <a:gd name="csX12" fmla="*/ 25017 w 37207"/>
                              <a:gd name="csY12" fmla="*/ 32617 h 35408"/>
                              <a:gd name="csX13" fmla="*/ 25017 w 37207"/>
                              <a:gd name="csY13" fmla="*/ 25509 h 35408"/>
                              <a:gd name="csX14" fmla="*/ 24763 w 37207"/>
                              <a:gd name="csY14" fmla="*/ 22971 h 35408"/>
                              <a:gd name="csX15" fmla="*/ 23620 w 37207"/>
                              <a:gd name="csY15" fmla="*/ 21829 h 35408"/>
                              <a:gd name="csX16" fmla="*/ 21588 w 37207"/>
                              <a:gd name="csY16" fmla="*/ 21321 h 35408"/>
                              <a:gd name="csX17" fmla="*/ 20699 w 37207"/>
                              <a:gd name="csY17" fmla="*/ 21321 h 35408"/>
                              <a:gd name="csX18" fmla="*/ 20699 w 37207"/>
                              <a:gd name="csY18" fmla="*/ 20433 h 35408"/>
                              <a:gd name="csX19" fmla="*/ 37208 w 37207"/>
                              <a:gd name="csY19" fmla="*/ 20433 h 35408"/>
                              <a:gd name="csX20" fmla="*/ 37208 w 37207"/>
                              <a:gd name="csY20" fmla="*/ 21321 h 35408"/>
                              <a:gd name="csX21" fmla="*/ 34541 w 37207"/>
                              <a:gd name="csY21" fmla="*/ 21829 h 35408"/>
                              <a:gd name="csX22" fmla="*/ 33398 w 37207"/>
                              <a:gd name="csY22" fmla="*/ 23098 h 35408"/>
                              <a:gd name="csX23" fmla="*/ 33144 w 37207"/>
                              <a:gd name="csY23" fmla="*/ 25383 h 35408"/>
                              <a:gd name="csX24" fmla="*/ 33144 w 37207"/>
                              <a:gd name="csY24" fmla="*/ 32490 h 35408"/>
                              <a:gd name="csX25" fmla="*/ 26414 w 37207"/>
                              <a:gd name="csY25" fmla="*/ 34647 h 35408"/>
                              <a:gd name="csX26" fmla="*/ 19175 w 37207"/>
                              <a:gd name="csY26" fmla="*/ 35409 h 35408"/>
                              <a:gd name="csX27" fmla="*/ 11175 w 37207"/>
                              <a:gd name="csY27" fmla="*/ 34140 h 35408"/>
                              <a:gd name="csX28" fmla="*/ 5588 w 37207"/>
                              <a:gd name="csY28" fmla="*/ 30713 h 35408"/>
                              <a:gd name="csX29" fmla="*/ 1778 w 37207"/>
                              <a:gd name="csY29" fmla="*/ 25890 h 35408"/>
                              <a:gd name="csX30" fmla="*/ 0 w 37207"/>
                              <a:gd name="csY30" fmla="*/ 18149 h 35408"/>
                              <a:gd name="csX31" fmla="*/ 5334 w 37207"/>
                              <a:gd name="csY31" fmla="*/ 5203 h 35408"/>
                              <a:gd name="csX32" fmla="*/ 18922 w 37207"/>
                              <a:gd name="csY32" fmla="*/ 0 h 35408"/>
                              <a:gd name="csX33" fmla="*/ 23493 w 37207"/>
                              <a:gd name="csY33" fmla="*/ 381 h 35408"/>
                              <a:gd name="csX34" fmla="*/ 27049 w 37207"/>
                              <a:gd name="csY34" fmla="*/ 1523 h 35408"/>
                              <a:gd name="csX35" fmla="*/ 29969 w 37207"/>
                              <a:gd name="csY35" fmla="*/ 2411 h 35408"/>
                              <a:gd name="csX36" fmla="*/ 31239 w 37207"/>
                              <a:gd name="csY36" fmla="*/ 1904 h 35408"/>
                              <a:gd name="csX37" fmla="*/ 32382 w 37207"/>
                              <a:gd name="csY37" fmla="*/ 0 h 35408"/>
                              <a:gd name="csX38" fmla="*/ 33271 w 37207"/>
                              <a:gd name="csY38" fmla="*/ 0 h 3540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37207" h="35408">
                                <a:moveTo>
                                  <a:pt x="33144" y="0"/>
                                </a:moveTo>
                                <a:lnTo>
                                  <a:pt x="33144" y="11930"/>
                                </a:lnTo>
                                <a:lnTo>
                                  <a:pt x="32255" y="11930"/>
                                </a:lnTo>
                                <a:cubicBezTo>
                                  <a:pt x="31112" y="8630"/>
                                  <a:pt x="29461" y="6219"/>
                                  <a:pt x="27176" y="4442"/>
                                </a:cubicBezTo>
                                <a:cubicBezTo>
                                  <a:pt x="25017" y="2792"/>
                                  <a:pt x="22477" y="1904"/>
                                  <a:pt x="19811" y="1904"/>
                                </a:cubicBezTo>
                                <a:cubicBezTo>
                                  <a:pt x="17143" y="1904"/>
                                  <a:pt x="15112" y="2665"/>
                                  <a:pt x="13461" y="4061"/>
                                </a:cubicBezTo>
                                <a:cubicBezTo>
                                  <a:pt x="11810" y="5457"/>
                                  <a:pt x="10540" y="7488"/>
                                  <a:pt x="9905" y="10026"/>
                                </a:cubicBezTo>
                                <a:cubicBezTo>
                                  <a:pt x="9143" y="12564"/>
                                  <a:pt x="8889" y="15230"/>
                                  <a:pt x="8889" y="17895"/>
                                </a:cubicBezTo>
                                <a:cubicBezTo>
                                  <a:pt x="8889" y="21194"/>
                                  <a:pt x="9270" y="23987"/>
                                  <a:pt x="10032" y="26398"/>
                                </a:cubicBezTo>
                                <a:cubicBezTo>
                                  <a:pt x="10794" y="28809"/>
                                  <a:pt x="12064" y="30586"/>
                                  <a:pt x="13715" y="31855"/>
                                </a:cubicBezTo>
                                <a:cubicBezTo>
                                  <a:pt x="15493" y="32997"/>
                                  <a:pt x="17524" y="33632"/>
                                  <a:pt x="19811" y="33632"/>
                                </a:cubicBezTo>
                                <a:cubicBezTo>
                                  <a:pt x="20572" y="33632"/>
                                  <a:pt x="21461" y="33632"/>
                                  <a:pt x="22350" y="33378"/>
                                </a:cubicBezTo>
                                <a:cubicBezTo>
                                  <a:pt x="23239" y="33251"/>
                                  <a:pt x="24128" y="32997"/>
                                  <a:pt x="25017" y="32617"/>
                                </a:cubicBezTo>
                                <a:lnTo>
                                  <a:pt x="25017" y="25509"/>
                                </a:lnTo>
                                <a:cubicBezTo>
                                  <a:pt x="25017" y="24240"/>
                                  <a:pt x="25017" y="23352"/>
                                  <a:pt x="24763" y="22971"/>
                                </a:cubicBezTo>
                                <a:cubicBezTo>
                                  <a:pt x="24636" y="22590"/>
                                  <a:pt x="24128" y="22210"/>
                                  <a:pt x="23620" y="21829"/>
                                </a:cubicBezTo>
                                <a:cubicBezTo>
                                  <a:pt x="22985" y="21575"/>
                                  <a:pt x="22350" y="21321"/>
                                  <a:pt x="21588" y="21321"/>
                                </a:cubicBezTo>
                                <a:lnTo>
                                  <a:pt x="20699" y="21321"/>
                                </a:lnTo>
                                <a:lnTo>
                                  <a:pt x="20699" y="20433"/>
                                </a:lnTo>
                                <a:lnTo>
                                  <a:pt x="37208" y="20433"/>
                                </a:lnTo>
                                <a:lnTo>
                                  <a:pt x="37208" y="21321"/>
                                </a:lnTo>
                                <a:cubicBezTo>
                                  <a:pt x="35938" y="21321"/>
                                  <a:pt x="35049" y="21575"/>
                                  <a:pt x="34541" y="21829"/>
                                </a:cubicBezTo>
                                <a:cubicBezTo>
                                  <a:pt x="34033" y="22083"/>
                                  <a:pt x="33652" y="22464"/>
                                  <a:pt x="33398" y="23098"/>
                                </a:cubicBezTo>
                                <a:cubicBezTo>
                                  <a:pt x="33271" y="23352"/>
                                  <a:pt x="33144" y="24240"/>
                                  <a:pt x="33144" y="25383"/>
                                </a:cubicBezTo>
                                <a:lnTo>
                                  <a:pt x="33144" y="32490"/>
                                </a:lnTo>
                                <a:cubicBezTo>
                                  <a:pt x="30985" y="33505"/>
                                  <a:pt x="28699" y="34140"/>
                                  <a:pt x="26414" y="34647"/>
                                </a:cubicBezTo>
                                <a:cubicBezTo>
                                  <a:pt x="24128" y="35155"/>
                                  <a:pt x="21588" y="35409"/>
                                  <a:pt x="19175" y="35409"/>
                                </a:cubicBezTo>
                                <a:cubicBezTo>
                                  <a:pt x="16001" y="35409"/>
                                  <a:pt x="13334" y="35028"/>
                                  <a:pt x="11175" y="34140"/>
                                </a:cubicBezTo>
                                <a:cubicBezTo>
                                  <a:pt x="9016" y="33251"/>
                                  <a:pt x="7238" y="32109"/>
                                  <a:pt x="5588" y="30713"/>
                                </a:cubicBezTo>
                                <a:cubicBezTo>
                                  <a:pt x="3937" y="29317"/>
                                  <a:pt x="2667" y="27667"/>
                                  <a:pt x="1778" y="25890"/>
                                </a:cubicBezTo>
                                <a:cubicBezTo>
                                  <a:pt x="635" y="23606"/>
                                  <a:pt x="0" y="21068"/>
                                  <a:pt x="0" y="18149"/>
                                </a:cubicBezTo>
                                <a:cubicBezTo>
                                  <a:pt x="0" y="13072"/>
                                  <a:pt x="1778" y="8757"/>
                                  <a:pt x="5334" y="5203"/>
                                </a:cubicBezTo>
                                <a:cubicBezTo>
                                  <a:pt x="8889" y="1650"/>
                                  <a:pt x="13461" y="0"/>
                                  <a:pt x="18922" y="0"/>
                                </a:cubicBezTo>
                                <a:cubicBezTo>
                                  <a:pt x="20572" y="0"/>
                                  <a:pt x="22096" y="127"/>
                                  <a:pt x="23493" y="381"/>
                                </a:cubicBezTo>
                                <a:cubicBezTo>
                                  <a:pt x="24255" y="508"/>
                                  <a:pt x="25398" y="888"/>
                                  <a:pt x="27049" y="1523"/>
                                </a:cubicBezTo>
                                <a:cubicBezTo>
                                  <a:pt x="28699" y="2158"/>
                                  <a:pt x="29716" y="2411"/>
                                  <a:pt x="29969" y="2411"/>
                                </a:cubicBezTo>
                                <a:cubicBezTo>
                                  <a:pt x="30477" y="2411"/>
                                  <a:pt x="30858" y="2284"/>
                                  <a:pt x="31239" y="1904"/>
                                </a:cubicBezTo>
                                <a:cubicBezTo>
                                  <a:pt x="31620" y="1523"/>
                                  <a:pt x="32001" y="888"/>
                                  <a:pt x="32382" y="0"/>
                                </a:cubicBezTo>
                                <a:lnTo>
                                  <a:pt x="33271" y="0"/>
                                </a:lnTo>
                                <a:close/>
                              </a:path>
                            </a:pathLst>
                          </a:custGeom>
                          <a:solidFill>
                            <a:srgbClr val="000000"/>
                          </a:solidFill>
                          <a:ln w="12688" cap="flat">
                            <a:noFill/>
                            <a:prstDash val="solid"/>
                            <a:miter/>
                          </a:ln>
                        </wps:spPr>
                        <wps:bodyPr/>
                      </wps:wsp>
                      <wps:wsp>
                        <wps:cNvPr id="816802766" name="Freeform: Shape 816802766"/>
                        <wps:cNvSpPr/>
                        <wps:spPr>
                          <a:xfrm>
                            <a:off x="266802" y="216893"/>
                            <a:ext cx="21841" cy="24874"/>
                          </a:xfrm>
                          <a:custGeom>
                            <a:avLst/>
                            <a:gdLst>
                              <a:gd name="csX0" fmla="*/ 10794 w 21841"/>
                              <a:gd name="csY0" fmla="*/ 1904 h 24874"/>
                              <a:gd name="csX1" fmla="*/ 8635 w 21841"/>
                              <a:gd name="csY1" fmla="*/ 2919 h 24874"/>
                              <a:gd name="csX2" fmla="*/ 7492 w 21841"/>
                              <a:gd name="csY2" fmla="*/ 6726 h 24874"/>
                              <a:gd name="csX3" fmla="*/ 7238 w 21841"/>
                              <a:gd name="csY3" fmla="*/ 14595 h 24874"/>
                              <a:gd name="csX4" fmla="*/ 7619 w 21841"/>
                              <a:gd name="csY4" fmla="*/ 19545 h 24874"/>
                              <a:gd name="csX5" fmla="*/ 8762 w 21841"/>
                              <a:gd name="csY5" fmla="*/ 22210 h 24874"/>
                              <a:gd name="csX6" fmla="*/ 10794 w 21841"/>
                              <a:gd name="csY6" fmla="*/ 23098 h 24874"/>
                              <a:gd name="csX7" fmla="*/ 12699 w 21841"/>
                              <a:gd name="csY7" fmla="*/ 22464 h 24874"/>
                              <a:gd name="csX8" fmla="*/ 13969 w 21841"/>
                              <a:gd name="csY8" fmla="*/ 20052 h 24874"/>
                              <a:gd name="csX9" fmla="*/ 14477 w 21841"/>
                              <a:gd name="csY9" fmla="*/ 10407 h 24874"/>
                              <a:gd name="csX10" fmla="*/ 13969 w 21841"/>
                              <a:gd name="csY10" fmla="*/ 4569 h 24874"/>
                              <a:gd name="csX11" fmla="*/ 12572 w 21841"/>
                              <a:gd name="csY11" fmla="*/ 2284 h 24874"/>
                              <a:gd name="csX12" fmla="*/ 10921 w 21841"/>
                              <a:gd name="csY12" fmla="*/ 1777 h 24874"/>
                              <a:gd name="csX13" fmla="*/ 10794 w 21841"/>
                              <a:gd name="csY13" fmla="*/ 127 h 24874"/>
                              <a:gd name="csX14" fmla="*/ 16509 w 21841"/>
                              <a:gd name="csY14" fmla="*/ 1650 h 24874"/>
                              <a:gd name="csX15" fmla="*/ 20445 w 21841"/>
                              <a:gd name="csY15" fmla="*/ 6092 h 24874"/>
                              <a:gd name="csX16" fmla="*/ 21842 w 21841"/>
                              <a:gd name="csY16" fmla="*/ 12437 h 24874"/>
                              <a:gd name="csX17" fmla="*/ 19302 w 21841"/>
                              <a:gd name="csY17" fmla="*/ 20814 h 24874"/>
                              <a:gd name="csX18" fmla="*/ 10921 w 21841"/>
                              <a:gd name="csY18" fmla="*/ 24875 h 24874"/>
                              <a:gd name="csX19" fmla="*/ 2794 w 21841"/>
                              <a:gd name="csY19" fmla="*/ 21194 h 24874"/>
                              <a:gd name="csX20" fmla="*/ 0 w 21841"/>
                              <a:gd name="csY20" fmla="*/ 12564 h 24874"/>
                              <a:gd name="csX21" fmla="*/ 2921 w 21841"/>
                              <a:gd name="csY21" fmla="*/ 3807 h 24874"/>
                              <a:gd name="csX22" fmla="*/ 10921 w 21841"/>
                              <a:gd name="csY22" fmla="*/ 0 h 248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21841" h="24874">
                                <a:moveTo>
                                  <a:pt x="10794" y="1904"/>
                                </a:moveTo>
                                <a:cubicBezTo>
                                  <a:pt x="9905" y="1904"/>
                                  <a:pt x="9270" y="2284"/>
                                  <a:pt x="8635" y="2919"/>
                                </a:cubicBezTo>
                                <a:cubicBezTo>
                                  <a:pt x="8000" y="3554"/>
                                  <a:pt x="7619" y="4823"/>
                                  <a:pt x="7492" y="6726"/>
                                </a:cubicBezTo>
                                <a:cubicBezTo>
                                  <a:pt x="7366" y="8630"/>
                                  <a:pt x="7238" y="11168"/>
                                  <a:pt x="7238" y="14595"/>
                                </a:cubicBezTo>
                                <a:cubicBezTo>
                                  <a:pt x="7238" y="16372"/>
                                  <a:pt x="7366" y="18022"/>
                                  <a:pt x="7619" y="19545"/>
                                </a:cubicBezTo>
                                <a:cubicBezTo>
                                  <a:pt x="7746" y="20687"/>
                                  <a:pt x="8254" y="21575"/>
                                  <a:pt x="8762" y="22210"/>
                                </a:cubicBezTo>
                                <a:cubicBezTo>
                                  <a:pt x="9397" y="22844"/>
                                  <a:pt x="10032" y="23098"/>
                                  <a:pt x="10794" y="23098"/>
                                </a:cubicBezTo>
                                <a:cubicBezTo>
                                  <a:pt x="11556" y="23098"/>
                                  <a:pt x="12191" y="22844"/>
                                  <a:pt x="12699" y="22464"/>
                                </a:cubicBezTo>
                                <a:cubicBezTo>
                                  <a:pt x="13334" y="21829"/>
                                  <a:pt x="13842" y="21068"/>
                                  <a:pt x="13969" y="20052"/>
                                </a:cubicBezTo>
                                <a:cubicBezTo>
                                  <a:pt x="14350" y="18529"/>
                                  <a:pt x="14477" y="15230"/>
                                  <a:pt x="14477" y="10407"/>
                                </a:cubicBezTo>
                                <a:cubicBezTo>
                                  <a:pt x="14477" y="7615"/>
                                  <a:pt x="14350" y="5584"/>
                                  <a:pt x="13969" y="4569"/>
                                </a:cubicBezTo>
                                <a:cubicBezTo>
                                  <a:pt x="13715" y="3554"/>
                                  <a:pt x="13207" y="2792"/>
                                  <a:pt x="12572" y="2284"/>
                                </a:cubicBezTo>
                                <a:cubicBezTo>
                                  <a:pt x="12191" y="1904"/>
                                  <a:pt x="11556" y="1777"/>
                                  <a:pt x="10921" y="1777"/>
                                </a:cubicBezTo>
                                <a:moveTo>
                                  <a:pt x="10794" y="127"/>
                                </a:moveTo>
                                <a:cubicBezTo>
                                  <a:pt x="12826" y="127"/>
                                  <a:pt x="14731" y="635"/>
                                  <a:pt x="16509" y="1650"/>
                                </a:cubicBezTo>
                                <a:cubicBezTo>
                                  <a:pt x="18286" y="2665"/>
                                  <a:pt x="19556" y="4188"/>
                                  <a:pt x="20445" y="6092"/>
                                </a:cubicBezTo>
                                <a:cubicBezTo>
                                  <a:pt x="21334" y="7995"/>
                                  <a:pt x="21842" y="10153"/>
                                  <a:pt x="21842" y="12437"/>
                                </a:cubicBezTo>
                                <a:cubicBezTo>
                                  <a:pt x="21842" y="15737"/>
                                  <a:pt x="20953" y="18529"/>
                                  <a:pt x="19302" y="20814"/>
                                </a:cubicBezTo>
                                <a:cubicBezTo>
                                  <a:pt x="17271" y="23479"/>
                                  <a:pt x="14477" y="24875"/>
                                  <a:pt x="10921" y="24875"/>
                                </a:cubicBezTo>
                                <a:cubicBezTo>
                                  <a:pt x="7366" y="24875"/>
                                  <a:pt x="4699" y="23606"/>
                                  <a:pt x="2794" y="21194"/>
                                </a:cubicBezTo>
                                <a:cubicBezTo>
                                  <a:pt x="889" y="18783"/>
                                  <a:pt x="0" y="15864"/>
                                  <a:pt x="0" y="12564"/>
                                </a:cubicBezTo>
                                <a:cubicBezTo>
                                  <a:pt x="0" y="9265"/>
                                  <a:pt x="1016" y="6346"/>
                                  <a:pt x="2921" y="3807"/>
                                </a:cubicBezTo>
                                <a:cubicBezTo>
                                  <a:pt x="4826" y="1269"/>
                                  <a:pt x="7492" y="0"/>
                                  <a:pt x="10921" y="0"/>
                                </a:cubicBezTo>
                              </a:path>
                            </a:pathLst>
                          </a:custGeom>
                          <a:solidFill>
                            <a:srgbClr val="000000"/>
                          </a:solidFill>
                          <a:ln w="12688" cap="flat">
                            <a:noFill/>
                            <a:prstDash val="solid"/>
                            <a:miter/>
                          </a:ln>
                        </wps:spPr>
                        <wps:bodyPr/>
                      </wps:wsp>
                      <wps:wsp>
                        <wps:cNvPr id="1431359148" name="Freeform: Shape 1431359148"/>
                        <wps:cNvSpPr/>
                        <wps:spPr>
                          <a:xfrm>
                            <a:off x="287882" y="217528"/>
                            <a:ext cx="24381" cy="24240"/>
                          </a:xfrm>
                          <a:custGeom>
                            <a:avLst/>
                            <a:gdLst>
                              <a:gd name="csX0" fmla="*/ 11683 w 24381"/>
                              <a:gd name="csY0" fmla="*/ 24240 h 24240"/>
                              <a:gd name="csX1" fmla="*/ 3809 w 24381"/>
                              <a:gd name="csY1" fmla="*/ 6092 h 24240"/>
                              <a:gd name="csX2" fmla="*/ 1651 w 24381"/>
                              <a:gd name="csY2" fmla="*/ 1904 h 24240"/>
                              <a:gd name="csX3" fmla="*/ 0 w 24381"/>
                              <a:gd name="csY3" fmla="*/ 1015 h 24240"/>
                              <a:gd name="csX4" fmla="*/ 0 w 24381"/>
                              <a:gd name="csY4" fmla="*/ 127 h 24240"/>
                              <a:gd name="csX5" fmla="*/ 12445 w 24381"/>
                              <a:gd name="csY5" fmla="*/ 127 h 24240"/>
                              <a:gd name="csX6" fmla="*/ 12445 w 24381"/>
                              <a:gd name="csY6" fmla="*/ 1015 h 24240"/>
                              <a:gd name="csX7" fmla="*/ 10794 w 24381"/>
                              <a:gd name="csY7" fmla="*/ 1396 h 24240"/>
                              <a:gd name="csX8" fmla="*/ 10159 w 24381"/>
                              <a:gd name="csY8" fmla="*/ 2665 h 24240"/>
                              <a:gd name="csX9" fmla="*/ 11302 w 24381"/>
                              <a:gd name="csY9" fmla="*/ 6092 h 24240"/>
                              <a:gd name="csX10" fmla="*/ 15112 w 24381"/>
                              <a:gd name="csY10" fmla="*/ 14849 h 24240"/>
                              <a:gd name="csX11" fmla="*/ 18159 w 24381"/>
                              <a:gd name="csY11" fmla="*/ 7234 h 24240"/>
                              <a:gd name="csX12" fmla="*/ 19429 w 24381"/>
                              <a:gd name="csY12" fmla="*/ 2665 h 24240"/>
                              <a:gd name="csX13" fmla="*/ 18794 w 24381"/>
                              <a:gd name="csY13" fmla="*/ 1396 h 24240"/>
                              <a:gd name="csX14" fmla="*/ 16763 w 24381"/>
                              <a:gd name="csY14" fmla="*/ 888 h 24240"/>
                              <a:gd name="csX15" fmla="*/ 16763 w 24381"/>
                              <a:gd name="csY15" fmla="*/ 0 h 24240"/>
                              <a:gd name="csX16" fmla="*/ 24382 w 24381"/>
                              <a:gd name="csY16" fmla="*/ 0 h 24240"/>
                              <a:gd name="csX17" fmla="*/ 24382 w 24381"/>
                              <a:gd name="csY17" fmla="*/ 888 h 24240"/>
                              <a:gd name="csX18" fmla="*/ 22604 w 24381"/>
                              <a:gd name="csY18" fmla="*/ 1777 h 24240"/>
                              <a:gd name="csX19" fmla="*/ 20445 w 24381"/>
                              <a:gd name="csY19" fmla="*/ 5711 h 24240"/>
                              <a:gd name="csX20" fmla="*/ 12699 w 24381"/>
                              <a:gd name="csY20" fmla="*/ 23987 h 24240"/>
                              <a:gd name="csX21" fmla="*/ 11556 w 24381"/>
                              <a:gd name="csY21" fmla="*/ 23987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24381" h="24240">
                                <a:moveTo>
                                  <a:pt x="11683" y="24240"/>
                                </a:moveTo>
                                <a:lnTo>
                                  <a:pt x="3809" y="6092"/>
                                </a:lnTo>
                                <a:cubicBezTo>
                                  <a:pt x="2794" y="3934"/>
                                  <a:pt x="2159" y="2538"/>
                                  <a:pt x="1651" y="1904"/>
                                </a:cubicBezTo>
                                <a:cubicBezTo>
                                  <a:pt x="1270" y="1523"/>
                                  <a:pt x="635" y="1142"/>
                                  <a:pt x="0" y="1015"/>
                                </a:cubicBezTo>
                                <a:lnTo>
                                  <a:pt x="0" y="127"/>
                                </a:lnTo>
                                <a:lnTo>
                                  <a:pt x="12445" y="127"/>
                                </a:lnTo>
                                <a:lnTo>
                                  <a:pt x="12445" y="1015"/>
                                </a:lnTo>
                                <a:cubicBezTo>
                                  <a:pt x="11683" y="1015"/>
                                  <a:pt x="11175" y="1142"/>
                                  <a:pt x="10794" y="1396"/>
                                </a:cubicBezTo>
                                <a:cubicBezTo>
                                  <a:pt x="10413" y="1777"/>
                                  <a:pt x="10159" y="2158"/>
                                  <a:pt x="10159" y="2665"/>
                                </a:cubicBezTo>
                                <a:cubicBezTo>
                                  <a:pt x="10159" y="3300"/>
                                  <a:pt x="10540" y="4442"/>
                                  <a:pt x="11302" y="6092"/>
                                </a:cubicBezTo>
                                <a:lnTo>
                                  <a:pt x="15112" y="14849"/>
                                </a:lnTo>
                                <a:lnTo>
                                  <a:pt x="18159" y="7234"/>
                                </a:lnTo>
                                <a:cubicBezTo>
                                  <a:pt x="19048" y="5077"/>
                                  <a:pt x="19429" y="3554"/>
                                  <a:pt x="19429" y="2665"/>
                                </a:cubicBezTo>
                                <a:cubicBezTo>
                                  <a:pt x="19429" y="2158"/>
                                  <a:pt x="19175" y="1777"/>
                                  <a:pt x="18794" y="1396"/>
                                </a:cubicBezTo>
                                <a:cubicBezTo>
                                  <a:pt x="18413" y="1015"/>
                                  <a:pt x="17778" y="888"/>
                                  <a:pt x="16763" y="888"/>
                                </a:cubicBezTo>
                                <a:lnTo>
                                  <a:pt x="16763" y="0"/>
                                </a:lnTo>
                                <a:lnTo>
                                  <a:pt x="24382" y="0"/>
                                </a:lnTo>
                                <a:lnTo>
                                  <a:pt x="24382" y="888"/>
                                </a:lnTo>
                                <a:cubicBezTo>
                                  <a:pt x="23620" y="888"/>
                                  <a:pt x="22985" y="1269"/>
                                  <a:pt x="22604" y="1777"/>
                                </a:cubicBezTo>
                                <a:cubicBezTo>
                                  <a:pt x="22096" y="2284"/>
                                  <a:pt x="21461" y="3554"/>
                                  <a:pt x="20445" y="5711"/>
                                </a:cubicBezTo>
                                <a:lnTo>
                                  <a:pt x="12699" y="23987"/>
                                </a:lnTo>
                                <a:lnTo>
                                  <a:pt x="11556" y="23987"/>
                                </a:lnTo>
                                <a:close/>
                              </a:path>
                            </a:pathLst>
                          </a:custGeom>
                          <a:solidFill>
                            <a:srgbClr val="000000"/>
                          </a:solidFill>
                          <a:ln w="12688" cap="flat">
                            <a:noFill/>
                            <a:prstDash val="solid"/>
                            <a:miter/>
                          </a:ln>
                        </wps:spPr>
                        <wps:bodyPr/>
                      </wps:wsp>
                      <wps:wsp>
                        <wps:cNvPr id="2034934426" name="Freeform: Shape 2034934426"/>
                        <wps:cNvSpPr/>
                        <wps:spPr>
                          <a:xfrm>
                            <a:off x="311248" y="217020"/>
                            <a:ext cx="19556" cy="24621"/>
                          </a:xfrm>
                          <a:custGeom>
                            <a:avLst/>
                            <a:gdLst>
                              <a:gd name="csX0" fmla="*/ 13461 w 19556"/>
                              <a:gd name="csY0" fmla="*/ 9899 h 24621"/>
                              <a:gd name="csX1" fmla="*/ 12953 w 19556"/>
                              <a:gd name="csY1" fmla="*/ 4442 h 24621"/>
                              <a:gd name="csX2" fmla="*/ 11556 w 19556"/>
                              <a:gd name="csY2" fmla="*/ 2158 h 24621"/>
                              <a:gd name="csX3" fmla="*/ 10159 w 19556"/>
                              <a:gd name="csY3" fmla="*/ 1650 h 24621"/>
                              <a:gd name="csX4" fmla="*/ 8000 w 19556"/>
                              <a:gd name="csY4" fmla="*/ 2919 h 24621"/>
                              <a:gd name="csX5" fmla="*/ 6477 w 19556"/>
                              <a:gd name="csY5" fmla="*/ 9011 h 24621"/>
                              <a:gd name="csX6" fmla="*/ 6477 w 19556"/>
                              <a:gd name="csY6" fmla="*/ 9899 h 24621"/>
                              <a:gd name="csX7" fmla="*/ 13334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1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461" y="9899"/>
                                </a:moveTo>
                                <a:cubicBezTo>
                                  <a:pt x="13461" y="7234"/>
                                  <a:pt x="13334" y="5330"/>
                                  <a:pt x="12953" y="4442"/>
                                </a:cubicBezTo>
                                <a:cubicBezTo>
                                  <a:pt x="12699" y="3427"/>
                                  <a:pt x="12191" y="2665"/>
                                  <a:pt x="11556" y="2158"/>
                                </a:cubicBezTo>
                                <a:cubicBezTo>
                                  <a:pt x="11175" y="1904"/>
                                  <a:pt x="10794" y="1650"/>
                                  <a:pt x="10159" y="1650"/>
                                </a:cubicBezTo>
                                <a:cubicBezTo>
                                  <a:pt x="9270" y="1650"/>
                                  <a:pt x="8635" y="2031"/>
                                  <a:pt x="8000" y="2919"/>
                                </a:cubicBezTo>
                                <a:cubicBezTo>
                                  <a:pt x="6985" y="4442"/>
                                  <a:pt x="6477" y="6473"/>
                                  <a:pt x="6477" y="9011"/>
                                </a:cubicBezTo>
                                <a:lnTo>
                                  <a:pt x="6477" y="9899"/>
                                </a:lnTo>
                                <a:lnTo>
                                  <a:pt x="13334" y="9899"/>
                                </a:lnTo>
                                <a:close/>
                                <a:moveTo>
                                  <a:pt x="19556" y="11549"/>
                                </a:moveTo>
                                <a:lnTo>
                                  <a:pt x="6730" y="11549"/>
                                </a:lnTo>
                                <a:cubicBezTo>
                                  <a:pt x="6857" y="14595"/>
                                  <a:pt x="7746" y="17133"/>
                                  <a:pt x="9143" y="18910"/>
                                </a:cubicBezTo>
                                <a:cubicBezTo>
                                  <a:pt x="10286" y="20306"/>
                                  <a:pt x="11683" y="20941"/>
                                  <a:pt x="13334" y="20941"/>
                                </a:cubicBezTo>
                                <a:cubicBezTo>
                                  <a:pt x="14350" y="20941"/>
                                  <a:pt x="15239" y="20687"/>
                                  <a:pt x="16001" y="20052"/>
                                </a:cubicBezTo>
                                <a:cubicBezTo>
                                  <a:pt x="16763" y="19545"/>
                                  <a:pt x="17652" y="18529"/>
                                  <a:pt x="18667" y="17006"/>
                                </a:cubicBezTo>
                                <a:lnTo>
                                  <a:pt x="19556" y="17514"/>
                                </a:lnTo>
                                <a:cubicBezTo>
                                  <a:pt x="18286" y="20052"/>
                                  <a:pt x="16890" y="21956"/>
                                  <a:pt x="15365" y="22971"/>
                                </a:cubicBezTo>
                                <a:cubicBezTo>
                                  <a:pt x="13842" y="23987"/>
                                  <a:pt x="12064" y="24621"/>
                                  <a:pt x="10032" y="24621"/>
                                </a:cubicBezTo>
                                <a:cubicBezTo>
                                  <a:pt x="6604" y="24621"/>
                                  <a:pt x="3937" y="23352"/>
                                  <a:pt x="2159" y="20687"/>
                                </a:cubicBezTo>
                                <a:cubicBezTo>
                                  <a:pt x="762" y="18529"/>
                                  <a:pt x="0" y="15864"/>
                                  <a:pt x="0" y="12691"/>
                                </a:cubicBezTo>
                                <a:cubicBezTo>
                                  <a:pt x="0" y="8757"/>
                                  <a:pt x="1016" y="5711"/>
                                  <a:pt x="3175" y="3427"/>
                                </a:cubicBezTo>
                                <a:cubicBezTo>
                                  <a:pt x="5334"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1418639418" name="Freeform: Shape 1418639418"/>
                        <wps:cNvSpPr/>
                        <wps:spPr>
                          <a:xfrm>
                            <a:off x="332582" y="217147"/>
                            <a:ext cx="19937" cy="23859"/>
                          </a:xfrm>
                          <a:custGeom>
                            <a:avLst/>
                            <a:gdLst>
                              <a:gd name="csX0" fmla="*/ 9397 w 19937"/>
                              <a:gd name="csY0" fmla="*/ 635 h 23859"/>
                              <a:gd name="csX1" fmla="*/ 9397 w 19937"/>
                              <a:gd name="csY1" fmla="*/ 5965 h 23859"/>
                              <a:gd name="csX2" fmla="*/ 13461 w 19937"/>
                              <a:gd name="csY2" fmla="*/ 1142 h 23859"/>
                              <a:gd name="csX3" fmla="*/ 16890 w 19937"/>
                              <a:gd name="csY3" fmla="*/ 0 h 23859"/>
                              <a:gd name="csX4" fmla="*/ 19048 w 19937"/>
                              <a:gd name="csY4" fmla="*/ 888 h 23859"/>
                              <a:gd name="csX5" fmla="*/ 19937 w 19937"/>
                              <a:gd name="csY5" fmla="*/ 3300 h 23859"/>
                              <a:gd name="csX6" fmla="*/ 19175 w 19937"/>
                              <a:gd name="csY6" fmla="*/ 5838 h 23859"/>
                              <a:gd name="csX7" fmla="*/ 17271 w 19937"/>
                              <a:gd name="csY7" fmla="*/ 6726 h 23859"/>
                              <a:gd name="csX8" fmla="*/ 14985 w 19937"/>
                              <a:gd name="csY8" fmla="*/ 5838 h 23859"/>
                              <a:gd name="csX9" fmla="*/ 13842 w 19937"/>
                              <a:gd name="csY9" fmla="*/ 4950 h 23859"/>
                              <a:gd name="csX10" fmla="*/ 13207 w 19937"/>
                              <a:gd name="csY10" fmla="*/ 4823 h 23859"/>
                              <a:gd name="csX11" fmla="*/ 11810 w 19937"/>
                              <a:gd name="csY11" fmla="*/ 5330 h 23859"/>
                              <a:gd name="csX12" fmla="*/ 10286 w 19937"/>
                              <a:gd name="csY12" fmla="*/ 7742 h 23859"/>
                              <a:gd name="csX13" fmla="*/ 9524 w 19937"/>
                              <a:gd name="csY13" fmla="*/ 13072 h 23859"/>
                              <a:gd name="csX14" fmla="*/ 9524 w 19937"/>
                              <a:gd name="csY14" fmla="*/ 19798 h 23859"/>
                              <a:gd name="csX15" fmla="*/ 9778 w 19937"/>
                              <a:gd name="csY15" fmla="*/ 21575 h 23859"/>
                              <a:gd name="csX16" fmla="*/ 10667 w 19937"/>
                              <a:gd name="csY16" fmla="*/ 22590 h 23859"/>
                              <a:gd name="csX17" fmla="*/ 12699 w 19937"/>
                              <a:gd name="csY17" fmla="*/ 22971 h 23859"/>
                              <a:gd name="csX18" fmla="*/ 12699 w 19937"/>
                              <a:gd name="csY18" fmla="*/ 23860 h 23859"/>
                              <a:gd name="csX19" fmla="*/ 127 w 19937"/>
                              <a:gd name="csY19" fmla="*/ 23860 h 23859"/>
                              <a:gd name="csX20" fmla="*/ 127 w 19937"/>
                              <a:gd name="csY20" fmla="*/ 22971 h 23859"/>
                              <a:gd name="csX21" fmla="*/ 2159 w 19937"/>
                              <a:gd name="csY21" fmla="*/ 22210 h 23859"/>
                              <a:gd name="csX22" fmla="*/ 2667 w 19937"/>
                              <a:gd name="csY22" fmla="*/ 18402 h 23859"/>
                              <a:gd name="csX23" fmla="*/ 2667 w 19937"/>
                              <a:gd name="csY23" fmla="*/ 5457 h 23859"/>
                              <a:gd name="csX24" fmla="*/ 2413 w 19937"/>
                              <a:gd name="csY24" fmla="*/ 2919 h 23859"/>
                              <a:gd name="csX25" fmla="*/ 1651 w 19937"/>
                              <a:gd name="csY25" fmla="*/ 1904 h 23859"/>
                              <a:gd name="csX26" fmla="*/ 0 w 19937"/>
                              <a:gd name="csY26" fmla="*/ 1523 h 23859"/>
                              <a:gd name="csX27" fmla="*/ 0 w 19937"/>
                              <a:gd name="csY27" fmla="*/ 635 h 23859"/>
                              <a:gd name="csX28" fmla="*/ 9524 w 19937"/>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7" h="23859">
                                <a:moveTo>
                                  <a:pt x="9397" y="635"/>
                                </a:moveTo>
                                <a:lnTo>
                                  <a:pt x="9397" y="5965"/>
                                </a:lnTo>
                                <a:cubicBezTo>
                                  <a:pt x="10921" y="3554"/>
                                  <a:pt x="12318" y="1904"/>
                                  <a:pt x="13461" y="1142"/>
                                </a:cubicBezTo>
                                <a:cubicBezTo>
                                  <a:pt x="14604" y="381"/>
                                  <a:pt x="15747" y="0"/>
                                  <a:pt x="16890" y="0"/>
                                </a:cubicBezTo>
                                <a:cubicBezTo>
                                  <a:pt x="17779" y="0"/>
                                  <a:pt x="18541" y="254"/>
                                  <a:pt x="19048" y="888"/>
                                </a:cubicBezTo>
                                <a:cubicBezTo>
                                  <a:pt x="19556" y="1396"/>
                                  <a:pt x="19937" y="2284"/>
                                  <a:pt x="19937" y="3300"/>
                                </a:cubicBezTo>
                                <a:cubicBezTo>
                                  <a:pt x="19937" y="4442"/>
                                  <a:pt x="19683" y="5330"/>
                                  <a:pt x="19175" y="5838"/>
                                </a:cubicBezTo>
                                <a:cubicBezTo>
                                  <a:pt x="18667" y="6473"/>
                                  <a:pt x="18032" y="6726"/>
                                  <a:pt x="17271" y="6726"/>
                                </a:cubicBezTo>
                                <a:cubicBezTo>
                                  <a:pt x="16382" y="6726"/>
                                  <a:pt x="15620" y="6473"/>
                                  <a:pt x="14985" y="5838"/>
                                </a:cubicBezTo>
                                <a:cubicBezTo>
                                  <a:pt x="14350" y="5330"/>
                                  <a:pt x="13969" y="4950"/>
                                  <a:pt x="13842" y="4950"/>
                                </a:cubicBezTo>
                                <a:cubicBezTo>
                                  <a:pt x="13715" y="4950"/>
                                  <a:pt x="13461" y="4823"/>
                                  <a:pt x="13207"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3" y="2919"/>
                                </a:cubicBezTo>
                                <a:cubicBezTo>
                                  <a:pt x="2286" y="2411"/>
                                  <a:pt x="2032"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896386621" name="Freeform: Shape 896386621"/>
                        <wps:cNvSpPr/>
                        <wps:spPr>
                          <a:xfrm>
                            <a:off x="353916" y="217147"/>
                            <a:ext cx="25270" cy="24113"/>
                          </a:xfrm>
                          <a:custGeom>
                            <a:avLst/>
                            <a:gdLst>
                              <a:gd name="csX0" fmla="*/ 9524 w 25270"/>
                              <a:gd name="csY0" fmla="*/ 635 h 24113"/>
                              <a:gd name="csX1" fmla="*/ 9524 w 25270"/>
                              <a:gd name="csY1" fmla="*/ 3680 h 24113"/>
                              <a:gd name="csX2" fmla="*/ 12953 w 25270"/>
                              <a:gd name="csY2" fmla="*/ 888 h 24113"/>
                              <a:gd name="csX3" fmla="*/ 16508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5 w 25270"/>
                              <a:gd name="csY13" fmla="*/ 22083 h 24113"/>
                              <a:gd name="csX14" fmla="*/ 15746 w 25270"/>
                              <a:gd name="csY14" fmla="*/ 19037 h 24113"/>
                              <a:gd name="csX15" fmla="*/ 15746 w 25270"/>
                              <a:gd name="csY15" fmla="*/ 8630 h 24113"/>
                              <a:gd name="csX16" fmla="*/ 15493 w 25270"/>
                              <a:gd name="csY16" fmla="*/ 4950 h 24113"/>
                              <a:gd name="csX17" fmla="*/ 14731 w 25270"/>
                              <a:gd name="csY17" fmla="*/ 3807 h 24113"/>
                              <a:gd name="csX18" fmla="*/ 13587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8" y="0"/>
                                  <a:pt x="16508"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5" y="22083"/>
                                </a:cubicBezTo>
                                <a:cubicBezTo>
                                  <a:pt x="15619" y="21702"/>
                                  <a:pt x="15746" y="20687"/>
                                  <a:pt x="15746" y="19037"/>
                                </a:cubicBezTo>
                                <a:lnTo>
                                  <a:pt x="15746" y="8630"/>
                                </a:lnTo>
                                <a:cubicBezTo>
                                  <a:pt x="15746" y="6726"/>
                                  <a:pt x="15746" y="5457"/>
                                  <a:pt x="15493" y="4950"/>
                                </a:cubicBezTo>
                                <a:cubicBezTo>
                                  <a:pt x="15365" y="4442"/>
                                  <a:pt x="15112" y="4061"/>
                                  <a:pt x="14731" y="3807"/>
                                </a:cubicBezTo>
                                <a:cubicBezTo>
                                  <a:pt x="14350" y="3554"/>
                                  <a:pt x="13968" y="3427"/>
                                  <a:pt x="13587"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937840191" name="Freeform: Shape 937840191"/>
                        <wps:cNvSpPr/>
                        <wps:spPr>
                          <a:xfrm>
                            <a:off x="380965" y="216893"/>
                            <a:ext cx="39493" cy="24113"/>
                          </a:xfrm>
                          <a:custGeom>
                            <a:avLst/>
                            <a:gdLst>
                              <a:gd name="csX0" fmla="*/ 9651 w 39493"/>
                              <a:gd name="csY0" fmla="*/ 888 h 24113"/>
                              <a:gd name="csX1" fmla="*/ 9651 w 39493"/>
                              <a:gd name="csY1" fmla="*/ 3934 h 24113"/>
                              <a:gd name="csX2" fmla="*/ 13206 w 39493"/>
                              <a:gd name="csY2" fmla="*/ 1015 h 24113"/>
                              <a:gd name="csX3" fmla="*/ 16762 w 39493"/>
                              <a:gd name="csY3" fmla="*/ 127 h 24113"/>
                              <a:gd name="csX4" fmla="*/ 20572 w 39493"/>
                              <a:gd name="csY4" fmla="*/ 1142 h 24113"/>
                              <a:gd name="csX5" fmla="*/ 22858 w 39493"/>
                              <a:gd name="csY5" fmla="*/ 4315 h 24113"/>
                              <a:gd name="csX6" fmla="*/ 26667 w 39493"/>
                              <a:gd name="csY6" fmla="*/ 1015 h 24113"/>
                              <a:gd name="csX7" fmla="*/ 30477 w 39493"/>
                              <a:gd name="csY7" fmla="*/ 0 h 24113"/>
                              <a:gd name="csX8" fmla="*/ 34287 w 39493"/>
                              <a:gd name="csY8" fmla="*/ 1142 h 24113"/>
                              <a:gd name="csX9" fmla="*/ 36318 w 39493"/>
                              <a:gd name="csY9" fmla="*/ 3934 h 24113"/>
                              <a:gd name="csX10" fmla="*/ 36953 w 39493"/>
                              <a:gd name="csY10" fmla="*/ 9392 h 24113"/>
                              <a:gd name="csX11" fmla="*/ 36953 w 39493"/>
                              <a:gd name="csY11" fmla="*/ 18910 h 24113"/>
                              <a:gd name="csX12" fmla="*/ 37461 w 39493"/>
                              <a:gd name="csY12" fmla="*/ 22210 h 24113"/>
                              <a:gd name="csX13" fmla="*/ 39493 w 39493"/>
                              <a:gd name="csY13" fmla="*/ 23098 h 24113"/>
                              <a:gd name="csX14" fmla="*/ 39493 w 39493"/>
                              <a:gd name="csY14" fmla="*/ 23987 h 24113"/>
                              <a:gd name="csX15" fmla="*/ 27429 w 39493"/>
                              <a:gd name="csY15" fmla="*/ 23987 h 24113"/>
                              <a:gd name="csX16" fmla="*/ 27429 w 39493"/>
                              <a:gd name="csY16" fmla="*/ 23098 h 24113"/>
                              <a:gd name="csX17" fmla="*/ 29588 w 39493"/>
                              <a:gd name="csY17" fmla="*/ 21956 h 24113"/>
                              <a:gd name="csX18" fmla="*/ 29969 w 39493"/>
                              <a:gd name="csY18" fmla="*/ 18910 h 24113"/>
                              <a:gd name="csX19" fmla="*/ 29969 w 39493"/>
                              <a:gd name="csY19" fmla="*/ 8884 h 24113"/>
                              <a:gd name="csX20" fmla="*/ 29715 w 39493"/>
                              <a:gd name="csY20" fmla="*/ 4950 h 24113"/>
                              <a:gd name="csX21" fmla="*/ 28953 w 39493"/>
                              <a:gd name="csY21" fmla="*/ 3680 h 24113"/>
                              <a:gd name="csX22" fmla="*/ 27683 w 39493"/>
                              <a:gd name="csY22" fmla="*/ 3300 h 24113"/>
                              <a:gd name="csX23" fmla="*/ 25524 w 39493"/>
                              <a:gd name="csY23" fmla="*/ 4061 h 24113"/>
                              <a:gd name="csX24" fmla="*/ 23366 w 39493"/>
                              <a:gd name="csY24" fmla="*/ 6346 h 24113"/>
                              <a:gd name="csX25" fmla="*/ 23366 w 39493"/>
                              <a:gd name="csY25" fmla="*/ 18910 h 24113"/>
                              <a:gd name="csX26" fmla="*/ 23747 w 39493"/>
                              <a:gd name="csY26" fmla="*/ 22083 h 24113"/>
                              <a:gd name="csX27" fmla="*/ 25905 w 39493"/>
                              <a:gd name="csY27" fmla="*/ 23098 h 24113"/>
                              <a:gd name="csX28" fmla="*/ 25905 w 39493"/>
                              <a:gd name="csY28" fmla="*/ 23987 h 24113"/>
                              <a:gd name="csX29" fmla="*/ 13842 w 39493"/>
                              <a:gd name="csY29" fmla="*/ 23987 h 24113"/>
                              <a:gd name="csX30" fmla="*/ 13842 w 39493"/>
                              <a:gd name="csY30" fmla="*/ 23098 h 24113"/>
                              <a:gd name="csX31" fmla="*/ 15365 w 39493"/>
                              <a:gd name="csY31" fmla="*/ 22590 h 24113"/>
                              <a:gd name="csX32" fmla="*/ 16127 w 39493"/>
                              <a:gd name="csY32" fmla="*/ 21575 h 24113"/>
                              <a:gd name="csX33" fmla="*/ 16381 w 39493"/>
                              <a:gd name="csY33" fmla="*/ 18910 h 24113"/>
                              <a:gd name="csX34" fmla="*/ 16381 w 39493"/>
                              <a:gd name="csY34" fmla="*/ 8884 h 24113"/>
                              <a:gd name="csX35" fmla="*/ 16127 w 39493"/>
                              <a:gd name="csY35" fmla="*/ 4950 h 24113"/>
                              <a:gd name="csX36" fmla="*/ 15238 w 39493"/>
                              <a:gd name="csY36" fmla="*/ 3680 h 24113"/>
                              <a:gd name="csX37" fmla="*/ 13968 w 39493"/>
                              <a:gd name="csY37" fmla="*/ 3300 h 24113"/>
                              <a:gd name="csX38" fmla="*/ 12191 w 39493"/>
                              <a:gd name="csY38" fmla="*/ 3807 h 24113"/>
                              <a:gd name="csX39" fmla="*/ 9651 w 39493"/>
                              <a:gd name="csY39" fmla="*/ 6473 h 24113"/>
                              <a:gd name="csX40" fmla="*/ 9651 w 39493"/>
                              <a:gd name="csY40" fmla="*/ 19037 h 24113"/>
                              <a:gd name="csX41" fmla="*/ 10159 w 39493"/>
                              <a:gd name="csY41" fmla="*/ 22337 h 24113"/>
                              <a:gd name="csX42" fmla="*/ 12191 w 39493"/>
                              <a:gd name="csY42" fmla="*/ 23225 h 24113"/>
                              <a:gd name="csX43" fmla="*/ 12191 w 39493"/>
                              <a:gd name="csY43" fmla="*/ 24113 h 24113"/>
                              <a:gd name="csX44" fmla="*/ 127 w 39493"/>
                              <a:gd name="csY44" fmla="*/ 24113 h 24113"/>
                              <a:gd name="csX45" fmla="*/ 127 w 39493"/>
                              <a:gd name="csY45" fmla="*/ 23225 h 24113"/>
                              <a:gd name="csX46" fmla="*/ 2159 w 39493"/>
                              <a:gd name="csY46" fmla="*/ 22337 h 24113"/>
                              <a:gd name="csX47" fmla="*/ 2540 w 39493"/>
                              <a:gd name="csY47" fmla="*/ 19037 h 24113"/>
                              <a:gd name="csX48" fmla="*/ 2540 w 39493"/>
                              <a:gd name="csY48" fmla="*/ 5838 h 24113"/>
                              <a:gd name="csX49" fmla="*/ 2031 w 39493"/>
                              <a:gd name="csY49" fmla="*/ 2538 h 24113"/>
                              <a:gd name="csX50" fmla="*/ 0 w 39493"/>
                              <a:gd name="csY50" fmla="*/ 1650 h 24113"/>
                              <a:gd name="csX51" fmla="*/ 0 w 39493"/>
                              <a:gd name="csY51" fmla="*/ 761 h 24113"/>
                              <a:gd name="csX52" fmla="*/ 9524 w 39493"/>
                              <a:gd name="csY5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9493" h="24113">
                                <a:moveTo>
                                  <a:pt x="9651" y="888"/>
                                </a:moveTo>
                                <a:lnTo>
                                  <a:pt x="9651" y="3934"/>
                                </a:lnTo>
                                <a:cubicBezTo>
                                  <a:pt x="10921" y="2538"/>
                                  <a:pt x="12064" y="1523"/>
                                  <a:pt x="13206" y="1015"/>
                                </a:cubicBezTo>
                                <a:cubicBezTo>
                                  <a:pt x="14349" y="381"/>
                                  <a:pt x="15492" y="127"/>
                                  <a:pt x="16762" y="127"/>
                                </a:cubicBezTo>
                                <a:cubicBezTo>
                                  <a:pt x="18286" y="127"/>
                                  <a:pt x="19556" y="508"/>
                                  <a:pt x="20572" y="1142"/>
                                </a:cubicBezTo>
                                <a:cubicBezTo>
                                  <a:pt x="21588" y="1777"/>
                                  <a:pt x="22350" y="2919"/>
                                  <a:pt x="22858" y="4315"/>
                                </a:cubicBezTo>
                                <a:cubicBezTo>
                                  <a:pt x="24254" y="2792"/>
                                  <a:pt x="25524" y="1777"/>
                                  <a:pt x="26667" y="1015"/>
                                </a:cubicBezTo>
                                <a:cubicBezTo>
                                  <a:pt x="27937" y="381"/>
                                  <a:pt x="29207" y="0"/>
                                  <a:pt x="30477" y="0"/>
                                </a:cubicBezTo>
                                <a:cubicBezTo>
                                  <a:pt x="32128" y="0"/>
                                  <a:pt x="33398" y="381"/>
                                  <a:pt x="34287" y="1142"/>
                                </a:cubicBezTo>
                                <a:cubicBezTo>
                                  <a:pt x="35303" y="1904"/>
                                  <a:pt x="35937" y="2792"/>
                                  <a:pt x="36318" y="3934"/>
                                </a:cubicBezTo>
                                <a:cubicBezTo>
                                  <a:pt x="36699" y="5077"/>
                                  <a:pt x="36953" y="6853"/>
                                  <a:pt x="36953" y="9392"/>
                                </a:cubicBezTo>
                                <a:lnTo>
                                  <a:pt x="36953" y="18910"/>
                                </a:lnTo>
                                <a:cubicBezTo>
                                  <a:pt x="36953" y="20687"/>
                                  <a:pt x="37080" y="21829"/>
                                  <a:pt x="37461" y="22210"/>
                                </a:cubicBezTo>
                                <a:cubicBezTo>
                                  <a:pt x="37842" y="22590"/>
                                  <a:pt x="38477" y="22971"/>
                                  <a:pt x="39493" y="23098"/>
                                </a:cubicBezTo>
                                <a:lnTo>
                                  <a:pt x="39493" y="23987"/>
                                </a:lnTo>
                                <a:lnTo>
                                  <a:pt x="27429" y="23987"/>
                                </a:lnTo>
                                <a:lnTo>
                                  <a:pt x="27429" y="23098"/>
                                </a:lnTo>
                                <a:cubicBezTo>
                                  <a:pt x="28318" y="23098"/>
                                  <a:pt x="29080" y="22590"/>
                                  <a:pt x="29588" y="21956"/>
                                </a:cubicBezTo>
                                <a:cubicBezTo>
                                  <a:pt x="29842" y="21448"/>
                                  <a:pt x="29969" y="20433"/>
                                  <a:pt x="29969" y="18910"/>
                                </a:cubicBezTo>
                                <a:lnTo>
                                  <a:pt x="29969" y="8884"/>
                                </a:lnTo>
                                <a:cubicBezTo>
                                  <a:pt x="29969" y="6853"/>
                                  <a:pt x="29969" y="5457"/>
                                  <a:pt x="29715" y="4950"/>
                                </a:cubicBezTo>
                                <a:cubicBezTo>
                                  <a:pt x="29588" y="4442"/>
                                  <a:pt x="29334" y="3934"/>
                                  <a:pt x="28953" y="3680"/>
                                </a:cubicBezTo>
                                <a:cubicBezTo>
                                  <a:pt x="28572" y="3427"/>
                                  <a:pt x="28191" y="3300"/>
                                  <a:pt x="27683" y="3300"/>
                                </a:cubicBezTo>
                                <a:cubicBezTo>
                                  <a:pt x="26921" y="3300"/>
                                  <a:pt x="26286" y="3554"/>
                                  <a:pt x="25524" y="4061"/>
                                </a:cubicBezTo>
                                <a:cubicBezTo>
                                  <a:pt x="24762" y="4569"/>
                                  <a:pt x="24001" y="5330"/>
                                  <a:pt x="23366" y="6346"/>
                                </a:cubicBezTo>
                                <a:lnTo>
                                  <a:pt x="23366" y="18910"/>
                                </a:lnTo>
                                <a:cubicBezTo>
                                  <a:pt x="23366" y="20560"/>
                                  <a:pt x="23493" y="21702"/>
                                  <a:pt x="23747" y="22083"/>
                                </a:cubicBezTo>
                                <a:cubicBezTo>
                                  <a:pt x="24128" y="22717"/>
                                  <a:pt x="24890" y="23098"/>
                                  <a:pt x="25905" y="23098"/>
                                </a:cubicBezTo>
                                <a:lnTo>
                                  <a:pt x="25905" y="23987"/>
                                </a:lnTo>
                                <a:lnTo>
                                  <a:pt x="13842" y="23987"/>
                                </a:lnTo>
                                <a:lnTo>
                                  <a:pt x="13842" y="23098"/>
                                </a:lnTo>
                                <a:cubicBezTo>
                                  <a:pt x="14476" y="23098"/>
                                  <a:pt x="14985" y="22844"/>
                                  <a:pt x="15365" y="22590"/>
                                </a:cubicBezTo>
                                <a:cubicBezTo>
                                  <a:pt x="15746" y="22337"/>
                                  <a:pt x="16000" y="21956"/>
                                  <a:pt x="16127" y="21575"/>
                                </a:cubicBezTo>
                                <a:cubicBezTo>
                                  <a:pt x="16254" y="21194"/>
                                  <a:pt x="16381" y="20306"/>
                                  <a:pt x="16381" y="18910"/>
                                </a:cubicBezTo>
                                <a:lnTo>
                                  <a:pt x="16381" y="8884"/>
                                </a:lnTo>
                                <a:cubicBezTo>
                                  <a:pt x="16381" y="6726"/>
                                  <a:pt x="16381" y="5457"/>
                                  <a:pt x="16127" y="4950"/>
                                </a:cubicBezTo>
                                <a:cubicBezTo>
                                  <a:pt x="16000" y="4442"/>
                                  <a:pt x="15619" y="4061"/>
                                  <a:pt x="15238" y="3680"/>
                                </a:cubicBezTo>
                                <a:cubicBezTo>
                                  <a:pt x="14857" y="3427"/>
                                  <a:pt x="14476" y="3300"/>
                                  <a:pt x="13968" y="3300"/>
                                </a:cubicBezTo>
                                <a:cubicBezTo>
                                  <a:pt x="13334" y="3300"/>
                                  <a:pt x="12699" y="3427"/>
                                  <a:pt x="12191" y="3807"/>
                                </a:cubicBezTo>
                                <a:cubicBezTo>
                                  <a:pt x="11429" y="4315"/>
                                  <a:pt x="10540" y="5203"/>
                                  <a:pt x="9651" y="6473"/>
                                </a:cubicBezTo>
                                <a:lnTo>
                                  <a:pt x="9651" y="19037"/>
                                </a:lnTo>
                                <a:cubicBezTo>
                                  <a:pt x="9651" y="20687"/>
                                  <a:pt x="9778" y="21829"/>
                                  <a:pt x="10159" y="22337"/>
                                </a:cubicBezTo>
                                <a:cubicBezTo>
                                  <a:pt x="10540" y="22844"/>
                                  <a:pt x="11175" y="23098"/>
                                  <a:pt x="12191" y="23225"/>
                                </a:cubicBezTo>
                                <a:lnTo>
                                  <a:pt x="12191" y="24113"/>
                                </a:lnTo>
                                <a:lnTo>
                                  <a:pt x="127" y="24113"/>
                                </a:lnTo>
                                <a:lnTo>
                                  <a:pt x="127" y="23225"/>
                                </a:lnTo>
                                <a:cubicBezTo>
                                  <a:pt x="1143" y="23225"/>
                                  <a:pt x="1778" y="22844"/>
                                  <a:pt x="2159" y="22337"/>
                                </a:cubicBezTo>
                                <a:cubicBezTo>
                                  <a:pt x="2412" y="21956"/>
                                  <a:pt x="2540" y="20941"/>
                                  <a:pt x="2540" y="19037"/>
                                </a:cubicBezTo>
                                <a:lnTo>
                                  <a:pt x="2540" y="5838"/>
                                </a:lnTo>
                                <a:cubicBezTo>
                                  <a:pt x="2540" y="4061"/>
                                  <a:pt x="2412" y="2919"/>
                                  <a:pt x="2031" y="2538"/>
                                </a:cubicBezTo>
                                <a:cubicBezTo>
                                  <a:pt x="1778" y="2158"/>
                                  <a:pt x="1016" y="1777"/>
                                  <a:pt x="0" y="1650"/>
                                </a:cubicBezTo>
                                <a:lnTo>
                                  <a:pt x="0" y="761"/>
                                </a:lnTo>
                                <a:lnTo>
                                  <a:pt x="9524" y="761"/>
                                </a:lnTo>
                                <a:close/>
                              </a:path>
                            </a:pathLst>
                          </a:custGeom>
                          <a:solidFill>
                            <a:srgbClr val="000000"/>
                          </a:solidFill>
                          <a:ln w="12688" cap="flat">
                            <a:noFill/>
                            <a:prstDash val="solid"/>
                            <a:miter/>
                          </a:ln>
                        </wps:spPr>
                        <wps:bodyPr/>
                      </wps:wsp>
                      <wps:wsp>
                        <wps:cNvPr id="967579759" name="Freeform: Shape 967579759"/>
                        <wps:cNvSpPr/>
                        <wps:spPr>
                          <a:xfrm>
                            <a:off x="421728" y="217020"/>
                            <a:ext cx="19556" cy="24621"/>
                          </a:xfrm>
                          <a:custGeom>
                            <a:avLst/>
                            <a:gdLst>
                              <a:gd name="csX0" fmla="*/ 13334 w 19556"/>
                              <a:gd name="csY0" fmla="*/ 9899 h 24621"/>
                              <a:gd name="csX1" fmla="*/ 12826 w 19556"/>
                              <a:gd name="csY1" fmla="*/ 4442 h 24621"/>
                              <a:gd name="csX2" fmla="*/ 11429 w 19556"/>
                              <a:gd name="csY2" fmla="*/ 2158 h 24621"/>
                              <a:gd name="csX3" fmla="*/ 10032 w 19556"/>
                              <a:gd name="csY3" fmla="*/ 1650 h 24621"/>
                              <a:gd name="csX4" fmla="*/ 7873 w 19556"/>
                              <a:gd name="csY4" fmla="*/ 2919 h 24621"/>
                              <a:gd name="csX5" fmla="*/ 6349 w 19556"/>
                              <a:gd name="csY5" fmla="*/ 9011 h 24621"/>
                              <a:gd name="csX6" fmla="*/ 6349 w 19556"/>
                              <a:gd name="csY6" fmla="*/ 9899 h 24621"/>
                              <a:gd name="csX7" fmla="*/ 13207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0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334" y="9899"/>
                                </a:moveTo>
                                <a:cubicBezTo>
                                  <a:pt x="13334" y="7234"/>
                                  <a:pt x="13207" y="5330"/>
                                  <a:pt x="12826" y="4442"/>
                                </a:cubicBezTo>
                                <a:cubicBezTo>
                                  <a:pt x="12572" y="3427"/>
                                  <a:pt x="12064" y="2665"/>
                                  <a:pt x="11429" y="2158"/>
                                </a:cubicBezTo>
                                <a:cubicBezTo>
                                  <a:pt x="11048" y="1904"/>
                                  <a:pt x="10667" y="1650"/>
                                  <a:pt x="10032" y="1650"/>
                                </a:cubicBezTo>
                                <a:cubicBezTo>
                                  <a:pt x="9143" y="1650"/>
                                  <a:pt x="8508" y="2031"/>
                                  <a:pt x="7873" y="2919"/>
                                </a:cubicBezTo>
                                <a:cubicBezTo>
                                  <a:pt x="6857" y="4442"/>
                                  <a:pt x="6349" y="6473"/>
                                  <a:pt x="6349" y="9011"/>
                                </a:cubicBezTo>
                                <a:lnTo>
                                  <a:pt x="6349" y="9899"/>
                                </a:lnTo>
                                <a:lnTo>
                                  <a:pt x="13207" y="9899"/>
                                </a:lnTo>
                                <a:close/>
                                <a:moveTo>
                                  <a:pt x="19556" y="11549"/>
                                </a:moveTo>
                                <a:lnTo>
                                  <a:pt x="6730" y="11549"/>
                                </a:lnTo>
                                <a:cubicBezTo>
                                  <a:pt x="6857" y="14595"/>
                                  <a:pt x="7746" y="17133"/>
                                  <a:pt x="9143" y="18910"/>
                                </a:cubicBezTo>
                                <a:cubicBezTo>
                                  <a:pt x="10286" y="20306"/>
                                  <a:pt x="11683" y="20941"/>
                                  <a:pt x="13334" y="20941"/>
                                </a:cubicBezTo>
                                <a:cubicBezTo>
                                  <a:pt x="14350" y="20941"/>
                                  <a:pt x="15238" y="20687"/>
                                  <a:pt x="16000" y="20052"/>
                                </a:cubicBezTo>
                                <a:cubicBezTo>
                                  <a:pt x="16763" y="19545"/>
                                  <a:pt x="17651" y="18529"/>
                                  <a:pt x="18667" y="17006"/>
                                </a:cubicBezTo>
                                <a:lnTo>
                                  <a:pt x="19556" y="17514"/>
                                </a:lnTo>
                                <a:cubicBezTo>
                                  <a:pt x="18286" y="20052"/>
                                  <a:pt x="16889" y="21956"/>
                                  <a:pt x="15365" y="22971"/>
                                </a:cubicBezTo>
                                <a:cubicBezTo>
                                  <a:pt x="13842" y="23987"/>
                                  <a:pt x="12064" y="24621"/>
                                  <a:pt x="10032" y="24621"/>
                                </a:cubicBezTo>
                                <a:cubicBezTo>
                                  <a:pt x="6603" y="24621"/>
                                  <a:pt x="3937" y="23352"/>
                                  <a:pt x="2159" y="20687"/>
                                </a:cubicBezTo>
                                <a:cubicBezTo>
                                  <a:pt x="762" y="18529"/>
                                  <a:pt x="0" y="15864"/>
                                  <a:pt x="0" y="12691"/>
                                </a:cubicBezTo>
                                <a:cubicBezTo>
                                  <a:pt x="0" y="8757"/>
                                  <a:pt x="1016" y="5711"/>
                                  <a:pt x="3175" y="3427"/>
                                </a:cubicBezTo>
                                <a:cubicBezTo>
                                  <a:pt x="5333"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1890706166" name="Freeform: Shape 1890706166"/>
                        <wps:cNvSpPr/>
                        <wps:spPr>
                          <a:xfrm>
                            <a:off x="442173" y="217147"/>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46623550" name="Freeform: Shape 146623550"/>
                        <wps:cNvSpPr/>
                        <wps:spPr>
                          <a:xfrm>
                            <a:off x="467189" y="209151"/>
                            <a:ext cx="15746" cy="32235"/>
                          </a:xfrm>
                          <a:custGeom>
                            <a:avLst/>
                            <a:gdLst>
                              <a:gd name="csX0" fmla="*/ 10159 w 15746"/>
                              <a:gd name="csY0" fmla="*/ 0 h 32235"/>
                              <a:gd name="csX1" fmla="*/ 10159 w 15746"/>
                              <a:gd name="csY1" fmla="*/ 8503 h 32235"/>
                              <a:gd name="csX2" fmla="*/ 15747 w 15746"/>
                              <a:gd name="csY2" fmla="*/ 8503 h 32235"/>
                              <a:gd name="csX3" fmla="*/ 15747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7" y="8503"/>
                                </a:lnTo>
                                <a:lnTo>
                                  <a:pt x="15747" y="10915"/>
                                </a:lnTo>
                                <a:lnTo>
                                  <a:pt x="10159" y="10915"/>
                                </a:lnTo>
                                <a:lnTo>
                                  <a:pt x="10159" y="25383"/>
                                </a:lnTo>
                                <a:cubicBezTo>
                                  <a:pt x="10159" y="26779"/>
                                  <a:pt x="10159" y="27540"/>
                                  <a:pt x="10286" y="28048"/>
                                </a:cubicBezTo>
                                <a:cubicBezTo>
                                  <a:pt x="10286" y="28428"/>
                                  <a:pt x="10667" y="28809"/>
                                  <a:pt x="10921" y="29063"/>
                                </a:cubicBezTo>
                                <a:cubicBezTo>
                                  <a:pt x="11302" y="29317"/>
                                  <a:pt x="11556" y="29444"/>
                                  <a:pt x="11810" y="29444"/>
                                </a:cubicBezTo>
                                <a:cubicBezTo>
                                  <a:pt x="12826" y="29444"/>
                                  <a:pt x="13969" y="28555"/>
                                  <a:pt x="14858" y="26906"/>
                                </a:cubicBezTo>
                                <a:lnTo>
                                  <a:pt x="15620" y="27413"/>
                                </a:lnTo>
                                <a:cubicBezTo>
                                  <a:pt x="14223" y="30586"/>
                                  <a:pt x="12064" y="32236"/>
                                  <a:pt x="9016" y="32236"/>
                                </a:cubicBezTo>
                                <a:cubicBezTo>
                                  <a:pt x="7492" y="32236"/>
                                  <a:pt x="6223" y="31855"/>
                                  <a:pt x="5207" y="30967"/>
                                </a:cubicBezTo>
                                <a:cubicBezTo>
                                  <a:pt x="4191"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1233706389" name="Freeform: Shape 1233706389"/>
                        <wps:cNvSpPr/>
                        <wps:spPr>
                          <a:xfrm>
                            <a:off x="200260" y="146837"/>
                            <a:ext cx="634" cy="634"/>
                          </a:xfrm>
                          <a:custGeom>
                            <a:avLst/>
                            <a:gdLst>
                              <a:gd name="csX0" fmla="*/ 635 w 634"/>
                              <a:gd name="csY0" fmla="*/ 0 h 634"/>
                              <a:gd name="csX1" fmla="*/ 0 w 634"/>
                              <a:gd name="csY1" fmla="*/ 635 h 634"/>
                            </a:gdLst>
                            <a:ahLst/>
                            <a:cxnLst>
                              <a:cxn ang="0">
                                <a:pos x="csX0" y="csY0"/>
                              </a:cxn>
                              <a:cxn ang="0">
                                <a:pos x="csX1" y="csY1"/>
                              </a:cxn>
                            </a:cxnLst>
                            <a:rect l="l" t="t" r="r" b="b"/>
                            <a:pathLst>
                              <a:path w="634" h="634">
                                <a:moveTo>
                                  <a:pt x="635" y="0"/>
                                </a:moveTo>
                                <a:cubicBezTo>
                                  <a:pt x="635" y="0"/>
                                  <a:pt x="254" y="508"/>
                                  <a:pt x="0" y="635"/>
                                </a:cubicBezTo>
                              </a:path>
                            </a:pathLst>
                          </a:custGeom>
                          <a:solidFill>
                            <a:srgbClr val="000000"/>
                          </a:solidFill>
                          <a:ln w="12688" cap="flat">
                            <a:noFill/>
                            <a:prstDash val="solid"/>
                            <a:miter/>
                          </a:ln>
                        </wps:spPr>
                        <wps:bodyPr/>
                      </wps:wsp>
                      <wps:wsp>
                        <wps:cNvPr id="1089465597" name="Freeform: Shape 1089465597"/>
                        <wps:cNvSpPr/>
                        <wps:spPr>
                          <a:xfrm>
                            <a:off x="205467" y="98484"/>
                            <a:ext cx="2539" cy="2538"/>
                          </a:xfrm>
                          <a:custGeom>
                            <a:avLst/>
                            <a:gdLst>
                              <a:gd name="csX0" fmla="*/ 1270 w 2539"/>
                              <a:gd name="csY0" fmla="*/ 2538 h 2538"/>
                              <a:gd name="csX1" fmla="*/ 2540 w 2539"/>
                              <a:gd name="csY1" fmla="*/ 1269 h 2538"/>
                              <a:gd name="csX2" fmla="*/ 1270 w 2539"/>
                              <a:gd name="csY2" fmla="*/ 0 h 2538"/>
                              <a:gd name="csX3" fmla="*/ 0 w 2539"/>
                              <a:gd name="csY3" fmla="*/ 1269 h 2538"/>
                              <a:gd name="csX4" fmla="*/ 1270 w 2539"/>
                              <a:gd name="csY4" fmla="*/ 2538 h 2538"/>
                            </a:gdLst>
                            <a:ahLst/>
                            <a:cxnLst>
                              <a:cxn ang="0">
                                <a:pos x="csX0" y="csY0"/>
                              </a:cxn>
                              <a:cxn ang="0">
                                <a:pos x="csX1" y="csY1"/>
                              </a:cxn>
                              <a:cxn ang="0">
                                <a:pos x="csX2" y="csY2"/>
                              </a:cxn>
                              <a:cxn ang="0">
                                <a:pos x="csX3" y="csY3"/>
                              </a:cxn>
                              <a:cxn ang="0">
                                <a:pos x="csX4" y="csY4"/>
                              </a:cxn>
                            </a:cxnLst>
                            <a:rect l="l" t="t" r="r" b="b"/>
                            <a:pathLst>
                              <a:path w="2539" h="2538">
                                <a:moveTo>
                                  <a:pt x="1270" y="2538"/>
                                </a:moveTo>
                                <a:cubicBezTo>
                                  <a:pt x="1905" y="2538"/>
                                  <a:pt x="2540" y="2031"/>
                                  <a:pt x="2540" y="1269"/>
                                </a:cubicBezTo>
                                <a:cubicBezTo>
                                  <a:pt x="2540" y="508"/>
                                  <a:pt x="2032" y="0"/>
                                  <a:pt x="1270" y="0"/>
                                </a:cubicBezTo>
                                <a:cubicBezTo>
                                  <a:pt x="508" y="0"/>
                                  <a:pt x="0" y="508"/>
                                  <a:pt x="0" y="1269"/>
                                </a:cubicBezTo>
                                <a:cubicBezTo>
                                  <a:pt x="0" y="2031"/>
                                  <a:pt x="508" y="2538"/>
                                  <a:pt x="1270" y="2538"/>
                                </a:cubicBezTo>
                              </a:path>
                            </a:pathLst>
                          </a:custGeom>
                          <a:solidFill>
                            <a:srgbClr val="000000"/>
                          </a:solidFill>
                          <a:ln w="12688" cap="flat">
                            <a:noFill/>
                            <a:prstDash val="solid"/>
                            <a:miter/>
                          </a:ln>
                        </wps:spPr>
                        <wps:bodyPr/>
                      </wps:wsp>
                      <wps:wsp>
                        <wps:cNvPr id="425300971" name="Freeform: Shape 425300971"/>
                        <wps:cNvSpPr/>
                        <wps:spPr>
                          <a:xfrm>
                            <a:off x="219436" y="49368"/>
                            <a:ext cx="44064" cy="53811"/>
                          </a:xfrm>
                          <a:custGeom>
                            <a:avLst/>
                            <a:gdLst>
                              <a:gd name="csX0" fmla="*/ 42795 w 44064"/>
                              <a:gd name="csY0" fmla="*/ 24875 h 53811"/>
                              <a:gd name="csX1" fmla="*/ 29334 w 44064"/>
                              <a:gd name="csY1" fmla="*/ 24875 h 53811"/>
                              <a:gd name="csX2" fmla="*/ 29334 w 44064"/>
                              <a:gd name="csY2" fmla="*/ 1269 h 53811"/>
                              <a:gd name="csX3" fmla="*/ 42795 w 44064"/>
                              <a:gd name="csY3" fmla="*/ 1269 h 53811"/>
                              <a:gd name="csX4" fmla="*/ 42795 w 44064"/>
                              <a:gd name="csY4" fmla="*/ 24875 h 53811"/>
                              <a:gd name="csX5" fmla="*/ 42795 w 44064"/>
                              <a:gd name="csY5" fmla="*/ 36043 h 53811"/>
                              <a:gd name="csX6" fmla="*/ 39874 w 44064"/>
                              <a:gd name="csY6" fmla="*/ 41881 h 53811"/>
                              <a:gd name="csX7" fmla="*/ 29334 w 44064"/>
                              <a:gd name="csY7" fmla="*/ 48227 h 53811"/>
                              <a:gd name="csX8" fmla="*/ 29334 w 44064"/>
                              <a:gd name="csY8" fmla="*/ 26017 h 53811"/>
                              <a:gd name="csX9" fmla="*/ 42795 w 44064"/>
                              <a:gd name="csY9" fmla="*/ 26017 h 53811"/>
                              <a:gd name="csX10" fmla="*/ 42795 w 44064"/>
                              <a:gd name="csY10" fmla="*/ 36043 h 53811"/>
                              <a:gd name="csX11" fmla="*/ 28191 w 44064"/>
                              <a:gd name="csY11" fmla="*/ 24875 h 53811"/>
                              <a:gd name="csX12" fmla="*/ 15746 w 44064"/>
                              <a:gd name="csY12" fmla="*/ 24875 h 53811"/>
                              <a:gd name="csX13" fmla="*/ 15746 w 44064"/>
                              <a:gd name="csY13" fmla="*/ 1269 h 53811"/>
                              <a:gd name="csX14" fmla="*/ 28191 w 44064"/>
                              <a:gd name="csY14" fmla="*/ 1269 h 53811"/>
                              <a:gd name="csX15" fmla="*/ 28191 w 44064"/>
                              <a:gd name="csY15" fmla="*/ 24875 h 53811"/>
                              <a:gd name="csX16" fmla="*/ 28191 w 44064"/>
                              <a:gd name="csY16" fmla="*/ 48988 h 53811"/>
                              <a:gd name="csX17" fmla="*/ 23366 w 44064"/>
                              <a:gd name="csY17" fmla="*/ 51907 h 53811"/>
                              <a:gd name="csX18" fmla="*/ 23366 w 44064"/>
                              <a:gd name="csY18" fmla="*/ 51907 h 53811"/>
                              <a:gd name="csX19" fmla="*/ 22096 w 44064"/>
                              <a:gd name="csY19" fmla="*/ 52288 h 53811"/>
                              <a:gd name="csX20" fmla="*/ 20826 w 44064"/>
                              <a:gd name="csY20" fmla="*/ 51780 h 53811"/>
                              <a:gd name="csX21" fmla="*/ 16000 w 44064"/>
                              <a:gd name="csY21" fmla="*/ 48861 h 53811"/>
                              <a:gd name="csX22" fmla="*/ 16000 w 44064"/>
                              <a:gd name="csY22" fmla="*/ 26017 h 53811"/>
                              <a:gd name="csX23" fmla="*/ 28445 w 44064"/>
                              <a:gd name="csY23" fmla="*/ 26017 h 53811"/>
                              <a:gd name="csX24" fmla="*/ 28445 w 44064"/>
                              <a:gd name="csY24" fmla="*/ 48861 h 53811"/>
                              <a:gd name="csX25" fmla="*/ 10794 w 44064"/>
                              <a:gd name="csY25" fmla="*/ 16245 h 53811"/>
                              <a:gd name="csX26" fmla="*/ 14604 w 44064"/>
                              <a:gd name="csY26" fmla="*/ 16245 h 53811"/>
                              <a:gd name="csX27" fmla="*/ 14604 w 44064"/>
                              <a:gd name="csY27" fmla="*/ 24875 h 53811"/>
                              <a:gd name="csX28" fmla="*/ 10794 w 44064"/>
                              <a:gd name="csY28" fmla="*/ 24875 h 53811"/>
                              <a:gd name="csX29" fmla="*/ 10794 w 44064"/>
                              <a:gd name="csY29" fmla="*/ 16245 h 53811"/>
                              <a:gd name="csX30" fmla="*/ 14604 w 44064"/>
                              <a:gd name="csY30" fmla="*/ 48227 h 53811"/>
                              <a:gd name="csX31" fmla="*/ 4063 w 44064"/>
                              <a:gd name="csY31" fmla="*/ 41881 h 53811"/>
                              <a:gd name="csX32" fmla="*/ 1143 w 44064"/>
                              <a:gd name="csY32" fmla="*/ 36043 h 53811"/>
                              <a:gd name="csX33" fmla="*/ 1143 w 44064"/>
                              <a:gd name="csY33" fmla="*/ 26017 h 53811"/>
                              <a:gd name="csX34" fmla="*/ 14604 w 44064"/>
                              <a:gd name="csY34" fmla="*/ 26017 h 53811"/>
                              <a:gd name="csX35" fmla="*/ 14604 w 44064"/>
                              <a:gd name="csY35" fmla="*/ 48227 h 53811"/>
                              <a:gd name="csX36" fmla="*/ 5841 w 44064"/>
                              <a:gd name="csY36" fmla="*/ 10280 h 53811"/>
                              <a:gd name="csX37" fmla="*/ 1270 w 44064"/>
                              <a:gd name="csY37" fmla="*/ 10280 h 53811"/>
                              <a:gd name="csX38" fmla="*/ 1270 w 44064"/>
                              <a:gd name="csY38" fmla="*/ 1142 h 53811"/>
                              <a:gd name="csX39" fmla="*/ 5841 w 44064"/>
                              <a:gd name="csY39" fmla="*/ 1142 h 53811"/>
                              <a:gd name="csX40" fmla="*/ 5841 w 44064"/>
                              <a:gd name="csY40" fmla="*/ 10280 h 53811"/>
                              <a:gd name="csX41" fmla="*/ 6984 w 44064"/>
                              <a:gd name="csY41" fmla="*/ 4696 h 53811"/>
                              <a:gd name="csX42" fmla="*/ 7492 w 44064"/>
                              <a:gd name="csY42" fmla="*/ 4061 h 53811"/>
                              <a:gd name="csX43" fmla="*/ 7111 w 44064"/>
                              <a:gd name="csY43" fmla="*/ 3427 h 53811"/>
                              <a:gd name="csX44" fmla="*/ 7873 w 44064"/>
                              <a:gd name="csY44" fmla="*/ 3427 h 53811"/>
                              <a:gd name="csX45" fmla="*/ 8254 w 44064"/>
                              <a:gd name="csY45" fmla="*/ 2792 h 53811"/>
                              <a:gd name="csX46" fmla="*/ 8635 w 44064"/>
                              <a:gd name="csY46" fmla="*/ 3554 h 53811"/>
                              <a:gd name="csX47" fmla="*/ 9397 w 44064"/>
                              <a:gd name="csY47" fmla="*/ 3554 h 53811"/>
                              <a:gd name="csX48" fmla="*/ 9016 w 44064"/>
                              <a:gd name="csY48" fmla="*/ 4061 h 53811"/>
                              <a:gd name="csX49" fmla="*/ 9524 w 44064"/>
                              <a:gd name="csY49" fmla="*/ 4696 h 53811"/>
                              <a:gd name="csX50" fmla="*/ 8889 w 44064"/>
                              <a:gd name="csY50" fmla="*/ 4696 h 53811"/>
                              <a:gd name="csX51" fmla="*/ 8889 w 44064"/>
                              <a:gd name="csY51" fmla="*/ 5584 h 53811"/>
                              <a:gd name="csX52" fmla="*/ 8254 w 44064"/>
                              <a:gd name="csY52" fmla="*/ 5077 h 53811"/>
                              <a:gd name="csX53" fmla="*/ 7619 w 44064"/>
                              <a:gd name="csY53" fmla="*/ 5584 h 53811"/>
                              <a:gd name="csX54" fmla="*/ 7619 w 44064"/>
                              <a:gd name="csY54" fmla="*/ 4823 h 53811"/>
                              <a:gd name="csX55" fmla="*/ 6857 w 44064"/>
                              <a:gd name="csY55" fmla="*/ 4823 h 53811"/>
                              <a:gd name="csX56" fmla="*/ 10286 w 44064"/>
                              <a:gd name="csY56" fmla="*/ 14214 h 53811"/>
                              <a:gd name="csX57" fmla="*/ 9778 w 44064"/>
                              <a:gd name="csY57" fmla="*/ 13960 h 53811"/>
                              <a:gd name="csX58" fmla="*/ 8889 w 44064"/>
                              <a:gd name="csY58" fmla="*/ 14722 h 53811"/>
                              <a:gd name="csX59" fmla="*/ 8508 w 44064"/>
                              <a:gd name="csY59" fmla="*/ 14468 h 53811"/>
                              <a:gd name="csX60" fmla="*/ 9270 w 44064"/>
                              <a:gd name="csY60" fmla="*/ 13833 h 53811"/>
                              <a:gd name="csX61" fmla="*/ 5968 w 44064"/>
                              <a:gd name="csY61" fmla="*/ 15103 h 53811"/>
                              <a:gd name="csX62" fmla="*/ 6984 w 44064"/>
                              <a:gd name="csY62" fmla="*/ 13326 h 53811"/>
                              <a:gd name="csX63" fmla="*/ 5460 w 44064"/>
                              <a:gd name="csY63" fmla="*/ 12184 h 53811"/>
                              <a:gd name="csX64" fmla="*/ 6349 w 44064"/>
                              <a:gd name="csY64" fmla="*/ 12184 h 53811"/>
                              <a:gd name="csX65" fmla="*/ 7238 w 44064"/>
                              <a:gd name="csY65" fmla="*/ 11549 h 53811"/>
                              <a:gd name="csX66" fmla="*/ 8381 w 44064"/>
                              <a:gd name="csY66" fmla="*/ 12818 h 53811"/>
                              <a:gd name="csX67" fmla="*/ 9270 w 44064"/>
                              <a:gd name="csY67" fmla="*/ 11549 h 53811"/>
                              <a:gd name="csX68" fmla="*/ 10667 w 44064"/>
                              <a:gd name="csY68" fmla="*/ 14849 h 53811"/>
                              <a:gd name="csX69" fmla="*/ 10540 w 44064"/>
                              <a:gd name="csY69" fmla="*/ 14341 h 53811"/>
                              <a:gd name="csX70" fmla="*/ 7238 w 44064"/>
                              <a:gd name="csY70" fmla="*/ 21068 h 53811"/>
                              <a:gd name="csX71" fmla="*/ 8000 w 44064"/>
                              <a:gd name="csY71" fmla="*/ 21068 h 53811"/>
                              <a:gd name="csX72" fmla="*/ 8381 w 44064"/>
                              <a:gd name="csY72" fmla="*/ 20433 h 53811"/>
                              <a:gd name="csX73" fmla="*/ 8762 w 44064"/>
                              <a:gd name="csY73" fmla="*/ 21194 h 53811"/>
                              <a:gd name="csX74" fmla="*/ 9524 w 44064"/>
                              <a:gd name="csY74" fmla="*/ 21194 h 53811"/>
                              <a:gd name="csX75" fmla="*/ 9143 w 44064"/>
                              <a:gd name="csY75" fmla="*/ 21702 h 53811"/>
                              <a:gd name="csX76" fmla="*/ 9651 w 44064"/>
                              <a:gd name="csY76" fmla="*/ 22210 h 53811"/>
                              <a:gd name="csX77" fmla="*/ 9016 w 44064"/>
                              <a:gd name="csY77" fmla="*/ 22210 h 53811"/>
                              <a:gd name="csX78" fmla="*/ 9016 w 44064"/>
                              <a:gd name="csY78" fmla="*/ 23098 h 53811"/>
                              <a:gd name="csX79" fmla="*/ 8381 w 44064"/>
                              <a:gd name="csY79" fmla="*/ 22590 h 53811"/>
                              <a:gd name="csX80" fmla="*/ 7746 w 44064"/>
                              <a:gd name="csY80" fmla="*/ 23098 h 53811"/>
                              <a:gd name="csX81" fmla="*/ 7746 w 44064"/>
                              <a:gd name="csY81" fmla="*/ 22337 h 53811"/>
                              <a:gd name="csX82" fmla="*/ 6984 w 44064"/>
                              <a:gd name="csY82" fmla="*/ 22337 h 53811"/>
                              <a:gd name="csX83" fmla="*/ 7492 w 44064"/>
                              <a:gd name="csY83" fmla="*/ 21575 h 53811"/>
                              <a:gd name="csX84" fmla="*/ 7111 w 44064"/>
                              <a:gd name="csY84" fmla="*/ 20941 h 53811"/>
                              <a:gd name="csX85" fmla="*/ 2031 w 44064"/>
                              <a:gd name="csY85" fmla="*/ 12311 h 53811"/>
                              <a:gd name="csX86" fmla="*/ 2794 w 44064"/>
                              <a:gd name="csY86" fmla="*/ 12311 h 53811"/>
                              <a:gd name="csX87" fmla="*/ 3175 w 44064"/>
                              <a:gd name="csY87" fmla="*/ 11676 h 53811"/>
                              <a:gd name="csX88" fmla="*/ 3556 w 44064"/>
                              <a:gd name="csY88" fmla="*/ 12437 h 53811"/>
                              <a:gd name="csX89" fmla="*/ 4318 w 44064"/>
                              <a:gd name="csY89" fmla="*/ 12437 h 53811"/>
                              <a:gd name="csX90" fmla="*/ 3937 w 44064"/>
                              <a:gd name="csY90" fmla="*/ 12945 h 53811"/>
                              <a:gd name="csX91" fmla="*/ 4444 w 44064"/>
                              <a:gd name="csY91" fmla="*/ 13580 h 53811"/>
                              <a:gd name="csX92" fmla="*/ 3809 w 44064"/>
                              <a:gd name="csY92" fmla="*/ 13580 h 53811"/>
                              <a:gd name="csX93" fmla="*/ 3809 w 44064"/>
                              <a:gd name="csY93" fmla="*/ 14468 h 53811"/>
                              <a:gd name="csX94" fmla="*/ 3175 w 44064"/>
                              <a:gd name="csY94" fmla="*/ 13960 h 53811"/>
                              <a:gd name="csX95" fmla="*/ 2540 w 44064"/>
                              <a:gd name="csY95" fmla="*/ 14468 h 53811"/>
                              <a:gd name="csX96" fmla="*/ 2540 w 44064"/>
                              <a:gd name="csY96" fmla="*/ 13707 h 53811"/>
                              <a:gd name="csX97" fmla="*/ 1778 w 44064"/>
                              <a:gd name="csY97" fmla="*/ 13707 h 53811"/>
                              <a:gd name="csX98" fmla="*/ 2286 w 44064"/>
                              <a:gd name="csY98" fmla="*/ 12945 h 53811"/>
                              <a:gd name="csX99" fmla="*/ 1905 w 44064"/>
                              <a:gd name="csY99" fmla="*/ 12311 h 53811"/>
                              <a:gd name="csX100" fmla="*/ 1143 w 44064"/>
                              <a:gd name="csY100" fmla="*/ 16245 h 53811"/>
                              <a:gd name="csX101" fmla="*/ 5714 w 44064"/>
                              <a:gd name="csY101" fmla="*/ 16245 h 53811"/>
                              <a:gd name="csX102" fmla="*/ 5714 w 44064"/>
                              <a:gd name="csY102" fmla="*/ 24875 h 53811"/>
                              <a:gd name="csX103" fmla="*/ 1143 w 44064"/>
                              <a:gd name="csY103" fmla="*/ 24875 h 53811"/>
                              <a:gd name="csX104" fmla="*/ 1143 w 44064"/>
                              <a:gd name="csY104" fmla="*/ 16245 h 53811"/>
                              <a:gd name="csX105" fmla="*/ 11810 w 44064"/>
                              <a:gd name="csY105" fmla="*/ 13453 h 53811"/>
                              <a:gd name="csX106" fmla="*/ 12318 w 44064"/>
                              <a:gd name="csY106" fmla="*/ 12818 h 53811"/>
                              <a:gd name="csX107" fmla="*/ 11937 w 44064"/>
                              <a:gd name="csY107" fmla="*/ 12184 h 53811"/>
                              <a:gd name="csX108" fmla="*/ 12699 w 44064"/>
                              <a:gd name="csY108" fmla="*/ 12184 h 53811"/>
                              <a:gd name="csX109" fmla="*/ 13080 w 44064"/>
                              <a:gd name="csY109" fmla="*/ 11549 h 53811"/>
                              <a:gd name="csX110" fmla="*/ 13461 w 44064"/>
                              <a:gd name="csY110" fmla="*/ 12311 h 53811"/>
                              <a:gd name="csX111" fmla="*/ 14223 w 44064"/>
                              <a:gd name="csY111" fmla="*/ 12311 h 53811"/>
                              <a:gd name="csX112" fmla="*/ 13842 w 44064"/>
                              <a:gd name="csY112" fmla="*/ 12818 h 53811"/>
                              <a:gd name="csX113" fmla="*/ 14349 w 44064"/>
                              <a:gd name="csY113" fmla="*/ 13453 h 53811"/>
                              <a:gd name="csX114" fmla="*/ 13587 w 44064"/>
                              <a:gd name="csY114" fmla="*/ 13453 h 53811"/>
                              <a:gd name="csX115" fmla="*/ 13587 w 44064"/>
                              <a:gd name="csY115" fmla="*/ 14341 h 53811"/>
                              <a:gd name="csX116" fmla="*/ 12953 w 44064"/>
                              <a:gd name="csY116" fmla="*/ 13833 h 53811"/>
                              <a:gd name="csX117" fmla="*/ 12318 w 44064"/>
                              <a:gd name="csY117" fmla="*/ 14341 h 53811"/>
                              <a:gd name="csX118" fmla="*/ 12318 w 44064"/>
                              <a:gd name="csY118" fmla="*/ 13580 h 53811"/>
                              <a:gd name="csX119" fmla="*/ 11556 w 44064"/>
                              <a:gd name="csY119" fmla="*/ 13580 h 53811"/>
                              <a:gd name="csX120" fmla="*/ 14604 w 44064"/>
                              <a:gd name="csY120" fmla="*/ 10280 h 53811"/>
                              <a:gd name="csX121" fmla="*/ 10794 w 44064"/>
                              <a:gd name="csY121" fmla="*/ 10280 h 53811"/>
                              <a:gd name="csX122" fmla="*/ 10794 w 44064"/>
                              <a:gd name="csY122" fmla="*/ 1142 h 53811"/>
                              <a:gd name="csX123" fmla="*/ 14604 w 44064"/>
                              <a:gd name="csY123" fmla="*/ 1142 h 53811"/>
                              <a:gd name="csX124" fmla="*/ 14604 w 44064"/>
                              <a:gd name="csY124" fmla="*/ 10280 h 53811"/>
                              <a:gd name="csX125" fmla="*/ 44065 w 44064"/>
                              <a:gd name="csY125" fmla="*/ 0 h 53811"/>
                              <a:gd name="csX126" fmla="*/ 44065 w 44064"/>
                              <a:gd name="csY126" fmla="*/ 0 h 53811"/>
                              <a:gd name="csX127" fmla="*/ 0 w 44064"/>
                              <a:gd name="csY127" fmla="*/ 0 h 53811"/>
                              <a:gd name="csX128" fmla="*/ 0 w 44064"/>
                              <a:gd name="csY128" fmla="*/ 0 h 53811"/>
                              <a:gd name="csX129" fmla="*/ 0 w 44064"/>
                              <a:gd name="csY129" fmla="*/ 0 h 53811"/>
                              <a:gd name="csX130" fmla="*/ 0 w 44064"/>
                              <a:gd name="csY130" fmla="*/ 35536 h 53811"/>
                              <a:gd name="csX131" fmla="*/ 3556 w 44064"/>
                              <a:gd name="csY131" fmla="*/ 42897 h 53811"/>
                              <a:gd name="csX132" fmla="*/ 20445 w 44064"/>
                              <a:gd name="csY132" fmla="*/ 53050 h 53811"/>
                              <a:gd name="csX133" fmla="*/ 21969 w 44064"/>
                              <a:gd name="csY133" fmla="*/ 53811 h 53811"/>
                              <a:gd name="csX134" fmla="*/ 23366 w 44064"/>
                              <a:gd name="csY134" fmla="*/ 53303 h 53811"/>
                              <a:gd name="csX135" fmla="*/ 40636 w 44064"/>
                              <a:gd name="csY135" fmla="*/ 43023 h 53811"/>
                              <a:gd name="csX136" fmla="*/ 44065 w 44064"/>
                              <a:gd name="csY136" fmla="*/ 35663 h 53811"/>
                              <a:gd name="csX137" fmla="*/ 44065 w 44064"/>
                              <a:gd name="csY137" fmla="*/ 127 h 53811"/>
                              <a:gd name="csX138" fmla="*/ 44065 w 44064"/>
                              <a:gd name="csY138" fmla="*/ 127 h 538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Lst>
                            <a:rect l="l" t="t" r="r" b="b"/>
                            <a:pathLst>
                              <a:path w="44064" h="53811">
                                <a:moveTo>
                                  <a:pt x="42795" y="24875"/>
                                </a:moveTo>
                                <a:lnTo>
                                  <a:pt x="29334" y="24875"/>
                                </a:lnTo>
                                <a:lnTo>
                                  <a:pt x="29334" y="1269"/>
                                </a:lnTo>
                                <a:lnTo>
                                  <a:pt x="42795" y="1269"/>
                                </a:lnTo>
                                <a:lnTo>
                                  <a:pt x="42795" y="24875"/>
                                </a:lnTo>
                                <a:close/>
                                <a:moveTo>
                                  <a:pt x="42795" y="36043"/>
                                </a:moveTo>
                                <a:cubicBezTo>
                                  <a:pt x="42541" y="38582"/>
                                  <a:pt x="41652" y="40739"/>
                                  <a:pt x="39874" y="41881"/>
                                </a:cubicBezTo>
                                <a:lnTo>
                                  <a:pt x="29334" y="48227"/>
                                </a:lnTo>
                                <a:lnTo>
                                  <a:pt x="29334" y="26017"/>
                                </a:lnTo>
                                <a:lnTo>
                                  <a:pt x="42795" y="26017"/>
                                </a:lnTo>
                                <a:lnTo>
                                  <a:pt x="42795" y="36043"/>
                                </a:lnTo>
                                <a:close/>
                                <a:moveTo>
                                  <a:pt x="28191" y="24875"/>
                                </a:moveTo>
                                <a:lnTo>
                                  <a:pt x="15746" y="24875"/>
                                </a:lnTo>
                                <a:lnTo>
                                  <a:pt x="15746" y="1269"/>
                                </a:lnTo>
                                <a:lnTo>
                                  <a:pt x="28191" y="1269"/>
                                </a:lnTo>
                                <a:lnTo>
                                  <a:pt x="28191" y="24875"/>
                                </a:lnTo>
                                <a:close/>
                                <a:moveTo>
                                  <a:pt x="28191" y="48988"/>
                                </a:moveTo>
                                <a:lnTo>
                                  <a:pt x="23366" y="51907"/>
                                </a:lnTo>
                                <a:lnTo>
                                  <a:pt x="23366" y="51907"/>
                                </a:lnTo>
                                <a:cubicBezTo>
                                  <a:pt x="23366" y="51907"/>
                                  <a:pt x="22604" y="52288"/>
                                  <a:pt x="22096" y="52288"/>
                                </a:cubicBezTo>
                                <a:cubicBezTo>
                                  <a:pt x="21588" y="52288"/>
                                  <a:pt x="21207" y="52161"/>
                                  <a:pt x="20826" y="51780"/>
                                </a:cubicBezTo>
                                <a:lnTo>
                                  <a:pt x="16000" y="48861"/>
                                </a:lnTo>
                                <a:lnTo>
                                  <a:pt x="16000" y="26017"/>
                                </a:lnTo>
                                <a:lnTo>
                                  <a:pt x="28445" y="26017"/>
                                </a:lnTo>
                                <a:lnTo>
                                  <a:pt x="28445" y="48861"/>
                                </a:lnTo>
                                <a:close/>
                                <a:moveTo>
                                  <a:pt x="10794" y="16245"/>
                                </a:moveTo>
                                <a:lnTo>
                                  <a:pt x="14604" y="16245"/>
                                </a:lnTo>
                                <a:lnTo>
                                  <a:pt x="14604" y="24875"/>
                                </a:lnTo>
                                <a:lnTo>
                                  <a:pt x="10794" y="24875"/>
                                </a:lnTo>
                                <a:lnTo>
                                  <a:pt x="10794" y="16245"/>
                                </a:lnTo>
                                <a:close/>
                                <a:moveTo>
                                  <a:pt x="14604" y="48227"/>
                                </a:moveTo>
                                <a:lnTo>
                                  <a:pt x="4063" y="41881"/>
                                </a:lnTo>
                                <a:cubicBezTo>
                                  <a:pt x="2286" y="40739"/>
                                  <a:pt x="1397" y="38582"/>
                                  <a:pt x="1143" y="36043"/>
                                </a:cubicBezTo>
                                <a:lnTo>
                                  <a:pt x="1143" y="26017"/>
                                </a:lnTo>
                                <a:lnTo>
                                  <a:pt x="14604" y="26017"/>
                                </a:lnTo>
                                <a:lnTo>
                                  <a:pt x="14604" y="48227"/>
                                </a:lnTo>
                                <a:close/>
                                <a:moveTo>
                                  <a:pt x="5841" y="10280"/>
                                </a:moveTo>
                                <a:lnTo>
                                  <a:pt x="1270" y="10280"/>
                                </a:lnTo>
                                <a:lnTo>
                                  <a:pt x="1270" y="1142"/>
                                </a:lnTo>
                                <a:lnTo>
                                  <a:pt x="5841" y="1142"/>
                                </a:lnTo>
                                <a:lnTo>
                                  <a:pt x="5841" y="10280"/>
                                </a:lnTo>
                                <a:close/>
                                <a:moveTo>
                                  <a:pt x="6984" y="4696"/>
                                </a:moveTo>
                                <a:lnTo>
                                  <a:pt x="7492" y="4061"/>
                                </a:lnTo>
                                <a:lnTo>
                                  <a:pt x="7111" y="3427"/>
                                </a:lnTo>
                                <a:lnTo>
                                  <a:pt x="7873" y="3427"/>
                                </a:lnTo>
                                <a:cubicBezTo>
                                  <a:pt x="7873" y="3427"/>
                                  <a:pt x="8254" y="2792"/>
                                  <a:pt x="8254" y="2792"/>
                                </a:cubicBezTo>
                                <a:lnTo>
                                  <a:pt x="8635" y="3554"/>
                                </a:lnTo>
                                <a:lnTo>
                                  <a:pt x="9397" y="3554"/>
                                </a:lnTo>
                                <a:cubicBezTo>
                                  <a:pt x="9397" y="3554"/>
                                  <a:pt x="9016" y="4061"/>
                                  <a:pt x="9016" y="4061"/>
                                </a:cubicBezTo>
                                <a:lnTo>
                                  <a:pt x="9524" y="4696"/>
                                </a:lnTo>
                                <a:lnTo>
                                  <a:pt x="8889" y="4696"/>
                                </a:lnTo>
                                <a:lnTo>
                                  <a:pt x="8889" y="5584"/>
                                </a:lnTo>
                                <a:lnTo>
                                  <a:pt x="8254" y="5077"/>
                                </a:lnTo>
                                <a:lnTo>
                                  <a:pt x="7619" y="5584"/>
                                </a:lnTo>
                                <a:lnTo>
                                  <a:pt x="7619" y="4823"/>
                                </a:lnTo>
                                <a:lnTo>
                                  <a:pt x="6857" y="4823"/>
                                </a:lnTo>
                                <a:close/>
                                <a:moveTo>
                                  <a:pt x="10286" y="14214"/>
                                </a:moveTo>
                                <a:cubicBezTo>
                                  <a:pt x="10286" y="14214"/>
                                  <a:pt x="9905" y="13960"/>
                                  <a:pt x="9778" y="13960"/>
                                </a:cubicBezTo>
                                <a:cubicBezTo>
                                  <a:pt x="9397" y="13960"/>
                                  <a:pt x="9143" y="14595"/>
                                  <a:pt x="8889" y="14722"/>
                                </a:cubicBezTo>
                                <a:cubicBezTo>
                                  <a:pt x="8635" y="14722"/>
                                  <a:pt x="8508" y="14722"/>
                                  <a:pt x="8508" y="14468"/>
                                </a:cubicBezTo>
                                <a:cubicBezTo>
                                  <a:pt x="8508" y="14214"/>
                                  <a:pt x="9016" y="14087"/>
                                  <a:pt x="9270" y="13833"/>
                                </a:cubicBezTo>
                                <a:cubicBezTo>
                                  <a:pt x="6349" y="13833"/>
                                  <a:pt x="6349" y="15103"/>
                                  <a:pt x="5968" y="15103"/>
                                </a:cubicBezTo>
                                <a:cubicBezTo>
                                  <a:pt x="5206" y="15103"/>
                                  <a:pt x="6603" y="13707"/>
                                  <a:pt x="6984" y="13326"/>
                                </a:cubicBezTo>
                                <a:cubicBezTo>
                                  <a:pt x="6349" y="13326"/>
                                  <a:pt x="6095" y="12564"/>
                                  <a:pt x="5460" y="12184"/>
                                </a:cubicBezTo>
                                <a:cubicBezTo>
                                  <a:pt x="5714" y="11803"/>
                                  <a:pt x="5968" y="11930"/>
                                  <a:pt x="6349" y="12184"/>
                                </a:cubicBezTo>
                                <a:cubicBezTo>
                                  <a:pt x="6349" y="11930"/>
                                  <a:pt x="6603" y="11549"/>
                                  <a:pt x="7238" y="11549"/>
                                </a:cubicBezTo>
                                <a:cubicBezTo>
                                  <a:pt x="8508" y="11549"/>
                                  <a:pt x="8127" y="12818"/>
                                  <a:pt x="8381" y="12818"/>
                                </a:cubicBezTo>
                                <a:cubicBezTo>
                                  <a:pt x="8635" y="12818"/>
                                  <a:pt x="8381" y="11549"/>
                                  <a:pt x="9270" y="11549"/>
                                </a:cubicBezTo>
                                <a:cubicBezTo>
                                  <a:pt x="10540" y="11549"/>
                                  <a:pt x="12191" y="14849"/>
                                  <a:pt x="10667" y="14849"/>
                                </a:cubicBezTo>
                                <a:cubicBezTo>
                                  <a:pt x="10032" y="14849"/>
                                  <a:pt x="10540" y="14341"/>
                                  <a:pt x="10540" y="14341"/>
                                </a:cubicBezTo>
                                <a:moveTo>
                                  <a:pt x="7238" y="21068"/>
                                </a:moveTo>
                                <a:lnTo>
                                  <a:pt x="8000" y="21068"/>
                                </a:lnTo>
                                <a:cubicBezTo>
                                  <a:pt x="8000" y="21068"/>
                                  <a:pt x="8381" y="20433"/>
                                  <a:pt x="8381" y="20433"/>
                                </a:cubicBezTo>
                                <a:lnTo>
                                  <a:pt x="8762" y="21194"/>
                                </a:lnTo>
                                <a:lnTo>
                                  <a:pt x="9524" y="21194"/>
                                </a:lnTo>
                                <a:cubicBezTo>
                                  <a:pt x="9524" y="21194"/>
                                  <a:pt x="9143" y="21702"/>
                                  <a:pt x="9143" y="21702"/>
                                </a:cubicBezTo>
                                <a:lnTo>
                                  <a:pt x="9651" y="22210"/>
                                </a:lnTo>
                                <a:lnTo>
                                  <a:pt x="9016" y="22210"/>
                                </a:lnTo>
                                <a:lnTo>
                                  <a:pt x="9016" y="23098"/>
                                </a:lnTo>
                                <a:lnTo>
                                  <a:pt x="8381" y="22590"/>
                                </a:lnTo>
                                <a:lnTo>
                                  <a:pt x="7746" y="23098"/>
                                </a:lnTo>
                                <a:lnTo>
                                  <a:pt x="7746" y="22337"/>
                                </a:lnTo>
                                <a:lnTo>
                                  <a:pt x="6984" y="22337"/>
                                </a:lnTo>
                                <a:cubicBezTo>
                                  <a:pt x="6984" y="22337"/>
                                  <a:pt x="7492" y="21575"/>
                                  <a:pt x="7492" y="21575"/>
                                </a:cubicBezTo>
                                <a:lnTo>
                                  <a:pt x="7111" y="20941"/>
                                </a:lnTo>
                                <a:close/>
                                <a:moveTo>
                                  <a:pt x="2031" y="12311"/>
                                </a:moveTo>
                                <a:lnTo>
                                  <a:pt x="2794" y="12311"/>
                                </a:lnTo>
                                <a:cubicBezTo>
                                  <a:pt x="2794" y="12311"/>
                                  <a:pt x="3175" y="11676"/>
                                  <a:pt x="3175" y="11676"/>
                                </a:cubicBezTo>
                                <a:lnTo>
                                  <a:pt x="3556" y="12437"/>
                                </a:lnTo>
                                <a:lnTo>
                                  <a:pt x="4318" y="12437"/>
                                </a:lnTo>
                                <a:cubicBezTo>
                                  <a:pt x="4318" y="12437"/>
                                  <a:pt x="3937" y="12945"/>
                                  <a:pt x="3937" y="12945"/>
                                </a:cubicBezTo>
                                <a:lnTo>
                                  <a:pt x="4444" y="13580"/>
                                </a:lnTo>
                                <a:lnTo>
                                  <a:pt x="3809" y="13580"/>
                                </a:lnTo>
                                <a:lnTo>
                                  <a:pt x="3809" y="14468"/>
                                </a:lnTo>
                                <a:lnTo>
                                  <a:pt x="3175" y="13960"/>
                                </a:lnTo>
                                <a:lnTo>
                                  <a:pt x="2540" y="14468"/>
                                </a:lnTo>
                                <a:lnTo>
                                  <a:pt x="2540" y="13707"/>
                                </a:lnTo>
                                <a:lnTo>
                                  <a:pt x="1778" y="13707"/>
                                </a:lnTo>
                                <a:cubicBezTo>
                                  <a:pt x="1778" y="13707"/>
                                  <a:pt x="2286" y="12945"/>
                                  <a:pt x="2286" y="12945"/>
                                </a:cubicBezTo>
                                <a:lnTo>
                                  <a:pt x="1905" y="12311"/>
                                </a:lnTo>
                                <a:close/>
                                <a:moveTo>
                                  <a:pt x="1143" y="16245"/>
                                </a:moveTo>
                                <a:lnTo>
                                  <a:pt x="5714" y="16245"/>
                                </a:lnTo>
                                <a:lnTo>
                                  <a:pt x="5714" y="24875"/>
                                </a:lnTo>
                                <a:lnTo>
                                  <a:pt x="1143" y="24875"/>
                                </a:lnTo>
                                <a:lnTo>
                                  <a:pt x="1143" y="16245"/>
                                </a:lnTo>
                                <a:close/>
                                <a:moveTo>
                                  <a:pt x="11810" y="13453"/>
                                </a:moveTo>
                                <a:lnTo>
                                  <a:pt x="12318" y="12818"/>
                                </a:lnTo>
                                <a:lnTo>
                                  <a:pt x="11937" y="12184"/>
                                </a:lnTo>
                                <a:lnTo>
                                  <a:pt x="12699" y="12184"/>
                                </a:lnTo>
                                <a:cubicBezTo>
                                  <a:pt x="12699" y="12184"/>
                                  <a:pt x="13080" y="11549"/>
                                  <a:pt x="13080" y="11549"/>
                                </a:cubicBezTo>
                                <a:lnTo>
                                  <a:pt x="13461" y="12311"/>
                                </a:lnTo>
                                <a:lnTo>
                                  <a:pt x="14223" y="12311"/>
                                </a:lnTo>
                                <a:cubicBezTo>
                                  <a:pt x="14223" y="12311"/>
                                  <a:pt x="13842" y="12818"/>
                                  <a:pt x="13842" y="12818"/>
                                </a:cubicBezTo>
                                <a:lnTo>
                                  <a:pt x="14349" y="13453"/>
                                </a:lnTo>
                                <a:lnTo>
                                  <a:pt x="13587" y="13453"/>
                                </a:lnTo>
                                <a:lnTo>
                                  <a:pt x="13587" y="14341"/>
                                </a:lnTo>
                                <a:lnTo>
                                  <a:pt x="12953" y="13833"/>
                                </a:lnTo>
                                <a:lnTo>
                                  <a:pt x="12318" y="14341"/>
                                </a:lnTo>
                                <a:lnTo>
                                  <a:pt x="12318" y="13580"/>
                                </a:lnTo>
                                <a:lnTo>
                                  <a:pt x="11556" y="13580"/>
                                </a:lnTo>
                                <a:close/>
                                <a:moveTo>
                                  <a:pt x="14604" y="10280"/>
                                </a:moveTo>
                                <a:lnTo>
                                  <a:pt x="10794" y="10280"/>
                                </a:lnTo>
                                <a:lnTo>
                                  <a:pt x="10794" y="1142"/>
                                </a:lnTo>
                                <a:lnTo>
                                  <a:pt x="14604" y="1142"/>
                                </a:lnTo>
                                <a:lnTo>
                                  <a:pt x="14604" y="10280"/>
                                </a:lnTo>
                                <a:close/>
                                <a:moveTo>
                                  <a:pt x="44065" y="0"/>
                                </a:moveTo>
                                <a:lnTo>
                                  <a:pt x="44065" y="0"/>
                                </a:lnTo>
                                <a:cubicBezTo>
                                  <a:pt x="44065" y="0"/>
                                  <a:pt x="0" y="0"/>
                                  <a:pt x="0" y="0"/>
                                </a:cubicBezTo>
                                <a:lnTo>
                                  <a:pt x="0" y="0"/>
                                </a:lnTo>
                                <a:cubicBezTo>
                                  <a:pt x="0" y="0"/>
                                  <a:pt x="0" y="0"/>
                                  <a:pt x="0" y="0"/>
                                </a:cubicBezTo>
                                <a:lnTo>
                                  <a:pt x="0" y="35536"/>
                                </a:lnTo>
                                <a:cubicBezTo>
                                  <a:pt x="0" y="38962"/>
                                  <a:pt x="1524" y="42008"/>
                                  <a:pt x="3556" y="42897"/>
                                </a:cubicBezTo>
                                <a:lnTo>
                                  <a:pt x="20445" y="53050"/>
                                </a:lnTo>
                                <a:cubicBezTo>
                                  <a:pt x="20445" y="53050"/>
                                  <a:pt x="21334" y="53811"/>
                                  <a:pt x="21969" y="53811"/>
                                </a:cubicBezTo>
                                <a:cubicBezTo>
                                  <a:pt x="22477" y="53811"/>
                                  <a:pt x="22985" y="53557"/>
                                  <a:pt x="23366" y="53303"/>
                                </a:cubicBezTo>
                                <a:lnTo>
                                  <a:pt x="40636" y="43023"/>
                                </a:lnTo>
                                <a:cubicBezTo>
                                  <a:pt x="42668" y="42135"/>
                                  <a:pt x="44065" y="39089"/>
                                  <a:pt x="44065" y="35663"/>
                                </a:cubicBezTo>
                                <a:lnTo>
                                  <a:pt x="44065" y="127"/>
                                </a:lnTo>
                                <a:cubicBezTo>
                                  <a:pt x="44065" y="127"/>
                                  <a:pt x="44065" y="127"/>
                                  <a:pt x="44065" y="127"/>
                                </a:cubicBezTo>
                                <a:close/>
                              </a:path>
                            </a:pathLst>
                          </a:custGeom>
                          <a:solidFill>
                            <a:srgbClr val="000000"/>
                          </a:solidFill>
                          <a:ln w="12688" cap="flat">
                            <a:noFill/>
                            <a:prstDash val="solid"/>
                            <a:miter/>
                          </a:ln>
                        </wps:spPr>
                        <wps:bodyPr/>
                      </wps:wsp>
                      <wps:wsp>
                        <wps:cNvPr id="1019751498" name="Freeform: Shape 1019751498"/>
                        <wps:cNvSpPr/>
                        <wps:spPr>
                          <a:xfrm>
                            <a:off x="221467" y="76655"/>
                            <a:ext cx="12091" cy="15356"/>
                          </a:xfrm>
                          <a:custGeom>
                            <a:avLst/>
                            <a:gdLst>
                              <a:gd name="csX0" fmla="*/ 11937 w 12091"/>
                              <a:gd name="csY0" fmla="*/ 6980 h 15356"/>
                              <a:gd name="csX1" fmla="*/ 10667 w 12091"/>
                              <a:gd name="csY1" fmla="*/ 7488 h 15356"/>
                              <a:gd name="csX2" fmla="*/ 12064 w 12091"/>
                              <a:gd name="csY2" fmla="*/ 5711 h 15356"/>
                              <a:gd name="csX3" fmla="*/ 10540 w 12091"/>
                              <a:gd name="csY3" fmla="*/ 6092 h 15356"/>
                              <a:gd name="csX4" fmla="*/ 10032 w 12091"/>
                              <a:gd name="csY4" fmla="*/ 4188 h 15356"/>
                              <a:gd name="csX5" fmla="*/ 10032 w 12091"/>
                              <a:gd name="csY5" fmla="*/ 2538 h 15356"/>
                              <a:gd name="csX6" fmla="*/ 11429 w 12091"/>
                              <a:gd name="csY6" fmla="*/ 0 h 15356"/>
                              <a:gd name="csX7" fmla="*/ 9143 w 12091"/>
                              <a:gd name="csY7" fmla="*/ 2919 h 15356"/>
                              <a:gd name="csX8" fmla="*/ 8255 w 12091"/>
                              <a:gd name="csY8" fmla="*/ 6092 h 15356"/>
                              <a:gd name="csX9" fmla="*/ 6349 w 12091"/>
                              <a:gd name="csY9" fmla="*/ 3427 h 15356"/>
                              <a:gd name="csX10" fmla="*/ 4064 w 12091"/>
                              <a:gd name="csY10" fmla="*/ 4061 h 15356"/>
                              <a:gd name="csX11" fmla="*/ 4953 w 12091"/>
                              <a:gd name="csY11" fmla="*/ 5330 h 15356"/>
                              <a:gd name="csX12" fmla="*/ 4699 w 12091"/>
                              <a:gd name="csY12" fmla="*/ 6726 h 15356"/>
                              <a:gd name="csX13" fmla="*/ 3429 w 12091"/>
                              <a:gd name="csY13" fmla="*/ 4950 h 15356"/>
                              <a:gd name="csX14" fmla="*/ 3429 w 12091"/>
                              <a:gd name="csY14" fmla="*/ 3680 h 15356"/>
                              <a:gd name="csX15" fmla="*/ 127 w 12091"/>
                              <a:gd name="csY15" fmla="*/ 254 h 15356"/>
                              <a:gd name="csX16" fmla="*/ 1397 w 12091"/>
                              <a:gd name="csY16" fmla="*/ 2792 h 15356"/>
                              <a:gd name="csX17" fmla="*/ 127 w 12091"/>
                              <a:gd name="csY17" fmla="*/ 2411 h 15356"/>
                              <a:gd name="csX18" fmla="*/ 1016 w 12091"/>
                              <a:gd name="csY18" fmla="*/ 3680 h 15356"/>
                              <a:gd name="csX19" fmla="*/ 127 w 12091"/>
                              <a:gd name="csY19" fmla="*/ 4061 h 15356"/>
                              <a:gd name="csX20" fmla="*/ 762 w 12091"/>
                              <a:gd name="csY20" fmla="*/ 5077 h 15356"/>
                              <a:gd name="csX21" fmla="*/ 0 w 12091"/>
                              <a:gd name="csY21" fmla="*/ 5203 h 15356"/>
                              <a:gd name="csX22" fmla="*/ 381 w 12091"/>
                              <a:gd name="csY22" fmla="*/ 5711 h 15356"/>
                              <a:gd name="csX23" fmla="*/ 127 w 12091"/>
                              <a:gd name="csY23" fmla="*/ 6980 h 15356"/>
                              <a:gd name="csX24" fmla="*/ 3175 w 12091"/>
                              <a:gd name="csY24" fmla="*/ 11041 h 15356"/>
                              <a:gd name="csX25" fmla="*/ 4064 w 12091"/>
                              <a:gd name="csY25" fmla="*/ 10026 h 15356"/>
                              <a:gd name="csX26" fmla="*/ 4572 w 12091"/>
                              <a:gd name="csY26" fmla="*/ 10661 h 15356"/>
                              <a:gd name="csX27" fmla="*/ 3683 w 12091"/>
                              <a:gd name="csY27" fmla="*/ 11930 h 15356"/>
                              <a:gd name="csX28" fmla="*/ 5080 w 12091"/>
                              <a:gd name="csY28" fmla="*/ 13072 h 15356"/>
                              <a:gd name="csX29" fmla="*/ 4953 w 12091"/>
                              <a:gd name="csY29" fmla="*/ 14849 h 15356"/>
                              <a:gd name="csX30" fmla="*/ 6349 w 12091"/>
                              <a:gd name="csY30" fmla="*/ 14214 h 15356"/>
                              <a:gd name="csX31" fmla="*/ 7366 w 12091"/>
                              <a:gd name="csY31" fmla="*/ 15356 h 15356"/>
                              <a:gd name="csX32" fmla="*/ 8255 w 12091"/>
                              <a:gd name="csY32" fmla="*/ 14214 h 15356"/>
                              <a:gd name="csX33" fmla="*/ 9524 w 12091"/>
                              <a:gd name="csY33" fmla="*/ 14722 h 15356"/>
                              <a:gd name="csX34" fmla="*/ 9016 w 12091"/>
                              <a:gd name="csY34" fmla="*/ 13072 h 15356"/>
                              <a:gd name="csX35" fmla="*/ 10540 w 12091"/>
                              <a:gd name="csY35" fmla="*/ 11930 h 15356"/>
                              <a:gd name="csX36" fmla="*/ 9905 w 12091"/>
                              <a:gd name="csY36" fmla="*/ 11168 h 15356"/>
                              <a:gd name="csX37" fmla="*/ 10159 w 12091"/>
                              <a:gd name="csY37" fmla="*/ 10280 h 15356"/>
                              <a:gd name="csX38" fmla="*/ 12064 w 12091"/>
                              <a:gd name="csY38" fmla="*/ 7361 h 1535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091" h="15356">
                                <a:moveTo>
                                  <a:pt x="11937" y="6980"/>
                                </a:moveTo>
                                <a:cubicBezTo>
                                  <a:pt x="11937" y="6980"/>
                                  <a:pt x="10286" y="7488"/>
                                  <a:pt x="10667" y="7488"/>
                                </a:cubicBezTo>
                                <a:cubicBezTo>
                                  <a:pt x="10667" y="6980"/>
                                  <a:pt x="11556" y="6092"/>
                                  <a:pt x="12064" y="5711"/>
                                </a:cubicBezTo>
                                <a:cubicBezTo>
                                  <a:pt x="12064" y="5203"/>
                                  <a:pt x="11302" y="5711"/>
                                  <a:pt x="10540" y="6092"/>
                                </a:cubicBezTo>
                                <a:cubicBezTo>
                                  <a:pt x="13080" y="2538"/>
                                  <a:pt x="11429" y="3934"/>
                                  <a:pt x="10032" y="4188"/>
                                </a:cubicBezTo>
                                <a:cubicBezTo>
                                  <a:pt x="12318" y="1777"/>
                                  <a:pt x="11683" y="1777"/>
                                  <a:pt x="10032" y="2538"/>
                                </a:cubicBezTo>
                                <a:cubicBezTo>
                                  <a:pt x="11302" y="1523"/>
                                  <a:pt x="11556" y="254"/>
                                  <a:pt x="11429" y="0"/>
                                </a:cubicBezTo>
                                <a:cubicBezTo>
                                  <a:pt x="10159" y="1650"/>
                                  <a:pt x="9143" y="1396"/>
                                  <a:pt x="9143" y="2919"/>
                                </a:cubicBezTo>
                                <a:cubicBezTo>
                                  <a:pt x="9143" y="3934"/>
                                  <a:pt x="8762" y="5584"/>
                                  <a:pt x="8255" y="6092"/>
                                </a:cubicBezTo>
                                <a:cubicBezTo>
                                  <a:pt x="7619" y="6853"/>
                                  <a:pt x="8127" y="3427"/>
                                  <a:pt x="6349" y="3427"/>
                                </a:cubicBezTo>
                                <a:cubicBezTo>
                                  <a:pt x="5842" y="3427"/>
                                  <a:pt x="4445" y="3427"/>
                                  <a:pt x="4064" y="4061"/>
                                </a:cubicBezTo>
                                <a:cubicBezTo>
                                  <a:pt x="4445" y="4061"/>
                                  <a:pt x="4953" y="4950"/>
                                  <a:pt x="4953" y="5330"/>
                                </a:cubicBezTo>
                                <a:cubicBezTo>
                                  <a:pt x="4953" y="5711"/>
                                  <a:pt x="5207" y="6726"/>
                                  <a:pt x="4699" y="6726"/>
                                </a:cubicBezTo>
                                <a:cubicBezTo>
                                  <a:pt x="4191" y="6726"/>
                                  <a:pt x="3429" y="5457"/>
                                  <a:pt x="3429" y="4950"/>
                                </a:cubicBezTo>
                                <a:cubicBezTo>
                                  <a:pt x="3429" y="4442"/>
                                  <a:pt x="3429" y="4569"/>
                                  <a:pt x="3429" y="3680"/>
                                </a:cubicBezTo>
                                <a:cubicBezTo>
                                  <a:pt x="3429" y="2284"/>
                                  <a:pt x="1143" y="254"/>
                                  <a:pt x="127" y="254"/>
                                </a:cubicBezTo>
                                <a:cubicBezTo>
                                  <a:pt x="127" y="1269"/>
                                  <a:pt x="1397" y="1523"/>
                                  <a:pt x="1397" y="2792"/>
                                </a:cubicBezTo>
                                <a:cubicBezTo>
                                  <a:pt x="889" y="2792"/>
                                  <a:pt x="127" y="1777"/>
                                  <a:pt x="127" y="2411"/>
                                </a:cubicBezTo>
                                <a:cubicBezTo>
                                  <a:pt x="127" y="3046"/>
                                  <a:pt x="1016" y="3173"/>
                                  <a:pt x="1016" y="3680"/>
                                </a:cubicBezTo>
                                <a:cubicBezTo>
                                  <a:pt x="1016" y="4188"/>
                                  <a:pt x="127" y="3427"/>
                                  <a:pt x="127" y="4061"/>
                                </a:cubicBezTo>
                                <a:cubicBezTo>
                                  <a:pt x="127" y="4569"/>
                                  <a:pt x="635" y="4442"/>
                                  <a:pt x="762" y="5077"/>
                                </a:cubicBezTo>
                                <a:cubicBezTo>
                                  <a:pt x="381" y="5077"/>
                                  <a:pt x="0" y="5077"/>
                                  <a:pt x="0" y="5203"/>
                                </a:cubicBezTo>
                                <a:cubicBezTo>
                                  <a:pt x="0" y="5330"/>
                                  <a:pt x="0" y="5584"/>
                                  <a:pt x="381" y="5711"/>
                                </a:cubicBezTo>
                                <a:cubicBezTo>
                                  <a:pt x="254" y="5838"/>
                                  <a:pt x="127" y="6092"/>
                                  <a:pt x="127" y="6980"/>
                                </a:cubicBezTo>
                                <a:cubicBezTo>
                                  <a:pt x="127" y="9772"/>
                                  <a:pt x="1905" y="11041"/>
                                  <a:pt x="3175" y="11041"/>
                                </a:cubicBezTo>
                                <a:cubicBezTo>
                                  <a:pt x="4064" y="11041"/>
                                  <a:pt x="3937" y="10407"/>
                                  <a:pt x="4064" y="10026"/>
                                </a:cubicBezTo>
                                <a:cubicBezTo>
                                  <a:pt x="4064" y="10534"/>
                                  <a:pt x="4572" y="9772"/>
                                  <a:pt x="4572" y="10661"/>
                                </a:cubicBezTo>
                                <a:cubicBezTo>
                                  <a:pt x="4572" y="11549"/>
                                  <a:pt x="3683" y="11168"/>
                                  <a:pt x="3683" y="11930"/>
                                </a:cubicBezTo>
                                <a:cubicBezTo>
                                  <a:pt x="3683" y="12945"/>
                                  <a:pt x="5080" y="11930"/>
                                  <a:pt x="5080" y="13072"/>
                                </a:cubicBezTo>
                                <a:cubicBezTo>
                                  <a:pt x="5080" y="14468"/>
                                  <a:pt x="4953" y="14341"/>
                                  <a:pt x="4953" y="14849"/>
                                </a:cubicBezTo>
                                <a:cubicBezTo>
                                  <a:pt x="4953" y="15230"/>
                                  <a:pt x="6477" y="14341"/>
                                  <a:pt x="6349" y="14214"/>
                                </a:cubicBezTo>
                                <a:cubicBezTo>
                                  <a:pt x="6730" y="14341"/>
                                  <a:pt x="6730" y="15356"/>
                                  <a:pt x="7366" y="15356"/>
                                </a:cubicBezTo>
                                <a:cubicBezTo>
                                  <a:pt x="7746" y="15356"/>
                                  <a:pt x="7874" y="14214"/>
                                  <a:pt x="8255" y="14214"/>
                                </a:cubicBezTo>
                                <a:cubicBezTo>
                                  <a:pt x="8000" y="14214"/>
                                  <a:pt x="9524" y="15230"/>
                                  <a:pt x="9524" y="14722"/>
                                </a:cubicBezTo>
                                <a:cubicBezTo>
                                  <a:pt x="9524" y="13453"/>
                                  <a:pt x="9016" y="13960"/>
                                  <a:pt x="9016" y="13072"/>
                                </a:cubicBezTo>
                                <a:cubicBezTo>
                                  <a:pt x="9016" y="12184"/>
                                  <a:pt x="10794" y="12437"/>
                                  <a:pt x="10540" y="11930"/>
                                </a:cubicBezTo>
                                <a:cubicBezTo>
                                  <a:pt x="10286" y="11549"/>
                                  <a:pt x="10159" y="11803"/>
                                  <a:pt x="9905" y="11168"/>
                                </a:cubicBezTo>
                                <a:cubicBezTo>
                                  <a:pt x="9905" y="11168"/>
                                  <a:pt x="8508" y="9138"/>
                                  <a:pt x="10159" y="10280"/>
                                </a:cubicBezTo>
                                <a:cubicBezTo>
                                  <a:pt x="11937" y="11422"/>
                                  <a:pt x="12191" y="7488"/>
                                  <a:pt x="12064" y="7361"/>
                                </a:cubicBezTo>
                              </a:path>
                            </a:pathLst>
                          </a:custGeom>
                          <a:solidFill>
                            <a:srgbClr val="000000"/>
                          </a:solidFill>
                          <a:ln w="12688" cap="flat">
                            <a:noFill/>
                            <a:prstDash val="solid"/>
                            <a:miter/>
                          </a:ln>
                        </wps:spPr>
                        <wps:bodyPr/>
                      </wps:wsp>
                      <wps:wsp>
                        <wps:cNvPr id="19102956" name="Freeform: Shape 19102956"/>
                        <wps:cNvSpPr/>
                        <wps:spPr>
                          <a:xfrm>
                            <a:off x="278993" y="90361"/>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994999228" name="Freeform: Shape 994999228"/>
                        <wps:cNvSpPr/>
                        <wps:spPr>
                          <a:xfrm>
                            <a:off x="273152" y="93788"/>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2128991731" name="Freeform: Shape 2128991731"/>
                        <wps:cNvSpPr/>
                        <wps:spPr>
                          <a:xfrm>
                            <a:off x="203435" y="101910"/>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515397418" name="Freeform: Shape 1515397418"/>
                        <wps:cNvSpPr/>
                        <wps:spPr>
                          <a:xfrm>
                            <a:off x="207880" y="102291"/>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149912829" name="Freeform: Shape 1149912829"/>
                        <wps:cNvSpPr/>
                        <wps:spPr>
                          <a:xfrm>
                            <a:off x="332996" y="42134"/>
                            <a:ext cx="3865" cy="11549"/>
                          </a:xfrm>
                          <a:custGeom>
                            <a:avLst/>
                            <a:gdLst>
                              <a:gd name="csX0" fmla="*/ 1872 w 3865"/>
                              <a:gd name="csY0" fmla="*/ 1904 h 11549"/>
                              <a:gd name="csX1" fmla="*/ 2888 w 3865"/>
                              <a:gd name="csY1" fmla="*/ 11549 h 11549"/>
                              <a:gd name="csX2" fmla="*/ 1999 w 3865"/>
                              <a:gd name="csY2" fmla="*/ 9772 h 11549"/>
                              <a:gd name="csX3" fmla="*/ 602 w 3865"/>
                              <a:gd name="csY3" fmla="*/ 0 h 11549"/>
                              <a:gd name="csX4" fmla="*/ 1745 w 3865"/>
                              <a:gd name="csY4" fmla="*/ 1904 h 11549"/>
                            </a:gdLst>
                            <a:ahLst/>
                            <a:cxnLst>
                              <a:cxn ang="0">
                                <a:pos x="csX0" y="csY0"/>
                              </a:cxn>
                              <a:cxn ang="0">
                                <a:pos x="csX1" y="csY1"/>
                              </a:cxn>
                              <a:cxn ang="0">
                                <a:pos x="csX2" y="csY2"/>
                              </a:cxn>
                              <a:cxn ang="0">
                                <a:pos x="csX3" y="csY3"/>
                              </a:cxn>
                              <a:cxn ang="0">
                                <a:pos x="csX4" y="csY4"/>
                              </a:cxn>
                            </a:cxnLst>
                            <a:rect l="l" t="t" r="r" b="b"/>
                            <a:pathLst>
                              <a:path w="3865" h="11549">
                                <a:moveTo>
                                  <a:pt x="1872" y="1904"/>
                                </a:moveTo>
                                <a:cubicBezTo>
                                  <a:pt x="4031" y="4442"/>
                                  <a:pt x="4539" y="8630"/>
                                  <a:pt x="2888" y="11549"/>
                                </a:cubicBezTo>
                                <a:cubicBezTo>
                                  <a:pt x="1999" y="11549"/>
                                  <a:pt x="2126" y="10407"/>
                                  <a:pt x="1999" y="9772"/>
                                </a:cubicBezTo>
                                <a:cubicBezTo>
                                  <a:pt x="475" y="6853"/>
                                  <a:pt x="-795" y="3300"/>
                                  <a:pt x="602" y="0"/>
                                </a:cubicBezTo>
                                <a:cubicBezTo>
                                  <a:pt x="1618" y="127"/>
                                  <a:pt x="1237" y="1396"/>
                                  <a:pt x="1745" y="1904"/>
                                </a:cubicBezTo>
                              </a:path>
                            </a:pathLst>
                          </a:custGeom>
                          <a:solidFill>
                            <a:srgbClr val="000000"/>
                          </a:solidFill>
                          <a:ln w="12688" cap="flat">
                            <a:noFill/>
                            <a:prstDash val="solid"/>
                            <a:miter/>
                          </a:ln>
                        </wps:spPr>
                        <wps:bodyPr/>
                      </wps:wsp>
                      <wps:wsp>
                        <wps:cNvPr id="1437080831" name="Freeform: Shape 1437080831"/>
                        <wps:cNvSpPr/>
                        <wps:spPr>
                          <a:xfrm>
                            <a:off x="147687" y="43701"/>
                            <a:ext cx="3047" cy="9963"/>
                          </a:xfrm>
                          <a:custGeom>
                            <a:avLst/>
                            <a:gdLst>
                              <a:gd name="csX0" fmla="*/ 3048 w 3047"/>
                              <a:gd name="csY0" fmla="*/ 3764 h 9963"/>
                              <a:gd name="csX1" fmla="*/ 3048 w 3047"/>
                              <a:gd name="csY1" fmla="*/ 9856 h 9963"/>
                              <a:gd name="csX2" fmla="*/ 2413 w 3047"/>
                              <a:gd name="csY2" fmla="*/ 9602 h 9963"/>
                              <a:gd name="csX3" fmla="*/ 0 w 3047"/>
                              <a:gd name="csY3" fmla="*/ 210 h 9963"/>
                              <a:gd name="csX4" fmla="*/ 762 w 3047"/>
                              <a:gd name="csY4" fmla="*/ 83 h 9963"/>
                              <a:gd name="csX5" fmla="*/ 3048 w 3047"/>
                              <a:gd name="csY5" fmla="*/ 3891 h 9963"/>
                            </a:gdLst>
                            <a:ahLst/>
                            <a:cxnLst>
                              <a:cxn ang="0">
                                <a:pos x="csX0" y="csY0"/>
                              </a:cxn>
                              <a:cxn ang="0">
                                <a:pos x="csX1" y="csY1"/>
                              </a:cxn>
                              <a:cxn ang="0">
                                <a:pos x="csX2" y="csY2"/>
                              </a:cxn>
                              <a:cxn ang="0">
                                <a:pos x="csX3" y="csY3"/>
                              </a:cxn>
                              <a:cxn ang="0">
                                <a:pos x="csX4" y="csY4"/>
                              </a:cxn>
                              <a:cxn ang="0">
                                <a:pos x="csX5" y="csY5"/>
                              </a:cxn>
                            </a:cxnLst>
                            <a:rect l="l" t="t" r="r" b="b"/>
                            <a:pathLst>
                              <a:path w="3047" h="9963">
                                <a:moveTo>
                                  <a:pt x="3048" y="3764"/>
                                </a:moveTo>
                                <a:cubicBezTo>
                                  <a:pt x="2540" y="5668"/>
                                  <a:pt x="2540" y="8206"/>
                                  <a:pt x="3048" y="9856"/>
                                </a:cubicBezTo>
                                <a:cubicBezTo>
                                  <a:pt x="2667" y="10236"/>
                                  <a:pt x="2794" y="9475"/>
                                  <a:pt x="2413" y="9602"/>
                                </a:cubicBezTo>
                                <a:cubicBezTo>
                                  <a:pt x="-635" y="7444"/>
                                  <a:pt x="762" y="3129"/>
                                  <a:pt x="0" y="210"/>
                                </a:cubicBezTo>
                                <a:cubicBezTo>
                                  <a:pt x="127" y="-44"/>
                                  <a:pt x="508" y="-44"/>
                                  <a:pt x="762" y="83"/>
                                </a:cubicBezTo>
                                <a:cubicBezTo>
                                  <a:pt x="2159" y="972"/>
                                  <a:pt x="2794" y="2368"/>
                                  <a:pt x="3048" y="3891"/>
                                </a:cubicBezTo>
                              </a:path>
                            </a:pathLst>
                          </a:custGeom>
                          <a:solidFill>
                            <a:srgbClr val="000000"/>
                          </a:solidFill>
                          <a:ln w="12688" cap="flat">
                            <a:noFill/>
                            <a:prstDash val="solid"/>
                            <a:miter/>
                          </a:ln>
                        </wps:spPr>
                        <wps:bodyPr/>
                      </wps:wsp>
                      <wps:wsp>
                        <wps:cNvPr id="219920611" name="Freeform: Shape 219920611"/>
                        <wps:cNvSpPr/>
                        <wps:spPr>
                          <a:xfrm>
                            <a:off x="338484" y="46957"/>
                            <a:ext cx="3138" cy="2943"/>
                          </a:xfrm>
                          <a:custGeom>
                            <a:avLst/>
                            <a:gdLst>
                              <a:gd name="csX0" fmla="*/ 2988 w 3138"/>
                              <a:gd name="csY0" fmla="*/ 761 h 2943"/>
                              <a:gd name="csX1" fmla="*/ 1972 w 3138"/>
                              <a:gd name="csY1" fmla="*/ 2919 h 2943"/>
                              <a:gd name="csX2" fmla="*/ 67 w 3138"/>
                              <a:gd name="csY2" fmla="*/ 2031 h 2943"/>
                              <a:gd name="csX3" fmla="*/ 956 w 3138"/>
                              <a:gd name="csY3" fmla="*/ 0 h 2943"/>
                              <a:gd name="csX4" fmla="*/ 2988 w 3138"/>
                              <a:gd name="csY4" fmla="*/ 761 h 2943"/>
                            </a:gdLst>
                            <a:ahLst/>
                            <a:cxnLst>
                              <a:cxn ang="0">
                                <a:pos x="csX0" y="csY0"/>
                              </a:cxn>
                              <a:cxn ang="0">
                                <a:pos x="csX1" y="csY1"/>
                              </a:cxn>
                              <a:cxn ang="0">
                                <a:pos x="csX2" y="csY2"/>
                              </a:cxn>
                              <a:cxn ang="0">
                                <a:pos x="csX3" y="csY3"/>
                              </a:cxn>
                              <a:cxn ang="0">
                                <a:pos x="csX4" y="csY4"/>
                              </a:cxn>
                            </a:cxnLst>
                            <a:rect l="l" t="t" r="r" b="b"/>
                            <a:pathLst>
                              <a:path w="3138" h="2943">
                                <a:moveTo>
                                  <a:pt x="2988" y="761"/>
                                </a:moveTo>
                                <a:cubicBezTo>
                                  <a:pt x="3496" y="1650"/>
                                  <a:pt x="2607" y="2411"/>
                                  <a:pt x="1972" y="2919"/>
                                </a:cubicBezTo>
                                <a:cubicBezTo>
                                  <a:pt x="1337" y="3046"/>
                                  <a:pt x="575" y="2665"/>
                                  <a:pt x="67" y="2031"/>
                                </a:cubicBezTo>
                                <a:cubicBezTo>
                                  <a:pt x="-187" y="1142"/>
                                  <a:pt x="321" y="381"/>
                                  <a:pt x="956" y="0"/>
                                </a:cubicBezTo>
                                <a:cubicBezTo>
                                  <a:pt x="1718" y="0"/>
                                  <a:pt x="2480" y="0"/>
                                  <a:pt x="2988" y="761"/>
                                </a:cubicBezTo>
                              </a:path>
                            </a:pathLst>
                          </a:custGeom>
                          <a:solidFill>
                            <a:srgbClr val="000000"/>
                          </a:solidFill>
                          <a:ln w="12688" cap="flat">
                            <a:noFill/>
                            <a:prstDash val="solid"/>
                            <a:miter/>
                          </a:ln>
                        </wps:spPr>
                        <wps:bodyPr/>
                      </wps:wsp>
                      <wps:wsp>
                        <wps:cNvPr id="249306836" name="Freeform: Shape 249306836"/>
                        <wps:cNvSpPr/>
                        <wps:spPr>
                          <a:xfrm>
                            <a:off x="143203" y="50130"/>
                            <a:ext cx="2833" cy="2665"/>
                          </a:xfrm>
                          <a:custGeom>
                            <a:avLst/>
                            <a:gdLst>
                              <a:gd name="csX0" fmla="*/ 2834 w 2833"/>
                              <a:gd name="csY0" fmla="*/ 1015 h 2665"/>
                              <a:gd name="csX1" fmla="*/ 1818 w 2833"/>
                              <a:gd name="csY1" fmla="*/ 2665 h 2665"/>
                              <a:gd name="csX2" fmla="*/ 421 w 2833"/>
                              <a:gd name="csY2" fmla="*/ 2284 h 2665"/>
                              <a:gd name="csX3" fmla="*/ 167 w 2833"/>
                              <a:gd name="csY3" fmla="*/ 635 h 2665"/>
                              <a:gd name="csX4" fmla="*/ 1564 w 2833"/>
                              <a:gd name="csY4" fmla="*/ 0 h 2665"/>
                              <a:gd name="csX5" fmla="*/ 2834 w 2833"/>
                              <a:gd name="csY5" fmla="*/ 1015 h 2665"/>
                            </a:gdLst>
                            <a:ahLst/>
                            <a:cxnLst>
                              <a:cxn ang="0">
                                <a:pos x="csX0" y="csY0"/>
                              </a:cxn>
                              <a:cxn ang="0">
                                <a:pos x="csX1" y="csY1"/>
                              </a:cxn>
                              <a:cxn ang="0">
                                <a:pos x="csX2" y="csY2"/>
                              </a:cxn>
                              <a:cxn ang="0">
                                <a:pos x="csX3" y="csY3"/>
                              </a:cxn>
                              <a:cxn ang="0">
                                <a:pos x="csX4" y="csY4"/>
                              </a:cxn>
                              <a:cxn ang="0">
                                <a:pos x="csX5" y="csY5"/>
                              </a:cxn>
                            </a:cxnLst>
                            <a:rect l="l" t="t" r="r" b="b"/>
                            <a:pathLst>
                              <a:path w="2833" h="2665">
                                <a:moveTo>
                                  <a:pt x="2834" y="1015"/>
                                </a:moveTo>
                                <a:cubicBezTo>
                                  <a:pt x="2707" y="1777"/>
                                  <a:pt x="2452" y="2411"/>
                                  <a:pt x="1818" y="2665"/>
                                </a:cubicBezTo>
                                <a:cubicBezTo>
                                  <a:pt x="1310" y="2665"/>
                                  <a:pt x="675" y="2665"/>
                                  <a:pt x="421" y="2284"/>
                                </a:cubicBezTo>
                                <a:cubicBezTo>
                                  <a:pt x="-87" y="1904"/>
                                  <a:pt x="-87" y="1142"/>
                                  <a:pt x="167" y="635"/>
                                </a:cubicBezTo>
                                <a:cubicBezTo>
                                  <a:pt x="421" y="127"/>
                                  <a:pt x="1056" y="0"/>
                                  <a:pt x="1564" y="0"/>
                                </a:cubicBezTo>
                                <a:cubicBezTo>
                                  <a:pt x="2071" y="254"/>
                                  <a:pt x="2707" y="381"/>
                                  <a:pt x="2834" y="1015"/>
                                </a:cubicBezTo>
                              </a:path>
                            </a:pathLst>
                          </a:custGeom>
                          <a:solidFill>
                            <a:srgbClr val="000000"/>
                          </a:solidFill>
                          <a:ln w="12688" cap="flat">
                            <a:noFill/>
                            <a:prstDash val="solid"/>
                            <a:miter/>
                          </a:ln>
                        </wps:spPr>
                        <wps:bodyPr/>
                      </wps:wsp>
                      <wps:wsp>
                        <wps:cNvPr id="572595568" name="Freeform: Shape 572595568"/>
                        <wps:cNvSpPr/>
                        <wps:spPr>
                          <a:xfrm>
                            <a:off x="341471" y="51653"/>
                            <a:ext cx="2977" cy="2817"/>
                          </a:xfrm>
                          <a:custGeom>
                            <a:avLst/>
                            <a:gdLst>
                              <a:gd name="csX0" fmla="*/ 2921 w 2977"/>
                              <a:gd name="csY0" fmla="*/ 761 h 2817"/>
                              <a:gd name="csX1" fmla="*/ 2921 w 2977"/>
                              <a:gd name="csY1" fmla="*/ 2031 h 2817"/>
                              <a:gd name="csX2" fmla="*/ 889 w 2977"/>
                              <a:gd name="csY2" fmla="*/ 2665 h 2817"/>
                              <a:gd name="csX3" fmla="*/ 0 w 2977"/>
                              <a:gd name="csY3" fmla="*/ 1396 h 2817"/>
                              <a:gd name="csX4" fmla="*/ 1270 w 2977"/>
                              <a:gd name="csY4" fmla="*/ 0 h 2817"/>
                              <a:gd name="csX5" fmla="*/ 2921 w 2977"/>
                              <a:gd name="csY5" fmla="*/ 761 h 2817"/>
                            </a:gdLst>
                            <a:ahLst/>
                            <a:cxnLst>
                              <a:cxn ang="0">
                                <a:pos x="csX0" y="csY0"/>
                              </a:cxn>
                              <a:cxn ang="0">
                                <a:pos x="csX1" y="csY1"/>
                              </a:cxn>
                              <a:cxn ang="0">
                                <a:pos x="csX2" y="csY2"/>
                              </a:cxn>
                              <a:cxn ang="0">
                                <a:pos x="csX3" y="csY3"/>
                              </a:cxn>
                              <a:cxn ang="0">
                                <a:pos x="csX4" y="csY4"/>
                              </a:cxn>
                              <a:cxn ang="0">
                                <a:pos x="csX5" y="csY5"/>
                              </a:cxn>
                            </a:cxnLst>
                            <a:rect l="l" t="t" r="r" b="b"/>
                            <a:pathLst>
                              <a:path w="2977" h="2817">
                                <a:moveTo>
                                  <a:pt x="2921" y="761"/>
                                </a:moveTo>
                                <a:cubicBezTo>
                                  <a:pt x="2921" y="761"/>
                                  <a:pt x="3048" y="1523"/>
                                  <a:pt x="2921" y="2031"/>
                                </a:cubicBezTo>
                                <a:cubicBezTo>
                                  <a:pt x="2413" y="2665"/>
                                  <a:pt x="1651" y="3046"/>
                                  <a:pt x="889" y="2665"/>
                                </a:cubicBezTo>
                                <a:cubicBezTo>
                                  <a:pt x="381" y="2411"/>
                                  <a:pt x="127" y="1777"/>
                                  <a:pt x="0" y="1396"/>
                                </a:cubicBezTo>
                                <a:cubicBezTo>
                                  <a:pt x="127" y="761"/>
                                  <a:pt x="762" y="254"/>
                                  <a:pt x="1270" y="0"/>
                                </a:cubicBezTo>
                                <a:cubicBezTo>
                                  <a:pt x="1905" y="0"/>
                                  <a:pt x="2413" y="381"/>
                                  <a:pt x="2921" y="761"/>
                                </a:cubicBezTo>
                              </a:path>
                            </a:pathLst>
                          </a:custGeom>
                          <a:solidFill>
                            <a:srgbClr val="000000"/>
                          </a:solidFill>
                          <a:ln w="12688" cap="flat">
                            <a:noFill/>
                            <a:prstDash val="solid"/>
                            <a:miter/>
                          </a:ln>
                        </wps:spPr>
                        <wps:bodyPr/>
                      </wps:wsp>
                      <wps:wsp>
                        <wps:cNvPr id="596041775" name="Freeform: Shape 596041775"/>
                        <wps:cNvSpPr/>
                        <wps:spPr>
                          <a:xfrm>
                            <a:off x="337408" y="52127"/>
                            <a:ext cx="2723" cy="2757"/>
                          </a:xfrm>
                          <a:custGeom>
                            <a:avLst/>
                            <a:gdLst>
                              <a:gd name="csX0" fmla="*/ 2667 w 2723"/>
                              <a:gd name="csY0" fmla="*/ 414 h 2757"/>
                              <a:gd name="csX1" fmla="*/ 2667 w 2723"/>
                              <a:gd name="csY1" fmla="*/ 1937 h 2757"/>
                              <a:gd name="csX2" fmla="*/ 1016 w 2723"/>
                              <a:gd name="csY2" fmla="*/ 2699 h 2757"/>
                              <a:gd name="csX3" fmla="*/ 0 w 2723"/>
                              <a:gd name="csY3" fmla="*/ 1811 h 2757"/>
                              <a:gd name="csX4" fmla="*/ 1016 w 2723"/>
                              <a:gd name="csY4" fmla="*/ 34 h 2757"/>
                              <a:gd name="csX5" fmla="*/ 2540 w 2723"/>
                              <a:gd name="csY5" fmla="*/ 414 h 2757"/>
                            </a:gdLst>
                            <a:ahLst/>
                            <a:cxnLst>
                              <a:cxn ang="0">
                                <a:pos x="csX0" y="csY0"/>
                              </a:cxn>
                              <a:cxn ang="0">
                                <a:pos x="csX1" y="csY1"/>
                              </a:cxn>
                              <a:cxn ang="0">
                                <a:pos x="csX2" y="csY2"/>
                              </a:cxn>
                              <a:cxn ang="0">
                                <a:pos x="csX3" y="csY3"/>
                              </a:cxn>
                              <a:cxn ang="0">
                                <a:pos x="csX4" y="csY4"/>
                              </a:cxn>
                              <a:cxn ang="0">
                                <a:pos x="csX5" y="csY5"/>
                              </a:cxn>
                            </a:cxnLst>
                            <a:rect l="l" t="t" r="r" b="b"/>
                            <a:pathLst>
                              <a:path w="2723" h="2757">
                                <a:moveTo>
                                  <a:pt x="2667" y="414"/>
                                </a:moveTo>
                                <a:cubicBezTo>
                                  <a:pt x="2667" y="414"/>
                                  <a:pt x="2794" y="1557"/>
                                  <a:pt x="2667" y="1937"/>
                                </a:cubicBezTo>
                                <a:cubicBezTo>
                                  <a:pt x="2286" y="2318"/>
                                  <a:pt x="1778" y="2953"/>
                                  <a:pt x="1016" y="2699"/>
                                </a:cubicBezTo>
                                <a:cubicBezTo>
                                  <a:pt x="635" y="2318"/>
                                  <a:pt x="127" y="2318"/>
                                  <a:pt x="0" y="1811"/>
                                </a:cubicBezTo>
                                <a:cubicBezTo>
                                  <a:pt x="0" y="1049"/>
                                  <a:pt x="254" y="288"/>
                                  <a:pt x="1016" y="34"/>
                                </a:cubicBezTo>
                                <a:cubicBezTo>
                                  <a:pt x="1651" y="-93"/>
                                  <a:pt x="2032" y="161"/>
                                  <a:pt x="2540" y="414"/>
                                </a:cubicBezTo>
                              </a:path>
                            </a:pathLst>
                          </a:custGeom>
                          <a:solidFill>
                            <a:srgbClr val="000000"/>
                          </a:solidFill>
                          <a:ln w="12688" cap="flat">
                            <a:noFill/>
                            <a:prstDash val="solid"/>
                            <a:miter/>
                          </a:ln>
                        </wps:spPr>
                        <wps:bodyPr/>
                      </wps:wsp>
                      <wps:wsp>
                        <wps:cNvPr id="720667872" name="Freeform: Shape 720667872"/>
                        <wps:cNvSpPr/>
                        <wps:spPr>
                          <a:xfrm>
                            <a:off x="331820" y="52795"/>
                            <a:ext cx="2667" cy="3096"/>
                          </a:xfrm>
                          <a:custGeom>
                            <a:avLst/>
                            <a:gdLst>
                              <a:gd name="csX0" fmla="*/ 2667 w 2667"/>
                              <a:gd name="csY0" fmla="*/ 888 h 3096"/>
                              <a:gd name="csX1" fmla="*/ 1778 w 2667"/>
                              <a:gd name="csY1" fmla="*/ 3046 h 3096"/>
                              <a:gd name="csX2" fmla="*/ 0 w 2667"/>
                              <a:gd name="csY2" fmla="*/ 1904 h 3096"/>
                              <a:gd name="csX3" fmla="*/ 1143 w 2667"/>
                              <a:gd name="csY3" fmla="*/ 0 h 3096"/>
                              <a:gd name="csX4" fmla="*/ 2667 w 2667"/>
                              <a:gd name="csY4" fmla="*/ 888 h 3096"/>
                            </a:gdLst>
                            <a:ahLst/>
                            <a:cxnLst>
                              <a:cxn ang="0">
                                <a:pos x="csX0" y="csY0"/>
                              </a:cxn>
                              <a:cxn ang="0">
                                <a:pos x="csX1" y="csY1"/>
                              </a:cxn>
                              <a:cxn ang="0">
                                <a:pos x="csX2" y="csY2"/>
                              </a:cxn>
                              <a:cxn ang="0">
                                <a:pos x="csX3" y="csY3"/>
                              </a:cxn>
                              <a:cxn ang="0">
                                <a:pos x="csX4" y="csY4"/>
                              </a:cxn>
                            </a:cxnLst>
                            <a:rect l="l" t="t" r="r" b="b"/>
                            <a:pathLst>
                              <a:path w="2667" h="3096">
                                <a:moveTo>
                                  <a:pt x="2667" y="888"/>
                                </a:moveTo>
                                <a:cubicBezTo>
                                  <a:pt x="2667" y="1777"/>
                                  <a:pt x="2667" y="2792"/>
                                  <a:pt x="1778" y="3046"/>
                                </a:cubicBezTo>
                                <a:cubicBezTo>
                                  <a:pt x="889" y="3300"/>
                                  <a:pt x="254" y="2538"/>
                                  <a:pt x="0" y="1904"/>
                                </a:cubicBezTo>
                                <a:cubicBezTo>
                                  <a:pt x="0" y="1142"/>
                                  <a:pt x="381" y="381"/>
                                  <a:pt x="1143" y="0"/>
                                </a:cubicBezTo>
                                <a:cubicBezTo>
                                  <a:pt x="1778" y="0"/>
                                  <a:pt x="2286" y="381"/>
                                  <a:pt x="2667" y="888"/>
                                </a:cubicBezTo>
                              </a:path>
                            </a:pathLst>
                          </a:custGeom>
                          <a:solidFill>
                            <a:srgbClr val="000000"/>
                          </a:solidFill>
                          <a:ln w="12688" cap="flat">
                            <a:noFill/>
                            <a:prstDash val="solid"/>
                            <a:miter/>
                          </a:ln>
                        </wps:spPr>
                        <wps:bodyPr/>
                      </wps:wsp>
                      <wps:wsp>
                        <wps:cNvPr id="1993078958" name="Freeform: Shape 1993078958"/>
                        <wps:cNvSpPr/>
                        <wps:spPr>
                          <a:xfrm>
                            <a:off x="151684" y="52959"/>
                            <a:ext cx="2784" cy="2779"/>
                          </a:xfrm>
                          <a:custGeom>
                            <a:avLst/>
                            <a:gdLst>
                              <a:gd name="csX0" fmla="*/ 2734 w 2784"/>
                              <a:gd name="csY0" fmla="*/ 1105 h 2779"/>
                              <a:gd name="csX1" fmla="*/ 1718 w 2784"/>
                              <a:gd name="csY1" fmla="*/ 2755 h 2779"/>
                              <a:gd name="csX2" fmla="*/ 194 w 2784"/>
                              <a:gd name="csY2" fmla="*/ 1867 h 2779"/>
                              <a:gd name="csX3" fmla="*/ 448 w 2784"/>
                              <a:gd name="csY3" fmla="*/ 344 h 2779"/>
                              <a:gd name="csX4" fmla="*/ 2734 w 2784"/>
                              <a:gd name="csY4" fmla="*/ 978 h 2779"/>
                            </a:gdLst>
                            <a:ahLst/>
                            <a:cxnLst>
                              <a:cxn ang="0">
                                <a:pos x="csX0" y="csY0"/>
                              </a:cxn>
                              <a:cxn ang="0">
                                <a:pos x="csX1" y="csY1"/>
                              </a:cxn>
                              <a:cxn ang="0">
                                <a:pos x="csX2" y="csY2"/>
                              </a:cxn>
                              <a:cxn ang="0">
                                <a:pos x="csX3" y="csY3"/>
                              </a:cxn>
                              <a:cxn ang="0">
                                <a:pos x="csX4" y="csY4"/>
                              </a:cxn>
                            </a:cxnLst>
                            <a:rect l="l" t="t" r="r" b="b"/>
                            <a:pathLst>
                              <a:path w="2784" h="2779">
                                <a:moveTo>
                                  <a:pt x="2734" y="1105"/>
                                </a:moveTo>
                                <a:cubicBezTo>
                                  <a:pt x="2988" y="1867"/>
                                  <a:pt x="2226" y="2374"/>
                                  <a:pt x="1718" y="2755"/>
                                </a:cubicBezTo>
                                <a:cubicBezTo>
                                  <a:pt x="1210" y="2882"/>
                                  <a:pt x="448" y="2501"/>
                                  <a:pt x="194" y="1867"/>
                                </a:cubicBezTo>
                                <a:cubicBezTo>
                                  <a:pt x="-314" y="1359"/>
                                  <a:pt x="321" y="851"/>
                                  <a:pt x="448" y="344"/>
                                </a:cubicBezTo>
                                <a:cubicBezTo>
                                  <a:pt x="1210" y="-418"/>
                                  <a:pt x="2353" y="217"/>
                                  <a:pt x="2734" y="978"/>
                                </a:cubicBezTo>
                              </a:path>
                            </a:pathLst>
                          </a:custGeom>
                          <a:solidFill>
                            <a:srgbClr val="000000"/>
                          </a:solidFill>
                          <a:ln w="12688" cap="flat">
                            <a:noFill/>
                            <a:prstDash val="solid"/>
                            <a:miter/>
                          </a:ln>
                        </wps:spPr>
                        <wps:bodyPr/>
                      </wps:wsp>
                      <wps:wsp>
                        <wps:cNvPr id="692784770" name="Freeform: Shape 692784770"/>
                        <wps:cNvSpPr/>
                        <wps:spPr>
                          <a:xfrm>
                            <a:off x="147157" y="53252"/>
                            <a:ext cx="2562" cy="2656"/>
                          </a:xfrm>
                          <a:custGeom>
                            <a:avLst/>
                            <a:gdLst>
                              <a:gd name="csX0" fmla="*/ 2562 w 2562"/>
                              <a:gd name="csY0" fmla="*/ 1066 h 2656"/>
                              <a:gd name="csX1" fmla="*/ 1673 w 2562"/>
                              <a:gd name="csY1" fmla="*/ 2589 h 2656"/>
                              <a:gd name="csX2" fmla="*/ 149 w 2562"/>
                              <a:gd name="csY2" fmla="*/ 1827 h 2656"/>
                              <a:gd name="csX3" fmla="*/ 911 w 2562"/>
                              <a:gd name="csY3" fmla="*/ 50 h 2656"/>
                              <a:gd name="csX4" fmla="*/ 2562 w 2562"/>
                              <a:gd name="csY4" fmla="*/ 1066 h 2656"/>
                            </a:gdLst>
                            <a:ahLst/>
                            <a:cxnLst>
                              <a:cxn ang="0">
                                <a:pos x="csX0" y="csY0"/>
                              </a:cxn>
                              <a:cxn ang="0">
                                <a:pos x="csX1" y="csY1"/>
                              </a:cxn>
                              <a:cxn ang="0">
                                <a:pos x="csX2" y="csY2"/>
                              </a:cxn>
                              <a:cxn ang="0">
                                <a:pos x="csX3" y="csY3"/>
                              </a:cxn>
                              <a:cxn ang="0">
                                <a:pos x="csX4" y="csY4"/>
                              </a:cxn>
                            </a:cxnLst>
                            <a:rect l="l" t="t" r="r" b="b"/>
                            <a:pathLst>
                              <a:path w="2562" h="2656">
                                <a:moveTo>
                                  <a:pt x="2562" y="1066"/>
                                </a:moveTo>
                                <a:cubicBezTo>
                                  <a:pt x="2562" y="1066"/>
                                  <a:pt x="2308" y="2335"/>
                                  <a:pt x="1673" y="2589"/>
                                </a:cubicBezTo>
                                <a:cubicBezTo>
                                  <a:pt x="1038" y="2843"/>
                                  <a:pt x="404" y="2335"/>
                                  <a:pt x="149" y="1827"/>
                                </a:cubicBezTo>
                                <a:cubicBezTo>
                                  <a:pt x="-232" y="1066"/>
                                  <a:pt x="149" y="304"/>
                                  <a:pt x="911" y="50"/>
                                </a:cubicBezTo>
                                <a:cubicBezTo>
                                  <a:pt x="1800" y="-203"/>
                                  <a:pt x="2308" y="558"/>
                                  <a:pt x="2562" y="1066"/>
                                </a:cubicBezTo>
                              </a:path>
                            </a:pathLst>
                          </a:custGeom>
                          <a:solidFill>
                            <a:srgbClr val="000000"/>
                          </a:solidFill>
                          <a:ln w="12688" cap="flat">
                            <a:noFill/>
                            <a:prstDash val="solid"/>
                            <a:miter/>
                          </a:ln>
                        </wps:spPr>
                        <wps:bodyPr/>
                      </wps:wsp>
                      <wps:wsp>
                        <wps:cNvPr id="70149169" name="Freeform: Shape 70149169"/>
                        <wps:cNvSpPr/>
                        <wps:spPr>
                          <a:xfrm>
                            <a:off x="313910" y="53633"/>
                            <a:ext cx="3433" cy="10965"/>
                          </a:xfrm>
                          <a:custGeom>
                            <a:avLst/>
                            <a:gdLst>
                              <a:gd name="csX0" fmla="*/ 1910 w 3433"/>
                              <a:gd name="csY0" fmla="*/ 939 h 10965"/>
                              <a:gd name="csX1" fmla="*/ 3434 w 3433"/>
                              <a:gd name="csY1" fmla="*/ 6523 h 10965"/>
                              <a:gd name="csX2" fmla="*/ 2545 w 3433"/>
                              <a:gd name="csY2" fmla="*/ 10965 h 10965"/>
                              <a:gd name="csX3" fmla="*/ 640 w 3433"/>
                              <a:gd name="csY3" fmla="*/ 8554 h 10965"/>
                              <a:gd name="csX4" fmla="*/ 894 w 3433"/>
                              <a:gd name="csY4" fmla="*/ 51 h 10965"/>
                              <a:gd name="csX5" fmla="*/ 1783 w 3433"/>
                              <a:gd name="csY5" fmla="*/ 939 h 10965"/>
                            </a:gdLst>
                            <a:ahLst/>
                            <a:cxnLst>
                              <a:cxn ang="0">
                                <a:pos x="csX0" y="csY0"/>
                              </a:cxn>
                              <a:cxn ang="0">
                                <a:pos x="csX1" y="csY1"/>
                              </a:cxn>
                              <a:cxn ang="0">
                                <a:pos x="csX2" y="csY2"/>
                              </a:cxn>
                              <a:cxn ang="0">
                                <a:pos x="csX3" y="csY3"/>
                              </a:cxn>
                              <a:cxn ang="0">
                                <a:pos x="csX4" y="csY4"/>
                              </a:cxn>
                              <a:cxn ang="0">
                                <a:pos x="csX5" y="csY5"/>
                              </a:cxn>
                            </a:cxnLst>
                            <a:rect l="l" t="t" r="r" b="b"/>
                            <a:pathLst>
                              <a:path w="3433" h="10965">
                                <a:moveTo>
                                  <a:pt x="1910" y="939"/>
                                </a:moveTo>
                                <a:cubicBezTo>
                                  <a:pt x="2672" y="2589"/>
                                  <a:pt x="3307" y="4493"/>
                                  <a:pt x="3434" y="6523"/>
                                </a:cubicBezTo>
                                <a:cubicBezTo>
                                  <a:pt x="3179" y="8046"/>
                                  <a:pt x="3687" y="9950"/>
                                  <a:pt x="2545" y="10965"/>
                                </a:cubicBezTo>
                                <a:cubicBezTo>
                                  <a:pt x="1529" y="10585"/>
                                  <a:pt x="1402" y="9315"/>
                                  <a:pt x="640" y="8554"/>
                                </a:cubicBezTo>
                                <a:cubicBezTo>
                                  <a:pt x="-757" y="5889"/>
                                  <a:pt x="513" y="2716"/>
                                  <a:pt x="894" y="51"/>
                                </a:cubicBezTo>
                                <a:cubicBezTo>
                                  <a:pt x="1529" y="-203"/>
                                  <a:pt x="1529" y="558"/>
                                  <a:pt x="1783" y="939"/>
                                </a:cubicBezTo>
                              </a:path>
                            </a:pathLst>
                          </a:custGeom>
                          <a:solidFill>
                            <a:srgbClr val="000000"/>
                          </a:solidFill>
                          <a:ln w="12688" cap="flat">
                            <a:noFill/>
                            <a:prstDash val="solid"/>
                            <a:miter/>
                          </a:ln>
                        </wps:spPr>
                        <wps:bodyPr/>
                      </wps:wsp>
                      <wps:wsp>
                        <wps:cNvPr id="495006452" name="Freeform: Shape 495006452"/>
                        <wps:cNvSpPr/>
                        <wps:spPr>
                          <a:xfrm>
                            <a:off x="143243" y="54572"/>
                            <a:ext cx="2970" cy="2969"/>
                          </a:xfrm>
                          <a:custGeom>
                            <a:avLst/>
                            <a:gdLst>
                              <a:gd name="csX0" fmla="*/ 2920 w 2970"/>
                              <a:gd name="csY0" fmla="*/ 1015 h 2969"/>
                              <a:gd name="csX1" fmla="*/ 1905 w 2970"/>
                              <a:gd name="csY1" fmla="*/ 2919 h 2969"/>
                              <a:gd name="csX2" fmla="*/ 0 w 2970"/>
                              <a:gd name="csY2" fmla="*/ 1904 h 2969"/>
                              <a:gd name="csX3" fmla="*/ 1016 w 2970"/>
                              <a:gd name="csY3" fmla="*/ 0 h 2969"/>
                              <a:gd name="csX4" fmla="*/ 2920 w 2970"/>
                              <a:gd name="csY4" fmla="*/ 1015 h 2969"/>
                            </a:gdLst>
                            <a:ahLst/>
                            <a:cxnLst>
                              <a:cxn ang="0">
                                <a:pos x="csX0" y="csY0"/>
                              </a:cxn>
                              <a:cxn ang="0">
                                <a:pos x="csX1" y="csY1"/>
                              </a:cxn>
                              <a:cxn ang="0">
                                <a:pos x="csX2" y="csY2"/>
                              </a:cxn>
                              <a:cxn ang="0">
                                <a:pos x="csX3" y="csY3"/>
                              </a:cxn>
                              <a:cxn ang="0">
                                <a:pos x="csX4" y="csY4"/>
                              </a:cxn>
                            </a:cxnLst>
                            <a:rect l="l" t="t" r="r" b="b"/>
                            <a:pathLst>
                              <a:path w="2970" h="2969">
                                <a:moveTo>
                                  <a:pt x="2920" y="1015"/>
                                </a:moveTo>
                                <a:cubicBezTo>
                                  <a:pt x="3175" y="1904"/>
                                  <a:pt x="2412" y="2411"/>
                                  <a:pt x="1905" y="2919"/>
                                </a:cubicBezTo>
                                <a:cubicBezTo>
                                  <a:pt x="1016" y="3173"/>
                                  <a:pt x="381" y="2411"/>
                                  <a:pt x="0" y="1904"/>
                                </a:cubicBezTo>
                                <a:cubicBezTo>
                                  <a:pt x="0" y="1142"/>
                                  <a:pt x="381" y="381"/>
                                  <a:pt x="1016" y="0"/>
                                </a:cubicBezTo>
                                <a:cubicBezTo>
                                  <a:pt x="1778" y="0"/>
                                  <a:pt x="2540" y="254"/>
                                  <a:pt x="2920" y="1015"/>
                                </a:cubicBezTo>
                              </a:path>
                            </a:pathLst>
                          </a:custGeom>
                          <a:solidFill>
                            <a:srgbClr val="000000"/>
                          </a:solidFill>
                          <a:ln w="12688" cap="flat">
                            <a:noFill/>
                            <a:prstDash val="solid"/>
                            <a:miter/>
                          </a:ln>
                        </wps:spPr>
                        <wps:bodyPr/>
                      </wps:wsp>
                      <wps:wsp>
                        <wps:cNvPr id="850590714" name="Freeform: Shape 850590714"/>
                        <wps:cNvSpPr/>
                        <wps:spPr>
                          <a:xfrm>
                            <a:off x="324709" y="54798"/>
                            <a:ext cx="4119" cy="10815"/>
                          </a:xfrm>
                          <a:custGeom>
                            <a:avLst/>
                            <a:gdLst>
                              <a:gd name="csX0" fmla="*/ 3302 w 4119"/>
                              <a:gd name="csY0" fmla="*/ 2947 h 10815"/>
                              <a:gd name="csX1" fmla="*/ 3683 w 4119"/>
                              <a:gd name="csY1" fmla="*/ 10435 h 10815"/>
                              <a:gd name="csX2" fmla="*/ 3175 w 4119"/>
                              <a:gd name="csY2" fmla="*/ 10815 h 10815"/>
                              <a:gd name="csX3" fmla="*/ 0 w 4119"/>
                              <a:gd name="csY3" fmla="*/ 4597 h 10815"/>
                              <a:gd name="csX4" fmla="*/ 889 w 4119"/>
                              <a:gd name="csY4" fmla="*/ 155 h 10815"/>
                              <a:gd name="csX5" fmla="*/ 2032 w 4119"/>
                              <a:gd name="csY5" fmla="*/ 662 h 10815"/>
                              <a:gd name="csX6" fmla="*/ 3302 w 4119"/>
                              <a:gd name="csY6" fmla="*/ 2947 h 1081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119" h="10815">
                                <a:moveTo>
                                  <a:pt x="3302" y="2947"/>
                                </a:moveTo>
                                <a:cubicBezTo>
                                  <a:pt x="4318" y="5231"/>
                                  <a:pt x="4318" y="7896"/>
                                  <a:pt x="3683" y="10435"/>
                                </a:cubicBezTo>
                                <a:lnTo>
                                  <a:pt x="3175" y="10815"/>
                                </a:lnTo>
                                <a:cubicBezTo>
                                  <a:pt x="2032" y="8658"/>
                                  <a:pt x="508" y="6754"/>
                                  <a:pt x="0" y="4597"/>
                                </a:cubicBezTo>
                                <a:cubicBezTo>
                                  <a:pt x="0" y="2947"/>
                                  <a:pt x="254" y="1551"/>
                                  <a:pt x="889" y="155"/>
                                </a:cubicBezTo>
                                <a:cubicBezTo>
                                  <a:pt x="1397" y="-226"/>
                                  <a:pt x="1778" y="155"/>
                                  <a:pt x="2032" y="662"/>
                                </a:cubicBezTo>
                                <a:cubicBezTo>
                                  <a:pt x="2032" y="1551"/>
                                  <a:pt x="2540" y="2566"/>
                                  <a:pt x="3302" y="2947"/>
                                </a:cubicBezTo>
                              </a:path>
                            </a:pathLst>
                          </a:custGeom>
                          <a:solidFill>
                            <a:srgbClr val="000000"/>
                          </a:solidFill>
                          <a:ln w="12688" cap="flat">
                            <a:noFill/>
                            <a:prstDash val="solid"/>
                            <a:miter/>
                          </a:ln>
                        </wps:spPr>
                        <wps:bodyPr/>
                      </wps:wsp>
                      <wps:wsp>
                        <wps:cNvPr id="585846385" name="Freeform: Shape 585846385"/>
                        <wps:cNvSpPr/>
                        <wps:spPr>
                          <a:xfrm>
                            <a:off x="334674" y="55294"/>
                            <a:ext cx="2987" cy="2999"/>
                          </a:xfrm>
                          <a:custGeom>
                            <a:avLst/>
                            <a:gdLst>
                              <a:gd name="csX0" fmla="*/ 2988 w 2987"/>
                              <a:gd name="csY0" fmla="*/ 1054 h 2999"/>
                              <a:gd name="csX1" fmla="*/ 1845 w 2987"/>
                              <a:gd name="csY1" fmla="*/ 2958 h 2999"/>
                              <a:gd name="csX2" fmla="*/ 67 w 2987"/>
                              <a:gd name="csY2" fmla="*/ 2070 h 2999"/>
                              <a:gd name="csX3" fmla="*/ 956 w 2987"/>
                              <a:gd name="csY3" fmla="*/ 166 h 2999"/>
                              <a:gd name="csX4" fmla="*/ 2988 w 2987"/>
                              <a:gd name="csY4" fmla="*/ 1054 h 2999"/>
                            </a:gdLst>
                            <a:ahLst/>
                            <a:cxnLst>
                              <a:cxn ang="0">
                                <a:pos x="csX0" y="csY0"/>
                              </a:cxn>
                              <a:cxn ang="0">
                                <a:pos x="csX1" y="csY1"/>
                              </a:cxn>
                              <a:cxn ang="0">
                                <a:pos x="csX2" y="csY2"/>
                              </a:cxn>
                              <a:cxn ang="0">
                                <a:pos x="csX3" y="csY3"/>
                              </a:cxn>
                              <a:cxn ang="0">
                                <a:pos x="csX4" y="csY4"/>
                              </a:cxn>
                            </a:cxnLst>
                            <a:rect l="l" t="t" r="r" b="b"/>
                            <a:pathLst>
                              <a:path w="2987" h="2999">
                                <a:moveTo>
                                  <a:pt x="2988" y="1054"/>
                                </a:moveTo>
                                <a:cubicBezTo>
                                  <a:pt x="2988" y="1816"/>
                                  <a:pt x="2607" y="2704"/>
                                  <a:pt x="1845" y="2958"/>
                                </a:cubicBezTo>
                                <a:cubicBezTo>
                                  <a:pt x="1082" y="3085"/>
                                  <a:pt x="321" y="2958"/>
                                  <a:pt x="67" y="2070"/>
                                </a:cubicBezTo>
                                <a:cubicBezTo>
                                  <a:pt x="-187" y="1308"/>
                                  <a:pt x="321" y="547"/>
                                  <a:pt x="956" y="166"/>
                                </a:cubicBezTo>
                                <a:cubicBezTo>
                                  <a:pt x="1845" y="-342"/>
                                  <a:pt x="2607" y="420"/>
                                  <a:pt x="2988" y="1054"/>
                                </a:cubicBezTo>
                              </a:path>
                            </a:pathLst>
                          </a:custGeom>
                          <a:solidFill>
                            <a:srgbClr val="000000"/>
                          </a:solidFill>
                          <a:ln w="12688" cap="flat">
                            <a:noFill/>
                            <a:prstDash val="solid"/>
                            <a:miter/>
                          </a:ln>
                        </wps:spPr>
                        <wps:bodyPr/>
                      </wps:wsp>
                      <wps:wsp>
                        <wps:cNvPr id="12689004" name="Freeform: Shape 12689004"/>
                        <wps:cNvSpPr/>
                        <wps:spPr>
                          <a:xfrm>
                            <a:off x="146812" y="57364"/>
                            <a:ext cx="3034" cy="3089"/>
                          </a:xfrm>
                          <a:custGeom>
                            <a:avLst/>
                            <a:gdLst>
                              <a:gd name="csX0" fmla="*/ 3034 w 3034"/>
                              <a:gd name="csY0" fmla="*/ 1396 h 3089"/>
                              <a:gd name="csX1" fmla="*/ 1891 w 3034"/>
                              <a:gd name="csY1" fmla="*/ 2919 h 3089"/>
                              <a:gd name="csX2" fmla="*/ 240 w 3034"/>
                              <a:gd name="csY2" fmla="*/ 2411 h 3089"/>
                              <a:gd name="csX3" fmla="*/ 240 w 3034"/>
                              <a:gd name="csY3" fmla="*/ 635 h 3089"/>
                              <a:gd name="csX4" fmla="*/ 1510 w 3034"/>
                              <a:gd name="csY4" fmla="*/ 0 h 3089"/>
                              <a:gd name="csX5" fmla="*/ 3034 w 3034"/>
                              <a:gd name="csY5" fmla="*/ 1523 h 3089"/>
                            </a:gdLst>
                            <a:ahLst/>
                            <a:cxnLst>
                              <a:cxn ang="0">
                                <a:pos x="csX0" y="csY0"/>
                              </a:cxn>
                              <a:cxn ang="0">
                                <a:pos x="csX1" y="csY1"/>
                              </a:cxn>
                              <a:cxn ang="0">
                                <a:pos x="csX2" y="csY2"/>
                              </a:cxn>
                              <a:cxn ang="0">
                                <a:pos x="csX3" y="csY3"/>
                              </a:cxn>
                              <a:cxn ang="0">
                                <a:pos x="csX4" y="csY4"/>
                              </a:cxn>
                              <a:cxn ang="0">
                                <a:pos x="csX5" y="csY5"/>
                              </a:cxn>
                            </a:cxnLst>
                            <a:rect l="l" t="t" r="r" b="b"/>
                            <a:pathLst>
                              <a:path w="3034" h="3089">
                                <a:moveTo>
                                  <a:pt x="3034" y="1396"/>
                                </a:moveTo>
                                <a:cubicBezTo>
                                  <a:pt x="3034" y="1396"/>
                                  <a:pt x="2526" y="2665"/>
                                  <a:pt x="1891" y="2919"/>
                                </a:cubicBezTo>
                                <a:cubicBezTo>
                                  <a:pt x="1256" y="3427"/>
                                  <a:pt x="748" y="2665"/>
                                  <a:pt x="240" y="2411"/>
                                </a:cubicBezTo>
                                <a:cubicBezTo>
                                  <a:pt x="-13" y="1777"/>
                                  <a:pt x="-141" y="1269"/>
                                  <a:pt x="240" y="635"/>
                                </a:cubicBezTo>
                                <a:cubicBezTo>
                                  <a:pt x="494" y="127"/>
                                  <a:pt x="1002" y="127"/>
                                  <a:pt x="1510" y="0"/>
                                </a:cubicBezTo>
                                <a:cubicBezTo>
                                  <a:pt x="2145" y="381"/>
                                  <a:pt x="2907" y="761"/>
                                  <a:pt x="3034" y="1523"/>
                                </a:cubicBezTo>
                              </a:path>
                            </a:pathLst>
                          </a:custGeom>
                          <a:solidFill>
                            <a:srgbClr val="000000"/>
                          </a:solidFill>
                          <a:ln w="12688" cap="flat">
                            <a:noFill/>
                            <a:prstDash val="solid"/>
                            <a:miter/>
                          </a:ln>
                        </wps:spPr>
                        <wps:bodyPr/>
                      </wps:wsp>
                      <wps:wsp>
                        <wps:cNvPr id="1927357278" name="Freeform: Shape 1927357278"/>
                        <wps:cNvSpPr/>
                        <wps:spPr>
                          <a:xfrm>
                            <a:off x="150584" y="57180"/>
                            <a:ext cx="2741" cy="2779"/>
                          </a:xfrm>
                          <a:custGeom>
                            <a:avLst/>
                            <a:gdLst>
                              <a:gd name="csX0" fmla="*/ 2691 w 2741"/>
                              <a:gd name="csY0" fmla="*/ 1199 h 2779"/>
                              <a:gd name="csX1" fmla="*/ 1802 w 2741"/>
                              <a:gd name="csY1" fmla="*/ 2722 h 2779"/>
                              <a:gd name="csX2" fmla="*/ 24 w 2741"/>
                              <a:gd name="csY2" fmla="*/ 1834 h 2779"/>
                              <a:gd name="csX3" fmla="*/ 913 w 2741"/>
                              <a:gd name="csY3" fmla="*/ 57 h 2779"/>
                              <a:gd name="csX4" fmla="*/ 2691 w 2741"/>
                              <a:gd name="csY4" fmla="*/ 1199 h 2779"/>
                            </a:gdLst>
                            <a:ahLst/>
                            <a:cxnLst>
                              <a:cxn ang="0">
                                <a:pos x="csX0" y="csY0"/>
                              </a:cxn>
                              <a:cxn ang="0">
                                <a:pos x="csX1" y="csY1"/>
                              </a:cxn>
                              <a:cxn ang="0">
                                <a:pos x="csX2" y="csY2"/>
                              </a:cxn>
                              <a:cxn ang="0">
                                <a:pos x="csX3" y="csY3"/>
                              </a:cxn>
                              <a:cxn ang="0">
                                <a:pos x="csX4" y="csY4"/>
                              </a:cxn>
                            </a:cxnLst>
                            <a:rect l="l" t="t" r="r" b="b"/>
                            <a:pathLst>
                              <a:path w="2741" h="2779">
                                <a:moveTo>
                                  <a:pt x="2691" y="1199"/>
                                </a:moveTo>
                                <a:cubicBezTo>
                                  <a:pt x="2945" y="1961"/>
                                  <a:pt x="2183" y="2341"/>
                                  <a:pt x="1802" y="2722"/>
                                </a:cubicBezTo>
                                <a:cubicBezTo>
                                  <a:pt x="913" y="2976"/>
                                  <a:pt x="405" y="2341"/>
                                  <a:pt x="24" y="1834"/>
                                </a:cubicBezTo>
                                <a:cubicBezTo>
                                  <a:pt x="-103" y="1072"/>
                                  <a:pt x="278" y="564"/>
                                  <a:pt x="913" y="57"/>
                                </a:cubicBezTo>
                                <a:cubicBezTo>
                                  <a:pt x="1802" y="-197"/>
                                  <a:pt x="2310" y="438"/>
                                  <a:pt x="2691" y="1199"/>
                                </a:cubicBezTo>
                              </a:path>
                            </a:pathLst>
                          </a:custGeom>
                          <a:solidFill>
                            <a:srgbClr val="000000"/>
                          </a:solidFill>
                          <a:ln w="12688" cap="flat">
                            <a:noFill/>
                            <a:prstDash val="solid"/>
                            <a:miter/>
                          </a:ln>
                        </wps:spPr>
                        <wps:bodyPr/>
                      </wps:wsp>
                      <wps:wsp>
                        <wps:cNvPr id="382750461" name="Freeform: Shape 382750461"/>
                        <wps:cNvSpPr/>
                        <wps:spPr>
                          <a:xfrm>
                            <a:off x="331431" y="58125"/>
                            <a:ext cx="8389" cy="8376"/>
                          </a:xfrm>
                          <a:custGeom>
                            <a:avLst/>
                            <a:gdLst>
                              <a:gd name="csX0" fmla="*/ 8389 w 8389"/>
                              <a:gd name="csY0" fmla="*/ 0 h 8376"/>
                              <a:gd name="csX1" fmla="*/ 6612 w 8389"/>
                              <a:gd name="csY1" fmla="*/ 3046 h 8376"/>
                              <a:gd name="csX2" fmla="*/ 1786 w 8389"/>
                              <a:gd name="csY2" fmla="*/ 7361 h 8376"/>
                              <a:gd name="csX3" fmla="*/ 8 w 8389"/>
                              <a:gd name="csY3" fmla="*/ 8376 h 8376"/>
                              <a:gd name="csX4" fmla="*/ 2040 w 8389"/>
                              <a:gd name="csY4" fmla="*/ 4061 h 8376"/>
                              <a:gd name="csX5" fmla="*/ 8263 w 8389"/>
                              <a:gd name="csY5" fmla="*/ 0 h 8376"/>
                            </a:gdLst>
                            <a:ahLst/>
                            <a:cxnLst>
                              <a:cxn ang="0">
                                <a:pos x="csX0" y="csY0"/>
                              </a:cxn>
                              <a:cxn ang="0">
                                <a:pos x="csX1" y="csY1"/>
                              </a:cxn>
                              <a:cxn ang="0">
                                <a:pos x="csX2" y="csY2"/>
                              </a:cxn>
                              <a:cxn ang="0">
                                <a:pos x="csX3" y="csY3"/>
                              </a:cxn>
                              <a:cxn ang="0">
                                <a:pos x="csX4" y="csY4"/>
                              </a:cxn>
                              <a:cxn ang="0">
                                <a:pos x="csX5" y="csY5"/>
                              </a:cxn>
                            </a:cxnLst>
                            <a:rect l="l" t="t" r="r" b="b"/>
                            <a:pathLst>
                              <a:path w="8389" h="8376">
                                <a:moveTo>
                                  <a:pt x="8389" y="0"/>
                                </a:moveTo>
                                <a:cubicBezTo>
                                  <a:pt x="8389" y="1015"/>
                                  <a:pt x="6738" y="2031"/>
                                  <a:pt x="6612" y="3046"/>
                                </a:cubicBezTo>
                                <a:cubicBezTo>
                                  <a:pt x="5723" y="5203"/>
                                  <a:pt x="3945" y="6726"/>
                                  <a:pt x="1786" y="7361"/>
                                </a:cubicBezTo>
                                <a:cubicBezTo>
                                  <a:pt x="1278" y="7742"/>
                                  <a:pt x="770" y="8249"/>
                                  <a:pt x="8" y="8376"/>
                                </a:cubicBezTo>
                                <a:cubicBezTo>
                                  <a:pt x="-119" y="6853"/>
                                  <a:pt x="1278" y="5457"/>
                                  <a:pt x="2040" y="4061"/>
                                </a:cubicBezTo>
                                <a:cubicBezTo>
                                  <a:pt x="3691" y="1904"/>
                                  <a:pt x="5850" y="635"/>
                                  <a:pt x="8263" y="0"/>
                                </a:cubicBezTo>
                              </a:path>
                            </a:pathLst>
                          </a:custGeom>
                          <a:solidFill>
                            <a:srgbClr val="000000"/>
                          </a:solidFill>
                          <a:ln w="12688" cap="flat">
                            <a:noFill/>
                            <a:prstDash val="solid"/>
                            <a:miter/>
                          </a:ln>
                        </wps:spPr>
                        <wps:bodyPr/>
                      </wps:wsp>
                      <wps:wsp>
                        <wps:cNvPr id="947767368" name="Freeform: Shape 947767368"/>
                        <wps:cNvSpPr/>
                        <wps:spPr>
                          <a:xfrm>
                            <a:off x="142862" y="58576"/>
                            <a:ext cx="8635" cy="7290"/>
                          </a:xfrm>
                          <a:custGeom>
                            <a:avLst/>
                            <a:gdLst>
                              <a:gd name="csX0" fmla="*/ 5460 w 8635"/>
                              <a:gd name="csY0" fmla="*/ 2849 h 7290"/>
                              <a:gd name="csX1" fmla="*/ 8635 w 8635"/>
                              <a:gd name="csY1" fmla="*/ 6529 h 7290"/>
                              <a:gd name="csX2" fmla="*/ 8127 w 8635"/>
                              <a:gd name="csY2" fmla="*/ 7291 h 7290"/>
                              <a:gd name="csX3" fmla="*/ 0 w 8635"/>
                              <a:gd name="csY3" fmla="*/ 437 h 7290"/>
                              <a:gd name="csX4" fmla="*/ 1778 w 8635"/>
                              <a:gd name="csY4" fmla="*/ 184 h 7290"/>
                              <a:gd name="csX5" fmla="*/ 5587 w 8635"/>
                              <a:gd name="csY5" fmla="*/ 2849 h 7290"/>
                            </a:gdLst>
                            <a:ahLst/>
                            <a:cxnLst>
                              <a:cxn ang="0">
                                <a:pos x="csX0" y="csY0"/>
                              </a:cxn>
                              <a:cxn ang="0">
                                <a:pos x="csX1" y="csY1"/>
                              </a:cxn>
                              <a:cxn ang="0">
                                <a:pos x="csX2" y="csY2"/>
                              </a:cxn>
                              <a:cxn ang="0">
                                <a:pos x="csX3" y="csY3"/>
                              </a:cxn>
                              <a:cxn ang="0">
                                <a:pos x="csX4" y="csY4"/>
                              </a:cxn>
                              <a:cxn ang="0">
                                <a:pos x="csX5" y="csY5"/>
                              </a:cxn>
                            </a:cxnLst>
                            <a:rect l="l" t="t" r="r" b="b"/>
                            <a:pathLst>
                              <a:path w="8635" h="7290">
                                <a:moveTo>
                                  <a:pt x="5460" y="2849"/>
                                </a:moveTo>
                                <a:cubicBezTo>
                                  <a:pt x="6603" y="4118"/>
                                  <a:pt x="7238" y="5387"/>
                                  <a:pt x="8635" y="6529"/>
                                </a:cubicBezTo>
                                <a:cubicBezTo>
                                  <a:pt x="8635" y="6783"/>
                                  <a:pt x="8508" y="7291"/>
                                  <a:pt x="8127" y="7291"/>
                                </a:cubicBezTo>
                                <a:cubicBezTo>
                                  <a:pt x="4318" y="7037"/>
                                  <a:pt x="1778" y="3229"/>
                                  <a:pt x="0" y="437"/>
                                </a:cubicBezTo>
                                <a:cubicBezTo>
                                  <a:pt x="254" y="-451"/>
                                  <a:pt x="1270" y="310"/>
                                  <a:pt x="1778" y="184"/>
                                </a:cubicBezTo>
                                <a:cubicBezTo>
                                  <a:pt x="3048" y="1199"/>
                                  <a:pt x="4571" y="1453"/>
                                  <a:pt x="5587" y="2849"/>
                                </a:cubicBezTo>
                              </a:path>
                            </a:pathLst>
                          </a:custGeom>
                          <a:solidFill>
                            <a:srgbClr val="000000"/>
                          </a:solidFill>
                          <a:ln w="12688" cap="flat">
                            <a:noFill/>
                            <a:prstDash val="solid"/>
                            <a:miter/>
                          </a:ln>
                        </wps:spPr>
                        <wps:bodyPr/>
                      </wps:wsp>
                      <wps:wsp>
                        <wps:cNvPr id="478305536" name="Freeform: Shape 478305536"/>
                        <wps:cNvSpPr/>
                        <wps:spPr>
                          <a:xfrm>
                            <a:off x="333344" y="62567"/>
                            <a:ext cx="7492" cy="9164"/>
                          </a:xfrm>
                          <a:custGeom>
                            <a:avLst/>
                            <a:gdLst>
                              <a:gd name="csX0" fmla="*/ 7492 w 7492"/>
                              <a:gd name="csY0" fmla="*/ 0 h 9164"/>
                              <a:gd name="csX1" fmla="*/ 2667 w 7492"/>
                              <a:gd name="csY1" fmla="*/ 8376 h 9164"/>
                              <a:gd name="csX2" fmla="*/ 0 w 7492"/>
                              <a:gd name="csY2" fmla="*/ 9011 h 9164"/>
                              <a:gd name="csX3" fmla="*/ 6730 w 7492"/>
                              <a:gd name="csY3" fmla="*/ 0 h 9164"/>
                              <a:gd name="csX4" fmla="*/ 7365 w 7492"/>
                              <a:gd name="csY4" fmla="*/ 0 h 9164"/>
                            </a:gdLst>
                            <a:ahLst/>
                            <a:cxnLst>
                              <a:cxn ang="0">
                                <a:pos x="csX0" y="csY0"/>
                              </a:cxn>
                              <a:cxn ang="0">
                                <a:pos x="csX1" y="csY1"/>
                              </a:cxn>
                              <a:cxn ang="0">
                                <a:pos x="csX2" y="csY2"/>
                              </a:cxn>
                              <a:cxn ang="0">
                                <a:pos x="csX3" y="csY3"/>
                              </a:cxn>
                              <a:cxn ang="0">
                                <a:pos x="csX4" y="csY4"/>
                              </a:cxn>
                            </a:cxnLst>
                            <a:rect l="l" t="t" r="r" b="b"/>
                            <a:pathLst>
                              <a:path w="7492" h="9164">
                                <a:moveTo>
                                  <a:pt x="7492" y="0"/>
                                </a:moveTo>
                                <a:cubicBezTo>
                                  <a:pt x="7365" y="3300"/>
                                  <a:pt x="5714" y="6726"/>
                                  <a:pt x="2667" y="8376"/>
                                </a:cubicBezTo>
                                <a:cubicBezTo>
                                  <a:pt x="1778" y="8630"/>
                                  <a:pt x="889" y="9518"/>
                                  <a:pt x="0" y="9011"/>
                                </a:cubicBezTo>
                                <a:cubicBezTo>
                                  <a:pt x="1651" y="5711"/>
                                  <a:pt x="4063" y="2919"/>
                                  <a:pt x="6730" y="0"/>
                                </a:cubicBezTo>
                                <a:lnTo>
                                  <a:pt x="7365" y="0"/>
                                </a:lnTo>
                                <a:close/>
                              </a:path>
                            </a:pathLst>
                          </a:custGeom>
                          <a:solidFill>
                            <a:srgbClr val="000000"/>
                          </a:solidFill>
                          <a:ln w="12688" cap="flat">
                            <a:noFill/>
                            <a:prstDash val="solid"/>
                            <a:miter/>
                          </a:ln>
                        </wps:spPr>
                        <wps:bodyPr/>
                      </wps:wsp>
                      <wps:wsp>
                        <wps:cNvPr id="1953535823" name="Freeform: Shape 1953535823"/>
                        <wps:cNvSpPr/>
                        <wps:spPr>
                          <a:xfrm>
                            <a:off x="323058" y="63836"/>
                            <a:ext cx="3104" cy="3172"/>
                          </a:xfrm>
                          <a:custGeom>
                            <a:avLst/>
                            <a:gdLst>
                              <a:gd name="csX0" fmla="*/ 3048 w 3104"/>
                              <a:gd name="csY0" fmla="*/ 888 h 3172"/>
                              <a:gd name="csX1" fmla="*/ 1778 w 3104"/>
                              <a:gd name="csY1" fmla="*/ 3173 h 3172"/>
                              <a:gd name="csX2" fmla="*/ 0 w 3104"/>
                              <a:gd name="csY2" fmla="*/ 1904 h 3172"/>
                              <a:gd name="csX3" fmla="*/ 1016 w 3104"/>
                              <a:gd name="csY3" fmla="*/ 254 h 3172"/>
                              <a:gd name="csX4" fmla="*/ 1905 w 3104"/>
                              <a:gd name="csY4" fmla="*/ 0 h 3172"/>
                              <a:gd name="csX5" fmla="*/ 3048 w 3104"/>
                              <a:gd name="csY5" fmla="*/ 888 h 3172"/>
                            </a:gdLst>
                            <a:ahLst/>
                            <a:cxnLst>
                              <a:cxn ang="0">
                                <a:pos x="csX0" y="csY0"/>
                              </a:cxn>
                              <a:cxn ang="0">
                                <a:pos x="csX1" y="csY1"/>
                              </a:cxn>
                              <a:cxn ang="0">
                                <a:pos x="csX2" y="csY2"/>
                              </a:cxn>
                              <a:cxn ang="0">
                                <a:pos x="csX3" y="csY3"/>
                              </a:cxn>
                              <a:cxn ang="0">
                                <a:pos x="csX4" y="csY4"/>
                              </a:cxn>
                              <a:cxn ang="0">
                                <a:pos x="csX5" y="csY5"/>
                              </a:cxn>
                            </a:cxnLst>
                            <a:rect l="l" t="t" r="r" b="b"/>
                            <a:pathLst>
                              <a:path w="3104" h="3172">
                                <a:moveTo>
                                  <a:pt x="3048" y="888"/>
                                </a:moveTo>
                                <a:cubicBezTo>
                                  <a:pt x="3302" y="2031"/>
                                  <a:pt x="2667" y="2792"/>
                                  <a:pt x="1778" y="3173"/>
                                </a:cubicBezTo>
                                <a:cubicBezTo>
                                  <a:pt x="889" y="3173"/>
                                  <a:pt x="381" y="2538"/>
                                  <a:pt x="0" y="1904"/>
                                </a:cubicBezTo>
                                <a:cubicBezTo>
                                  <a:pt x="0" y="1142"/>
                                  <a:pt x="381" y="381"/>
                                  <a:pt x="1016" y="254"/>
                                </a:cubicBezTo>
                                <a:cubicBezTo>
                                  <a:pt x="1270" y="0"/>
                                  <a:pt x="1651" y="0"/>
                                  <a:pt x="1905" y="0"/>
                                </a:cubicBezTo>
                                <a:cubicBezTo>
                                  <a:pt x="2413" y="127"/>
                                  <a:pt x="2667" y="508"/>
                                  <a:pt x="3048" y="888"/>
                                </a:cubicBezTo>
                              </a:path>
                            </a:pathLst>
                          </a:custGeom>
                          <a:solidFill>
                            <a:srgbClr val="000000"/>
                          </a:solidFill>
                          <a:ln w="12688" cap="flat">
                            <a:noFill/>
                            <a:prstDash val="solid"/>
                            <a:miter/>
                          </a:ln>
                        </wps:spPr>
                        <wps:bodyPr/>
                      </wps:wsp>
                      <wps:wsp>
                        <wps:cNvPr id="981136022" name="Freeform: Shape 981136022"/>
                        <wps:cNvSpPr/>
                        <wps:spPr>
                          <a:xfrm>
                            <a:off x="137782" y="64457"/>
                            <a:ext cx="10540" cy="5048"/>
                          </a:xfrm>
                          <a:custGeom>
                            <a:avLst/>
                            <a:gdLst>
                              <a:gd name="csX0" fmla="*/ 6349 w 10540"/>
                              <a:gd name="csY0" fmla="*/ 1029 h 5048"/>
                              <a:gd name="csX1" fmla="*/ 10540 w 10540"/>
                              <a:gd name="csY1" fmla="*/ 4710 h 5048"/>
                              <a:gd name="csX2" fmla="*/ 7111 w 10540"/>
                              <a:gd name="csY2" fmla="*/ 4710 h 5048"/>
                              <a:gd name="csX3" fmla="*/ 0 w 10540"/>
                              <a:gd name="csY3" fmla="*/ 776 h 5048"/>
                              <a:gd name="csX4" fmla="*/ 1651 w 10540"/>
                              <a:gd name="csY4" fmla="*/ 14 h 5048"/>
                              <a:gd name="csX5" fmla="*/ 6349 w 10540"/>
                              <a:gd name="csY5" fmla="*/ 1029 h 5048"/>
                            </a:gdLst>
                            <a:ahLst/>
                            <a:cxnLst>
                              <a:cxn ang="0">
                                <a:pos x="csX0" y="csY0"/>
                              </a:cxn>
                              <a:cxn ang="0">
                                <a:pos x="csX1" y="csY1"/>
                              </a:cxn>
                              <a:cxn ang="0">
                                <a:pos x="csX2" y="csY2"/>
                              </a:cxn>
                              <a:cxn ang="0">
                                <a:pos x="csX3" y="csY3"/>
                              </a:cxn>
                              <a:cxn ang="0">
                                <a:pos x="csX4" y="csY4"/>
                              </a:cxn>
                              <a:cxn ang="0">
                                <a:pos x="csX5" y="csY5"/>
                              </a:cxn>
                            </a:cxnLst>
                            <a:rect l="l" t="t" r="r" b="b"/>
                            <a:pathLst>
                              <a:path w="10540" h="5048">
                                <a:moveTo>
                                  <a:pt x="6349" y="1029"/>
                                </a:moveTo>
                                <a:cubicBezTo>
                                  <a:pt x="7746" y="2045"/>
                                  <a:pt x="9143" y="3441"/>
                                  <a:pt x="10540" y="4710"/>
                                </a:cubicBezTo>
                                <a:cubicBezTo>
                                  <a:pt x="9524" y="5471"/>
                                  <a:pt x="8255" y="4710"/>
                                  <a:pt x="7111" y="4710"/>
                                </a:cubicBezTo>
                                <a:cubicBezTo>
                                  <a:pt x="4445" y="3821"/>
                                  <a:pt x="2667" y="1537"/>
                                  <a:pt x="0" y="776"/>
                                </a:cubicBezTo>
                                <a:cubicBezTo>
                                  <a:pt x="0" y="-113"/>
                                  <a:pt x="1143" y="268"/>
                                  <a:pt x="1651" y="14"/>
                                </a:cubicBezTo>
                                <a:cubicBezTo>
                                  <a:pt x="3302" y="-113"/>
                                  <a:pt x="4699" y="649"/>
                                  <a:pt x="6349" y="1029"/>
                                </a:cubicBezTo>
                              </a:path>
                            </a:pathLst>
                          </a:custGeom>
                          <a:solidFill>
                            <a:srgbClr val="000000"/>
                          </a:solidFill>
                          <a:ln w="12688" cap="flat">
                            <a:noFill/>
                            <a:prstDash val="solid"/>
                            <a:miter/>
                          </a:ln>
                        </wps:spPr>
                        <wps:bodyPr/>
                      </wps:wsp>
                      <wps:wsp>
                        <wps:cNvPr id="291257593" name="Freeform: Shape 291257593"/>
                        <wps:cNvSpPr/>
                        <wps:spPr>
                          <a:xfrm>
                            <a:off x="127764" y="15044"/>
                            <a:ext cx="106401" cy="99574"/>
                          </a:xfrm>
                          <a:custGeom>
                            <a:avLst/>
                            <a:gdLst>
                              <a:gd name="csX0" fmla="*/ 98656 w 106401"/>
                              <a:gd name="csY0" fmla="*/ 27471 h 99574"/>
                              <a:gd name="csX1" fmla="*/ 87100 w 106401"/>
                              <a:gd name="csY1" fmla="*/ 29755 h 99574"/>
                              <a:gd name="csX2" fmla="*/ 86465 w 106401"/>
                              <a:gd name="csY2" fmla="*/ 31025 h 99574"/>
                              <a:gd name="csX3" fmla="*/ 85576 w 106401"/>
                              <a:gd name="csY3" fmla="*/ 31025 h 99574"/>
                              <a:gd name="csX4" fmla="*/ 84433 w 106401"/>
                              <a:gd name="csY4" fmla="*/ 25694 h 99574"/>
                              <a:gd name="csX5" fmla="*/ 83798 w 106401"/>
                              <a:gd name="csY5" fmla="*/ 23029 h 99574"/>
                              <a:gd name="csX6" fmla="*/ 91544 w 106401"/>
                              <a:gd name="csY6" fmla="*/ 17445 h 99574"/>
                              <a:gd name="csX7" fmla="*/ 87354 w 106401"/>
                              <a:gd name="csY7" fmla="*/ 11226 h 99574"/>
                              <a:gd name="csX8" fmla="*/ 87354 w 106401"/>
                              <a:gd name="csY8" fmla="*/ 10211 h 99574"/>
                              <a:gd name="csX9" fmla="*/ 84052 w 106401"/>
                              <a:gd name="csY9" fmla="*/ 6911 h 99574"/>
                              <a:gd name="csX10" fmla="*/ 84306 w 106401"/>
                              <a:gd name="csY10" fmla="*/ 946 h 99574"/>
                              <a:gd name="csX11" fmla="*/ 83290 w 106401"/>
                              <a:gd name="csY11" fmla="*/ 58 h 99574"/>
                              <a:gd name="csX12" fmla="*/ 79354 w 106401"/>
                              <a:gd name="csY12" fmla="*/ 5642 h 99574"/>
                              <a:gd name="csX13" fmla="*/ 74782 w 106401"/>
                              <a:gd name="csY13" fmla="*/ 2215 h 99574"/>
                              <a:gd name="csX14" fmla="*/ 71226 w 106401"/>
                              <a:gd name="csY14" fmla="*/ 1327 h 99574"/>
                              <a:gd name="csX15" fmla="*/ 71480 w 106401"/>
                              <a:gd name="csY15" fmla="*/ 2469 h 99574"/>
                              <a:gd name="csX16" fmla="*/ 75290 w 106401"/>
                              <a:gd name="csY16" fmla="*/ 10084 h 99574"/>
                              <a:gd name="csX17" fmla="*/ 75544 w 106401"/>
                              <a:gd name="csY17" fmla="*/ 11226 h 99574"/>
                              <a:gd name="csX18" fmla="*/ 74147 w 106401"/>
                              <a:gd name="csY18" fmla="*/ 21506 h 99574"/>
                              <a:gd name="csX19" fmla="*/ 57512 w 106401"/>
                              <a:gd name="csY19" fmla="*/ 44985 h 99574"/>
                              <a:gd name="csX20" fmla="*/ 47226 w 106401"/>
                              <a:gd name="csY20" fmla="*/ 61484 h 99574"/>
                              <a:gd name="csX21" fmla="*/ 46591 w 106401"/>
                              <a:gd name="csY21" fmla="*/ 64656 h 99574"/>
                              <a:gd name="csX22" fmla="*/ 39479 w 106401"/>
                              <a:gd name="csY22" fmla="*/ 60849 h 99574"/>
                              <a:gd name="csX23" fmla="*/ 28558 w 106401"/>
                              <a:gd name="csY23" fmla="*/ 54250 h 99574"/>
                              <a:gd name="csX24" fmla="*/ 29701 w 106401"/>
                              <a:gd name="csY24" fmla="*/ 49427 h 99574"/>
                              <a:gd name="csX25" fmla="*/ 30590 w 106401"/>
                              <a:gd name="csY25" fmla="*/ 39528 h 99574"/>
                              <a:gd name="csX26" fmla="*/ 29955 w 106401"/>
                              <a:gd name="csY26" fmla="*/ 39908 h 99574"/>
                              <a:gd name="csX27" fmla="*/ 27542 w 106401"/>
                              <a:gd name="csY27" fmla="*/ 52727 h 99574"/>
                              <a:gd name="csX28" fmla="*/ 29066 w 106401"/>
                              <a:gd name="csY28" fmla="*/ 56534 h 99574"/>
                              <a:gd name="csX29" fmla="*/ 27288 w 106401"/>
                              <a:gd name="csY29" fmla="*/ 56153 h 99574"/>
                              <a:gd name="csX30" fmla="*/ 22082 w 106401"/>
                              <a:gd name="csY30" fmla="*/ 55392 h 99574"/>
                              <a:gd name="csX31" fmla="*/ 10907 w 106401"/>
                              <a:gd name="csY31" fmla="*/ 58311 h 99574"/>
                              <a:gd name="csX32" fmla="*/ 10018 w 106401"/>
                              <a:gd name="csY32" fmla="*/ 59199 h 99574"/>
                              <a:gd name="csX33" fmla="*/ 14971 w 106401"/>
                              <a:gd name="csY33" fmla="*/ 59580 h 99574"/>
                              <a:gd name="csX34" fmla="*/ 21320 w 106401"/>
                              <a:gd name="csY34" fmla="*/ 56788 h 99574"/>
                              <a:gd name="csX35" fmla="*/ 21828 w 106401"/>
                              <a:gd name="csY35" fmla="*/ 56788 h 99574"/>
                              <a:gd name="csX36" fmla="*/ 24876 w 106401"/>
                              <a:gd name="csY36" fmla="*/ 56280 h 99574"/>
                              <a:gd name="csX37" fmla="*/ 37447 w 106401"/>
                              <a:gd name="csY37" fmla="*/ 61610 h 99574"/>
                              <a:gd name="csX38" fmla="*/ 37447 w 106401"/>
                              <a:gd name="csY38" fmla="*/ 61864 h 99574"/>
                              <a:gd name="csX39" fmla="*/ 32622 w 106401"/>
                              <a:gd name="csY39" fmla="*/ 63895 h 99574"/>
                              <a:gd name="csX40" fmla="*/ 28304 w 106401"/>
                              <a:gd name="csY40" fmla="*/ 69098 h 99574"/>
                              <a:gd name="csX41" fmla="*/ 29447 w 106401"/>
                              <a:gd name="csY41" fmla="*/ 74302 h 99574"/>
                              <a:gd name="csX42" fmla="*/ 30336 w 106401"/>
                              <a:gd name="csY42" fmla="*/ 76332 h 99574"/>
                              <a:gd name="csX43" fmla="*/ 30844 w 106401"/>
                              <a:gd name="csY43" fmla="*/ 67448 h 99574"/>
                              <a:gd name="csX44" fmla="*/ 35796 w 106401"/>
                              <a:gd name="csY44" fmla="*/ 63387 h 99574"/>
                              <a:gd name="csX45" fmla="*/ 46845 w 106401"/>
                              <a:gd name="csY45" fmla="*/ 67068 h 99574"/>
                              <a:gd name="csX46" fmla="*/ 46463 w 106401"/>
                              <a:gd name="csY46" fmla="*/ 77475 h 99574"/>
                              <a:gd name="csX47" fmla="*/ 42908 w 106401"/>
                              <a:gd name="csY47" fmla="*/ 77982 h 99574"/>
                              <a:gd name="csX48" fmla="*/ 26653 w 106401"/>
                              <a:gd name="csY48" fmla="*/ 83693 h 99574"/>
                              <a:gd name="csX49" fmla="*/ 18780 w 106401"/>
                              <a:gd name="csY49" fmla="*/ 85343 h 99574"/>
                              <a:gd name="csX50" fmla="*/ 24749 w 106401"/>
                              <a:gd name="csY50" fmla="*/ 85089 h 99574"/>
                              <a:gd name="csX51" fmla="*/ 46210 w 106401"/>
                              <a:gd name="csY51" fmla="*/ 79251 h 99574"/>
                              <a:gd name="csX52" fmla="*/ 46210 w 106401"/>
                              <a:gd name="csY52" fmla="*/ 79505 h 99574"/>
                              <a:gd name="csX53" fmla="*/ 42781 w 106401"/>
                              <a:gd name="csY53" fmla="*/ 84582 h 99574"/>
                              <a:gd name="csX54" fmla="*/ 41765 w 106401"/>
                              <a:gd name="csY54" fmla="*/ 82551 h 99574"/>
                              <a:gd name="csX55" fmla="*/ 39987 w 106401"/>
                              <a:gd name="csY55" fmla="*/ 83186 h 99574"/>
                              <a:gd name="csX56" fmla="*/ 39987 w 106401"/>
                              <a:gd name="csY56" fmla="*/ 84328 h 99574"/>
                              <a:gd name="csX57" fmla="*/ 41638 w 106401"/>
                              <a:gd name="csY57" fmla="*/ 85470 h 99574"/>
                              <a:gd name="csX58" fmla="*/ 40241 w 106401"/>
                              <a:gd name="csY58" fmla="*/ 87120 h 99574"/>
                              <a:gd name="csX59" fmla="*/ 31098 w 106401"/>
                              <a:gd name="csY59" fmla="*/ 91816 h 99574"/>
                              <a:gd name="csX60" fmla="*/ 29955 w 106401"/>
                              <a:gd name="csY60" fmla="*/ 93466 h 99574"/>
                              <a:gd name="csX61" fmla="*/ 37828 w 106401"/>
                              <a:gd name="csY61" fmla="*/ 91435 h 99574"/>
                              <a:gd name="csX62" fmla="*/ 46463 w 106401"/>
                              <a:gd name="csY62" fmla="*/ 82170 h 99574"/>
                              <a:gd name="csX63" fmla="*/ 44813 w 106401"/>
                              <a:gd name="csY63" fmla="*/ 89151 h 99574"/>
                              <a:gd name="csX64" fmla="*/ 42781 w 106401"/>
                              <a:gd name="csY64" fmla="*/ 88008 h 99574"/>
                              <a:gd name="csX65" fmla="*/ 41384 w 106401"/>
                              <a:gd name="csY65" fmla="*/ 89531 h 99574"/>
                              <a:gd name="csX66" fmla="*/ 42527 w 106401"/>
                              <a:gd name="csY66" fmla="*/ 91054 h 99574"/>
                              <a:gd name="csX67" fmla="*/ 33638 w 106401"/>
                              <a:gd name="csY67" fmla="*/ 93973 h 99574"/>
                              <a:gd name="csX68" fmla="*/ 16875 w 106401"/>
                              <a:gd name="csY68" fmla="*/ 95242 h 99574"/>
                              <a:gd name="csX69" fmla="*/ 8621 w 106401"/>
                              <a:gd name="csY69" fmla="*/ 95242 h 99574"/>
                              <a:gd name="csX70" fmla="*/ 113 w 106401"/>
                              <a:gd name="csY70" fmla="*/ 96512 h 99574"/>
                              <a:gd name="csX71" fmla="*/ 113 w 106401"/>
                              <a:gd name="csY71" fmla="*/ 97654 h 99574"/>
                              <a:gd name="csX72" fmla="*/ 12431 w 106401"/>
                              <a:gd name="csY72" fmla="*/ 98796 h 99574"/>
                              <a:gd name="csX73" fmla="*/ 42781 w 106401"/>
                              <a:gd name="csY73" fmla="*/ 98796 h 99574"/>
                              <a:gd name="csX74" fmla="*/ 49003 w 106401"/>
                              <a:gd name="csY74" fmla="*/ 97654 h 99574"/>
                              <a:gd name="csX75" fmla="*/ 57131 w 106401"/>
                              <a:gd name="csY75" fmla="*/ 87374 h 99574"/>
                              <a:gd name="csX76" fmla="*/ 58781 w 106401"/>
                              <a:gd name="csY76" fmla="*/ 82678 h 99574"/>
                              <a:gd name="csX77" fmla="*/ 64496 w 106401"/>
                              <a:gd name="csY77" fmla="*/ 77982 h 99574"/>
                              <a:gd name="csX78" fmla="*/ 63226 w 106401"/>
                              <a:gd name="csY78" fmla="*/ 89785 h 99574"/>
                              <a:gd name="csX79" fmla="*/ 62210 w 106401"/>
                              <a:gd name="csY79" fmla="*/ 97273 h 99574"/>
                              <a:gd name="csX80" fmla="*/ 64750 w 106401"/>
                              <a:gd name="csY80" fmla="*/ 98669 h 99574"/>
                              <a:gd name="csX81" fmla="*/ 93195 w 106401"/>
                              <a:gd name="csY81" fmla="*/ 98796 h 99574"/>
                              <a:gd name="csX82" fmla="*/ 98402 w 106401"/>
                              <a:gd name="csY82" fmla="*/ 99557 h 99574"/>
                              <a:gd name="csX83" fmla="*/ 98910 w 106401"/>
                              <a:gd name="csY83" fmla="*/ 98796 h 99574"/>
                              <a:gd name="csX84" fmla="*/ 97005 w 106401"/>
                              <a:gd name="csY84" fmla="*/ 96638 h 99574"/>
                              <a:gd name="csX85" fmla="*/ 95989 w 106401"/>
                              <a:gd name="csY85" fmla="*/ 96004 h 99574"/>
                              <a:gd name="csX86" fmla="*/ 79354 w 106401"/>
                              <a:gd name="csY86" fmla="*/ 94735 h 99574"/>
                              <a:gd name="csX87" fmla="*/ 70845 w 106401"/>
                              <a:gd name="csY87" fmla="*/ 93846 h 99574"/>
                              <a:gd name="csX88" fmla="*/ 70592 w 106401"/>
                              <a:gd name="csY88" fmla="*/ 88008 h 99574"/>
                              <a:gd name="csX89" fmla="*/ 75417 w 106401"/>
                              <a:gd name="csY89" fmla="*/ 73033 h 99574"/>
                              <a:gd name="csX90" fmla="*/ 75925 w 106401"/>
                              <a:gd name="csY90" fmla="*/ 69479 h 99574"/>
                              <a:gd name="csX91" fmla="*/ 76433 w 106401"/>
                              <a:gd name="csY91" fmla="*/ 64149 h 99574"/>
                              <a:gd name="csX92" fmla="*/ 78846 w 106401"/>
                              <a:gd name="csY92" fmla="*/ 56915 h 99574"/>
                              <a:gd name="csX93" fmla="*/ 80116 w 106401"/>
                              <a:gd name="csY93" fmla="*/ 53361 h 99574"/>
                              <a:gd name="csX94" fmla="*/ 81639 w 106401"/>
                              <a:gd name="csY94" fmla="*/ 49300 h 99574"/>
                              <a:gd name="csX95" fmla="*/ 87862 w 106401"/>
                              <a:gd name="csY95" fmla="*/ 53615 h 99574"/>
                              <a:gd name="csX96" fmla="*/ 88878 w 106401"/>
                              <a:gd name="csY96" fmla="*/ 60088 h 99574"/>
                              <a:gd name="csX97" fmla="*/ 89766 w 106401"/>
                              <a:gd name="csY97" fmla="*/ 60849 h 99574"/>
                              <a:gd name="csX98" fmla="*/ 91164 w 106401"/>
                              <a:gd name="csY98" fmla="*/ 54630 h 99574"/>
                              <a:gd name="csX99" fmla="*/ 89259 w 106401"/>
                              <a:gd name="csY99" fmla="*/ 48919 h 99574"/>
                              <a:gd name="csX100" fmla="*/ 87862 w 106401"/>
                              <a:gd name="csY100" fmla="*/ 46635 h 99574"/>
                              <a:gd name="csX101" fmla="*/ 84687 w 106401"/>
                              <a:gd name="csY101" fmla="*/ 41685 h 99574"/>
                              <a:gd name="csX102" fmla="*/ 87354 w 106401"/>
                              <a:gd name="csY102" fmla="*/ 37243 h 99574"/>
                              <a:gd name="csX103" fmla="*/ 87735 w 106401"/>
                              <a:gd name="csY103" fmla="*/ 37751 h 99574"/>
                              <a:gd name="csX104" fmla="*/ 88624 w 106401"/>
                              <a:gd name="csY104" fmla="*/ 37116 h 99574"/>
                              <a:gd name="csX105" fmla="*/ 88624 w 106401"/>
                              <a:gd name="csY105" fmla="*/ 30644 h 99574"/>
                              <a:gd name="csX106" fmla="*/ 97513 w 106401"/>
                              <a:gd name="csY106" fmla="*/ 30898 h 99574"/>
                              <a:gd name="csX107" fmla="*/ 99545 w 106401"/>
                              <a:gd name="csY107" fmla="*/ 31786 h 99574"/>
                              <a:gd name="csX108" fmla="*/ 100180 w 106401"/>
                              <a:gd name="csY108" fmla="*/ 30898 h 99574"/>
                              <a:gd name="csX109" fmla="*/ 106402 w 106401"/>
                              <a:gd name="csY109" fmla="*/ 29628 h 99574"/>
                              <a:gd name="csX110" fmla="*/ 99672 w 106401"/>
                              <a:gd name="csY110" fmla="*/ 26836 h 995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Lst>
                            <a:rect l="l" t="t" r="r" b="b"/>
                            <a:pathLst>
                              <a:path w="106401" h="99574">
                                <a:moveTo>
                                  <a:pt x="98656" y="27471"/>
                                </a:moveTo>
                                <a:cubicBezTo>
                                  <a:pt x="94338" y="25821"/>
                                  <a:pt x="91544" y="30263"/>
                                  <a:pt x="87100" y="29755"/>
                                </a:cubicBezTo>
                                <a:cubicBezTo>
                                  <a:pt x="86592" y="30009"/>
                                  <a:pt x="86719" y="30644"/>
                                  <a:pt x="86465" y="31025"/>
                                </a:cubicBezTo>
                                <a:cubicBezTo>
                                  <a:pt x="86211" y="31278"/>
                                  <a:pt x="85830" y="31025"/>
                                  <a:pt x="85576" y="31025"/>
                                </a:cubicBezTo>
                                <a:cubicBezTo>
                                  <a:pt x="85322" y="29121"/>
                                  <a:pt x="84687" y="27471"/>
                                  <a:pt x="84433" y="25694"/>
                                </a:cubicBezTo>
                                <a:cubicBezTo>
                                  <a:pt x="83925" y="24933"/>
                                  <a:pt x="84179" y="23790"/>
                                  <a:pt x="83798" y="23029"/>
                                </a:cubicBezTo>
                                <a:cubicBezTo>
                                  <a:pt x="81385" y="16303"/>
                                  <a:pt x="89766" y="21379"/>
                                  <a:pt x="91544" y="17445"/>
                                </a:cubicBezTo>
                                <a:cubicBezTo>
                                  <a:pt x="92941" y="14018"/>
                                  <a:pt x="88751" y="13637"/>
                                  <a:pt x="87354" y="11226"/>
                                </a:cubicBezTo>
                                <a:lnTo>
                                  <a:pt x="87354" y="10211"/>
                                </a:lnTo>
                                <a:cubicBezTo>
                                  <a:pt x="86084" y="8942"/>
                                  <a:pt x="84814" y="8561"/>
                                  <a:pt x="84052" y="6911"/>
                                </a:cubicBezTo>
                                <a:cubicBezTo>
                                  <a:pt x="84560" y="5007"/>
                                  <a:pt x="84814" y="2850"/>
                                  <a:pt x="84306" y="946"/>
                                </a:cubicBezTo>
                                <a:cubicBezTo>
                                  <a:pt x="84306" y="439"/>
                                  <a:pt x="83925" y="-196"/>
                                  <a:pt x="83290" y="58"/>
                                </a:cubicBezTo>
                                <a:cubicBezTo>
                                  <a:pt x="81767" y="2088"/>
                                  <a:pt x="80750" y="3738"/>
                                  <a:pt x="79354" y="5642"/>
                                </a:cubicBezTo>
                                <a:cubicBezTo>
                                  <a:pt x="77957" y="4500"/>
                                  <a:pt x="76433" y="3231"/>
                                  <a:pt x="74782" y="2215"/>
                                </a:cubicBezTo>
                                <a:cubicBezTo>
                                  <a:pt x="73639" y="2088"/>
                                  <a:pt x="72496" y="946"/>
                                  <a:pt x="71226" y="1327"/>
                                </a:cubicBezTo>
                                <a:cubicBezTo>
                                  <a:pt x="70972" y="1835"/>
                                  <a:pt x="71226" y="2215"/>
                                  <a:pt x="71480" y="2469"/>
                                </a:cubicBezTo>
                                <a:cubicBezTo>
                                  <a:pt x="71480" y="5515"/>
                                  <a:pt x="73131" y="7926"/>
                                  <a:pt x="75290" y="10084"/>
                                </a:cubicBezTo>
                                <a:lnTo>
                                  <a:pt x="75544" y="11226"/>
                                </a:lnTo>
                                <a:cubicBezTo>
                                  <a:pt x="74147" y="14399"/>
                                  <a:pt x="74528" y="18079"/>
                                  <a:pt x="74147" y="21506"/>
                                </a:cubicBezTo>
                                <a:cubicBezTo>
                                  <a:pt x="70718" y="30390"/>
                                  <a:pt x="65004" y="38893"/>
                                  <a:pt x="57512" y="44985"/>
                                </a:cubicBezTo>
                                <a:cubicBezTo>
                                  <a:pt x="53067" y="49935"/>
                                  <a:pt x="47861" y="54757"/>
                                  <a:pt x="47226" y="61484"/>
                                </a:cubicBezTo>
                                <a:cubicBezTo>
                                  <a:pt x="46972" y="62626"/>
                                  <a:pt x="47352" y="63895"/>
                                  <a:pt x="46591" y="64656"/>
                                </a:cubicBezTo>
                                <a:cubicBezTo>
                                  <a:pt x="44051" y="63768"/>
                                  <a:pt x="41511" y="62499"/>
                                  <a:pt x="39479" y="60849"/>
                                </a:cubicBezTo>
                                <a:cubicBezTo>
                                  <a:pt x="35924" y="58438"/>
                                  <a:pt x="30844" y="58691"/>
                                  <a:pt x="28558" y="54250"/>
                                </a:cubicBezTo>
                                <a:cubicBezTo>
                                  <a:pt x="27669" y="52473"/>
                                  <a:pt x="28812" y="50696"/>
                                  <a:pt x="29701" y="49427"/>
                                </a:cubicBezTo>
                                <a:cubicBezTo>
                                  <a:pt x="32368" y="46889"/>
                                  <a:pt x="31987" y="42574"/>
                                  <a:pt x="30590" y="39528"/>
                                </a:cubicBezTo>
                                <a:cubicBezTo>
                                  <a:pt x="30209" y="39528"/>
                                  <a:pt x="30209" y="39781"/>
                                  <a:pt x="29955" y="39908"/>
                                </a:cubicBezTo>
                                <a:cubicBezTo>
                                  <a:pt x="29701" y="44477"/>
                                  <a:pt x="26146" y="47650"/>
                                  <a:pt x="27542" y="52727"/>
                                </a:cubicBezTo>
                                <a:cubicBezTo>
                                  <a:pt x="27797" y="54123"/>
                                  <a:pt x="28685" y="55138"/>
                                  <a:pt x="29066" y="56534"/>
                                </a:cubicBezTo>
                                <a:cubicBezTo>
                                  <a:pt x="28558" y="56407"/>
                                  <a:pt x="27797" y="56407"/>
                                  <a:pt x="27288" y="56153"/>
                                </a:cubicBezTo>
                                <a:cubicBezTo>
                                  <a:pt x="25638" y="55899"/>
                                  <a:pt x="23860" y="55265"/>
                                  <a:pt x="22082" y="55392"/>
                                </a:cubicBezTo>
                                <a:cubicBezTo>
                                  <a:pt x="18526" y="57042"/>
                                  <a:pt x="13701" y="55011"/>
                                  <a:pt x="10907" y="58311"/>
                                </a:cubicBezTo>
                                <a:cubicBezTo>
                                  <a:pt x="10399" y="58311"/>
                                  <a:pt x="9764" y="58438"/>
                                  <a:pt x="10018" y="59199"/>
                                </a:cubicBezTo>
                                <a:cubicBezTo>
                                  <a:pt x="11669" y="59199"/>
                                  <a:pt x="13320" y="59707"/>
                                  <a:pt x="14971" y="59580"/>
                                </a:cubicBezTo>
                                <a:cubicBezTo>
                                  <a:pt x="17637" y="60088"/>
                                  <a:pt x="19415" y="57803"/>
                                  <a:pt x="21320" y="56788"/>
                                </a:cubicBezTo>
                                <a:lnTo>
                                  <a:pt x="21828" y="56788"/>
                                </a:lnTo>
                                <a:cubicBezTo>
                                  <a:pt x="22590" y="56026"/>
                                  <a:pt x="23860" y="56534"/>
                                  <a:pt x="24876" y="56280"/>
                                </a:cubicBezTo>
                                <a:cubicBezTo>
                                  <a:pt x="29701" y="56788"/>
                                  <a:pt x="33511" y="59199"/>
                                  <a:pt x="37447" y="61610"/>
                                </a:cubicBezTo>
                                <a:lnTo>
                                  <a:pt x="37447" y="61864"/>
                                </a:lnTo>
                                <a:cubicBezTo>
                                  <a:pt x="35924" y="62499"/>
                                  <a:pt x="34146" y="63007"/>
                                  <a:pt x="32622" y="63895"/>
                                </a:cubicBezTo>
                                <a:cubicBezTo>
                                  <a:pt x="30844" y="65164"/>
                                  <a:pt x="28812" y="66941"/>
                                  <a:pt x="28304" y="69098"/>
                                </a:cubicBezTo>
                                <a:cubicBezTo>
                                  <a:pt x="27034" y="71002"/>
                                  <a:pt x="28685" y="72779"/>
                                  <a:pt x="29447" y="74302"/>
                                </a:cubicBezTo>
                                <a:cubicBezTo>
                                  <a:pt x="29447" y="75063"/>
                                  <a:pt x="29574" y="76079"/>
                                  <a:pt x="30336" y="76332"/>
                                </a:cubicBezTo>
                                <a:cubicBezTo>
                                  <a:pt x="32749" y="73667"/>
                                  <a:pt x="30463" y="70494"/>
                                  <a:pt x="30844" y="67448"/>
                                </a:cubicBezTo>
                                <a:cubicBezTo>
                                  <a:pt x="31479" y="65164"/>
                                  <a:pt x="33638" y="64022"/>
                                  <a:pt x="35796" y="63387"/>
                                </a:cubicBezTo>
                                <a:cubicBezTo>
                                  <a:pt x="40241" y="61484"/>
                                  <a:pt x="43289" y="65037"/>
                                  <a:pt x="46845" y="67068"/>
                                </a:cubicBezTo>
                                <a:cubicBezTo>
                                  <a:pt x="46845" y="70621"/>
                                  <a:pt x="47226" y="74048"/>
                                  <a:pt x="46463" y="77475"/>
                                </a:cubicBezTo>
                                <a:cubicBezTo>
                                  <a:pt x="45321" y="77855"/>
                                  <a:pt x="44051" y="78109"/>
                                  <a:pt x="42908" y="77982"/>
                                </a:cubicBezTo>
                                <a:cubicBezTo>
                                  <a:pt x="36813" y="78490"/>
                                  <a:pt x="32114" y="81790"/>
                                  <a:pt x="26653" y="83693"/>
                                </a:cubicBezTo>
                                <a:cubicBezTo>
                                  <a:pt x="24241" y="84582"/>
                                  <a:pt x="21320" y="84455"/>
                                  <a:pt x="18780" y="85343"/>
                                </a:cubicBezTo>
                                <a:cubicBezTo>
                                  <a:pt x="20685" y="85851"/>
                                  <a:pt x="22717" y="85216"/>
                                  <a:pt x="24749" y="85089"/>
                                </a:cubicBezTo>
                                <a:cubicBezTo>
                                  <a:pt x="32241" y="83947"/>
                                  <a:pt x="38083" y="78236"/>
                                  <a:pt x="46210" y="79251"/>
                                </a:cubicBezTo>
                                <a:lnTo>
                                  <a:pt x="46210" y="79505"/>
                                </a:lnTo>
                                <a:cubicBezTo>
                                  <a:pt x="45448" y="81409"/>
                                  <a:pt x="44178" y="83059"/>
                                  <a:pt x="42781" y="84582"/>
                                </a:cubicBezTo>
                                <a:cubicBezTo>
                                  <a:pt x="42527" y="83693"/>
                                  <a:pt x="42527" y="83059"/>
                                  <a:pt x="41765" y="82551"/>
                                </a:cubicBezTo>
                                <a:cubicBezTo>
                                  <a:pt x="41130" y="82297"/>
                                  <a:pt x="40495" y="82551"/>
                                  <a:pt x="39987" y="83186"/>
                                </a:cubicBezTo>
                                <a:cubicBezTo>
                                  <a:pt x="39733" y="83566"/>
                                  <a:pt x="39733" y="84074"/>
                                  <a:pt x="39987" y="84328"/>
                                </a:cubicBezTo>
                                <a:cubicBezTo>
                                  <a:pt x="40368" y="84962"/>
                                  <a:pt x="41003" y="85216"/>
                                  <a:pt x="41638" y="85470"/>
                                </a:cubicBezTo>
                                <a:cubicBezTo>
                                  <a:pt x="41511" y="86105"/>
                                  <a:pt x="40622" y="86485"/>
                                  <a:pt x="40241" y="87120"/>
                                </a:cubicBezTo>
                                <a:cubicBezTo>
                                  <a:pt x="38083" y="90800"/>
                                  <a:pt x="33765" y="89277"/>
                                  <a:pt x="31098" y="91816"/>
                                </a:cubicBezTo>
                                <a:cubicBezTo>
                                  <a:pt x="30717" y="92323"/>
                                  <a:pt x="29320" y="92704"/>
                                  <a:pt x="29955" y="93466"/>
                                </a:cubicBezTo>
                                <a:cubicBezTo>
                                  <a:pt x="32876" y="93719"/>
                                  <a:pt x="35670" y="92958"/>
                                  <a:pt x="37828" y="91435"/>
                                </a:cubicBezTo>
                                <a:cubicBezTo>
                                  <a:pt x="40622" y="88262"/>
                                  <a:pt x="43670" y="85216"/>
                                  <a:pt x="46463" y="82170"/>
                                </a:cubicBezTo>
                                <a:cubicBezTo>
                                  <a:pt x="46972" y="84582"/>
                                  <a:pt x="46210" y="87247"/>
                                  <a:pt x="44813" y="89151"/>
                                </a:cubicBezTo>
                                <a:cubicBezTo>
                                  <a:pt x="44178" y="88770"/>
                                  <a:pt x="43543" y="88262"/>
                                  <a:pt x="42781" y="88008"/>
                                </a:cubicBezTo>
                                <a:cubicBezTo>
                                  <a:pt x="42019" y="88135"/>
                                  <a:pt x="41511" y="88897"/>
                                  <a:pt x="41384" y="89531"/>
                                </a:cubicBezTo>
                                <a:cubicBezTo>
                                  <a:pt x="41638" y="90039"/>
                                  <a:pt x="42019" y="90674"/>
                                  <a:pt x="42527" y="91054"/>
                                </a:cubicBezTo>
                                <a:cubicBezTo>
                                  <a:pt x="39860" y="92958"/>
                                  <a:pt x="36558" y="93085"/>
                                  <a:pt x="33638" y="93973"/>
                                </a:cubicBezTo>
                                <a:cubicBezTo>
                                  <a:pt x="28050" y="94735"/>
                                  <a:pt x="22590" y="95115"/>
                                  <a:pt x="16875" y="95242"/>
                                </a:cubicBezTo>
                                <a:cubicBezTo>
                                  <a:pt x="14209" y="95115"/>
                                  <a:pt x="11161" y="96004"/>
                                  <a:pt x="8621" y="95242"/>
                                </a:cubicBezTo>
                                <a:cubicBezTo>
                                  <a:pt x="5700" y="95750"/>
                                  <a:pt x="2526" y="94862"/>
                                  <a:pt x="113" y="96512"/>
                                </a:cubicBezTo>
                                <a:cubicBezTo>
                                  <a:pt x="-141" y="96892"/>
                                  <a:pt x="113" y="97273"/>
                                  <a:pt x="113" y="97654"/>
                                </a:cubicBezTo>
                                <a:cubicBezTo>
                                  <a:pt x="3668" y="99938"/>
                                  <a:pt x="8494" y="98161"/>
                                  <a:pt x="12431" y="98796"/>
                                </a:cubicBezTo>
                                <a:lnTo>
                                  <a:pt x="42781" y="98796"/>
                                </a:lnTo>
                                <a:cubicBezTo>
                                  <a:pt x="45067" y="98796"/>
                                  <a:pt x="47226" y="98669"/>
                                  <a:pt x="49003" y="97654"/>
                                </a:cubicBezTo>
                                <a:cubicBezTo>
                                  <a:pt x="52940" y="95369"/>
                                  <a:pt x="55099" y="91435"/>
                                  <a:pt x="57131" y="87374"/>
                                </a:cubicBezTo>
                                <a:cubicBezTo>
                                  <a:pt x="57893" y="85978"/>
                                  <a:pt x="58400" y="84328"/>
                                  <a:pt x="58781" y="82678"/>
                                </a:cubicBezTo>
                                <a:cubicBezTo>
                                  <a:pt x="59544" y="80013"/>
                                  <a:pt x="61956" y="78236"/>
                                  <a:pt x="64496" y="77982"/>
                                </a:cubicBezTo>
                                <a:cubicBezTo>
                                  <a:pt x="64877" y="82043"/>
                                  <a:pt x="64115" y="86105"/>
                                  <a:pt x="63226" y="89785"/>
                                </a:cubicBezTo>
                                <a:cubicBezTo>
                                  <a:pt x="62718" y="92323"/>
                                  <a:pt x="61194" y="94608"/>
                                  <a:pt x="62210" y="97273"/>
                                </a:cubicBezTo>
                                <a:cubicBezTo>
                                  <a:pt x="62464" y="98542"/>
                                  <a:pt x="63734" y="98542"/>
                                  <a:pt x="64750" y="98669"/>
                                </a:cubicBezTo>
                                <a:cubicBezTo>
                                  <a:pt x="74020" y="98542"/>
                                  <a:pt x="83290" y="98161"/>
                                  <a:pt x="93195" y="98796"/>
                                </a:cubicBezTo>
                                <a:cubicBezTo>
                                  <a:pt x="94973" y="99050"/>
                                  <a:pt x="96497" y="99684"/>
                                  <a:pt x="98402" y="99557"/>
                                </a:cubicBezTo>
                                <a:cubicBezTo>
                                  <a:pt x="98529" y="99304"/>
                                  <a:pt x="99164" y="99304"/>
                                  <a:pt x="98910" y="98796"/>
                                </a:cubicBezTo>
                                <a:cubicBezTo>
                                  <a:pt x="98656" y="97908"/>
                                  <a:pt x="98021" y="96892"/>
                                  <a:pt x="97005" y="96638"/>
                                </a:cubicBezTo>
                                <a:cubicBezTo>
                                  <a:pt x="96878" y="96131"/>
                                  <a:pt x="96116" y="96385"/>
                                  <a:pt x="95989" y="96004"/>
                                </a:cubicBezTo>
                                <a:cubicBezTo>
                                  <a:pt x="91036" y="93212"/>
                                  <a:pt x="85195" y="94735"/>
                                  <a:pt x="79354" y="94735"/>
                                </a:cubicBezTo>
                                <a:cubicBezTo>
                                  <a:pt x="76306" y="94989"/>
                                  <a:pt x="73385" y="95623"/>
                                  <a:pt x="70845" y="93846"/>
                                </a:cubicBezTo>
                                <a:cubicBezTo>
                                  <a:pt x="69703" y="92450"/>
                                  <a:pt x="70592" y="88008"/>
                                  <a:pt x="70592" y="88008"/>
                                </a:cubicBezTo>
                                <a:cubicBezTo>
                                  <a:pt x="70592" y="86232"/>
                                  <a:pt x="74782" y="74048"/>
                                  <a:pt x="75417" y="73033"/>
                                </a:cubicBezTo>
                                <a:cubicBezTo>
                                  <a:pt x="75544" y="71890"/>
                                  <a:pt x="76052" y="70748"/>
                                  <a:pt x="75925" y="69479"/>
                                </a:cubicBezTo>
                                <a:cubicBezTo>
                                  <a:pt x="76560" y="67956"/>
                                  <a:pt x="76433" y="65926"/>
                                  <a:pt x="76433" y="64149"/>
                                </a:cubicBezTo>
                                <a:cubicBezTo>
                                  <a:pt x="76687" y="61610"/>
                                  <a:pt x="77957" y="59326"/>
                                  <a:pt x="78846" y="56915"/>
                                </a:cubicBezTo>
                                <a:cubicBezTo>
                                  <a:pt x="79354" y="55773"/>
                                  <a:pt x="79735" y="54503"/>
                                  <a:pt x="80116" y="53361"/>
                                </a:cubicBezTo>
                                <a:cubicBezTo>
                                  <a:pt x="80623" y="51838"/>
                                  <a:pt x="80750" y="50442"/>
                                  <a:pt x="81639" y="49300"/>
                                </a:cubicBezTo>
                                <a:cubicBezTo>
                                  <a:pt x="84179" y="50823"/>
                                  <a:pt x="86592" y="50823"/>
                                  <a:pt x="87862" y="53615"/>
                                </a:cubicBezTo>
                                <a:lnTo>
                                  <a:pt x="88878" y="60088"/>
                                </a:lnTo>
                                <a:cubicBezTo>
                                  <a:pt x="88878" y="60088"/>
                                  <a:pt x="89132" y="61230"/>
                                  <a:pt x="89766" y="60849"/>
                                </a:cubicBezTo>
                                <a:cubicBezTo>
                                  <a:pt x="91798" y="59580"/>
                                  <a:pt x="91164" y="56534"/>
                                  <a:pt x="91164" y="54630"/>
                                </a:cubicBezTo>
                                <a:cubicBezTo>
                                  <a:pt x="91672" y="52219"/>
                                  <a:pt x="89894" y="51077"/>
                                  <a:pt x="89259" y="48919"/>
                                </a:cubicBezTo>
                                <a:cubicBezTo>
                                  <a:pt x="88751" y="48538"/>
                                  <a:pt x="87862" y="46635"/>
                                  <a:pt x="87862" y="46635"/>
                                </a:cubicBezTo>
                                <a:cubicBezTo>
                                  <a:pt x="87608" y="44985"/>
                                  <a:pt x="83798" y="43716"/>
                                  <a:pt x="84687" y="41685"/>
                                </a:cubicBezTo>
                                <a:cubicBezTo>
                                  <a:pt x="85195" y="39908"/>
                                  <a:pt x="85576" y="38259"/>
                                  <a:pt x="87354" y="37243"/>
                                </a:cubicBezTo>
                                <a:cubicBezTo>
                                  <a:pt x="87608" y="37370"/>
                                  <a:pt x="87735" y="37624"/>
                                  <a:pt x="87735" y="37751"/>
                                </a:cubicBezTo>
                                <a:lnTo>
                                  <a:pt x="88624" y="37116"/>
                                </a:lnTo>
                                <a:lnTo>
                                  <a:pt x="88624" y="30644"/>
                                </a:lnTo>
                                <a:cubicBezTo>
                                  <a:pt x="91164" y="30644"/>
                                  <a:pt x="94973" y="30898"/>
                                  <a:pt x="97513" y="30898"/>
                                </a:cubicBezTo>
                                <a:cubicBezTo>
                                  <a:pt x="98275" y="31151"/>
                                  <a:pt x="98783" y="31659"/>
                                  <a:pt x="99545" y="31786"/>
                                </a:cubicBezTo>
                                <a:lnTo>
                                  <a:pt x="100180" y="30898"/>
                                </a:lnTo>
                                <a:lnTo>
                                  <a:pt x="106402" y="29628"/>
                                </a:lnTo>
                                <a:cubicBezTo>
                                  <a:pt x="103735" y="29882"/>
                                  <a:pt x="102211" y="26836"/>
                                  <a:pt x="99672" y="26836"/>
                                </a:cubicBezTo>
                              </a:path>
                            </a:pathLst>
                          </a:custGeom>
                          <a:solidFill>
                            <a:srgbClr val="000000"/>
                          </a:solidFill>
                          <a:ln w="12688" cap="flat">
                            <a:noFill/>
                            <a:prstDash val="solid"/>
                            <a:miter/>
                          </a:ln>
                        </wps:spPr>
                        <wps:bodyPr/>
                      </wps:wsp>
                      <wps:wsp>
                        <wps:cNvPr id="2035661751" name="Freeform: Shape 2035661751"/>
                        <wps:cNvSpPr/>
                        <wps:spPr>
                          <a:xfrm>
                            <a:off x="233277" y="45307"/>
                            <a:ext cx="507" cy="12691"/>
                          </a:xfrm>
                          <a:custGeom>
                            <a:avLst/>
                            <a:gdLst>
                              <a:gd name="csX0" fmla="*/ 0 w 507"/>
                              <a:gd name="csY0" fmla="*/ 0 h 12691"/>
                              <a:gd name="csX1" fmla="*/ 508 w 507"/>
                              <a:gd name="csY1" fmla="*/ 0 h 12691"/>
                              <a:gd name="csX2" fmla="*/ 0 w 507"/>
                              <a:gd name="csY2" fmla="*/ 0 h 12691"/>
                            </a:gdLst>
                            <a:ahLst/>
                            <a:cxnLst>
                              <a:cxn ang="0">
                                <a:pos x="csX0" y="csY0"/>
                              </a:cxn>
                              <a:cxn ang="0">
                                <a:pos x="csX1" y="csY1"/>
                              </a:cxn>
                              <a:cxn ang="0">
                                <a:pos x="csX2" y="csY2"/>
                              </a:cxn>
                            </a:cxnLst>
                            <a:rect l="l" t="t" r="r" b="b"/>
                            <a:pathLst>
                              <a:path w="507" h="12691">
                                <a:moveTo>
                                  <a:pt x="0" y="0"/>
                                </a:moveTo>
                                <a:cubicBezTo>
                                  <a:pt x="0" y="0"/>
                                  <a:pt x="381" y="0"/>
                                  <a:pt x="508" y="0"/>
                                </a:cubicBezTo>
                                <a:lnTo>
                                  <a:pt x="0" y="0"/>
                                </a:lnTo>
                                <a:close/>
                              </a:path>
                            </a:pathLst>
                          </a:custGeom>
                          <a:solidFill>
                            <a:srgbClr val="000000"/>
                          </a:solidFill>
                          <a:ln w="12688" cap="flat">
                            <a:noFill/>
                            <a:prstDash val="solid"/>
                            <a:miter/>
                          </a:ln>
                        </wps:spPr>
                        <wps:bodyPr/>
                      </wps:wsp>
                      <wps:wsp>
                        <wps:cNvPr id="1493802417" name="Freeform: Shape 1493802417"/>
                        <wps:cNvSpPr/>
                        <wps:spPr>
                          <a:xfrm>
                            <a:off x="163638" y="65994"/>
                            <a:ext cx="2716" cy="2665"/>
                          </a:xfrm>
                          <a:custGeom>
                            <a:avLst/>
                            <a:gdLst>
                              <a:gd name="csX0" fmla="*/ 2590 w 2716"/>
                              <a:gd name="csY0" fmla="*/ 888 h 2665"/>
                              <a:gd name="csX1" fmla="*/ 1447 w 2716"/>
                              <a:gd name="csY1" fmla="*/ 2665 h 2665"/>
                              <a:gd name="csX2" fmla="*/ 50 w 2716"/>
                              <a:gd name="csY2" fmla="*/ 1777 h 2665"/>
                              <a:gd name="csX3" fmla="*/ 1193 w 2716"/>
                              <a:gd name="csY3" fmla="*/ 0 h 2665"/>
                              <a:gd name="csX4" fmla="*/ 2717 w 2716"/>
                              <a:gd name="csY4" fmla="*/ 888 h 2665"/>
                            </a:gdLst>
                            <a:ahLst/>
                            <a:cxnLst>
                              <a:cxn ang="0">
                                <a:pos x="csX0" y="csY0"/>
                              </a:cxn>
                              <a:cxn ang="0">
                                <a:pos x="csX1" y="csY1"/>
                              </a:cxn>
                              <a:cxn ang="0">
                                <a:pos x="csX2" y="csY2"/>
                              </a:cxn>
                              <a:cxn ang="0">
                                <a:pos x="csX3" y="csY3"/>
                              </a:cxn>
                              <a:cxn ang="0">
                                <a:pos x="csX4" y="csY4"/>
                              </a:cxn>
                            </a:cxnLst>
                            <a:rect l="l" t="t" r="r" b="b"/>
                            <a:pathLst>
                              <a:path w="2716" h="2665">
                                <a:moveTo>
                                  <a:pt x="2590" y="888"/>
                                </a:moveTo>
                                <a:cubicBezTo>
                                  <a:pt x="2590" y="1777"/>
                                  <a:pt x="2082" y="2411"/>
                                  <a:pt x="1447" y="2665"/>
                                </a:cubicBezTo>
                                <a:cubicBezTo>
                                  <a:pt x="812" y="2411"/>
                                  <a:pt x="304" y="2411"/>
                                  <a:pt x="50" y="1777"/>
                                </a:cubicBezTo>
                                <a:cubicBezTo>
                                  <a:pt x="-204" y="888"/>
                                  <a:pt x="558" y="254"/>
                                  <a:pt x="1193" y="0"/>
                                </a:cubicBezTo>
                                <a:cubicBezTo>
                                  <a:pt x="1828" y="127"/>
                                  <a:pt x="2590" y="254"/>
                                  <a:pt x="2717" y="888"/>
                                </a:cubicBezTo>
                              </a:path>
                            </a:pathLst>
                          </a:custGeom>
                          <a:solidFill>
                            <a:srgbClr val="000000"/>
                          </a:solidFill>
                          <a:ln w="12688" cap="flat">
                            <a:noFill/>
                            <a:prstDash val="solid"/>
                            <a:miter/>
                          </a:ln>
                        </wps:spPr>
                        <wps:bodyPr/>
                      </wps:wsp>
                      <wps:wsp>
                        <wps:cNvPr id="258194362" name="Freeform: Shape 258194362"/>
                        <wps:cNvSpPr/>
                        <wps:spPr>
                          <a:xfrm>
                            <a:off x="159088" y="66586"/>
                            <a:ext cx="2511" cy="2659"/>
                          </a:xfrm>
                          <a:custGeom>
                            <a:avLst/>
                            <a:gdLst>
                              <a:gd name="csX0" fmla="*/ 2187 w 2511"/>
                              <a:gd name="csY0" fmla="*/ 296 h 2659"/>
                              <a:gd name="csX1" fmla="*/ 2440 w 2511"/>
                              <a:gd name="csY1" fmla="*/ 2073 h 2659"/>
                              <a:gd name="csX2" fmla="*/ 663 w 2511"/>
                              <a:gd name="csY2" fmla="*/ 2327 h 2659"/>
                              <a:gd name="csX3" fmla="*/ 155 w 2511"/>
                              <a:gd name="csY3" fmla="*/ 677 h 2659"/>
                              <a:gd name="csX4" fmla="*/ 2187 w 2511"/>
                              <a:gd name="csY4" fmla="*/ 296 h 2659"/>
                            </a:gdLst>
                            <a:ahLst/>
                            <a:cxnLst>
                              <a:cxn ang="0">
                                <a:pos x="csX0" y="csY0"/>
                              </a:cxn>
                              <a:cxn ang="0">
                                <a:pos x="csX1" y="csY1"/>
                              </a:cxn>
                              <a:cxn ang="0">
                                <a:pos x="csX2" y="csY2"/>
                              </a:cxn>
                              <a:cxn ang="0">
                                <a:pos x="csX3" y="csY3"/>
                              </a:cxn>
                              <a:cxn ang="0">
                                <a:pos x="csX4" y="csY4"/>
                              </a:cxn>
                            </a:cxnLst>
                            <a:rect l="l" t="t" r="r" b="b"/>
                            <a:pathLst>
                              <a:path w="2511" h="2659">
                                <a:moveTo>
                                  <a:pt x="2187" y="296"/>
                                </a:moveTo>
                                <a:cubicBezTo>
                                  <a:pt x="2187" y="296"/>
                                  <a:pt x="2695" y="1565"/>
                                  <a:pt x="2440" y="2073"/>
                                </a:cubicBezTo>
                                <a:cubicBezTo>
                                  <a:pt x="1933" y="2581"/>
                                  <a:pt x="1044" y="2961"/>
                                  <a:pt x="663" y="2327"/>
                                </a:cubicBezTo>
                                <a:cubicBezTo>
                                  <a:pt x="155" y="1819"/>
                                  <a:pt x="-226" y="1311"/>
                                  <a:pt x="155" y="677"/>
                                </a:cubicBezTo>
                                <a:cubicBezTo>
                                  <a:pt x="663" y="169"/>
                                  <a:pt x="1552" y="-338"/>
                                  <a:pt x="2187" y="296"/>
                                </a:cubicBezTo>
                              </a:path>
                            </a:pathLst>
                          </a:custGeom>
                          <a:solidFill>
                            <a:srgbClr val="000000"/>
                          </a:solidFill>
                          <a:ln w="12688" cap="flat">
                            <a:noFill/>
                            <a:prstDash val="solid"/>
                            <a:miter/>
                          </a:ln>
                        </wps:spPr>
                        <wps:bodyPr/>
                      </wps:wsp>
                      <wps:wsp>
                        <wps:cNvPr id="2058186794" name="Freeform: Shape 2058186794"/>
                        <wps:cNvSpPr/>
                        <wps:spPr>
                          <a:xfrm>
                            <a:off x="268326" y="67644"/>
                            <a:ext cx="12698" cy="12691"/>
                          </a:xfrm>
                          <a:custGeom>
                            <a:avLst/>
                            <a:gdLst>
                              <a:gd name="csX0" fmla="*/ 0 w 12698"/>
                              <a:gd name="csY0" fmla="*/ 0 h 12691"/>
                              <a:gd name="csX1" fmla="*/ 0 w 12698"/>
                              <a:gd name="csY1" fmla="*/ 0 h 12691"/>
                            </a:gdLst>
                            <a:ahLst/>
                            <a:cxnLst>
                              <a:cxn ang="0">
                                <a:pos x="csX0" y="csY0"/>
                              </a:cxn>
                              <a:cxn ang="0">
                                <a:pos x="csX1" y="csY1"/>
                              </a:cxn>
                            </a:cxnLst>
                            <a:rect l="l" t="t" r="r" b="b"/>
                            <a:pathLst>
                              <a:path w="12698" h="12691">
                                <a:moveTo>
                                  <a:pt x="0" y="0"/>
                                </a:moveTo>
                                <a:cubicBezTo>
                                  <a:pt x="0" y="0"/>
                                  <a:pt x="0" y="0"/>
                                  <a:pt x="0" y="0"/>
                                </a:cubicBezTo>
                              </a:path>
                            </a:pathLst>
                          </a:custGeom>
                          <a:solidFill>
                            <a:srgbClr val="000000"/>
                          </a:solidFill>
                          <a:ln w="12688" cap="flat">
                            <a:noFill/>
                            <a:prstDash val="solid"/>
                            <a:miter/>
                          </a:ln>
                        </wps:spPr>
                        <wps:bodyPr/>
                      </wps:wsp>
                      <wps:wsp>
                        <wps:cNvPr id="184357488" name="Freeform: Shape 184357488"/>
                        <wps:cNvSpPr/>
                        <wps:spPr>
                          <a:xfrm>
                            <a:off x="324074" y="68211"/>
                            <a:ext cx="2851" cy="2605"/>
                          </a:xfrm>
                          <a:custGeom>
                            <a:avLst/>
                            <a:gdLst>
                              <a:gd name="csX0" fmla="*/ 2794 w 2851"/>
                              <a:gd name="csY0" fmla="*/ 829 h 2605"/>
                              <a:gd name="csX1" fmla="*/ 1778 w 2851"/>
                              <a:gd name="csY1" fmla="*/ 2606 h 2605"/>
                              <a:gd name="csX2" fmla="*/ 0 w 2851"/>
                              <a:gd name="csY2" fmla="*/ 1210 h 2605"/>
                              <a:gd name="csX3" fmla="*/ 1143 w 2851"/>
                              <a:gd name="csY3" fmla="*/ 68 h 2605"/>
                              <a:gd name="csX4" fmla="*/ 2794 w 2851"/>
                              <a:gd name="csY4" fmla="*/ 829 h 2605"/>
                            </a:gdLst>
                            <a:ahLst/>
                            <a:cxnLst>
                              <a:cxn ang="0">
                                <a:pos x="csX0" y="csY0"/>
                              </a:cxn>
                              <a:cxn ang="0">
                                <a:pos x="csX1" y="csY1"/>
                              </a:cxn>
                              <a:cxn ang="0">
                                <a:pos x="csX2" y="csY2"/>
                              </a:cxn>
                              <a:cxn ang="0">
                                <a:pos x="csX3" y="csY3"/>
                              </a:cxn>
                              <a:cxn ang="0">
                                <a:pos x="csX4" y="csY4"/>
                              </a:cxn>
                            </a:cxnLst>
                            <a:rect l="l" t="t" r="r" b="b"/>
                            <a:pathLst>
                              <a:path w="2851" h="2605">
                                <a:moveTo>
                                  <a:pt x="2794" y="829"/>
                                </a:moveTo>
                                <a:cubicBezTo>
                                  <a:pt x="3048" y="1717"/>
                                  <a:pt x="2413" y="2352"/>
                                  <a:pt x="1778" y="2606"/>
                                </a:cubicBezTo>
                                <a:cubicBezTo>
                                  <a:pt x="1016" y="2352"/>
                                  <a:pt x="0" y="2225"/>
                                  <a:pt x="0" y="1210"/>
                                </a:cubicBezTo>
                                <a:cubicBezTo>
                                  <a:pt x="0" y="575"/>
                                  <a:pt x="635" y="194"/>
                                  <a:pt x="1143" y="68"/>
                                </a:cubicBezTo>
                                <a:cubicBezTo>
                                  <a:pt x="1778" y="-186"/>
                                  <a:pt x="2413" y="321"/>
                                  <a:pt x="2794" y="829"/>
                                </a:cubicBezTo>
                              </a:path>
                            </a:pathLst>
                          </a:custGeom>
                          <a:solidFill>
                            <a:srgbClr val="000000"/>
                          </a:solidFill>
                          <a:ln w="12688" cap="flat">
                            <a:noFill/>
                            <a:prstDash val="solid"/>
                            <a:miter/>
                          </a:ln>
                        </wps:spPr>
                        <wps:bodyPr/>
                      </wps:wsp>
                      <wps:wsp>
                        <wps:cNvPr id="2133609627" name="Freeform: Shape 2133609627"/>
                        <wps:cNvSpPr/>
                        <wps:spPr>
                          <a:xfrm>
                            <a:off x="328502" y="68380"/>
                            <a:ext cx="2808" cy="2594"/>
                          </a:xfrm>
                          <a:custGeom>
                            <a:avLst/>
                            <a:gdLst>
                              <a:gd name="csX0" fmla="*/ 2429 w 2808"/>
                              <a:gd name="csY0" fmla="*/ 533 h 2594"/>
                              <a:gd name="csX1" fmla="*/ 2556 w 2808"/>
                              <a:gd name="csY1" fmla="*/ 1929 h 2594"/>
                              <a:gd name="csX2" fmla="*/ 1794 w 2808"/>
                              <a:gd name="csY2" fmla="*/ 2563 h 2594"/>
                              <a:gd name="csX3" fmla="*/ 16 w 2808"/>
                              <a:gd name="csY3" fmla="*/ 1675 h 2594"/>
                              <a:gd name="csX4" fmla="*/ 1159 w 2808"/>
                              <a:gd name="csY4" fmla="*/ 25 h 2594"/>
                              <a:gd name="csX5" fmla="*/ 2429 w 2808"/>
                              <a:gd name="csY5" fmla="*/ 533 h 2594"/>
                            </a:gdLst>
                            <a:ahLst/>
                            <a:cxnLst>
                              <a:cxn ang="0">
                                <a:pos x="csX0" y="csY0"/>
                              </a:cxn>
                              <a:cxn ang="0">
                                <a:pos x="csX1" y="csY1"/>
                              </a:cxn>
                              <a:cxn ang="0">
                                <a:pos x="csX2" y="csY2"/>
                              </a:cxn>
                              <a:cxn ang="0">
                                <a:pos x="csX3" y="csY3"/>
                              </a:cxn>
                              <a:cxn ang="0">
                                <a:pos x="csX4" y="csY4"/>
                              </a:cxn>
                              <a:cxn ang="0">
                                <a:pos x="csX5" y="csY5"/>
                              </a:cxn>
                            </a:cxnLst>
                            <a:rect l="l" t="t" r="r" b="b"/>
                            <a:pathLst>
                              <a:path w="2808" h="2594">
                                <a:moveTo>
                                  <a:pt x="2429" y="533"/>
                                </a:moveTo>
                                <a:cubicBezTo>
                                  <a:pt x="2429" y="533"/>
                                  <a:pt x="3191" y="1548"/>
                                  <a:pt x="2556" y="1929"/>
                                </a:cubicBezTo>
                                <a:cubicBezTo>
                                  <a:pt x="2302" y="2183"/>
                                  <a:pt x="2048" y="2183"/>
                                  <a:pt x="1794" y="2563"/>
                                </a:cubicBezTo>
                                <a:cubicBezTo>
                                  <a:pt x="905" y="2690"/>
                                  <a:pt x="143" y="2437"/>
                                  <a:pt x="16" y="1675"/>
                                </a:cubicBezTo>
                                <a:cubicBezTo>
                                  <a:pt x="-111" y="787"/>
                                  <a:pt x="524" y="406"/>
                                  <a:pt x="1159" y="25"/>
                                </a:cubicBezTo>
                                <a:cubicBezTo>
                                  <a:pt x="1667" y="-102"/>
                                  <a:pt x="2048" y="279"/>
                                  <a:pt x="2429" y="533"/>
                                </a:cubicBezTo>
                              </a:path>
                            </a:pathLst>
                          </a:custGeom>
                          <a:solidFill>
                            <a:srgbClr val="000000"/>
                          </a:solidFill>
                          <a:ln w="12688" cap="flat">
                            <a:noFill/>
                            <a:prstDash val="solid"/>
                            <a:miter/>
                          </a:ln>
                        </wps:spPr>
                        <wps:bodyPr/>
                      </wps:wsp>
                      <wps:wsp>
                        <wps:cNvPr id="303293839" name="Freeform: Shape 303293839"/>
                        <wps:cNvSpPr/>
                        <wps:spPr>
                          <a:xfrm>
                            <a:off x="139306" y="68532"/>
                            <a:ext cx="2793" cy="2361"/>
                          </a:xfrm>
                          <a:custGeom>
                            <a:avLst/>
                            <a:gdLst>
                              <a:gd name="csX0" fmla="*/ 2667 w 2793"/>
                              <a:gd name="csY0" fmla="*/ 1269 h 2361"/>
                              <a:gd name="csX1" fmla="*/ 635 w 2793"/>
                              <a:gd name="csY1" fmla="*/ 2284 h 2361"/>
                              <a:gd name="csX2" fmla="*/ 0 w 2793"/>
                              <a:gd name="csY2" fmla="*/ 1269 h 2361"/>
                              <a:gd name="csX3" fmla="*/ 889 w 2793"/>
                              <a:gd name="csY3" fmla="*/ 0 h 2361"/>
                              <a:gd name="csX4" fmla="*/ 2794 w 2793"/>
                              <a:gd name="csY4" fmla="*/ 1269 h 2361"/>
                            </a:gdLst>
                            <a:ahLst/>
                            <a:cxnLst>
                              <a:cxn ang="0">
                                <a:pos x="csX0" y="csY0"/>
                              </a:cxn>
                              <a:cxn ang="0">
                                <a:pos x="csX1" y="csY1"/>
                              </a:cxn>
                              <a:cxn ang="0">
                                <a:pos x="csX2" y="csY2"/>
                              </a:cxn>
                              <a:cxn ang="0">
                                <a:pos x="csX3" y="csY3"/>
                              </a:cxn>
                              <a:cxn ang="0">
                                <a:pos x="csX4" y="csY4"/>
                              </a:cxn>
                            </a:cxnLst>
                            <a:rect l="l" t="t" r="r" b="b"/>
                            <a:pathLst>
                              <a:path w="2793" h="2361">
                                <a:moveTo>
                                  <a:pt x="2667" y="1269"/>
                                </a:moveTo>
                                <a:cubicBezTo>
                                  <a:pt x="2413" y="2158"/>
                                  <a:pt x="1524" y="2538"/>
                                  <a:pt x="635" y="2284"/>
                                </a:cubicBezTo>
                                <a:cubicBezTo>
                                  <a:pt x="381" y="2031"/>
                                  <a:pt x="127" y="1650"/>
                                  <a:pt x="0" y="1269"/>
                                </a:cubicBezTo>
                                <a:cubicBezTo>
                                  <a:pt x="0" y="761"/>
                                  <a:pt x="254" y="254"/>
                                  <a:pt x="889" y="0"/>
                                </a:cubicBezTo>
                                <a:cubicBezTo>
                                  <a:pt x="1778" y="0"/>
                                  <a:pt x="2540" y="508"/>
                                  <a:pt x="2794" y="1269"/>
                                </a:cubicBezTo>
                              </a:path>
                            </a:pathLst>
                          </a:custGeom>
                          <a:solidFill>
                            <a:srgbClr val="000000"/>
                          </a:solidFill>
                          <a:ln w="12688" cap="flat">
                            <a:noFill/>
                            <a:prstDash val="solid"/>
                            <a:miter/>
                          </a:ln>
                        </wps:spPr>
                        <wps:bodyPr/>
                      </wps:wsp>
                      <wps:wsp>
                        <wps:cNvPr id="482676838" name="Freeform: Shape 482676838"/>
                        <wps:cNvSpPr/>
                        <wps:spPr>
                          <a:xfrm>
                            <a:off x="164958" y="69863"/>
                            <a:ext cx="2920" cy="2730"/>
                          </a:xfrm>
                          <a:custGeom>
                            <a:avLst/>
                            <a:gdLst>
                              <a:gd name="csX0" fmla="*/ 2920 w 2920"/>
                              <a:gd name="csY0" fmla="*/ 1208 h 2730"/>
                              <a:gd name="csX1" fmla="*/ 1651 w 2920"/>
                              <a:gd name="csY1" fmla="*/ 2731 h 2730"/>
                              <a:gd name="csX2" fmla="*/ 0 w 2920"/>
                              <a:gd name="csY2" fmla="*/ 1588 h 2730"/>
                              <a:gd name="csX3" fmla="*/ 889 w 2920"/>
                              <a:gd name="csY3" fmla="*/ 65 h 2730"/>
                              <a:gd name="csX4" fmla="*/ 2920 w 2920"/>
                              <a:gd name="csY4" fmla="*/ 1208 h 2730"/>
                            </a:gdLst>
                            <a:ahLst/>
                            <a:cxnLst>
                              <a:cxn ang="0">
                                <a:pos x="csX0" y="csY0"/>
                              </a:cxn>
                              <a:cxn ang="0">
                                <a:pos x="csX1" y="csY1"/>
                              </a:cxn>
                              <a:cxn ang="0">
                                <a:pos x="csX2" y="csY2"/>
                              </a:cxn>
                              <a:cxn ang="0">
                                <a:pos x="csX3" y="csY3"/>
                              </a:cxn>
                              <a:cxn ang="0">
                                <a:pos x="csX4" y="csY4"/>
                              </a:cxn>
                            </a:cxnLst>
                            <a:rect l="l" t="t" r="r" b="b"/>
                            <a:pathLst>
                              <a:path w="2920" h="2730">
                                <a:moveTo>
                                  <a:pt x="2920" y="1208"/>
                                </a:moveTo>
                                <a:cubicBezTo>
                                  <a:pt x="2920" y="1208"/>
                                  <a:pt x="2159" y="2350"/>
                                  <a:pt x="1651" y="2731"/>
                                </a:cubicBezTo>
                                <a:cubicBezTo>
                                  <a:pt x="889" y="2731"/>
                                  <a:pt x="381" y="2223"/>
                                  <a:pt x="0" y="1588"/>
                                </a:cubicBezTo>
                                <a:cubicBezTo>
                                  <a:pt x="0" y="954"/>
                                  <a:pt x="254" y="192"/>
                                  <a:pt x="889" y="65"/>
                                </a:cubicBezTo>
                                <a:cubicBezTo>
                                  <a:pt x="1778" y="-188"/>
                                  <a:pt x="2667" y="319"/>
                                  <a:pt x="2920" y="1208"/>
                                </a:cubicBezTo>
                              </a:path>
                            </a:pathLst>
                          </a:custGeom>
                          <a:solidFill>
                            <a:srgbClr val="000000"/>
                          </a:solidFill>
                          <a:ln w="12688" cap="flat">
                            <a:noFill/>
                            <a:prstDash val="solid"/>
                            <a:miter/>
                          </a:ln>
                        </wps:spPr>
                        <wps:bodyPr/>
                      </wps:wsp>
                      <wps:wsp>
                        <wps:cNvPr id="671250270" name="Freeform: Shape 671250270"/>
                        <wps:cNvSpPr/>
                        <wps:spPr>
                          <a:xfrm>
                            <a:off x="160747" y="70030"/>
                            <a:ext cx="2884" cy="2553"/>
                          </a:xfrm>
                          <a:custGeom>
                            <a:avLst/>
                            <a:gdLst>
                              <a:gd name="csX0" fmla="*/ 2560 w 2884"/>
                              <a:gd name="csY0" fmla="*/ 533 h 2553"/>
                              <a:gd name="csX1" fmla="*/ 2813 w 2884"/>
                              <a:gd name="csY1" fmla="*/ 1802 h 2553"/>
                              <a:gd name="csX2" fmla="*/ 909 w 2884"/>
                              <a:gd name="csY2" fmla="*/ 2437 h 2553"/>
                              <a:gd name="csX3" fmla="*/ 20 w 2884"/>
                              <a:gd name="csY3" fmla="*/ 914 h 2553"/>
                              <a:gd name="csX4" fmla="*/ 1163 w 2884"/>
                              <a:gd name="csY4" fmla="*/ 25 h 2553"/>
                              <a:gd name="csX5" fmla="*/ 2560 w 2884"/>
                              <a:gd name="csY5" fmla="*/ 533 h 2553"/>
                            </a:gdLst>
                            <a:ahLst/>
                            <a:cxnLst>
                              <a:cxn ang="0">
                                <a:pos x="csX0" y="csY0"/>
                              </a:cxn>
                              <a:cxn ang="0">
                                <a:pos x="csX1" y="csY1"/>
                              </a:cxn>
                              <a:cxn ang="0">
                                <a:pos x="csX2" y="csY2"/>
                              </a:cxn>
                              <a:cxn ang="0">
                                <a:pos x="csX3" y="csY3"/>
                              </a:cxn>
                              <a:cxn ang="0">
                                <a:pos x="csX4" y="csY4"/>
                              </a:cxn>
                              <a:cxn ang="0">
                                <a:pos x="csX5" y="csY5"/>
                              </a:cxn>
                            </a:cxnLst>
                            <a:rect l="l" t="t" r="r" b="b"/>
                            <a:pathLst>
                              <a:path w="2884" h="2553">
                                <a:moveTo>
                                  <a:pt x="2560" y="533"/>
                                </a:moveTo>
                                <a:cubicBezTo>
                                  <a:pt x="2560" y="533"/>
                                  <a:pt x="3068" y="1421"/>
                                  <a:pt x="2813" y="1802"/>
                                </a:cubicBezTo>
                                <a:cubicBezTo>
                                  <a:pt x="2306" y="2183"/>
                                  <a:pt x="1671" y="2817"/>
                                  <a:pt x="909" y="2437"/>
                                </a:cubicBezTo>
                                <a:cubicBezTo>
                                  <a:pt x="401" y="2056"/>
                                  <a:pt x="-107" y="1675"/>
                                  <a:pt x="20" y="914"/>
                                </a:cubicBezTo>
                                <a:cubicBezTo>
                                  <a:pt x="274" y="660"/>
                                  <a:pt x="782" y="152"/>
                                  <a:pt x="1163" y="25"/>
                                </a:cubicBezTo>
                                <a:cubicBezTo>
                                  <a:pt x="1798" y="-102"/>
                                  <a:pt x="2052" y="279"/>
                                  <a:pt x="2560" y="533"/>
                                </a:cubicBezTo>
                              </a:path>
                            </a:pathLst>
                          </a:custGeom>
                          <a:solidFill>
                            <a:srgbClr val="000000"/>
                          </a:solidFill>
                          <a:ln w="12688" cap="flat">
                            <a:noFill/>
                            <a:prstDash val="solid"/>
                            <a:miter/>
                          </a:ln>
                        </wps:spPr>
                        <wps:bodyPr/>
                      </wps:wsp>
                      <wps:wsp>
                        <wps:cNvPr id="1128992768" name="Freeform: Shape 1128992768"/>
                        <wps:cNvSpPr/>
                        <wps:spPr>
                          <a:xfrm>
                            <a:off x="339757" y="70436"/>
                            <a:ext cx="2984" cy="2640"/>
                          </a:xfrm>
                          <a:custGeom>
                            <a:avLst/>
                            <a:gdLst>
                              <a:gd name="csX0" fmla="*/ 2984 w 2984"/>
                              <a:gd name="csY0" fmla="*/ 1015 h 2640"/>
                              <a:gd name="csX1" fmla="*/ 1968 w 2984"/>
                              <a:gd name="csY1" fmla="*/ 2538 h 2640"/>
                              <a:gd name="csX2" fmla="*/ 318 w 2984"/>
                              <a:gd name="csY2" fmla="*/ 2158 h 2640"/>
                              <a:gd name="csX3" fmla="*/ 63 w 2984"/>
                              <a:gd name="csY3" fmla="*/ 1015 h 2640"/>
                              <a:gd name="csX4" fmla="*/ 1460 w 2984"/>
                              <a:gd name="csY4" fmla="*/ 0 h 2640"/>
                              <a:gd name="csX5" fmla="*/ 2984 w 2984"/>
                              <a:gd name="csY5" fmla="*/ 1015 h 2640"/>
                            </a:gdLst>
                            <a:ahLst/>
                            <a:cxnLst>
                              <a:cxn ang="0">
                                <a:pos x="csX0" y="csY0"/>
                              </a:cxn>
                              <a:cxn ang="0">
                                <a:pos x="csX1" y="csY1"/>
                              </a:cxn>
                              <a:cxn ang="0">
                                <a:pos x="csX2" y="csY2"/>
                              </a:cxn>
                              <a:cxn ang="0">
                                <a:pos x="csX3" y="csY3"/>
                              </a:cxn>
                              <a:cxn ang="0">
                                <a:pos x="csX4" y="csY4"/>
                              </a:cxn>
                              <a:cxn ang="0">
                                <a:pos x="csX5" y="csY5"/>
                              </a:cxn>
                            </a:cxnLst>
                            <a:rect l="l" t="t" r="r" b="b"/>
                            <a:pathLst>
                              <a:path w="2984" h="2640">
                                <a:moveTo>
                                  <a:pt x="2984" y="1015"/>
                                </a:moveTo>
                                <a:cubicBezTo>
                                  <a:pt x="2984" y="1015"/>
                                  <a:pt x="2349" y="2284"/>
                                  <a:pt x="1968" y="2538"/>
                                </a:cubicBezTo>
                                <a:cubicBezTo>
                                  <a:pt x="1333" y="2792"/>
                                  <a:pt x="699" y="2538"/>
                                  <a:pt x="318" y="2158"/>
                                </a:cubicBezTo>
                                <a:cubicBezTo>
                                  <a:pt x="-190" y="2031"/>
                                  <a:pt x="63" y="1396"/>
                                  <a:pt x="63" y="1015"/>
                                </a:cubicBezTo>
                                <a:cubicBezTo>
                                  <a:pt x="444" y="508"/>
                                  <a:pt x="952" y="127"/>
                                  <a:pt x="1460" y="0"/>
                                </a:cubicBezTo>
                                <a:cubicBezTo>
                                  <a:pt x="2095" y="127"/>
                                  <a:pt x="2603" y="635"/>
                                  <a:pt x="2984" y="1015"/>
                                </a:cubicBezTo>
                              </a:path>
                            </a:pathLst>
                          </a:custGeom>
                          <a:solidFill>
                            <a:srgbClr val="000000"/>
                          </a:solidFill>
                          <a:ln w="12688" cap="flat">
                            <a:noFill/>
                            <a:prstDash val="solid"/>
                            <a:miter/>
                          </a:ln>
                        </wps:spPr>
                        <wps:bodyPr/>
                      </wps:wsp>
                      <wps:wsp>
                        <wps:cNvPr id="1045022375" name="Freeform: Shape 1045022375"/>
                        <wps:cNvSpPr/>
                        <wps:spPr>
                          <a:xfrm>
                            <a:off x="345013" y="71302"/>
                            <a:ext cx="2680" cy="2306"/>
                          </a:xfrm>
                          <a:custGeom>
                            <a:avLst/>
                            <a:gdLst>
                              <a:gd name="csX0" fmla="*/ 2681 w 2680"/>
                              <a:gd name="csY0" fmla="*/ 911 h 2306"/>
                              <a:gd name="csX1" fmla="*/ 1157 w 2680"/>
                              <a:gd name="csY1" fmla="*/ 2307 h 2306"/>
                              <a:gd name="csX2" fmla="*/ 14 w 2680"/>
                              <a:gd name="csY2" fmla="*/ 1418 h 2306"/>
                              <a:gd name="csX3" fmla="*/ 776 w 2680"/>
                              <a:gd name="csY3" fmla="*/ 149 h 2306"/>
                              <a:gd name="csX4" fmla="*/ 2681 w 2680"/>
                              <a:gd name="csY4" fmla="*/ 911 h 2306"/>
                            </a:gdLst>
                            <a:ahLst/>
                            <a:cxnLst>
                              <a:cxn ang="0">
                                <a:pos x="csX0" y="csY0"/>
                              </a:cxn>
                              <a:cxn ang="0">
                                <a:pos x="csX1" y="csY1"/>
                              </a:cxn>
                              <a:cxn ang="0">
                                <a:pos x="csX2" y="csY2"/>
                              </a:cxn>
                              <a:cxn ang="0">
                                <a:pos x="csX3" y="csY3"/>
                              </a:cxn>
                              <a:cxn ang="0">
                                <a:pos x="csX4" y="csY4"/>
                              </a:cxn>
                            </a:cxnLst>
                            <a:rect l="l" t="t" r="r" b="b"/>
                            <a:pathLst>
                              <a:path w="2680" h="2306">
                                <a:moveTo>
                                  <a:pt x="2681" y="911"/>
                                </a:moveTo>
                                <a:cubicBezTo>
                                  <a:pt x="2427" y="1672"/>
                                  <a:pt x="1919" y="2180"/>
                                  <a:pt x="1157" y="2307"/>
                                </a:cubicBezTo>
                                <a:cubicBezTo>
                                  <a:pt x="649" y="2307"/>
                                  <a:pt x="-113" y="2053"/>
                                  <a:pt x="14" y="1418"/>
                                </a:cubicBezTo>
                                <a:cubicBezTo>
                                  <a:pt x="14" y="911"/>
                                  <a:pt x="268" y="276"/>
                                  <a:pt x="776" y="149"/>
                                </a:cubicBezTo>
                                <a:cubicBezTo>
                                  <a:pt x="1538" y="-231"/>
                                  <a:pt x="2427" y="149"/>
                                  <a:pt x="2681" y="911"/>
                                </a:cubicBezTo>
                              </a:path>
                            </a:pathLst>
                          </a:custGeom>
                          <a:solidFill>
                            <a:srgbClr val="000000"/>
                          </a:solidFill>
                          <a:ln w="12688" cap="flat">
                            <a:noFill/>
                            <a:prstDash val="solid"/>
                            <a:miter/>
                          </a:ln>
                        </wps:spPr>
                        <wps:bodyPr/>
                      </wps:wsp>
                      <wps:wsp>
                        <wps:cNvPr id="121104727" name="Freeform: Shape 121104727"/>
                        <wps:cNvSpPr/>
                        <wps:spPr>
                          <a:xfrm>
                            <a:off x="147966" y="72340"/>
                            <a:ext cx="2895" cy="2894"/>
                          </a:xfrm>
                          <a:custGeom>
                            <a:avLst/>
                            <a:gdLst>
                              <a:gd name="csX0" fmla="*/ 2769 w 2895"/>
                              <a:gd name="csY0" fmla="*/ 888 h 2894"/>
                              <a:gd name="csX1" fmla="*/ 1880 w 2895"/>
                              <a:gd name="csY1" fmla="*/ 2792 h 2894"/>
                              <a:gd name="csX2" fmla="*/ 483 w 2895"/>
                              <a:gd name="csY2" fmla="*/ 2411 h 2894"/>
                              <a:gd name="csX3" fmla="*/ 102 w 2895"/>
                              <a:gd name="csY3" fmla="*/ 888 h 2894"/>
                              <a:gd name="csX4" fmla="*/ 1372 w 2895"/>
                              <a:gd name="csY4" fmla="*/ 0 h 2894"/>
                              <a:gd name="csX5" fmla="*/ 2896 w 2895"/>
                              <a:gd name="csY5" fmla="*/ 888 h 2894"/>
                            </a:gdLst>
                            <a:ahLst/>
                            <a:cxnLst>
                              <a:cxn ang="0">
                                <a:pos x="csX0" y="csY0"/>
                              </a:cxn>
                              <a:cxn ang="0">
                                <a:pos x="csX1" y="csY1"/>
                              </a:cxn>
                              <a:cxn ang="0">
                                <a:pos x="csX2" y="csY2"/>
                              </a:cxn>
                              <a:cxn ang="0">
                                <a:pos x="csX3" y="csY3"/>
                              </a:cxn>
                              <a:cxn ang="0">
                                <a:pos x="csX4" y="csY4"/>
                              </a:cxn>
                              <a:cxn ang="0">
                                <a:pos x="csX5" y="csY5"/>
                              </a:cxn>
                            </a:cxnLst>
                            <a:rect l="l" t="t" r="r" b="b"/>
                            <a:pathLst>
                              <a:path w="2895" h="2894">
                                <a:moveTo>
                                  <a:pt x="2769" y="888"/>
                                </a:moveTo>
                                <a:cubicBezTo>
                                  <a:pt x="2896" y="1777"/>
                                  <a:pt x="2642" y="2411"/>
                                  <a:pt x="1880" y="2792"/>
                                </a:cubicBezTo>
                                <a:cubicBezTo>
                                  <a:pt x="1372" y="3046"/>
                                  <a:pt x="737" y="2792"/>
                                  <a:pt x="483" y="2411"/>
                                </a:cubicBezTo>
                                <a:cubicBezTo>
                                  <a:pt x="102" y="2031"/>
                                  <a:pt x="-152" y="1396"/>
                                  <a:pt x="102" y="888"/>
                                </a:cubicBezTo>
                                <a:cubicBezTo>
                                  <a:pt x="229" y="127"/>
                                  <a:pt x="991" y="381"/>
                                  <a:pt x="1372" y="0"/>
                                </a:cubicBezTo>
                                <a:cubicBezTo>
                                  <a:pt x="2007" y="0"/>
                                  <a:pt x="2515" y="381"/>
                                  <a:pt x="2896" y="888"/>
                                </a:cubicBezTo>
                              </a:path>
                            </a:pathLst>
                          </a:custGeom>
                          <a:solidFill>
                            <a:srgbClr val="000000"/>
                          </a:solidFill>
                          <a:ln w="12688" cap="flat">
                            <a:noFill/>
                            <a:prstDash val="solid"/>
                            <a:miter/>
                          </a:ln>
                        </wps:spPr>
                        <wps:bodyPr/>
                      </wps:wsp>
                      <wps:wsp>
                        <wps:cNvPr id="1909545408" name="Freeform: Shape 1909545408"/>
                        <wps:cNvSpPr/>
                        <wps:spPr>
                          <a:xfrm>
                            <a:off x="151564" y="72866"/>
                            <a:ext cx="2853" cy="2713"/>
                          </a:xfrm>
                          <a:custGeom>
                            <a:avLst/>
                            <a:gdLst>
                              <a:gd name="csX0" fmla="*/ 2853 w 2853"/>
                              <a:gd name="csY0" fmla="*/ 1124 h 2713"/>
                              <a:gd name="csX1" fmla="*/ 2219 w 2853"/>
                              <a:gd name="csY1" fmla="*/ 2393 h 2713"/>
                              <a:gd name="csX2" fmla="*/ 822 w 2853"/>
                              <a:gd name="csY2" fmla="*/ 2520 h 2713"/>
                              <a:gd name="csX3" fmla="*/ 187 w 2853"/>
                              <a:gd name="csY3" fmla="*/ 616 h 2713"/>
                              <a:gd name="csX4" fmla="*/ 2853 w 2853"/>
                              <a:gd name="csY4" fmla="*/ 997 h 2713"/>
                            </a:gdLst>
                            <a:ahLst/>
                            <a:cxnLst>
                              <a:cxn ang="0">
                                <a:pos x="csX0" y="csY0"/>
                              </a:cxn>
                              <a:cxn ang="0">
                                <a:pos x="csX1" y="csY1"/>
                              </a:cxn>
                              <a:cxn ang="0">
                                <a:pos x="csX2" y="csY2"/>
                              </a:cxn>
                              <a:cxn ang="0">
                                <a:pos x="csX3" y="csY3"/>
                              </a:cxn>
                              <a:cxn ang="0">
                                <a:pos x="csX4" y="csY4"/>
                              </a:cxn>
                            </a:cxnLst>
                            <a:rect l="l" t="t" r="r" b="b"/>
                            <a:pathLst>
                              <a:path w="2853" h="2713">
                                <a:moveTo>
                                  <a:pt x="2853" y="1124"/>
                                </a:moveTo>
                                <a:cubicBezTo>
                                  <a:pt x="2853" y="1124"/>
                                  <a:pt x="2346" y="2012"/>
                                  <a:pt x="2219" y="2393"/>
                                </a:cubicBezTo>
                                <a:cubicBezTo>
                                  <a:pt x="1838" y="2647"/>
                                  <a:pt x="1330" y="2901"/>
                                  <a:pt x="822" y="2520"/>
                                </a:cubicBezTo>
                                <a:cubicBezTo>
                                  <a:pt x="314" y="2012"/>
                                  <a:pt x="-321" y="1378"/>
                                  <a:pt x="187" y="616"/>
                                </a:cubicBezTo>
                                <a:cubicBezTo>
                                  <a:pt x="822" y="-526"/>
                                  <a:pt x="2472" y="108"/>
                                  <a:pt x="2853" y="997"/>
                                </a:cubicBezTo>
                              </a:path>
                            </a:pathLst>
                          </a:custGeom>
                          <a:solidFill>
                            <a:srgbClr val="000000"/>
                          </a:solidFill>
                          <a:ln w="12688" cap="flat">
                            <a:noFill/>
                            <a:prstDash val="solid"/>
                            <a:miter/>
                          </a:ln>
                        </wps:spPr>
                        <wps:bodyPr/>
                      </wps:wsp>
                      <wps:wsp>
                        <wps:cNvPr id="1288482545" name="Freeform: Shape 1288482545"/>
                        <wps:cNvSpPr/>
                        <wps:spPr>
                          <a:xfrm>
                            <a:off x="335503" y="72974"/>
                            <a:ext cx="2666" cy="2435"/>
                          </a:xfrm>
                          <a:custGeom>
                            <a:avLst/>
                            <a:gdLst>
                              <a:gd name="csX0" fmla="*/ 2667 w 2666"/>
                              <a:gd name="csY0" fmla="*/ 635 h 2435"/>
                              <a:gd name="csX1" fmla="*/ 1524 w 2666"/>
                              <a:gd name="csY1" fmla="*/ 2411 h 2435"/>
                              <a:gd name="csX2" fmla="*/ 0 w 2666"/>
                              <a:gd name="csY2" fmla="*/ 1523 h 2435"/>
                              <a:gd name="csX3" fmla="*/ 889 w 2666"/>
                              <a:gd name="csY3" fmla="*/ 0 h 2435"/>
                              <a:gd name="csX4" fmla="*/ 2667 w 2666"/>
                              <a:gd name="csY4" fmla="*/ 635 h 2435"/>
                            </a:gdLst>
                            <a:ahLst/>
                            <a:cxnLst>
                              <a:cxn ang="0">
                                <a:pos x="csX0" y="csY0"/>
                              </a:cxn>
                              <a:cxn ang="0">
                                <a:pos x="csX1" y="csY1"/>
                              </a:cxn>
                              <a:cxn ang="0">
                                <a:pos x="csX2" y="csY2"/>
                              </a:cxn>
                              <a:cxn ang="0">
                                <a:pos x="csX3" y="csY3"/>
                              </a:cxn>
                              <a:cxn ang="0">
                                <a:pos x="csX4" y="csY4"/>
                              </a:cxn>
                            </a:cxnLst>
                            <a:rect l="l" t="t" r="r" b="b"/>
                            <a:pathLst>
                              <a:path w="2666" h="2435">
                                <a:moveTo>
                                  <a:pt x="2667" y="635"/>
                                </a:moveTo>
                                <a:cubicBezTo>
                                  <a:pt x="2667" y="1396"/>
                                  <a:pt x="2032" y="1904"/>
                                  <a:pt x="1524" y="2411"/>
                                </a:cubicBezTo>
                                <a:cubicBezTo>
                                  <a:pt x="889" y="2538"/>
                                  <a:pt x="127" y="2158"/>
                                  <a:pt x="0" y="1523"/>
                                </a:cubicBezTo>
                                <a:cubicBezTo>
                                  <a:pt x="0" y="888"/>
                                  <a:pt x="254" y="381"/>
                                  <a:pt x="889" y="0"/>
                                </a:cubicBezTo>
                                <a:cubicBezTo>
                                  <a:pt x="1524" y="0"/>
                                  <a:pt x="2286" y="0"/>
                                  <a:pt x="2667" y="635"/>
                                </a:cubicBezTo>
                              </a:path>
                            </a:pathLst>
                          </a:custGeom>
                          <a:solidFill>
                            <a:srgbClr val="000000"/>
                          </a:solidFill>
                          <a:ln w="12688" cap="flat">
                            <a:noFill/>
                            <a:prstDash val="solid"/>
                            <a:miter/>
                          </a:ln>
                        </wps:spPr>
                        <wps:bodyPr/>
                      </wps:wsp>
                      <wps:wsp>
                        <wps:cNvPr id="1644290462" name="Freeform: Shape 1644290462"/>
                        <wps:cNvSpPr/>
                        <wps:spPr>
                          <a:xfrm>
                            <a:off x="341305" y="73965"/>
                            <a:ext cx="3214" cy="2866"/>
                          </a:xfrm>
                          <a:custGeom>
                            <a:avLst/>
                            <a:gdLst>
                              <a:gd name="csX0" fmla="*/ 3214 w 3214"/>
                              <a:gd name="csY0" fmla="*/ 913 h 2866"/>
                              <a:gd name="csX1" fmla="*/ 2326 w 3214"/>
                              <a:gd name="csY1" fmla="*/ 2816 h 2866"/>
                              <a:gd name="csX2" fmla="*/ 421 w 3214"/>
                              <a:gd name="csY2" fmla="*/ 2563 h 2866"/>
                              <a:gd name="csX3" fmla="*/ 167 w 3214"/>
                              <a:gd name="csY3" fmla="*/ 913 h 2866"/>
                              <a:gd name="csX4" fmla="*/ 1945 w 3214"/>
                              <a:gd name="csY4" fmla="*/ 24 h 2866"/>
                              <a:gd name="csX5" fmla="*/ 3088 w 3214"/>
                              <a:gd name="csY5" fmla="*/ 913 h 2866"/>
                            </a:gdLst>
                            <a:ahLst/>
                            <a:cxnLst>
                              <a:cxn ang="0">
                                <a:pos x="csX0" y="csY0"/>
                              </a:cxn>
                              <a:cxn ang="0">
                                <a:pos x="csX1" y="csY1"/>
                              </a:cxn>
                              <a:cxn ang="0">
                                <a:pos x="csX2" y="csY2"/>
                              </a:cxn>
                              <a:cxn ang="0">
                                <a:pos x="csX3" y="csY3"/>
                              </a:cxn>
                              <a:cxn ang="0">
                                <a:pos x="csX4" y="csY4"/>
                              </a:cxn>
                              <a:cxn ang="0">
                                <a:pos x="csX5" y="csY5"/>
                              </a:cxn>
                            </a:cxnLst>
                            <a:rect l="l" t="t" r="r" b="b"/>
                            <a:pathLst>
                              <a:path w="3214" h="2866">
                                <a:moveTo>
                                  <a:pt x="3214" y="913"/>
                                </a:moveTo>
                                <a:cubicBezTo>
                                  <a:pt x="3088" y="1674"/>
                                  <a:pt x="3214" y="2436"/>
                                  <a:pt x="2326" y="2816"/>
                                </a:cubicBezTo>
                                <a:cubicBezTo>
                                  <a:pt x="1691" y="2943"/>
                                  <a:pt x="929" y="2816"/>
                                  <a:pt x="421" y="2563"/>
                                </a:cubicBezTo>
                                <a:cubicBezTo>
                                  <a:pt x="-87" y="2182"/>
                                  <a:pt x="-87" y="1547"/>
                                  <a:pt x="167" y="913"/>
                                </a:cubicBezTo>
                                <a:cubicBezTo>
                                  <a:pt x="548" y="278"/>
                                  <a:pt x="1182" y="-103"/>
                                  <a:pt x="1945" y="24"/>
                                </a:cubicBezTo>
                                <a:cubicBezTo>
                                  <a:pt x="2452" y="278"/>
                                  <a:pt x="2707" y="786"/>
                                  <a:pt x="3088" y="913"/>
                                </a:cubicBezTo>
                              </a:path>
                            </a:pathLst>
                          </a:custGeom>
                          <a:solidFill>
                            <a:srgbClr val="000000"/>
                          </a:solidFill>
                          <a:ln w="12688" cap="flat">
                            <a:noFill/>
                            <a:prstDash val="solid"/>
                            <a:miter/>
                          </a:ln>
                        </wps:spPr>
                        <wps:bodyPr/>
                      </wps:wsp>
                      <wps:wsp>
                        <wps:cNvPr id="1368152925" name="Freeform: Shape 1368152925"/>
                        <wps:cNvSpPr/>
                        <wps:spPr>
                          <a:xfrm>
                            <a:off x="145338" y="75261"/>
                            <a:ext cx="2476" cy="2390"/>
                          </a:xfrm>
                          <a:custGeom>
                            <a:avLst/>
                            <a:gdLst>
                              <a:gd name="csX0" fmla="*/ 2476 w 2476"/>
                              <a:gd name="csY0" fmla="*/ 1140 h 2390"/>
                              <a:gd name="csX1" fmla="*/ 1841 w 2476"/>
                              <a:gd name="csY1" fmla="*/ 2282 h 2390"/>
                              <a:gd name="csX2" fmla="*/ 317 w 2476"/>
                              <a:gd name="csY2" fmla="*/ 2155 h 2390"/>
                              <a:gd name="csX3" fmla="*/ 63 w 2476"/>
                              <a:gd name="csY3" fmla="*/ 632 h 2390"/>
                              <a:gd name="csX4" fmla="*/ 2476 w 2476"/>
                              <a:gd name="csY4" fmla="*/ 1140 h 2390"/>
                            </a:gdLst>
                            <a:ahLst/>
                            <a:cxnLst>
                              <a:cxn ang="0">
                                <a:pos x="csX0" y="csY0"/>
                              </a:cxn>
                              <a:cxn ang="0">
                                <a:pos x="csX1" y="csY1"/>
                              </a:cxn>
                              <a:cxn ang="0">
                                <a:pos x="csX2" y="csY2"/>
                              </a:cxn>
                              <a:cxn ang="0">
                                <a:pos x="csX3" y="csY3"/>
                              </a:cxn>
                              <a:cxn ang="0">
                                <a:pos x="csX4" y="csY4"/>
                              </a:cxn>
                            </a:cxnLst>
                            <a:rect l="l" t="t" r="r" b="b"/>
                            <a:pathLst>
                              <a:path w="2476" h="2390">
                                <a:moveTo>
                                  <a:pt x="2476" y="1140"/>
                                </a:moveTo>
                                <a:cubicBezTo>
                                  <a:pt x="2476" y="1140"/>
                                  <a:pt x="2095" y="1902"/>
                                  <a:pt x="1841" y="2282"/>
                                </a:cubicBezTo>
                                <a:cubicBezTo>
                                  <a:pt x="1333" y="2536"/>
                                  <a:pt x="825" y="2282"/>
                                  <a:pt x="317" y="2155"/>
                                </a:cubicBezTo>
                                <a:cubicBezTo>
                                  <a:pt x="-190" y="1902"/>
                                  <a:pt x="63" y="1013"/>
                                  <a:pt x="63" y="632"/>
                                </a:cubicBezTo>
                                <a:cubicBezTo>
                                  <a:pt x="825" y="-637"/>
                                  <a:pt x="2095" y="252"/>
                                  <a:pt x="2476" y="1140"/>
                                </a:cubicBezTo>
                              </a:path>
                            </a:pathLst>
                          </a:custGeom>
                          <a:solidFill>
                            <a:srgbClr val="000000"/>
                          </a:solidFill>
                          <a:ln w="12688" cap="flat">
                            <a:noFill/>
                            <a:prstDash val="solid"/>
                            <a:miter/>
                          </a:ln>
                        </wps:spPr>
                        <wps:bodyPr/>
                      </wps:wsp>
                      <wps:wsp>
                        <wps:cNvPr id="1847461925" name="Freeform: Shape 1847461925"/>
                        <wps:cNvSpPr/>
                        <wps:spPr>
                          <a:xfrm>
                            <a:off x="330423" y="75639"/>
                            <a:ext cx="9326" cy="3775"/>
                          </a:xfrm>
                          <a:custGeom>
                            <a:avLst/>
                            <a:gdLst>
                              <a:gd name="csX0" fmla="*/ 9270 w 9326"/>
                              <a:gd name="csY0" fmla="*/ 2284 h 3775"/>
                              <a:gd name="csX1" fmla="*/ 9270 w 9326"/>
                              <a:gd name="csY1" fmla="*/ 3046 h 3775"/>
                              <a:gd name="csX2" fmla="*/ 3048 w 9326"/>
                              <a:gd name="csY2" fmla="*/ 2792 h 3775"/>
                              <a:gd name="csX3" fmla="*/ 0 w 9326"/>
                              <a:gd name="csY3" fmla="*/ 1142 h 3775"/>
                              <a:gd name="csX4" fmla="*/ 2794 w 9326"/>
                              <a:gd name="csY4" fmla="*/ 0 h 3775"/>
                              <a:gd name="csX5" fmla="*/ 9270 w 9326"/>
                              <a:gd name="csY5" fmla="*/ 2411 h 3775"/>
                            </a:gdLst>
                            <a:ahLst/>
                            <a:cxnLst>
                              <a:cxn ang="0">
                                <a:pos x="csX0" y="csY0"/>
                              </a:cxn>
                              <a:cxn ang="0">
                                <a:pos x="csX1" y="csY1"/>
                              </a:cxn>
                              <a:cxn ang="0">
                                <a:pos x="csX2" y="csY2"/>
                              </a:cxn>
                              <a:cxn ang="0">
                                <a:pos x="csX3" y="csY3"/>
                              </a:cxn>
                              <a:cxn ang="0">
                                <a:pos x="csX4" y="csY4"/>
                              </a:cxn>
                              <a:cxn ang="0">
                                <a:pos x="csX5" y="csY5"/>
                              </a:cxn>
                            </a:cxnLst>
                            <a:rect l="l" t="t" r="r" b="b"/>
                            <a:pathLst>
                              <a:path w="9326" h="3775">
                                <a:moveTo>
                                  <a:pt x="9270" y="2284"/>
                                </a:moveTo>
                                <a:cubicBezTo>
                                  <a:pt x="9270" y="2284"/>
                                  <a:pt x="9397" y="2792"/>
                                  <a:pt x="9270" y="3046"/>
                                </a:cubicBezTo>
                                <a:cubicBezTo>
                                  <a:pt x="7365" y="3934"/>
                                  <a:pt x="4699" y="4188"/>
                                  <a:pt x="3048" y="2792"/>
                                </a:cubicBezTo>
                                <a:cubicBezTo>
                                  <a:pt x="2159" y="2031"/>
                                  <a:pt x="1016" y="1650"/>
                                  <a:pt x="0" y="1142"/>
                                </a:cubicBezTo>
                                <a:cubicBezTo>
                                  <a:pt x="381" y="127"/>
                                  <a:pt x="1778" y="254"/>
                                  <a:pt x="2794" y="0"/>
                                </a:cubicBezTo>
                                <a:cubicBezTo>
                                  <a:pt x="5079" y="254"/>
                                  <a:pt x="6857" y="2411"/>
                                  <a:pt x="9270" y="2411"/>
                                </a:cubicBezTo>
                              </a:path>
                            </a:pathLst>
                          </a:custGeom>
                          <a:solidFill>
                            <a:srgbClr val="000000"/>
                          </a:solidFill>
                          <a:ln w="12688" cap="flat">
                            <a:noFill/>
                            <a:prstDash val="solid"/>
                            <a:miter/>
                          </a:ln>
                        </wps:spPr>
                        <wps:bodyPr/>
                      </wps:wsp>
                      <wps:wsp>
                        <wps:cNvPr id="1505007037" name="Freeform: Shape 1505007037"/>
                        <wps:cNvSpPr/>
                        <wps:spPr>
                          <a:xfrm>
                            <a:off x="148976" y="76190"/>
                            <a:ext cx="2521" cy="2544"/>
                          </a:xfrm>
                          <a:custGeom>
                            <a:avLst/>
                            <a:gdLst>
                              <a:gd name="csX0" fmla="*/ 2521 w 2521"/>
                              <a:gd name="csY0" fmla="*/ 972 h 2544"/>
                              <a:gd name="csX1" fmla="*/ 2013 w 2521"/>
                              <a:gd name="csY1" fmla="*/ 2241 h 2544"/>
                              <a:gd name="csX2" fmla="*/ 743 w 2521"/>
                              <a:gd name="csY2" fmla="*/ 2368 h 2544"/>
                              <a:gd name="csX3" fmla="*/ 235 w 2521"/>
                              <a:gd name="csY3" fmla="*/ 464 h 2544"/>
                              <a:gd name="csX4" fmla="*/ 2521 w 2521"/>
                              <a:gd name="csY4" fmla="*/ 972 h 2544"/>
                            </a:gdLst>
                            <a:ahLst/>
                            <a:cxnLst>
                              <a:cxn ang="0">
                                <a:pos x="csX0" y="csY0"/>
                              </a:cxn>
                              <a:cxn ang="0">
                                <a:pos x="csX1" y="csY1"/>
                              </a:cxn>
                              <a:cxn ang="0">
                                <a:pos x="csX2" y="csY2"/>
                              </a:cxn>
                              <a:cxn ang="0">
                                <a:pos x="csX3" y="csY3"/>
                              </a:cxn>
                              <a:cxn ang="0">
                                <a:pos x="csX4" y="csY4"/>
                              </a:cxn>
                            </a:cxnLst>
                            <a:rect l="l" t="t" r="r" b="b"/>
                            <a:pathLst>
                              <a:path w="2521" h="2544">
                                <a:moveTo>
                                  <a:pt x="2521" y="972"/>
                                </a:moveTo>
                                <a:cubicBezTo>
                                  <a:pt x="2521" y="972"/>
                                  <a:pt x="2267" y="1860"/>
                                  <a:pt x="2013" y="2241"/>
                                </a:cubicBezTo>
                                <a:cubicBezTo>
                                  <a:pt x="1632" y="2749"/>
                                  <a:pt x="1124" y="2495"/>
                                  <a:pt x="743" y="2368"/>
                                </a:cubicBezTo>
                                <a:cubicBezTo>
                                  <a:pt x="108" y="1860"/>
                                  <a:pt x="-273" y="1099"/>
                                  <a:pt x="235" y="464"/>
                                </a:cubicBezTo>
                                <a:cubicBezTo>
                                  <a:pt x="1124" y="-424"/>
                                  <a:pt x="2140" y="83"/>
                                  <a:pt x="2521" y="972"/>
                                </a:cubicBezTo>
                              </a:path>
                            </a:pathLst>
                          </a:custGeom>
                          <a:solidFill>
                            <a:srgbClr val="000000"/>
                          </a:solidFill>
                          <a:ln w="12688" cap="flat">
                            <a:noFill/>
                            <a:prstDash val="solid"/>
                            <a:miter/>
                          </a:ln>
                        </wps:spPr>
                        <wps:bodyPr/>
                      </wps:wsp>
                      <wps:wsp>
                        <wps:cNvPr id="1733557098" name="Freeform: Shape 1733557098"/>
                        <wps:cNvSpPr/>
                        <wps:spPr>
                          <a:xfrm>
                            <a:off x="155291" y="76666"/>
                            <a:ext cx="3016" cy="2739"/>
                          </a:xfrm>
                          <a:custGeom>
                            <a:avLst/>
                            <a:gdLst>
                              <a:gd name="csX0" fmla="*/ 2937 w 3016"/>
                              <a:gd name="csY0" fmla="*/ 1004 h 2739"/>
                              <a:gd name="csX1" fmla="*/ 2175 w 3016"/>
                              <a:gd name="csY1" fmla="*/ 2654 h 2739"/>
                              <a:gd name="csX2" fmla="*/ 651 w 3016"/>
                              <a:gd name="csY2" fmla="*/ 2400 h 2739"/>
                              <a:gd name="csX3" fmla="*/ 270 w 3016"/>
                              <a:gd name="csY3" fmla="*/ 624 h 2739"/>
                              <a:gd name="csX4" fmla="*/ 2937 w 3016"/>
                              <a:gd name="csY4" fmla="*/ 877 h 2739"/>
                            </a:gdLst>
                            <a:ahLst/>
                            <a:cxnLst>
                              <a:cxn ang="0">
                                <a:pos x="csX0" y="csY0"/>
                              </a:cxn>
                              <a:cxn ang="0">
                                <a:pos x="csX1" y="csY1"/>
                              </a:cxn>
                              <a:cxn ang="0">
                                <a:pos x="csX2" y="csY2"/>
                              </a:cxn>
                              <a:cxn ang="0">
                                <a:pos x="csX3" y="csY3"/>
                              </a:cxn>
                              <a:cxn ang="0">
                                <a:pos x="csX4" y="csY4"/>
                              </a:cxn>
                            </a:cxnLst>
                            <a:rect l="l" t="t" r="r" b="b"/>
                            <a:pathLst>
                              <a:path w="3016" h="2739">
                                <a:moveTo>
                                  <a:pt x="2937" y="1004"/>
                                </a:moveTo>
                                <a:cubicBezTo>
                                  <a:pt x="3190" y="1766"/>
                                  <a:pt x="2809" y="2273"/>
                                  <a:pt x="2175" y="2654"/>
                                </a:cubicBezTo>
                                <a:cubicBezTo>
                                  <a:pt x="1667" y="2908"/>
                                  <a:pt x="1159" y="2527"/>
                                  <a:pt x="651" y="2400"/>
                                </a:cubicBezTo>
                                <a:cubicBezTo>
                                  <a:pt x="270" y="1893"/>
                                  <a:pt x="-365" y="1258"/>
                                  <a:pt x="270" y="624"/>
                                </a:cubicBezTo>
                                <a:cubicBezTo>
                                  <a:pt x="1032" y="-519"/>
                                  <a:pt x="2301" y="116"/>
                                  <a:pt x="2937" y="877"/>
                                </a:cubicBezTo>
                              </a:path>
                            </a:pathLst>
                          </a:custGeom>
                          <a:solidFill>
                            <a:srgbClr val="000000"/>
                          </a:solidFill>
                          <a:ln w="12688" cap="flat">
                            <a:noFill/>
                            <a:prstDash val="solid"/>
                            <a:miter/>
                          </a:ln>
                        </wps:spPr>
                        <wps:bodyPr/>
                      </wps:wsp>
                      <wps:wsp>
                        <wps:cNvPr id="1704533444" name="Freeform: Shape 1704533444"/>
                        <wps:cNvSpPr/>
                        <wps:spPr>
                          <a:xfrm>
                            <a:off x="235944" y="79472"/>
                            <a:ext cx="11175" cy="14317"/>
                          </a:xfrm>
                          <a:custGeom>
                            <a:avLst/>
                            <a:gdLst>
                              <a:gd name="csX0" fmla="*/ 11175 w 11175"/>
                              <a:gd name="csY0" fmla="*/ 1497 h 14317"/>
                              <a:gd name="csX1" fmla="*/ 8889 w 11175"/>
                              <a:gd name="csY1" fmla="*/ 3401 h 14317"/>
                              <a:gd name="csX2" fmla="*/ 10413 w 11175"/>
                              <a:gd name="csY2" fmla="*/ 7716 h 14317"/>
                              <a:gd name="csX3" fmla="*/ 10667 w 11175"/>
                              <a:gd name="csY3" fmla="*/ 11650 h 14317"/>
                              <a:gd name="csX4" fmla="*/ 7746 w 11175"/>
                              <a:gd name="csY4" fmla="*/ 14188 h 14317"/>
                              <a:gd name="csX5" fmla="*/ 1270 w 11175"/>
                              <a:gd name="csY5" fmla="*/ 12539 h 14317"/>
                              <a:gd name="csX6" fmla="*/ 0 w 11175"/>
                              <a:gd name="csY6" fmla="*/ 8858 h 14317"/>
                              <a:gd name="csX7" fmla="*/ 762 w 11175"/>
                              <a:gd name="csY7" fmla="*/ 8477 h 14317"/>
                              <a:gd name="csX8" fmla="*/ 254 w 11175"/>
                              <a:gd name="csY8" fmla="*/ 7208 h 14317"/>
                              <a:gd name="csX9" fmla="*/ 1397 w 11175"/>
                              <a:gd name="csY9" fmla="*/ 4416 h 14317"/>
                              <a:gd name="csX10" fmla="*/ 7492 w 11175"/>
                              <a:gd name="csY10" fmla="*/ 7589 h 14317"/>
                              <a:gd name="csX11" fmla="*/ 8635 w 11175"/>
                              <a:gd name="csY11" fmla="*/ 8604 h 14317"/>
                              <a:gd name="csX12" fmla="*/ 7111 w 11175"/>
                              <a:gd name="csY12" fmla="*/ 2893 h 14317"/>
                              <a:gd name="csX13" fmla="*/ 8000 w 11175"/>
                              <a:gd name="csY13" fmla="*/ 355 h 14317"/>
                              <a:gd name="csX14" fmla="*/ 11175 w 11175"/>
                              <a:gd name="csY14" fmla="*/ 1624 h 143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1175" h="14317">
                                <a:moveTo>
                                  <a:pt x="11175" y="1497"/>
                                </a:moveTo>
                                <a:cubicBezTo>
                                  <a:pt x="11048" y="3020"/>
                                  <a:pt x="8508" y="1243"/>
                                  <a:pt x="8889" y="3401"/>
                                </a:cubicBezTo>
                                <a:cubicBezTo>
                                  <a:pt x="9270" y="4924"/>
                                  <a:pt x="9524" y="6701"/>
                                  <a:pt x="10413" y="7716"/>
                                </a:cubicBezTo>
                                <a:cubicBezTo>
                                  <a:pt x="11175" y="8731"/>
                                  <a:pt x="10794" y="10381"/>
                                  <a:pt x="10667" y="11650"/>
                                </a:cubicBezTo>
                                <a:cubicBezTo>
                                  <a:pt x="10032" y="12792"/>
                                  <a:pt x="8889" y="13554"/>
                                  <a:pt x="7746" y="14188"/>
                                </a:cubicBezTo>
                                <a:cubicBezTo>
                                  <a:pt x="5588" y="13935"/>
                                  <a:pt x="2413" y="15331"/>
                                  <a:pt x="1270" y="12539"/>
                                </a:cubicBezTo>
                                <a:cubicBezTo>
                                  <a:pt x="889" y="11396"/>
                                  <a:pt x="0" y="10254"/>
                                  <a:pt x="0" y="8858"/>
                                </a:cubicBezTo>
                                <a:cubicBezTo>
                                  <a:pt x="254" y="8731"/>
                                  <a:pt x="508" y="8731"/>
                                  <a:pt x="762" y="8477"/>
                                </a:cubicBezTo>
                                <a:cubicBezTo>
                                  <a:pt x="762" y="7970"/>
                                  <a:pt x="127" y="7716"/>
                                  <a:pt x="254" y="7208"/>
                                </a:cubicBezTo>
                                <a:cubicBezTo>
                                  <a:pt x="2667" y="6828"/>
                                  <a:pt x="-762" y="4543"/>
                                  <a:pt x="1397" y="4416"/>
                                </a:cubicBezTo>
                                <a:cubicBezTo>
                                  <a:pt x="3175" y="6320"/>
                                  <a:pt x="5968" y="5685"/>
                                  <a:pt x="7492" y="7589"/>
                                </a:cubicBezTo>
                                <a:cubicBezTo>
                                  <a:pt x="7873" y="7843"/>
                                  <a:pt x="8127" y="8350"/>
                                  <a:pt x="8635" y="8604"/>
                                </a:cubicBezTo>
                                <a:cubicBezTo>
                                  <a:pt x="8381" y="6701"/>
                                  <a:pt x="7492" y="4924"/>
                                  <a:pt x="7111" y="2893"/>
                                </a:cubicBezTo>
                                <a:cubicBezTo>
                                  <a:pt x="6857" y="1878"/>
                                  <a:pt x="7238" y="863"/>
                                  <a:pt x="8000" y="355"/>
                                </a:cubicBezTo>
                                <a:cubicBezTo>
                                  <a:pt x="9270" y="-660"/>
                                  <a:pt x="10413" y="736"/>
                                  <a:pt x="11175" y="1624"/>
                                </a:cubicBezTo>
                              </a:path>
                            </a:pathLst>
                          </a:custGeom>
                          <a:solidFill>
                            <a:srgbClr val="000000"/>
                          </a:solidFill>
                          <a:ln w="12688" cap="flat">
                            <a:noFill/>
                            <a:prstDash val="solid"/>
                            <a:miter/>
                          </a:ln>
                        </wps:spPr>
                        <wps:bodyPr/>
                      </wps:wsp>
                      <wps:wsp>
                        <wps:cNvPr id="564843305" name="Freeform: Shape 564843305"/>
                        <wps:cNvSpPr/>
                        <wps:spPr>
                          <a:xfrm>
                            <a:off x="162604" y="79700"/>
                            <a:ext cx="2411" cy="2462"/>
                          </a:xfrm>
                          <a:custGeom>
                            <a:avLst/>
                            <a:gdLst>
                              <a:gd name="csX0" fmla="*/ 2353 w 2411"/>
                              <a:gd name="csY0" fmla="*/ 761 h 2462"/>
                              <a:gd name="csX1" fmla="*/ 1464 w 2411"/>
                              <a:gd name="csY1" fmla="*/ 2411 h 2462"/>
                              <a:gd name="csX2" fmla="*/ 68 w 2411"/>
                              <a:gd name="csY2" fmla="*/ 1523 h 2462"/>
                              <a:gd name="csX3" fmla="*/ 830 w 2411"/>
                              <a:gd name="csY3" fmla="*/ 0 h 2462"/>
                              <a:gd name="csX4" fmla="*/ 2353 w 2411"/>
                              <a:gd name="csY4" fmla="*/ 761 h 2462"/>
                            </a:gdLst>
                            <a:ahLst/>
                            <a:cxnLst>
                              <a:cxn ang="0">
                                <a:pos x="csX0" y="csY0"/>
                              </a:cxn>
                              <a:cxn ang="0">
                                <a:pos x="csX1" y="csY1"/>
                              </a:cxn>
                              <a:cxn ang="0">
                                <a:pos x="csX2" y="csY2"/>
                              </a:cxn>
                              <a:cxn ang="0">
                                <a:pos x="csX3" y="csY3"/>
                              </a:cxn>
                              <a:cxn ang="0">
                                <a:pos x="csX4" y="csY4"/>
                              </a:cxn>
                            </a:cxnLst>
                            <a:rect l="l" t="t" r="r" b="b"/>
                            <a:pathLst>
                              <a:path w="2411" h="2462">
                                <a:moveTo>
                                  <a:pt x="2353" y="761"/>
                                </a:moveTo>
                                <a:cubicBezTo>
                                  <a:pt x="2607" y="1523"/>
                                  <a:pt x="1972" y="2031"/>
                                  <a:pt x="1464" y="2411"/>
                                </a:cubicBezTo>
                                <a:cubicBezTo>
                                  <a:pt x="830" y="2665"/>
                                  <a:pt x="321" y="1904"/>
                                  <a:pt x="68" y="1523"/>
                                </a:cubicBezTo>
                                <a:cubicBezTo>
                                  <a:pt x="-187" y="761"/>
                                  <a:pt x="321" y="381"/>
                                  <a:pt x="830" y="0"/>
                                </a:cubicBezTo>
                                <a:cubicBezTo>
                                  <a:pt x="1337" y="0"/>
                                  <a:pt x="1972" y="254"/>
                                  <a:pt x="2353" y="761"/>
                                </a:cubicBezTo>
                              </a:path>
                            </a:pathLst>
                          </a:custGeom>
                          <a:solidFill>
                            <a:srgbClr val="000000"/>
                          </a:solidFill>
                          <a:ln w="12688" cap="flat">
                            <a:noFill/>
                            <a:prstDash val="solid"/>
                            <a:miter/>
                          </a:ln>
                        </wps:spPr>
                        <wps:bodyPr/>
                      </wps:wsp>
                      <wps:wsp>
                        <wps:cNvPr id="554861791" name="Freeform: Shape 554861791"/>
                        <wps:cNvSpPr/>
                        <wps:spPr>
                          <a:xfrm>
                            <a:off x="209914" y="80764"/>
                            <a:ext cx="3048" cy="10623"/>
                          </a:xfrm>
                          <a:custGeom>
                            <a:avLst/>
                            <a:gdLst>
                              <a:gd name="csX0" fmla="*/ 2538 w 3048"/>
                              <a:gd name="csY0" fmla="*/ 460 h 10623"/>
                              <a:gd name="csX1" fmla="*/ 1649 w 3048"/>
                              <a:gd name="csY1" fmla="*/ 9090 h 10623"/>
                              <a:gd name="csX2" fmla="*/ 1014 w 3048"/>
                              <a:gd name="csY2" fmla="*/ 10613 h 10623"/>
                              <a:gd name="csX3" fmla="*/ 1268 w 3048"/>
                              <a:gd name="csY3" fmla="*/ 714 h 10623"/>
                              <a:gd name="csX4" fmla="*/ 2538 w 3048"/>
                              <a:gd name="csY4" fmla="*/ 460 h 10623"/>
                            </a:gdLst>
                            <a:ahLst/>
                            <a:cxnLst>
                              <a:cxn ang="0">
                                <a:pos x="csX0" y="csY0"/>
                              </a:cxn>
                              <a:cxn ang="0">
                                <a:pos x="csX1" y="csY1"/>
                              </a:cxn>
                              <a:cxn ang="0">
                                <a:pos x="csX2" y="csY2"/>
                              </a:cxn>
                              <a:cxn ang="0">
                                <a:pos x="csX3" y="csY3"/>
                              </a:cxn>
                              <a:cxn ang="0">
                                <a:pos x="csX4" y="csY4"/>
                              </a:cxn>
                            </a:cxnLst>
                            <a:rect l="l" t="t" r="r" b="b"/>
                            <a:pathLst>
                              <a:path w="3048" h="10623">
                                <a:moveTo>
                                  <a:pt x="2538" y="460"/>
                                </a:moveTo>
                                <a:cubicBezTo>
                                  <a:pt x="3427" y="3506"/>
                                  <a:pt x="3173" y="6552"/>
                                  <a:pt x="1649" y="9090"/>
                                </a:cubicBezTo>
                                <a:cubicBezTo>
                                  <a:pt x="1649" y="9724"/>
                                  <a:pt x="1776" y="10740"/>
                                  <a:pt x="1014" y="10613"/>
                                </a:cubicBezTo>
                                <a:cubicBezTo>
                                  <a:pt x="-1018" y="7821"/>
                                  <a:pt x="506" y="3760"/>
                                  <a:pt x="1268" y="714"/>
                                </a:cubicBezTo>
                                <a:cubicBezTo>
                                  <a:pt x="1395" y="-48"/>
                                  <a:pt x="2284" y="-302"/>
                                  <a:pt x="2538" y="460"/>
                                </a:cubicBezTo>
                              </a:path>
                            </a:pathLst>
                          </a:custGeom>
                          <a:solidFill>
                            <a:srgbClr val="000000"/>
                          </a:solidFill>
                          <a:ln w="12688" cap="flat">
                            <a:noFill/>
                            <a:prstDash val="solid"/>
                            <a:miter/>
                          </a:ln>
                        </wps:spPr>
                        <wps:bodyPr/>
                      </wps:wsp>
                      <wps:wsp>
                        <wps:cNvPr id="1110971598" name="Freeform: Shape 1110971598"/>
                        <wps:cNvSpPr/>
                        <wps:spPr>
                          <a:xfrm>
                            <a:off x="275945" y="81066"/>
                            <a:ext cx="3114" cy="9548"/>
                          </a:xfrm>
                          <a:custGeom>
                            <a:avLst/>
                            <a:gdLst>
                              <a:gd name="csX0" fmla="*/ 2286 w 3114"/>
                              <a:gd name="csY0" fmla="*/ 1680 h 9548"/>
                              <a:gd name="csX1" fmla="*/ 2413 w 3114"/>
                              <a:gd name="csY1" fmla="*/ 8914 h 9548"/>
                              <a:gd name="csX2" fmla="*/ 1778 w 3114"/>
                              <a:gd name="csY2" fmla="*/ 9549 h 9548"/>
                              <a:gd name="csX3" fmla="*/ 0 w 3114"/>
                              <a:gd name="csY3" fmla="*/ 4092 h 9548"/>
                              <a:gd name="csX4" fmla="*/ 889 w 3114"/>
                              <a:gd name="csY4" fmla="*/ 30 h 9548"/>
                              <a:gd name="csX5" fmla="*/ 2159 w 3114"/>
                              <a:gd name="csY5" fmla="*/ 1807 h 9548"/>
                            </a:gdLst>
                            <a:ahLst/>
                            <a:cxnLst>
                              <a:cxn ang="0">
                                <a:pos x="csX0" y="csY0"/>
                              </a:cxn>
                              <a:cxn ang="0">
                                <a:pos x="csX1" y="csY1"/>
                              </a:cxn>
                              <a:cxn ang="0">
                                <a:pos x="csX2" y="csY2"/>
                              </a:cxn>
                              <a:cxn ang="0">
                                <a:pos x="csX3" y="csY3"/>
                              </a:cxn>
                              <a:cxn ang="0">
                                <a:pos x="csX4" y="csY4"/>
                              </a:cxn>
                              <a:cxn ang="0">
                                <a:pos x="csX5" y="csY5"/>
                              </a:cxn>
                            </a:cxnLst>
                            <a:rect l="l" t="t" r="r" b="b"/>
                            <a:pathLst>
                              <a:path w="3114" h="9548">
                                <a:moveTo>
                                  <a:pt x="2286" y="1680"/>
                                </a:moveTo>
                                <a:cubicBezTo>
                                  <a:pt x="3302" y="3838"/>
                                  <a:pt x="3429" y="6757"/>
                                  <a:pt x="2413" y="8914"/>
                                </a:cubicBezTo>
                                <a:lnTo>
                                  <a:pt x="1778" y="9549"/>
                                </a:lnTo>
                                <a:cubicBezTo>
                                  <a:pt x="889" y="7772"/>
                                  <a:pt x="254" y="5995"/>
                                  <a:pt x="0" y="4092"/>
                                </a:cubicBezTo>
                                <a:cubicBezTo>
                                  <a:pt x="381" y="2696"/>
                                  <a:pt x="889" y="1427"/>
                                  <a:pt x="889" y="30"/>
                                </a:cubicBezTo>
                                <a:cubicBezTo>
                                  <a:pt x="1905" y="-223"/>
                                  <a:pt x="1905" y="1173"/>
                                  <a:pt x="2159" y="1807"/>
                                </a:cubicBezTo>
                              </a:path>
                            </a:pathLst>
                          </a:custGeom>
                          <a:solidFill>
                            <a:srgbClr val="000000"/>
                          </a:solidFill>
                          <a:ln w="12688" cap="flat">
                            <a:noFill/>
                            <a:prstDash val="solid"/>
                            <a:miter/>
                          </a:ln>
                        </wps:spPr>
                        <wps:bodyPr/>
                      </wps:wsp>
                      <wps:wsp>
                        <wps:cNvPr id="959651789" name="Freeform: Shape 959651789"/>
                        <wps:cNvSpPr/>
                        <wps:spPr>
                          <a:xfrm>
                            <a:off x="161529" y="82688"/>
                            <a:ext cx="9524" cy="4025"/>
                          </a:xfrm>
                          <a:custGeom>
                            <a:avLst/>
                            <a:gdLst>
                              <a:gd name="csX0" fmla="*/ 9524 w 9524"/>
                              <a:gd name="csY0" fmla="*/ 820 h 4025"/>
                              <a:gd name="csX1" fmla="*/ 6857 w 9524"/>
                              <a:gd name="csY1" fmla="*/ 2597 h 4025"/>
                              <a:gd name="csX2" fmla="*/ 0 w 9524"/>
                              <a:gd name="csY2" fmla="*/ 3866 h 4025"/>
                              <a:gd name="csX3" fmla="*/ 8762 w 9524"/>
                              <a:gd name="csY3" fmla="*/ 186 h 4025"/>
                              <a:gd name="csX4" fmla="*/ 9524 w 9524"/>
                              <a:gd name="csY4" fmla="*/ 693 h 4025"/>
                            </a:gdLst>
                            <a:ahLst/>
                            <a:cxnLst>
                              <a:cxn ang="0">
                                <a:pos x="csX0" y="csY0"/>
                              </a:cxn>
                              <a:cxn ang="0">
                                <a:pos x="csX1" y="csY1"/>
                              </a:cxn>
                              <a:cxn ang="0">
                                <a:pos x="csX2" y="csY2"/>
                              </a:cxn>
                              <a:cxn ang="0">
                                <a:pos x="csX3" y="csY3"/>
                              </a:cxn>
                              <a:cxn ang="0">
                                <a:pos x="csX4" y="csY4"/>
                              </a:cxn>
                            </a:cxnLst>
                            <a:rect l="l" t="t" r="r" b="b"/>
                            <a:pathLst>
                              <a:path w="9524" h="4025">
                                <a:moveTo>
                                  <a:pt x="9524" y="820"/>
                                </a:moveTo>
                                <a:cubicBezTo>
                                  <a:pt x="9016" y="1709"/>
                                  <a:pt x="7746" y="1962"/>
                                  <a:pt x="6857" y="2597"/>
                                </a:cubicBezTo>
                                <a:cubicBezTo>
                                  <a:pt x="4953" y="3993"/>
                                  <a:pt x="2286" y="4247"/>
                                  <a:pt x="0" y="3866"/>
                                </a:cubicBezTo>
                                <a:cubicBezTo>
                                  <a:pt x="2032" y="1074"/>
                                  <a:pt x="5080" y="-576"/>
                                  <a:pt x="8762" y="186"/>
                                </a:cubicBezTo>
                                <a:cubicBezTo>
                                  <a:pt x="8889" y="440"/>
                                  <a:pt x="9270" y="313"/>
                                  <a:pt x="9524" y="693"/>
                                </a:cubicBezTo>
                              </a:path>
                            </a:pathLst>
                          </a:custGeom>
                          <a:solidFill>
                            <a:srgbClr val="000000"/>
                          </a:solidFill>
                          <a:ln w="12688" cap="flat">
                            <a:noFill/>
                            <a:prstDash val="solid"/>
                            <a:miter/>
                          </a:ln>
                        </wps:spPr>
                        <wps:bodyPr/>
                      </wps:wsp>
                      <wps:wsp>
                        <wps:cNvPr id="1748642775" name="Freeform: Shape 1748642775"/>
                        <wps:cNvSpPr/>
                        <wps:spPr>
                          <a:xfrm>
                            <a:off x="138665" y="86300"/>
                            <a:ext cx="6841" cy="8774"/>
                          </a:xfrm>
                          <a:custGeom>
                            <a:avLst/>
                            <a:gdLst>
                              <a:gd name="csX0" fmla="*/ 768 w 6841"/>
                              <a:gd name="csY0" fmla="*/ 0 h 8774"/>
                              <a:gd name="csX1" fmla="*/ 6102 w 6841"/>
                              <a:gd name="csY1" fmla="*/ 7615 h 8774"/>
                              <a:gd name="csX2" fmla="*/ 6736 w 6841"/>
                              <a:gd name="csY2" fmla="*/ 8630 h 8774"/>
                              <a:gd name="csX3" fmla="*/ 4704 w 6841"/>
                              <a:gd name="csY3" fmla="*/ 8376 h 8774"/>
                              <a:gd name="csX4" fmla="*/ 6 w 6841"/>
                              <a:gd name="csY4" fmla="*/ 381 h 8774"/>
                              <a:gd name="csX5" fmla="*/ 768 w 6841"/>
                              <a:gd name="csY5" fmla="*/ 127 h 8774"/>
                            </a:gdLst>
                            <a:ahLst/>
                            <a:cxnLst>
                              <a:cxn ang="0">
                                <a:pos x="csX0" y="csY0"/>
                              </a:cxn>
                              <a:cxn ang="0">
                                <a:pos x="csX1" y="csY1"/>
                              </a:cxn>
                              <a:cxn ang="0">
                                <a:pos x="csX2" y="csY2"/>
                              </a:cxn>
                              <a:cxn ang="0">
                                <a:pos x="csX3" y="csY3"/>
                              </a:cxn>
                              <a:cxn ang="0">
                                <a:pos x="csX4" y="csY4"/>
                              </a:cxn>
                              <a:cxn ang="0">
                                <a:pos x="csX5" y="csY5"/>
                              </a:cxn>
                            </a:cxnLst>
                            <a:rect l="l" t="t" r="r" b="b"/>
                            <a:pathLst>
                              <a:path w="6841" h="8774">
                                <a:moveTo>
                                  <a:pt x="768" y="0"/>
                                </a:moveTo>
                                <a:cubicBezTo>
                                  <a:pt x="3562" y="2031"/>
                                  <a:pt x="4324" y="4823"/>
                                  <a:pt x="6102" y="7615"/>
                                </a:cubicBezTo>
                                <a:cubicBezTo>
                                  <a:pt x="6355" y="7869"/>
                                  <a:pt x="7117" y="7996"/>
                                  <a:pt x="6736" y="8630"/>
                                </a:cubicBezTo>
                                <a:cubicBezTo>
                                  <a:pt x="6102" y="9138"/>
                                  <a:pt x="5466" y="8122"/>
                                  <a:pt x="4704" y="8376"/>
                                </a:cubicBezTo>
                                <a:cubicBezTo>
                                  <a:pt x="1784" y="7107"/>
                                  <a:pt x="-121" y="3807"/>
                                  <a:pt x="6" y="381"/>
                                </a:cubicBezTo>
                                <a:cubicBezTo>
                                  <a:pt x="6" y="127"/>
                                  <a:pt x="514" y="127"/>
                                  <a:pt x="768" y="127"/>
                                </a:cubicBezTo>
                              </a:path>
                            </a:pathLst>
                          </a:custGeom>
                          <a:solidFill>
                            <a:srgbClr val="000000"/>
                          </a:solidFill>
                          <a:ln w="12688" cap="flat">
                            <a:noFill/>
                            <a:prstDash val="solid"/>
                            <a:miter/>
                          </a:ln>
                        </wps:spPr>
                        <wps:bodyPr/>
                      </wps:wsp>
                      <wps:wsp>
                        <wps:cNvPr id="199807110" name="Freeform: Shape 199807110"/>
                        <wps:cNvSpPr/>
                        <wps:spPr>
                          <a:xfrm>
                            <a:off x="272701" y="88004"/>
                            <a:ext cx="2609" cy="2550"/>
                          </a:xfrm>
                          <a:custGeom>
                            <a:avLst/>
                            <a:gdLst>
                              <a:gd name="csX0" fmla="*/ 2610 w 2609"/>
                              <a:gd name="csY0" fmla="*/ 707 h 2550"/>
                              <a:gd name="csX1" fmla="*/ 1848 w 2609"/>
                              <a:gd name="csY1" fmla="*/ 2484 h 2550"/>
                              <a:gd name="csX2" fmla="*/ 70 w 2609"/>
                              <a:gd name="csY2" fmla="*/ 1595 h 2550"/>
                              <a:gd name="csX3" fmla="*/ 451 w 2609"/>
                              <a:gd name="csY3" fmla="*/ 326 h 2550"/>
                              <a:gd name="csX4" fmla="*/ 2483 w 2609"/>
                              <a:gd name="csY4" fmla="*/ 707 h 2550"/>
                            </a:gdLst>
                            <a:ahLst/>
                            <a:cxnLst>
                              <a:cxn ang="0">
                                <a:pos x="csX0" y="csY0"/>
                              </a:cxn>
                              <a:cxn ang="0">
                                <a:pos x="csX1" y="csY1"/>
                              </a:cxn>
                              <a:cxn ang="0">
                                <a:pos x="csX2" y="csY2"/>
                              </a:cxn>
                              <a:cxn ang="0">
                                <a:pos x="csX3" y="csY3"/>
                              </a:cxn>
                              <a:cxn ang="0">
                                <a:pos x="csX4" y="csY4"/>
                              </a:cxn>
                            </a:cxnLst>
                            <a:rect l="l" t="t" r="r" b="b"/>
                            <a:pathLst>
                              <a:path w="2609" h="2550">
                                <a:moveTo>
                                  <a:pt x="2610" y="707"/>
                                </a:moveTo>
                                <a:cubicBezTo>
                                  <a:pt x="2610" y="1468"/>
                                  <a:pt x="2610" y="2230"/>
                                  <a:pt x="1848" y="2484"/>
                                </a:cubicBezTo>
                                <a:cubicBezTo>
                                  <a:pt x="959" y="2737"/>
                                  <a:pt x="324" y="2230"/>
                                  <a:pt x="70" y="1595"/>
                                </a:cubicBezTo>
                                <a:cubicBezTo>
                                  <a:pt x="-184" y="1088"/>
                                  <a:pt x="324" y="707"/>
                                  <a:pt x="451" y="326"/>
                                </a:cubicBezTo>
                                <a:cubicBezTo>
                                  <a:pt x="1086" y="-308"/>
                                  <a:pt x="2102" y="72"/>
                                  <a:pt x="2483" y="707"/>
                                </a:cubicBezTo>
                              </a:path>
                            </a:pathLst>
                          </a:custGeom>
                          <a:solidFill>
                            <a:srgbClr val="000000"/>
                          </a:solidFill>
                          <a:ln w="12688" cap="flat">
                            <a:noFill/>
                            <a:prstDash val="solid"/>
                            <a:miter/>
                          </a:ln>
                        </wps:spPr>
                        <wps:bodyPr/>
                      </wps:wsp>
                      <wps:wsp>
                        <wps:cNvPr id="1199611819" name="Freeform: Shape 1199611819"/>
                        <wps:cNvSpPr/>
                        <wps:spPr>
                          <a:xfrm>
                            <a:off x="265532" y="21762"/>
                            <a:ext cx="58519" cy="91657"/>
                          </a:xfrm>
                          <a:custGeom>
                            <a:avLst/>
                            <a:gdLst>
                              <a:gd name="csX0" fmla="*/ 42160 w 58519"/>
                              <a:gd name="csY0" fmla="*/ 71137 h 91657"/>
                              <a:gd name="csX1" fmla="*/ 42668 w 58519"/>
                              <a:gd name="csY1" fmla="*/ 66949 h 91657"/>
                              <a:gd name="csX2" fmla="*/ 42922 w 58519"/>
                              <a:gd name="csY2" fmla="*/ 65299 h 91657"/>
                              <a:gd name="csX3" fmla="*/ 51430 w 58519"/>
                              <a:gd name="csY3" fmla="*/ 63776 h 91657"/>
                              <a:gd name="csX4" fmla="*/ 55240 w 58519"/>
                              <a:gd name="csY4" fmla="*/ 64665 h 91657"/>
                              <a:gd name="csX5" fmla="*/ 57145 w 58519"/>
                              <a:gd name="csY5" fmla="*/ 64284 h 91657"/>
                              <a:gd name="csX6" fmla="*/ 58161 w 58519"/>
                              <a:gd name="csY6" fmla="*/ 57811 h 91657"/>
                              <a:gd name="csX7" fmla="*/ 57272 w 58519"/>
                              <a:gd name="csY7" fmla="*/ 55527 h 91657"/>
                              <a:gd name="csX8" fmla="*/ 56637 w 58519"/>
                              <a:gd name="csY8" fmla="*/ 54004 h 91657"/>
                              <a:gd name="csX9" fmla="*/ 55367 w 58519"/>
                              <a:gd name="csY9" fmla="*/ 51846 h 91657"/>
                              <a:gd name="csX10" fmla="*/ 49399 w 58519"/>
                              <a:gd name="csY10" fmla="*/ 43851 h 91657"/>
                              <a:gd name="csX11" fmla="*/ 33144 w 58519"/>
                              <a:gd name="csY11" fmla="*/ 33825 h 91657"/>
                              <a:gd name="csX12" fmla="*/ 15493 w 58519"/>
                              <a:gd name="csY12" fmla="*/ 36363 h 91657"/>
                              <a:gd name="csX13" fmla="*/ 12445 w 58519"/>
                              <a:gd name="csY13" fmla="*/ 33063 h 91657"/>
                              <a:gd name="csX14" fmla="*/ 13842 w 58519"/>
                              <a:gd name="csY14" fmla="*/ 24814 h 91657"/>
                              <a:gd name="csX15" fmla="*/ 15874 w 58519"/>
                              <a:gd name="csY15" fmla="*/ 19611 h 91657"/>
                              <a:gd name="csX16" fmla="*/ 19048 w 58519"/>
                              <a:gd name="csY16" fmla="*/ 6285 h 91657"/>
                              <a:gd name="csX17" fmla="*/ 14858 w 58519"/>
                              <a:gd name="csY17" fmla="*/ 193 h 91657"/>
                              <a:gd name="csX18" fmla="*/ 10667 w 58519"/>
                              <a:gd name="csY18" fmla="*/ 1081 h 91657"/>
                              <a:gd name="csX19" fmla="*/ 5715 w 58519"/>
                              <a:gd name="csY19" fmla="*/ 5523 h 91657"/>
                              <a:gd name="csX20" fmla="*/ 7746 w 58519"/>
                              <a:gd name="csY20" fmla="*/ 6412 h 91657"/>
                              <a:gd name="csX21" fmla="*/ 12699 w 58519"/>
                              <a:gd name="csY21" fmla="*/ 7300 h 91657"/>
                              <a:gd name="csX22" fmla="*/ 9397 w 58519"/>
                              <a:gd name="csY22" fmla="*/ 15296 h 91657"/>
                              <a:gd name="csX23" fmla="*/ 2413 w 58519"/>
                              <a:gd name="csY23" fmla="*/ 27352 h 91657"/>
                              <a:gd name="csX24" fmla="*/ 2159 w 58519"/>
                              <a:gd name="csY24" fmla="*/ 27098 h 91657"/>
                              <a:gd name="csX25" fmla="*/ 2540 w 58519"/>
                              <a:gd name="csY25" fmla="*/ 46008 h 91657"/>
                              <a:gd name="csX26" fmla="*/ 12572 w 58519"/>
                              <a:gd name="csY26" fmla="*/ 56288 h 91657"/>
                              <a:gd name="csX27" fmla="*/ 21461 w 58519"/>
                              <a:gd name="csY27" fmla="*/ 58954 h 91657"/>
                              <a:gd name="csX28" fmla="*/ 24255 w 58519"/>
                              <a:gd name="csY28" fmla="*/ 61873 h 91657"/>
                              <a:gd name="csX29" fmla="*/ 22985 w 58519"/>
                              <a:gd name="csY29" fmla="*/ 69360 h 91657"/>
                              <a:gd name="csX30" fmla="*/ 20953 w 58519"/>
                              <a:gd name="csY30" fmla="*/ 73549 h 91657"/>
                              <a:gd name="csX31" fmla="*/ 13080 w 58519"/>
                              <a:gd name="csY31" fmla="*/ 86621 h 91657"/>
                              <a:gd name="csX32" fmla="*/ 10032 w 58519"/>
                              <a:gd name="csY32" fmla="*/ 87890 h 91657"/>
                              <a:gd name="csX33" fmla="*/ 7366 w 58519"/>
                              <a:gd name="csY33" fmla="*/ 88397 h 91657"/>
                              <a:gd name="csX34" fmla="*/ 0 w 58519"/>
                              <a:gd name="csY34" fmla="*/ 91062 h 91657"/>
                              <a:gd name="csX35" fmla="*/ 635 w 58519"/>
                              <a:gd name="csY35" fmla="*/ 91443 h 91657"/>
                              <a:gd name="csX36" fmla="*/ 15620 w 58519"/>
                              <a:gd name="csY36" fmla="*/ 91570 h 91657"/>
                              <a:gd name="csX37" fmla="*/ 16890 w 58519"/>
                              <a:gd name="csY37" fmla="*/ 90047 h 91657"/>
                              <a:gd name="csX38" fmla="*/ 17779 w 58519"/>
                              <a:gd name="csY38" fmla="*/ 86621 h 91657"/>
                              <a:gd name="csX39" fmla="*/ 19937 w 58519"/>
                              <a:gd name="csY39" fmla="*/ 81798 h 91657"/>
                              <a:gd name="csX40" fmla="*/ 25144 w 58519"/>
                              <a:gd name="csY40" fmla="*/ 72406 h 91657"/>
                              <a:gd name="csX41" fmla="*/ 27557 w 58519"/>
                              <a:gd name="csY41" fmla="*/ 68472 h 91657"/>
                              <a:gd name="csX42" fmla="*/ 29969 w 58519"/>
                              <a:gd name="csY42" fmla="*/ 64157 h 91657"/>
                              <a:gd name="csX43" fmla="*/ 31366 w 58519"/>
                              <a:gd name="csY43" fmla="*/ 62126 h 91657"/>
                              <a:gd name="csX44" fmla="*/ 30604 w 58519"/>
                              <a:gd name="csY44" fmla="*/ 60477 h 91657"/>
                              <a:gd name="csX45" fmla="*/ 32636 w 58519"/>
                              <a:gd name="csY45" fmla="*/ 59969 h 91657"/>
                              <a:gd name="csX46" fmla="*/ 36954 w 58519"/>
                              <a:gd name="csY46" fmla="*/ 65045 h 91657"/>
                              <a:gd name="csX47" fmla="*/ 37589 w 58519"/>
                              <a:gd name="csY47" fmla="*/ 67076 h 91657"/>
                              <a:gd name="csX48" fmla="*/ 37843 w 58519"/>
                              <a:gd name="csY48" fmla="*/ 67964 h 91657"/>
                              <a:gd name="csX49" fmla="*/ 37843 w 58519"/>
                              <a:gd name="csY49" fmla="*/ 70503 h 91657"/>
                              <a:gd name="csX50" fmla="*/ 37970 w 58519"/>
                              <a:gd name="csY50" fmla="*/ 72914 h 91657"/>
                              <a:gd name="csX51" fmla="*/ 37335 w 58519"/>
                              <a:gd name="csY51" fmla="*/ 84082 h 91657"/>
                              <a:gd name="csX52" fmla="*/ 27176 w 58519"/>
                              <a:gd name="csY52" fmla="*/ 89159 h 91657"/>
                              <a:gd name="csX53" fmla="*/ 24509 w 58519"/>
                              <a:gd name="csY53" fmla="*/ 91062 h 91657"/>
                              <a:gd name="csX54" fmla="*/ 38985 w 58519"/>
                              <a:gd name="csY54" fmla="*/ 91316 h 91657"/>
                              <a:gd name="csX55" fmla="*/ 40255 w 58519"/>
                              <a:gd name="csY55" fmla="*/ 89666 h 91657"/>
                              <a:gd name="csX56" fmla="*/ 41144 w 58519"/>
                              <a:gd name="csY56" fmla="*/ 86747 h 91657"/>
                              <a:gd name="csX57" fmla="*/ 40890 w 58519"/>
                              <a:gd name="csY57" fmla="*/ 82432 h 91657"/>
                              <a:gd name="csX58" fmla="*/ 40890 w 58519"/>
                              <a:gd name="csY58" fmla="*/ 80909 h 91657"/>
                              <a:gd name="csX59" fmla="*/ 41779 w 58519"/>
                              <a:gd name="csY59" fmla="*/ 73802 h 91657"/>
                              <a:gd name="csX60" fmla="*/ 42033 w 58519"/>
                              <a:gd name="csY60" fmla="*/ 70883 h 916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Lst>
                            <a:rect l="l" t="t" r="r" b="b"/>
                            <a:pathLst>
                              <a:path w="58519" h="91657">
                                <a:moveTo>
                                  <a:pt x="42160" y="71137"/>
                                </a:moveTo>
                                <a:cubicBezTo>
                                  <a:pt x="42160" y="69614"/>
                                  <a:pt x="42541" y="68218"/>
                                  <a:pt x="42668" y="66949"/>
                                </a:cubicBezTo>
                                <a:cubicBezTo>
                                  <a:pt x="42922" y="66441"/>
                                  <a:pt x="43049" y="65934"/>
                                  <a:pt x="42922" y="65299"/>
                                </a:cubicBezTo>
                                <a:cubicBezTo>
                                  <a:pt x="44827" y="62761"/>
                                  <a:pt x="48510" y="63522"/>
                                  <a:pt x="51430" y="63776"/>
                                </a:cubicBezTo>
                                <a:cubicBezTo>
                                  <a:pt x="52573" y="64411"/>
                                  <a:pt x="54097" y="64284"/>
                                  <a:pt x="55240" y="64665"/>
                                </a:cubicBezTo>
                                <a:cubicBezTo>
                                  <a:pt x="55748" y="64284"/>
                                  <a:pt x="56510" y="64157"/>
                                  <a:pt x="57145" y="64284"/>
                                </a:cubicBezTo>
                                <a:cubicBezTo>
                                  <a:pt x="59558" y="63015"/>
                                  <a:pt x="58034" y="60096"/>
                                  <a:pt x="58161" y="57811"/>
                                </a:cubicBezTo>
                                <a:lnTo>
                                  <a:pt x="57272" y="55527"/>
                                </a:lnTo>
                                <a:cubicBezTo>
                                  <a:pt x="57272" y="55527"/>
                                  <a:pt x="56764" y="54512"/>
                                  <a:pt x="56637" y="54004"/>
                                </a:cubicBezTo>
                                <a:cubicBezTo>
                                  <a:pt x="56129" y="53496"/>
                                  <a:pt x="55875" y="52481"/>
                                  <a:pt x="55367" y="51846"/>
                                </a:cubicBezTo>
                                <a:cubicBezTo>
                                  <a:pt x="54097" y="48420"/>
                                  <a:pt x="51557" y="46516"/>
                                  <a:pt x="49399" y="43851"/>
                                </a:cubicBezTo>
                                <a:cubicBezTo>
                                  <a:pt x="45462" y="38774"/>
                                  <a:pt x="39366" y="35855"/>
                                  <a:pt x="33144" y="33825"/>
                                </a:cubicBezTo>
                                <a:cubicBezTo>
                                  <a:pt x="27049" y="31667"/>
                                  <a:pt x="20953" y="34459"/>
                                  <a:pt x="15493" y="36363"/>
                                </a:cubicBezTo>
                                <a:cubicBezTo>
                                  <a:pt x="13842" y="35855"/>
                                  <a:pt x="12953" y="34586"/>
                                  <a:pt x="12445" y="33063"/>
                                </a:cubicBezTo>
                                <a:cubicBezTo>
                                  <a:pt x="12191" y="30144"/>
                                  <a:pt x="12699" y="27225"/>
                                  <a:pt x="13842" y="24814"/>
                                </a:cubicBezTo>
                                <a:cubicBezTo>
                                  <a:pt x="14096" y="22910"/>
                                  <a:pt x="15366" y="21387"/>
                                  <a:pt x="15874" y="19611"/>
                                </a:cubicBezTo>
                                <a:cubicBezTo>
                                  <a:pt x="17271" y="15296"/>
                                  <a:pt x="18667" y="10981"/>
                                  <a:pt x="19048" y="6285"/>
                                </a:cubicBezTo>
                                <a:cubicBezTo>
                                  <a:pt x="19175" y="3366"/>
                                  <a:pt x="17017" y="1462"/>
                                  <a:pt x="14858" y="193"/>
                                </a:cubicBezTo>
                                <a:cubicBezTo>
                                  <a:pt x="13461" y="-188"/>
                                  <a:pt x="11683" y="-61"/>
                                  <a:pt x="10667" y="1081"/>
                                </a:cubicBezTo>
                                <a:cubicBezTo>
                                  <a:pt x="9651" y="3239"/>
                                  <a:pt x="7493" y="4508"/>
                                  <a:pt x="5715" y="5523"/>
                                </a:cubicBezTo>
                                <a:cubicBezTo>
                                  <a:pt x="5588" y="6792"/>
                                  <a:pt x="7111" y="6031"/>
                                  <a:pt x="7746" y="6412"/>
                                </a:cubicBezTo>
                                <a:cubicBezTo>
                                  <a:pt x="9397" y="6665"/>
                                  <a:pt x="11302" y="6158"/>
                                  <a:pt x="12699" y="7300"/>
                                </a:cubicBezTo>
                                <a:cubicBezTo>
                                  <a:pt x="12826" y="10346"/>
                                  <a:pt x="11048" y="12884"/>
                                  <a:pt x="9397" y="15296"/>
                                </a:cubicBezTo>
                                <a:cubicBezTo>
                                  <a:pt x="6730" y="19230"/>
                                  <a:pt x="4064" y="23164"/>
                                  <a:pt x="2413" y="27352"/>
                                </a:cubicBezTo>
                                <a:lnTo>
                                  <a:pt x="2159" y="27098"/>
                                </a:lnTo>
                                <a:lnTo>
                                  <a:pt x="2540" y="46008"/>
                                </a:lnTo>
                                <a:cubicBezTo>
                                  <a:pt x="4953" y="50070"/>
                                  <a:pt x="8000" y="54765"/>
                                  <a:pt x="12572" y="56288"/>
                                </a:cubicBezTo>
                                <a:cubicBezTo>
                                  <a:pt x="14985" y="58319"/>
                                  <a:pt x="18160" y="60730"/>
                                  <a:pt x="21461" y="58954"/>
                                </a:cubicBezTo>
                                <a:cubicBezTo>
                                  <a:pt x="23239" y="58446"/>
                                  <a:pt x="23366" y="60857"/>
                                  <a:pt x="24255" y="61873"/>
                                </a:cubicBezTo>
                                <a:cubicBezTo>
                                  <a:pt x="25144" y="64792"/>
                                  <a:pt x="23112" y="66695"/>
                                  <a:pt x="22985" y="69360"/>
                                </a:cubicBezTo>
                                <a:lnTo>
                                  <a:pt x="20953" y="73549"/>
                                </a:lnTo>
                                <a:cubicBezTo>
                                  <a:pt x="18667" y="77990"/>
                                  <a:pt x="16635" y="82813"/>
                                  <a:pt x="13080" y="86621"/>
                                </a:cubicBezTo>
                                <a:cubicBezTo>
                                  <a:pt x="11937" y="86621"/>
                                  <a:pt x="11175" y="87890"/>
                                  <a:pt x="10032" y="87890"/>
                                </a:cubicBezTo>
                                <a:cubicBezTo>
                                  <a:pt x="9397" y="88778"/>
                                  <a:pt x="8127" y="88144"/>
                                  <a:pt x="7366" y="88397"/>
                                </a:cubicBezTo>
                                <a:cubicBezTo>
                                  <a:pt x="4953" y="89413"/>
                                  <a:pt x="1651" y="88778"/>
                                  <a:pt x="0" y="91062"/>
                                </a:cubicBezTo>
                                <a:cubicBezTo>
                                  <a:pt x="127" y="91316"/>
                                  <a:pt x="381" y="91316"/>
                                  <a:pt x="635" y="91443"/>
                                </a:cubicBezTo>
                                <a:cubicBezTo>
                                  <a:pt x="5334" y="91443"/>
                                  <a:pt x="10540" y="91824"/>
                                  <a:pt x="15620" y="91570"/>
                                </a:cubicBezTo>
                                <a:cubicBezTo>
                                  <a:pt x="16254" y="91316"/>
                                  <a:pt x="16763" y="90809"/>
                                  <a:pt x="16890" y="90047"/>
                                </a:cubicBezTo>
                                <a:cubicBezTo>
                                  <a:pt x="16254" y="88778"/>
                                  <a:pt x="17143" y="87636"/>
                                  <a:pt x="17779" y="86621"/>
                                </a:cubicBezTo>
                                <a:cubicBezTo>
                                  <a:pt x="18160" y="84717"/>
                                  <a:pt x="19429" y="83575"/>
                                  <a:pt x="19937" y="81798"/>
                                </a:cubicBezTo>
                                <a:cubicBezTo>
                                  <a:pt x="21588" y="78625"/>
                                  <a:pt x="23366" y="75579"/>
                                  <a:pt x="25144" y="72406"/>
                                </a:cubicBezTo>
                                <a:lnTo>
                                  <a:pt x="27557" y="68472"/>
                                </a:lnTo>
                                <a:cubicBezTo>
                                  <a:pt x="28065" y="67203"/>
                                  <a:pt x="28953" y="65553"/>
                                  <a:pt x="29969" y="64157"/>
                                </a:cubicBezTo>
                                <a:cubicBezTo>
                                  <a:pt x="30604" y="63522"/>
                                  <a:pt x="30858" y="62888"/>
                                  <a:pt x="31366" y="62126"/>
                                </a:cubicBezTo>
                                <a:cubicBezTo>
                                  <a:pt x="31366" y="61365"/>
                                  <a:pt x="31112" y="60984"/>
                                  <a:pt x="30604" y="60477"/>
                                </a:cubicBezTo>
                                <a:cubicBezTo>
                                  <a:pt x="31112" y="59969"/>
                                  <a:pt x="32001" y="60096"/>
                                  <a:pt x="32636" y="59969"/>
                                </a:cubicBezTo>
                                <a:cubicBezTo>
                                  <a:pt x="34541" y="61111"/>
                                  <a:pt x="36573" y="63015"/>
                                  <a:pt x="36954" y="65045"/>
                                </a:cubicBezTo>
                                <a:lnTo>
                                  <a:pt x="37589" y="67076"/>
                                </a:lnTo>
                                <a:lnTo>
                                  <a:pt x="37843" y="67964"/>
                                </a:lnTo>
                                <a:lnTo>
                                  <a:pt x="37843" y="70503"/>
                                </a:lnTo>
                                <a:cubicBezTo>
                                  <a:pt x="37843" y="70503"/>
                                  <a:pt x="37970" y="72914"/>
                                  <a:pt x="37970" y="72914"/>
                                </a:cubicBezTo>
                                <a:cubicBezTo>
                                  <a:pt x="38351" y="76594"/>
                                  <a:pt x="37716" y="80402"/>
                                  <a:pt x="37335" y="84082"/>
                                </a:cubicBezTo>
                                <a:cubicBezTo>
                                  <a:pt x="36065" y="88524"/>
                                  <a:pt x="30858" y="88144"/>
                                  <a:pt x="27176" y="89159"/>
                                </a:cubicBezTo>
                                <a:cubicBezTo>
                                  <a:pt x="26287" y="89793"/>
                                  <a:pt x="24509" y="89413"/>
                                  <a:pt x="24509" y="91062"/>
                                </a:cubicBezTo>
                                <a:cubicBezTo>
                                  <a:pt x="28953" y="91951"/>
                                  <a:pt x="34160" y="91443"/>
                                  <a:pt x="38985" y="91316"/>
                                </a:cubicBezTo>
                                <a:cubicBezTo>
                                  <a:pt x="39747" y="91062"/>
                                  <a:pt x="39874" y="90301"/>
                                  <a:pt x="40255" y="89666"/>
                                </a:cubicBezTo>
                                <a:cubicBezTo>
                                  <a:pt x="40383" y="88651"/>
                                  <a:pt x="41398" y="87763"/>
                                  <a:pt x="41144" y="86747"/>
                                </a:cubicBezTo>
                                <a:cubicBezTo>
                                  <a:pt x="40255" y="85605"/>
                                  <a:pt x="41144" y="83955"/>
                                  <a:pt x="40890" y="82432"/>
                                </a:cubicBezTo>
                                <a:cubicBezTo>
                                  <a:pt x="41017" y="82052"/>
                                  <a:pt x="41017" y="81544"/>
                                  <a:pt x="40890" y="80909"/>
                                </a:cubicBezTo>
                                <a:cubicBezTo>
                                  <a:pt x="41525" y="78625"/>
                                  <a:pt x="41398" y="75960"/>
                                  <a:pt x="41779" y="73802"/>
                                </a:cubicBezTo>
                                <a:lnTo>
                                  <a:pt x="42033" y="70883"/>
                                </a:lnTo>
                                <a:close/>
                              </a:path>
                            </a:pathLst>
                          </a:custGeom>
                          <a:solidFill>
                            <a:srgbClr val="000000"/>
                          </a:solidFill>
                          <a:ln w="12688" cap="flat">
                            <a:noFill/>
                            <a:prstDash val="solid"/>
                            <a:miter/>
                          </a:ln>
                        </wps:spPr>
                        <wps:bodyPr/>
                      </wps:wsp>
                      <wps:wsp>
                        <wps:cNvPr id="1207004082" name="Freeform: Shape 1207004082"/>
                        <wps:cNvSpPr/>
                        <wps:spPr>
                          <a:xfrm>
                            <a:off x="335376" y="89692"/>
                            <a:ext cx="10159" cy="8811"/>
                          </a:xfrm>
                          <a:custGeom>
                            <a:avLst/>
                            <a:gdLst>
                              <a:gd name="csX0" fmla="*/ 10159 w 10159"/>
                              <a:gd name="csY0" fmla="*/ 161 h 8811"/>
                              <a:gd name="csX1" fmla="*/ 762 w 10159"/>
                              <a:gd name="csY1" fmla="*/ 8791 h 8811"/>
                              <a:gd name="csX2" fmla="*/ 0 w 10159"/>
                              <a:gd name="csY2" fmla="*/ 8537 h 8811"/>
                              <a:gd name="csX3" fmla="*/ 8127 w 10159"/>
                              <a:gd name="csY3" fmla="*/ 415 h 8811"/>
                              <a:gd name="csX4" fmla="*/ 10159 w 10159"/>
                              <a:gd name="csY4" fmla="*/ 161 h 8811"/>
                            </a:gdLst>
                            <a:ahLst/>
                            <a:cxnLst>
                              <a:cxn ang="0">
                                <a:pos x="csX0" y="csY0"/>
                              </a:cxn>
                              <a:cxn ang="0">
                                <a:pos x="csX1" y="csY1"/>
                              </a:cxn>
                              <a:cxn ang="0">
                                <a:pos x="csX2" y="csY2"/>
                              </a:cxn>
                              <a:cxn ang="0">
                                <a:pos x="csX3" y="csY3"/>
                              </a:cxn>
                              <a:cxn ang="0">
                                <a:pos x="csX4" y="csY4"/>
                              </a:cxn>
                            </a:cxnLst>
                            <a:rect l="l" t="t" r="r" b="b"/>
                            <a:pathLst>
                              <a:path w="10159" h="8811">
                                <a:moveTo>
                                  <a:pt x="10159" y="161"/>
                                </a:moveTo>
                                <a:cubicBezTo>
                                  <a:pt x="7746" y="3588"/>
                                  <a:pt x="5080" y="7649"/>
                                  <a:pt x="762" y="8791"/>
                                </a:cubicBezTo>
                                <a:cubicBezTo>
                                  <a:pt x="508" y="8791"/>
                                  <a:pt x="127" y="8918"/>
                                  <a:pt x="0" y="8537"/>
                                </a:cubicBezTo>
                                <a:cubicBezTo>
                                  <a:pt x="2667" y="5745"/>
                                  <a:pt x="4064" y="1430"/>
                                  <a:pt x="8127" y="415"/>
                                </a:cubicBezTo>
                                <a:cubicBezTo>
                                  <a:pt x="8762" y="161"/>
                                  <a:pt x="9651" y="-220"/>
                                  <a:pt x="10159" y="161"/>
                                </a:cubicBezTo>
                              </a:path>
                            </a:pathLst>
                          </a:custGeom>
                          <a:solidFill>
                            <a:srgbClr val="000000"/>
                          </a:solidFill>
                          <a:ln w="12688" cap="flat">
                            <a:noFill/>
                            <a:prstDash val="solid"/>
                            <a:miter/>
                          </a:ln>
                        </wps:spPr>
                        <wps:bodyPr/>
                      </wps:wsp>
                      <wps:wsp>
                        <wps:cNvPr id="423616117" name="Freeform: Shape 423616117"/>
                        <wps:cNvSpPr/>
                        <wps:spPr>
                          <a:xfrm>
                            <a:off x="133109" y="92519"/>
                            <a:ext cx="2514" cy="2381"/>
                          </a:xfrm>
                          <a:custGeom>
                            <a:avLst/>
                            <a:gdLst>
                              <a:gd name="csX0" fmla="*/ 2515 w 2514"/>
                              <a:gd name="csY0" fmla="*/ 1142 h 2381"/>
                              <a:gd name="csX1" fmla="*/ 1753 w 2514"/>
                              <a:gd name="csY1" fmla="*/ 2284 h 2381"/>
                              <a:gd name="csX2" fmla="*/ 102 w 2514"/>
                              <a:gd name="csY2" fmla="*/ 1650 h 2381"/>
                              <a:gd name="csX3" fmla="*/ 1118 w 2514"/>
                              <a:gd name="csY3" fmla="*/ 0 h 2381"/>
                              <a:gd name="csX4" fmla="*/ 2515 w 2514"/>
                              <a:gd name="csY4" fmla="*/ 1269 h 2381"/>
                            </a:gdLst>
                            <a:ahLst/>
                            <a:cxnLst>
                              <a:cxn ang="0">
                                <a:pos x="csX0" y="csY0"/>
                              </a:cxn>
                              <a:cxn ang="0">
                                <a:pos x="csX1" y="csY1"/>
                              </a:cxn>
                              <a:cxn ang="0">
                                <a:pos x="csX2" y="csY2"/>
                              </a:cxn>
                              <a:cxn ang="0">
                                <a:pos x="csX3" y="csY3"/>
                              </a:cxn>
                              <a:cxn ang="0">
                                <a:pos x="csX4" y="csY4"/>
                              </a:cxn>
                            </a:cxnLst>
                            <a:rect l="l" t="t" r="r" b="b"/>
                            <a:pathLst>
                              <a:path w="2514" h="2381">
                                <a:moveTo>
                                  <a:pt x="2515" y="1142"/>
                                </a:moveTo>
                                <a:cubicBezTo>
                                  <a:pt x="2515" y="1142"/>
                                  <a:pt x="2515" y="2158"/>
                                  <a:pt x="1753" y="2284"/>
                                </a:cubicBezTo>
                                <a:cubicBezTo>
                                  <a:pt x="1118" y="2538"/>
                                  <a:pt x="483" y="2284"/>
                                  <a:pt x="102" y="1650"/>
                                </a:cubicBezTo>
                                <a:cubicBezTo>
                                  <a:pt x="-279" y="888"/>
                                  <a:pt x="483" y="127"/>
                                  <a:pt x="1118" y="0"/>
                                </a:cubicBezTo>
                                <a:cubicBezTo>
                                  <a:pt x="1753" y="254"/>
                                  <a:pt x="2388" y="508"/>
                                  <a:pt x="2515" y="1269"/>
                                </a:cubicBezTo>
                              </a:path>
                            </a:pathLst>
                          </a:custGeom>
                          <a:solidFill>
                            <a:srgbClr val="000000"/>
                          </a:solidFill>
                          <a:ln w="12688" cap="flat">
                            <a:noFill/>
                            <a:prstDash val="solid"/>
                            <a:miter/>
                          </a:ln>
                        </wps:spPr>
                        <wps:bodyPr/>
                      </wps:wsp>
                      <wps:wsp>
                        <wps:cNvPr id="2101019888" name="Freeform: Shape 2101019888"/>
                        <wps:cNvSpPr/>
                        <wps:spPr>
                          <a:xfrm>
                            <a:off x="147941" y="92519"/>
                            <a:ext cx="9828" cy="3494"/>
                          </a:xfrm>
                          <a:custGeom>
                            <a:avLst/>
                            <a:gdLst>
                              <a:gd name="csX0" fmla="*/ 9778 w 9828"/>
                              <a:gd name="csY0" fmla="*/ 2158 h 3494"/>
                              <a:gd name="csX1" fmla="*/ 8889 w 9828"/>
                              <a:gd name="csY1" fmla="*/ 3046 h 3494"/>
                              <a:gd name="csX2" fmla="*/ 0 w 9828"/>
                              <a:gd name="csY2" fmla="*/ 761 h 3494"/>
                              <a:gd name="csX3" fmla="*/ 254 w 9828"/>
                              <a:gd name="csY3" fmla="*/ 0 h 3494"/>
                              <a:gd name="csX4" fmla="*/ 9778 w 9828"/>
                              <a:gd name="csY4" fmla="*/ 2031 h 3494"/>
                            </a:gdLst>
                            <a:ahLst/>
                            <a:cxnLst>
                              <a:cxn ang="0">
                                <a:pos x="csX0" y="csY0"/>
                              </a:cxn>
                              <a:cxn ang="0">
                                <a:pos x="csX1" y="csY1"/>
                              </a:cxn>
                              <a:cxn ang="0">
                                <a:pos x="csX2" y="csY2"/>
                              </a:cxn>
                              <a:cxn ang="0">
                                <a:pos x="csX3" y="csY3"/>
                              </a:cxn>
                              <a:cxn ang="0">
                                <a:pos x="csX4" y="csY4"/>
                              </a:cxn>
                            </a:cxnLst>
                            <a:rect l="l" t="t" r="r" b="b"/>
                            <a:pathLst>
                              <a:path w="9828" h="3494">
                                <a:moveTo>
                                  <a:pt x="9778" y="2158"/>
                                </a:moveTo>
                                <a:cubicBezTo>
                                  <a:pt x="10032" y="2919"/>
                                  <a:pt x="9270" y="2919"/>
                                  <a:pt x="8889" y="3046"/>
                                </a:cubicBezTo>
                                <a:cubicBezTo>
                                  <a:pt x="5714" y="4188"/>
                                  <a:pt x="2413" y="3046"/>
                                  <a:pt x="0" y="761"/>
                                </a:cubicBezTo>
                                <a:cubicBezTo>
                                  <a:pt x="0" y="508"/>
                                  <a:pt x="0" y="127"/>
                                  <a:pt x="254" y="0"/>
                                </a:cubicBezTo>
                                <a:cubicBezTo>
                                  <a:pt x="3429" y="761"/>
                                  <a:pt x="7111" y="127"/>
                                  <a:pt x="9778" y="2031"/>
                                </a:cubicBezTo>
                              </a:path>
                            </a:pathLst>
                          </a:custGeom>
                          <a:solidFill>
                            <a:srgbClr val="000000"/>
                          </a:solidFill>
                          <a:ln w="12688" cap="flat">
                            <a:noFill/>
                            <a:prstDash val="solid"/>
                            <a:miter/>
                          </a:ln>
                        </wps:spPr>
                        <wps:bodyPr/>
                      </wps:wsp>
                      <wps:wsp>
                        <wps:cNvPr id="1349929467" name="Freeform: Shape 1349929467"/>
                        <wps:cNvSpPr/>
                        <wps:spPr>
                          <a:xfrm>
                            <a:off x="137020" y="93026"/>
                            <a:ext cx="2956" cy="2581"/>
                          </a:xfrm>
                          <a:custGeom>
                            <a:avLst/>
                            <a:gdLst>
                              <a:gd name="csX0" fmla="*/ 2794 w 2956"/>
                              <a:gd name="csY0" fmla="*/ 635 h 2581"/>
                              <a:gd name="csX1" fmla="*/ 2921 w 2956"/>
                              <a:gd name="csY1" fmla="*/ 1777 h 2581"/>
                              <a:gd name="csX2" fmla="*/ 1016 w 2956"/>
                              <a:gd name="csY2" fmla="*/ 2538 h 2581"/>
                              <a:gd name="csX3" fmla="*/ 0 w 2956"/>
                              <a:gd name="csY3" fmla="*/ 1523 h 2581"/>
                              <a:gd name="csX4" fmla="*/ 1270 w 2956"/>
                              <a:gd name="csY4" fmla="*/ 0 h 2581"/>
                              <a:gd name="csX5" fmla="*/ 2794 w 2956"/>
                              <a:gd name="csY5" fmla="*/ 635 h 2581"/>
                            </a:gdLst>
                            <a:ahLst/>
                            <a:cxnLst>
                              <a:cxn ang="0">
                                <a:pos x="csX0" y="csY0"/>
                              </a:cxn>
                              <a:cxn ang="0">
                                <a:pos x="csX1" y="csY1"/>
                              </a:cxn>
                              <a:cxn ang="0">
                                <a:pos x="csX2" y="csY2"/>
                              </a:cxn>
                              <a:cxn ang="0">
                                <a:pos x="csX3" y="csY3"/>
                              </a:cxn>
                              <a:cxn ang="0">
                                <a:pos x="csX4" y="csY4"/>
                              </a:cxn>
                              <a:cxn ang="0">
                                <a:pos x="csX5" y="csY5"/>
                              </a:cxn>
                            </a:cxnLst>
                            <a:rect l="l" t="t" r="r" b="b"/>
                            <a:pathLst>
                              <a:path w="2956" h="2581">
                                <a:moveTo>
                                  <a:pt x="2794" y="635"/>
                                </a:moveTo>
                                <a:cubicBezTo>
                                  <a:pt x="2794" y="635"/>
                                  <a:pt x="3048" y="1523"/>
                                  <a:pt x="2921" y="1777"/>
                                </a:cubicBezTo>
                                <a:cubicBezTo>
                                  <a:pt x="2413" y="2538"/>
                                  <a:pt x="1778" y="2665"/>
                                  <a:pt x="1016" y="2538"/>
                                </a:cubicBezTo>
                                <a:cubicBezTo>
                                  <a:pt x="508" y="2284"/>
                                  <a:pt x="381" y="2031"/>
                                  <a:pt x="0" y="1523"/>
                                </a:cubicBezTo>
                                <a:cubicBezTo>
                                  <a:pt x="0" y="761"/>
                                  <a:pt x="635" y="254"/>
                                  <a:pt x="1270" y="0"/>
                                </a:cubicBezTo>
                                <a:cubicBezTo>
                                  <a:pt x="1905" y="0"/>
                                  <a:pt x="2413" y="254"/>
                                  <a:pt x="2794" y="635"/>
                                </a:cubicBezTo>
                              </a:path>
                            </a:pathLst>
                          </a:custGeom>
                          <a:solidFill>
                            <a:srgbClr val="000000"/>
                          </a:solidFill>
                          <a:ln w="12688" cap="flat">
                            <a:noFill/>
                            <a:prstDash val="solid"/>
                            <a:miter/>
                          </a:ln>
                        </wps:spPr>
                        <wps:bodyPr/>
                      </wps:wsp>
                      <wps:wsp>
                        <wps:cNvPr id="597332097" name="Freeform: Shape 597332097"/>
                        <wps:cNvSpPr/>
                        <wps:spPr>
                          <a:xfrm>
                            <a:off x="209304" y="93363"/>
                            <a:ext cx="2655" cy="2234"/>
                          </a:xfrm>
                          <a:custGeom>
                            <a:avLst/>
                            <a:gdLst>
                              <a:gd name="csX0" fmla="*/ 2639 w 2655"/>
                              <a:gd name="csY0" fmla="*/ 679 h 2234"/>
                              <a:gd name="csX1" fmla="*/ 1751 w 2655"/>
                              <a:gd name="csY1" fmla="*/ 2202 h 2234"/>
                              <a:gd name="csX2" fmla="*/ 100 w 2655"/>
                              <a:gd name="csY2" fmla="*/ 1567 h 2234"/>
                              <a:gd name="csX3" fmla="*/ 608 w 2655"/>
                              <a:gd name="csY3" fmla="*/ 44 h 2234"/>
                              <a:gd name="csX4" fmla="*/ 2639 w 2655"/>
                              <a:gd name="csY4" fmla="*/ 679 h 2234"/>
                            </a:gdLst>
                            <a:ahLst/>
                            <a:cxnLst>
                              <a:cxn ang="0">
                                <a:pos x="csX0" y="csY0"/>
                              </a:cxn>
                              <a:cxn ang="0">
                                <a:pos x="csX1" y="csY1"/>
                              </a:cxn>
                              <a:cxn ang="0">
                                <a:pos x="csX2" y="csY2"/>
                              </a:cxn>
                              <a:cxn ang="0">
                                <a:pos x="csX3" y="csY3"/>
                              </a:cxn>
                              <a:cxn ang="0">
                                <a:pos x="csX4" y="csY4"/>
                              </a:cxn>
                            </a:cxnLst>
                            <a:rect l="l" t="t" r="r" b="b"/>
                            <a:pathLst>
                              <a:path w="2655" h="2234">
                                <a:moveTo>
                                  <a:pt x="2639" y="679"/>
                                </a:moveTo>
                                <a:cubicBezTo>
                                  <a:pt x="2766" y="1440"/>
                                  <a:pt x="2132" y="1821"/>
                                  <a:pt x="1751" y="2202"/>
                                </a:cubicBezTo>
                                <a:cubicBezTo>
                                  <a:pt x="989" y="2329"/>
                                  <a:pt x="481" y="2075"/>
                                  <a:pt x="100" y="1567"/>
                                </a:cubicBezTo>
                                <a:cubicBezTo>
                                  <a:pt x="-154" y="1060"/>
                                  <a:pt x="100" y="298"/>
                                  <a:pt x="608" y="44"/>
                                </a:cubicBezTo>
                                <a:cubicBezTo>
                                  <a:pt x="1243" y="-83"/>
                                  <a:pt x="2385" y="44"/>
                                  <a:pt x="2639" y="679"/>
                                </a:cubicBezTo>
                              </a:path>
                            </a:pathLst>
                          </a:custGeom>
                          <a:solidFill>
                            <a:srgbClr val="000000"/>
                          </a:solidFill>
                          <a:ln w="12688" cap="flat">
                            <a:noFill/>
                            <a:prstDash val="solid"/>
                            <a:miter/>
                          </a:ln>
                        </wps:spPr>
                        <wps:bodyPr/>
                      </wps:wsp>
                      <wps:wsp>
                        <wps:cNvPr id="1241703091" name="Freeform: Shape 1241703091"/>
                        <wps:cNvSpPr/>
                        <wps:spPr>
                          <a:xfrm>
                            <a:off x="345641" y="93630"/>
                            <a:ext cx="2941" cy="2547"/>
                          </a:xfrm>
                          <a:custGeom>
                            <a:avLst/>
                            <a:gdLst>
                              <a:gd name="csX0" fmla="*/ 2814 w 2941"/>
                              <a:gd name="csY0" fmla="*/ 793 h 2547"/>
                              <a:gd name="csX1" fmla="*/ 1798 w 2941"/>
                              <a:gd name="csY1" fmla="*/ 2443 h 2547"/>
                              <a:gd name="csX2" fmla="*/ 402 w 2941"/>
                              <a:gd name="csY2" fmla="*/ 2189 h 2547"/>
                              <a:gd name="csX3" fmla="*/ 20 w 2941"/>
                              <a:gd name="csY3" fmla="*/ 920 h 2547"/>
                              <a:gd name="csX4" fmla="*/ 1798 w 2941"/>
                              <a:gd name="csY4" fmla="*/ 31 h 2547"/>
                              <a:gd name="csX5" fmla="*/ 2941 w 2941"/>
                              <a:gd name="csY5" fmla="*/ 793 h 2547"/>
                            </a:gdLst>
                            <a:ahLst/>
                            <a:cxnLst>
                              <a:cxn ang="0">
                                <a:pos x="csX0" y="csY0"/>
                              </a:cxn>
                              <a:cxn ang="0">
                                <a:pos x="csX1" y="csY1"/>
                              </a:cxn>
                              <a:cxn ang="0">
                                <a:pos x="csX2" y="csY2"/>
                              </a:cxn>
                              <a:cxn ang="0">
                                <a:pos x="csX3" y="csY3"/>
                              </a:cxn>
                              <a:cxn ang="0">
                                <a:pos x="csX4" y="csY4"/>
                              </a:cxn>
                              <a:cxn ang="0">
                                <a:pos x="csX5" y="csY5"/>
                              </a:cxn>
                            </a:cxnLst>
                            <a:rect l="l" t="t" r="r" b="b"/>
                            <a:pathLst>
                              <a:path w="2941" h="2547">
                                <a:moveTo>
                                  <a:pt x="2814" y="793"/>
                                </a:moveTo>
                                <a:cubicBezTo>
                                  <a:pt x="3068" y="1554"/>
                                  <a:pt x="2306" y="1935"/>
                                  <a:pt x="1798" y="2443"/>
                                </a:cubicBezTo>
                                <a:cubicBezTo>
                                  <a:pt x="1290" y="2696"/>
                                  <a:pt x="783" y="2443"/>
                                  <a:pt x="402" y="2189"/>
                                </a:cubicBezTo>
                                <a:cubicBezTo>
                                  <a:pt x="402" y="1808"/>
                                  <a:pt x="-106" y="1427"/>
                                  <a:pt x="20" y="920"/>
                                </a:cubicBezTo>
                                <a:cubicBezTo>
                                  <a:pt x="275" y="158"/>
                                  <a:pt x="1036" y="-96"/>
                                  <a:pt x="1798" y="31"/>
                                </a:cubicBezTo>
                                <a:cubicBezTo>
                                  <a:pt x="2179" y="285"/>
                                  <a:pt x="2560" y="412"/>
                                  <a:pt x="2941" y="793"/>
                                </a:cubicBezTo>
                              </a:path>
                            </a:pathLst>
                          </a:custGeom>
                          <a:solidFill>
                            <a:srgbClr val="000000"/>
                          </a:solidFill>
                          <a:ln w="12688" cap="flat">
                            <a:noFill/>
                            <a:prstDash val="solid"/>
                            <a:miter/>
                          </a:ln>
                        </wps:spPr>
                        <wps:bodyPr/>
                      </wps:wsp>
                      <wps:wsp>
                        <wps:cNvPr id="159380069" name="Freeform: Shape 159380069"/>
                        <wps:cNvSpPr/>
                        <wps:spPr>
                          <a:xfrm>
                            <a:off x="350742" y="93609"/>
                            <a:ext cx="3010" cy="2816"/>
                          </a:xfrm>
                          <a:custGeom>
                            <a:avLst/>
                            <a:gdLst>
                              <a:gd name="csX0" fmla="*/ 2794 w 3010"/>
                              <a:gd name="csY0" fmla="*/ 433 h 2816"/>
                              <a:gd name="csX1" fmla="*/ 2540 w 3010"/>
                              <a:gd name="csY1" fmla="*/ 2209 h 2816"/>
                              <a:gd name="csX2" fmla="*/ 1143 w 3010"/>
                              <a:gd name="csY2" fmla="*/ 2717 h 2816"/>
                              <a:gd name="csX3" fmla="*/ 0 w 3010"/>
                              <a:gd name="csY3" fmla="*/ 1321 h 2816"/>
                              <a:gd name="csX4" fmla="*/ 1143 w 3010"/>
                              <a:gd name="csY4" fmla="*/ 52 h 2816"/>
                              <a:gd name="csX5" fmla="*/ 2794 w 3010"/>
                              <a:gd name="csY5" fmla="*/ 559 h 2816"/>
                            </a:gdLst>
                            <a:ahLst/>
                            <a:cxnLst>
                              <a:cxn ang="0">
                                <a:pos x="csX0" y="csY0"/>
                              </a:cxn>
                              <a:cxn ang="0">
                                <a:pos x="csX1" y="csY1"/>
                              </a:cxn>
                              <a:cxn ang="0">
                                <a:pos x="csX2" y="csY2"/>
                              </a:cxn>
                              <a:cxn ang="0">
                                <a:pos x="csX3" y="csY3"/>
                              </a:cxn>
                              <a:cxn ang="0">
                                <a:pos x="csX4" y="csY4"/>
                              </a:cxn>
                              <a:cxn ang="0">
                                <a:pos x="csX5" y="csY5"/>
                              </a:cxn>
                            </a:cxnLst>
                            <a:rect l="l" t="t" r="r" b="b"/>
                            <a:pathLst>
                              <a:path w="3010" h="2816">
                                <a:moveTo>
                                  <a:pt x="2794" y="433"/>
                                </a:moveTo>
                                <a:cubicBezTo>
                                  <a:pt x="3301" y="1194"/>
                                  <a:pt x="2794" y="1702"/>
                                  <a:pt x="2540" y="2209"/>
                                </a:cubicBezTo>
                                <a:cubicBezTo>
                                  <a:pt x="2159" y="2717"/>
                                  <a:pt x="1651" y="2971"/>
                                  <a:pt x="1143" y="2717"/>
                                </a:cubicBezTo>
                                <a:cubicBezTo>
                                  <a:pt x="635" y="2209"/>
                                  <a:pt x="127" y="2082"/>
                                  <a:pt x="0" y="1321"/>
                                </a:cubicBezTo>
                                <a:cubicBezTo>
                                  <a:pt x="0" y="686"/>
                                  <a:pt x="635" y="179"/>
                                  <a:pt x="1143" y="52"/>
                                </a:cubicBezTo>
                                <a:cubicBezTo>
                                  <a:pt x="1905" y="-202"/>
                                  <a:pt x="2159" y="559"/>
                                  <a:pt x="2794" y="559"/>
                                </a:cubicBezTo>
                              </a:path>
                            </a:pathLst>
                          </a:custGeom>
                          <a:solidFill>
                            <a:srgbClr val="000000"/>
                          </a:solidFill>
                          <a:ln w="12688" cap="flat">
                            <a:noFill/>
                            <a:prstDash val="solid"/>
                            <a:miter/>
                          </a:ln>
                        </wps:spPr>
                        <wps:bodyPr/>
                      </wps:wsp>
                      <wps:wsp>
                        <wps:cNvPr id="476002924" name="Freeform: Shape 476002924"/>
                        <wps:cNvSpPr/>
                        <wps:spPr>
                          <a:xfrm>
                            <a:off x="129528" y="95057"/>
                            <a:ext cx="2920" cy="2877"/>
                          </a:xfrm>
                          <a:custGeom>
                            <a:avLst/>
                            <a:gdLst>
                              <a:gd name="csX0" fmla="*/ 2921 w 2920"/>
                              <a:gd name="csY0" fmla="*/ 1269 h 2877"/>
                              <a:gd name="csX1" fmla="*/ 2413 w 2920"/>
                              <a:gd name="csY1" fmla="*/ 2538 h 2877"/>
                              <a:gd name="csX2" fmla="*/ 1143 w 2920"/>
                              <a:gd name="csY2" fmla="*/ 2792 h 2877"/>
                              <a:gd name="csX3" fmla="*/ 0 w 2920"/>
                              <a:gd name="csY3" fmla="*/ 1523 h 2877"/>
                              <a:gd name="csX4" fmla="*/ 1397 w 2920"/>
                              <a:gd name="csY4" fmla="*/ 0 h 2877"/>
                              <a:gd name="csX5" fmla="*/ 2921 w 2920"/>
                              <a:gd name="csY5" fmla="*/ 1142 h 2877"/>
                            </a:gdLst>
                            <a:ahLst/>
                            <a:cxnLst>
                              <a:cxn ang="0">
                                <a:pos x="csX0" y="csY0"/>
                              </a:cxn>
                              <a:cxn ang="0">
                                <a:pos x="csX1" y="csY1"/>
                              </a:cxn>
                              <a:cxn ang="0">
                                <a:pos x="csX2" y="csY2"/>
                              </a:cxn>
                              <a:cxn ang="0">
                                <a:pos x="csX3" y="csY3"/>
                              </a:cxn>
                              <a:cxn ang="0">
                                <a:pos x="csX4" y="csY4"/>
                              </a:cxn>
                              <a:cxn ang="0">
                                <a:pos x="csX5" y="csY5"/>
                              </a:cxn>
                            </a:cxnLst>
                            <a:rect l="l" t="t" r="r" b="b"/>
                            <a:pathLst>
                              <a:path w="2920" h="2877">
                                <a:moveTo>
                                  <a:pt x="2921" y="1269"/>
                                </a:moveTo>
                                <a:cubicBezTo>
                                  <a:pt x="2921" y="1269"/>
                                  <a:pt x="2540" y="2158"/>
                                  <a:pt x="2413" y="2538"/>
                                </a:cubicBezTo>
                                <a:cubicBezTo>
                                  <a:pt x="2032" y="2665"/>
                                  <a:pt x="1651" y="3046"/>
                                  <a:pt x="1143" y="2792"/>
                                </a:cubicBezTo>
                                <a:cubicBezTo>
                                  <a:pt x="635" y="2538"/>
                                  <a:pt x="254" y="2158"/>
                                  <a:pt x="0" y="1523"/>
                                </a:cubicBezTo>
                                <a:cubicBezTo>
                                  <a:pt x="127" y="888"/>
                                  <a:pt x="635" y="254"/>
                                  <a:pt x="1397" y="0"/>
                                </a:cubicBezTo>
                                <a:cubicBezTo>
                                  <a:pt x="2032" y="127"/>
                                  <a:pt x="2667" y="508"/>
                                  <a:pt x="2921" y="1142"/>
                                </a:cubicBezTo>
                              </a:path>
                            </a:pathLst>
                          </a:custGeom>
                          <a:solidFill>
                            <a:srgbClr val="000000"/>
                          </a:solidFill>
                          <a:ln w="12688" cap="flat">
                            <a:noFill/>
                            <a:prstDash val="solid"/>
                            <a:miter/>
                          </a:ln>
                        </wps:spPr>
                        <wps:bodyPr/>
                      </wps:wsp>
                      <wps:wsp>
                        <wps:cNvPr id="1893108110" name="Freeform: Shape 1893108110"/>
                        <wps:cNvSpPr/>
                        <wps:spPr>
                          <a:xfrm>
                            <a:off x="291624" y="95669"/>
                            <a:ext cx="2734" cy="2565"/>
                          </a:xfrm>
                          <a:custGeom>
                            <a:avLst/>
                            <a:gdLst>
                              <a:gd name="csX0" fmla="*/ 2735 w 2734"/>
                              <a:gd name="csY0" fmla="*/ 657 h 2565"/>
                              <a:gd name="csX1" fmla="*/ 2735 w 2734"/>
                              <a:gd name="csY1" fmla="*/ 1673 h 2565"/>
                              <a:gd name="csX2" fmla="*/ 830 w 2734"/>
                              <a:gd name="csY2" fmla="*/ 2434 h 2565"/>
                              <a:gd name="csX3" fmla="*/ 67 w 2734"/>
                              <a:gd name="csY3" fmla="*/ 784 h 2565"/>
                              <a:gd name="csX4" fmla="*/ 2607 w 2734"/>
                              <a:gd name="csY4" fmla="*/ 657 h 2565"/>
                            </a:gdLst>
                            <a:ahLst/>
                            <a:cxnLst>
                              <a:cxn ang="0">
                                <a:pos x="csX0" y="csY0"/>
                              </a:cxn>
                              <a:cxn ang="0">
                                <a:pos x="csX1" y="csY1"/>
                              </a:cxn>
                              <a:cxn ang="0">
                                <a:pos x="csX2" y="csY2"/>
                              </a:cxn>
                              <a:cxn ang="0">
                                <a:pos x="csX3" y="csY3"/>
                              </a:cxn>
                              <a:cxn ang="0">
                                <a:pos x="csX4" y="csY4"/>
                              </a:cxn>
                            </a:cxnLst>
                            <a:rect l="l" t="t" r="r" b="b"/>
                            <a:pathLst>
                              <a:path w="2734" h="2565">
                                <a:moveTo>
                                  <a:pt x="2735" y="657"/>
                                </a:moveTo>
                                <a:cubicBezTo>
                                  <a:pt x="2735" y="657"/>
                                  <a:pt x="2735" y="1419"/>
                                  <a:pt x="2735" y="1673"/>
                                </a:cubicBezTo>
                                <a:cubicBezTo>
                                  <a:pt x="2226" y="2307"/>
                                  <a:pt x="1718" y="2815"/>
                                  <a:pt x="830" y="2434"/>
                                </a:cubicBezTo>
                                <a:cubicBezTo>
                                  <a:pt x="322" y="1927"/>
                                  <a:pt x="-186" y="1546"/>
                                  <a:pt x="67" y="784"/>
                                </a:cubicBezTo>
                                <a:cubicBezTo>
                                  <a:pt x="703" y="-104"/>
                                  <a:pt x="1973" y="-358"/>
                                  <a:pt x="2607" y="657"/>
                                </a:cubicBezTo>
                              </a:path>
                            </a:pathLst>
                          </a:custGeom>
                          <a:solidFill>
                            <a:srgbClr val="000000"/>
                          </a:solidFill>
                          <a:ln w="12688" cap="flat">
                            <a:noFill/>
                            <a:prstDash val="solid"/>
                            <a:miter/>
                          </a:ln>
                        </wps:spPr>
                        <wps:bodyPr/>
                      </wps:wsp>
                      <wps:wsp>
                        <wps:cNvPr id="1124999644" name="Freeform: Shape 1124999644"/>
                        <wps:cNvSpPr/>
                        <wps:spPr>
                          <a:xfrm>
                            <a:off x="142354" y="95896"/>
                            <a:ext cx="2412" cy="2714"/>
                          </a:xfrm>
                          <a:custGeom>
                            <a:avLst/>
                            <a:gdLst>
                              <a:gd name="csX0" fmla="*/ 2413 w 2412"/>
                              <a:gd name="csY0" fmla="*/ 1572 h 2714"/>
                              <a:gd name="csX1" fmla="*/ 1270 w 2412"/>
                              <a:gd name="csY1" fmla="*/ 2714 h 2714"/>
                              <a:gd name="csX2" fmla="*/ 0 w 2412"/>
                              <a:gd name="csY2" fmla="*/ 1826 h 2714"/>
                              <a:gd name="csX3" fmla="*/ 635 w 2412"/>
                              <a:gd name="csY3" fmla="*/ 49 h 2714"/>
                              <a:gd name="csX4" fmla="*/ 2413 w 2412"/>
                              <a:gd name="csY4" fmla="*/ 1572 h 2714"/>
                            </a:gdLst>
                            <a:ahLst/>
                            <a:cxnLst>
                              <a:cxn ang="0">
                                <a:pos x="csX0" y="csY0"/>
                              </a:cxn>
                              <a:cxn ang="0">
                                <a:pos x="csX1" y="csY1"/>
                              </a:cxn>
                              <a:cxn ang="0">
                                <a:pos x="csX2" y="csY2"/>
                              </a:cxn>
                              <a:cxn ang="0">
                                <a:pos x="csX3" y="csY3"/>
                              </a:cxn>
                              <a:cxn ang="0">
                                <a:pos x="csX4" y="csY4"/>
                              </a:cxn>
                            </a:cxnLst>
                            <a:rect l="l" t="t" r="r" b="b"/>
                            <a:pathLst>
                              <a:path w="2412" h="2714">
                                <a:moveTo>
                                  <a:pt x="2413" y="1572"/>
                                </a:moveTo>
                                <a:cubicBezTo>
                                  <a:pt x="2413" y="1572"/>
                                  <a:pt x="2032" y="2714"/>
                                  <a:pt x="1270" y="2714"/>
                                </a:cubicBezTo>
                                <a:cubicBezTo>
                                  <a:pt x="635" y="2714"/>
                                  <a:pt x="381" y="2207"/>
                                  <a:pt x="0" y="1826"/>
                                </a:cubicBezTo>
                                <a:cubicBezTo>
                                  <a:pt x="0" y="1191"/>
                                  <a:pt x="0" y="430"/>
                                  <a:pt x="635" y="49"/>
                                </a:cubicBezTo>
                                <a:cubicBezTo>
                                  <a:pt x="1524" y="-205"/>
                                  <a:pt x="2413" y="557"/>
                                  <a:pt x="2413" y="1572"/>
                                </a:cubicBezTo>
                              </a:path>
                            </a:pathLst>
                          </a:custGeom>
                          <a:solidFill>
                            <a:srgbClr val="000000"/>
                          </a:solidFill>
                          <a:ln w="12688" cap="flat">
                            <a:noFill/>
                            <a:prstDash val="solid"/>
                            <a:miter/>
                          </a:ln>
                        </wps:spPr>
                        <wps:bodyPr/>
                      </wps:wsp>
                      <wps:wsp>
                        <wps:cNvPr id="1006549016" name="Freeform: Shape 1006549016"/>
                        <wps:cNvSpPr/>
                        <wps:spPr>
                          <a:xfrm>
                            <a:off x="134607" y="96580"/>
                            <a:ext cx="2920" cy="2849"/>
                          </a:xfrm>
                          <a:custGeom>
                            <a:avLst/>
                            <a:gdLst>
                              <a:gd name="csX0" fmla="*/ 2794 w 2920"/>
                              <a:gd name="csY0" fmla="*/ 1142 h 2849"/>
                              <a:gd name="csX1" fmla="*/ 2032 w 2920"/>
                              <a:gd name="csY1" fmla="*/ 2792 h 2849"/>
                              <a:gd name="csX2" fmla="*/ 0 w 2920"/>
                              <a:gd name="csY2" fmla="*/ 1777 h 2849"/>
                              <a:gd name="csX3" fmla="*/ 1397 w 2920"/>
                              <a:gd name="csY3" fmla="*/ 0 h 2849"/>
                              <a:gd name="csX4" fmla="*/ 2921 w 2920"/>
                              <a:gd name="csY4" fmla="*/ 1142 h 2849"/>
                            </a:gdLst>
                            <a:ahLst/>
                            <a:cxnLst>
                              <a:cxn ang="0">
                                <a:pos x="csX0" y="csY0"/>
                              </a:cxn>
                              <a:cxn ang="0">
                                <a:pos x="csX1" y="csY1"/>
                              </a:cxn>
                              <a:cxn ang="0">
                                <a:pos x="csX2" y="csY2"/>
                              </a:cxn>
                              <a:cxn ang="0">
                                <a:pos x="csX3" y="csY3"/>
                              </a:cxn>
                              <a:cxn ang="0">
                                <a:pos x="csX4" y="csY4"/>
                              </a:cxn>
                            </a:cxnLst>
                            <a:rect l="l" t="t" r="r" b="b"/>
                            <a:pathLst>
                              <a:path w="2920" h="2849">
                                <a:moveTo>
                                  <a:pt x="2794" y="1142"/>
                                </a:moveTo>
                                <a:cubicBezTo>
                                  <a:pt x="3048" y="1904"/>
                                  <a:pt x="2540" y="2411"/>
                                  <a:pt x="2032" y="2792"/>
                                </a:cubicBezTo>
                                <a:cubicBezTo>
                                  <a:pt x="1143" y="3046"/>
                                  <a:pt x="381" y="2411"/>
                                  <a:pt x="0" y="1777"/>
                                </a:cubicBezTo>
                                <a:cubicBezTo>
                                  <a:pt x="0" y="1015"/>
                                  <a:pt x="635" y="254"/>
                                  <a:pt x="1397" y="0"/>
                                </a:cubicBezTo>
                                <a:cubicBezTo>
                                  <a:pt x="2032" y="0"/>
                                  <a:pt x="2540" y="761"/>
                                  <a:pt x="2921" y="1142"/>
                                </a:cubicBezTo>
                              </a:path>
                            </a:pathLst>
                          </a:custGeom>
                          <a:solidFill>
                            <a:srgbClr val="000000"/>
                          </a:solidFill>
                          <a:ln w="12688" cap="flat">
                            <a:noFill/>
                            <a:prstDash val="solid"/>
                            <a:miter/>
                          </a:ln>
                        </wps:spPr>
                        <wps:bodyPr/>
                      </wps:wsp>
                      <wps:wsp>
                        <wps:cNvPr id="1922606755" name="Freeform: Shape 1922606755"/>
                        <wps:cNvSpPr/>
                        <wps:spPr>
                          <a:xfrm>
                            <a:off x="296517" y="96580"/>
                            <a:ext cx="2962" cy="2842"/>
                          </a:xfrm>
                          <a:custGeom>
                            <a:avLst/>
                            <a:gdLst>
                              <a:gd name="csX0" fmla="*/ 2921 w 2962"/>
                              <a:gd name="csY0" fmla="*/ 888 h 2842"/>
                              <a:gd name="csX1" fmla="*/ 2032 w 2962"/>
                              <a:gd name="csY1" fmla="*/ 2792 h 2842"/>
                              <a:gd name="csX2" fmla="*/ 0 w 2962"/>
                              <a:gd name="csY2" fmla="*/ 1650 h 2842"/>
                              <a:gd name="csX3" fmla="*/ 1397 w 2962"/>
                              <a:gd name="csY3" fmla="*/ 0 h 2842"/>
                              <a:gd name="csX4" fmla="*/ 2921 w 2962"/>
                              <a:gd name="csY4" fmla="*/ 888 h 2842"/>
                            </a:gdLst>
                            <a:ahLst/>
                            <a:cxnLst>
                              <a:cxn ang="0">
                                <a:pos x="csX0" y="csY0"/>
                              </a:cxn>
                              <a:cxn ang="0">
                                <a:pos x="csX1" y="csY1"/>
                              </a:cxn>
                              <a:cxn ang="0">
                                <a:pos x="csX2" y="csY2"/>
                              </a:cxn>
                              <a:cxn ang="0">
                                <a:pos x="csX3" y="csY3"/>
                              </a:cxn>
                              <a:cxn ang="0">
                                <a:pos x="csX4" y="csY4"/>
                              </a:cxn>
                            </a:cxnLst>
                            <a:rect l="l" t="t" r="r" b="b"/>
                            <a:pathLst>
                              <a:path w="2962" h="2842">
                                <a:moveTo>
                                  <a:pt x="2921" y="888"/>
                                </a:moveTo>
                                <a:cubicBezTo>
                                  <a:pt x="3048" y="1650"/>
                                  <a:pt x="2921" y="2411"/>
                                  <a:pt x="2032" y="2792"/>
                                </a:cubicBezTo>
                                <a:cubicBezTo>
                                  <a:pt x="1143" y="3046"/>
                                  <a:pt x="381" y="2284"/>
                                  <a:pt x="0" y="1650"/>
                                </a:cubicBezTo>
                                <a:cubicBezTo>
                                  <a:pt x="381" y="1015"/>
                                  <a:pt x="508" y="127"/>
                                  <a:pt x="1397" y="0"/>
                                </a:cubicBezTo>
                                <a:cubicBezTo>
                                  <a:pt x="2032" y="0"/>
                                  <a:pt x="2540" y="254"/>
                                  <a:pt x="2921" y="888"/>
                                </a:cubicBezTo>
                              </a:path>
                            </a:pathLst>
                          </a:custGeom>
                          <a:solidFill>
                            <a:srgbClr val="000000"/>
                          </a:solidFill>
                          <a:ln w="12688" cap="flat">
                            <a:noFill/>
                            <a:prstDash val="solid"/>
                            <a:miter/>
                          </a:ln>
                        </wps:spPr>
                        <wps:bodyPr/>
                      </wps:wsp>
                      <wps:wsp>
                        <wps:cNvPr id="572160711" name="Freeform: Shape 572160711"/>
                        <wps:cNvSpPr/>
                        <wps:spPr>
                          <a:xfrm>
                            <a:off x="138544" y="96580"/>
                            <a:ext cx="2539" cy="2736"/>
                          </a:xfrm>
                          <a:custGeom>
                            <a:avLst/>
                            <a:gdLst>
                              <a:gd name="csX0" fmla="*/ 2413 w 2539"/>
                              <a:gd name="csY0" fmla="*/ 1269 h 2736"/>
                              <a:gd name="csX1" fmla="*/ 2032 w 2539"/>
                              <a:gd name="csY1" fmla="*/ 2411 h 2736"/>
                              <a:gd name="csX2" fmla="*/ 1016 w 2539"/>
                              <a:gd name="csY2" fmla="*/ 2665 h 2736"/>
                              <a:gd name="csX3" fmla="*/ 0 w 2539"/>
                              <a:gd name="csY3" fmla="*/ 1523 h 2736"/>
                              <a:gd name="csX4" fmla="*/ 1016 w 2539"/>
                              <a:gd name="csY4" fmla="*/ 0 h 2736"/>
                              <a:gd name="csX5" fmla="*/ 2540 w 2539"/>
                              <a:gd name="csY5" fmla="*/ 1142 h 2736"/>
                            </a:gdLst>
                            <a:ahLst/>
                            <a:cxnLst>
                              <a:cxn ang="0">
                                <a:pos x="csX0" y="csY0"/>
                              </a:cxn>
                              <a:cxn ang="0">
                                <a:pos x="csX1" y="csY1"/>
                              </a:cxn>
                              <a:cxn ang="0">
                                <a:pos x="csX2" y="csY2"/>
                              </a:cxn>
                              <a:cxn ang="0">
                                <a:pos x="csX3" y="csY3"/>
                              </a:cxn>
                              <a:cxn ang="0">
                                <a:pos x="csX4" y="csY4"/>
                              </a:cxn>
                              <a:cxn ang="0">
                                <a:pos x="csX5" y="csY5"/>
                              </a:cxn>
                            </a:cxnLst>
                            <a:rect l="l" t="t" r="r" b="b"/>
                            <a:pathLst>
                              <a:path w="2539" h="2736">
                                <a:moveTo>
                                  <a:pt x="2413" y="1269"/>
                                </a:moveTo>
                                <a:cubicBezTo>
                                  <a:pt x="2413" y="1269"/>
                                  <a:pt x="2159" y="2031"/>
                                  <a:pt x="2032" y="2411"/>
                                </a:cubicBezTo>
                                <a:cubicBezTo>
                                  <a:pt x="1651" y="2411"/>
                                  <a:pt x="1397" y="2919"/>
                                  <a:pt x="1016" y="2665"/>
                                </a:cubicBezTo>
                                <a:cubicBezTo>
                                  <a:pt x="762" y="2284"/>
                                  <a:pt x="127" y="2158"/>
                                  <a:pt x="0" y="1523"/>
                                </a:cubicBezTo>
                                <a:cubicBezTo>
                                  <a:pt x="0" y="761"/>
                                  <a:pt x="508" y="381"/>
                                  <a:pt x="1016" y="0"/>
                                </a:cubicBezTo>
                                <a:cubicBezTo>
                                  <a:pt x="1778" y="0"/>
                                  <a:pt x="2286" y="508"/>
                                  <a:pt x="2540" y="1142"/>
                                </a:cubicBezTo>
                              </a:path>
                            </a:pathLst>
                          </a:custGeom>
                          <a:solidFill>
                            <a:srgbClr val="000000"/>
                          </a:solidFill>
                          <a:ln w="12688" cap="flat">
                            <a:noFill/>
                            <a:prstDash val="solid"/>
                            <a:miter/>
                          </a:ln>
                        </wps:spPr>
                        <wps:bodyPr/>
                      </wps:wsp>
                      <wps:wsp>
                        <wps:cNvPr id="1151236819" name="Freeform: Shape 1151236819"/>
                        <wps:cNvSpPr/>
                        <wps:spPr>
                          <a:xfrm>
                            <a:off x="341358" y="97003"/>
                            <a:ext cx="3034" cy="2769"/>
                          </a:xfrm>
                          <a:custGeom>
                            <a:avLst/>
                            <a:gdLst>
                              <a:gd name="csX0" fmla="*/ 2907 w 3034"/>
                              <a:gd name="csY0" fmla="*/ 1481 h 2769"/>
                              <a:gd name="csX1" fmla="*/ 1637 w 3034"/>
                              <a:gd name="csY1" fmla="*/ 2750 h 2769"/>
                              <a:gd name="csX2" fmla="*/ 241 w 3034"/>
                              <a:gd name="csY2" fmla="*/ 2115 h 2769"/>
                              <a:gd name="csX3" fmla="*/ 241 w 3034"/>
                              <a:gd name="csY3" fmla="*/ 719 h 2769"/>
                              <a:gd name="csX4" fmla="*/ 3034 w 3034"/>
                              <a:gd name="csY4" fmla="*/ 1481 h 2769"/>
                            </a:gdLst>
                            <a:ahLst/>
                            <a:cxnLst>
                              <a:cxn ang="0">
                                <a:pos x="csX0" y="csY0"/>
                              </a:cxn>
                              <a:cxn ang="0">
                                <a:pos x="csX1" y="csY1"/>
                              </a:cxn>
                              <a:cxn ang="0">
                                <a:pos x="csX2" y="csY2"/>
                              </a:cxn>
                              <a:cxn ang="0">
                                <a:pos x="csX3" y="csY3"/>
                              </a:cxn>
                              <a:cxn ang="0">
                                <a:pos x="csX4" y="csY4"/>
                              </a:cxn>
                            </a:cxnLst>
                            <a:rect l="l" t="t" r="r" b="b"/>
                            <a:pathLst>
                              <a:path w="3034" h="2769">
                                <a:moveTo>
                                  <a:pt x="2907" y="1481"/>
                                </a:moveTo>
                                <a:cubicBezTo>
                                  <a:pt x="2907" y="1481"/>
                                  <a:pt x="2272" y="2369"/>
                                  <a:pt x="1637" y="2750"/>
                                </a:cubicBezTo>
                                <a:cubicBezTo>
                                  <a:pt x="1002" y="2877"/>
                                  <a:pt x="621" y="2369"/>
                                  <a:pt x="241" y="2115"/>
                                </a:cubicBezTo>
                                <a:cubicBezTo>
                                  <a:pt x="-140" y="1735"/>
                                  <a:pt x="-14" y="1100"/>
                                  <a:pt x="241" y="719"/>
                                </a:cubicBezTo>
                                <a:cubicBezTo>
                                  <a:pt x="1002" y="-550"/>
                                  <a:pt x="3034" y="-42"/>
                                  <a:pt x="3034" y="1481"/>
                                </a:cubicBezTo>
                              </a:path>
                            </a:pathLst>
                          </a:custGeom>
                          <a:solidFill>
                            <a:srgbClr val="000000"/>
                          </a:solidFill>
                          <a:ln w="12688" cap="flat">
                            <a:noFill/>
                            <a:prstDash val="solid"/>
                            <a:miter/>
                          </a:ln>
                        </wps:spPr>
                        <wps:bodyPr/>
                      </wps:wsp>
                      <wps:wsp>
                        <wps:cNvPr id="335082844" name="Freeform: Shape 335082844"/>
                        <wps:cNvSpPr/>
                        <wps:spPr>
                          <a:xfrm>
                            <a:off x="347130" y="97411"/>
                            <a:ext cx="2976" cy="2595"/>
                          </a:xfrm>
                          <a:custGeom>
                            <a:avLst/>
                            <a:gdLst>
                              <a:gd name="csX0" fmla="*/ 2976 w 2976"/>
                              <a:gd name="csY0" fmla="*/ 1326 h 2595"/>
                              <a:gd name="csX1" fmla="*/ 1071 w 2976"/>
                              <a:gd name="csY1" fmla="*/ 2595 h 2595"/>
                              <a:gd name="csX2" fmla="*/ 182 w 2976"/>
                              <a:gd name="csY2" fmla="*/ 818 h 2595"/>
                              <a:gd name="csX3" fmla="*/ 1071 w 2976"/>
                              <a:gd name="csY3" fmla="*/ 57 h 2595"/>
                              <a:gd name="csX4" fmla="*/ 2976 w 2976"/>
                              <a:gd name="csY4" fmla="*/ 1199 h 2595"/>
                            </a:gdLst>
                            <a:ahLst/>
                            <a:cxnLst>
                              <a:cxn ang="0">
                                <a:pos x="csX0" y="csY0"/>
                              </a:cxn>
                              <a:cxn ang="0">
                                <a:pos x="csX1" y="csY1"/>
                              </a:cxn>
                              <a:cxn ang="0">
                                <a:pos x="csX2" y="csY2"/>
                              </a:cxn>
                              <a:cxn ang="0">
                                <a:pos x="csX3" y="csY3"/>
                              </a:cxn>
                              <a:cxn ang="0">
                                <a:pos x="csX4" y="csY4"/>
                              </a:cxn>
                            </a:cxnLst>
                            <a:rect l="l" t="t" r="r" b="b"/>
                            <a:pathLst>
                              <a:path w="2976" h="2595">
                                <a:moveTo>
                                  <a:pt x="2976" y="1326"/>
                                </a:moveTo>
                                <a:cubicBezTo>
                                  <a:pt x="2722" y="2214"/>
                                  <a:pt x="1833" y="2595"/>
                                  <a:pt x="1071" y="2595"/>
                                </a:cubicBezTo>
                                <a:cubicBezTo>
                                  <a:pt x="310" y="2341"/>
                                  <a:pt x="-325" y="1707"/>
                                  <a:pt x="182" y="818"/>
                                </a:cubicBezTo>
                                <a:cubicBezTo>
                                  <a:pt x="437" y="564"/>
                                  <a:pt x="690" y="184"/>
                                  <a:pt x="1071" y="57"/>
                                </a:cubicBezTo>
                                <a:cubicBezTo>
                                  <a:pt x="1960" y="-197"/>
                                  <a:pt x="2722" y="438"/>
                                  <a:pt x="2976" y="1199"/>
                                </a:cubicBezTo>
                              </a:path>
                            </a:pathLst>
                          </a:custGeom>
                          <a:solidFill>
                            <a:srgbClr val="000000"/>
                          </a:solidFill>
                          <a:ln w="12688" cap="flat">
                            <a:noFill/>
                            <a:prstDash val="solid"/>
                            <a:miter/>
                          </a:ln>
                        </wps:spPr>
                        <wps:bodyPr/>
                      </wps:wsp>
                      <wps:wsp>
                        <wps:cNvPr id="1268123005" name="Freeform: Shape 1268123005"/>
                        <wps:cNvSpPr/>
                        <wps:spPr>
                          <a:xfrm>
                            <a:off x="310970" y="98357"/>
                            <a:ext cx="2690" cy="2665"/>
                          </a:xfrm>
                          <a:custGeom>
                            <a:avLst/>
                            <a:gdLst>
                              <a:gd name="csX0" fmla="*/ 2563 w 2690"/>
                              <a:gd name="csY0" fmla="*/ 888 h 2665"/>
                              <a:gd name="csX1" fmla="*/ 1421 w 2690"/>
                              <a:gd name="csY1" fmla="*/ 2665 h 2665"/>
                              <a:gd name="csX2" fmla="*/ 24 w 2690"/>
                              <a:gd name="csY2" fmla="*/ 2031 h 2665"/>
                              <a:gd name="csX3" fmla="*/ 1167 w 2690"/>
                              <a:gd name="csY3" fmla="*/ 0 h 2665"/>
                              <a:gd name="csX4" fmla="*/ 2690 w 2690"/>
                              <a:gd name="csY4" fmla="*/ 888 h 2665"/>
                            </a:gdLst>
                            <a:ahLst/>
                            <a:cxnLst>
                              <a:cxn ang="0">
                                <a:pos x="csX0" y="csY0"/>
                              </a:cxn>
                              <a:cxn ang="0">
                                <a:pos x="csX1" y="csY1"/>
                              </a:cxn>
                              <a:cxn ang="0">
                                <a:pos x="csX2" y="csY2"/>
                              </a:cxn>
                              <a:cxn ang="0">
                                <a:pos x="csX3" y="csY3"/>
                              </a:cxn>
                              <a:cxn ang="0">
                                <a:pos x="csX4" y="csY4"/>
                              </a:cxn>
                            </a:cxnLst>
                            <a:rect l="l" t="t" r="r" b="b"/>
                            <a:pathLst>
                              <a:path w="2690" h="2665">
                                <a:moveTo>
                                  <a:pt x="2563" y="888"/>
                                </a:moveTo>
                                <a:cubicBezTo>
                                  <a:pt x="2944" y="1904"/>
                                  <a:pt x="2056" y="2158"/>
                                  <a:pt x="1421" y="2665"/>
                                </a:cubicBezTo>
                                <a:cubicBezTo>
                                  <a:pt x="913" y="2665"/>
                                  <a:pt x="405" y="2411"/>
                                  <a:pt x="24" y="2031"/>
                                </a:cubicBezTo>
                                <a:cubicBezTo>
                                  <a:pt x="-103" y="1142"/>
                                  <a:pt x="278" y="381"/>
                                  <a:pt x="1167" y="0"/>
                                </a:cubicBezTo>
                                <a:cubicBezTo>
                                  <a:pt x="1801" y="0"/>
                                  <a:pt x="2182" y="254"/>
                                  <a:pt x="2690" y="888"/>
                                </a:cubicBezTo>
                              </a:path>
                            </a:pathLst>
                          </a:custGeom>
                          <a:solidFill>
                            <a:srgbClr val="000000"/>
                          </a:solidFill>
                          <a:ln w="12688" cap="flat">
                            <a:noFill/>
                            <a:prstDash val="solid"/>
                            <a:miter/>
                          </a:ln>
                        </wps:spPr>
                        <wps:bodyPr/>
                      </wps:wsp>
                      <wps:wsp>
                        <wps:cNvPr id="2114865862" name="Freeform: Shape 2114865862"/>
                        <wps:cNvSpPr/>
                        <wps:spPr>
                          <a:xfrm>
                            <a:off x="290017" y="99594"/>
                            <a:ext cx="2599" cy="2343"/>
                          </a:xfrm>
                          <a:custGeom>
                            <a:avLst/>
                            <a:gdLst>
                              <a:gd name="csX0" fmla="*/ 2437 w 2599"/>
                              <a:gd name="csY0" fmla="*/ 666 h 2343"/>
                              <a:gd name="csX1" fmla="*/ 2564 w 2599"/>
                              <a:gd name="csY1" fmla="*/ 1555 h 2343"/>
                              <a:gd name="csX2" fmla="*/ 787 w 2599"/>
                              <a:gd name="csY2" fmla="*/ 2189 h 2343"/>
                              <a:gd name="csX3" fmla="*/ 25 w 2599"/>
                              <a:gd name="csY3" fmla="*/ 666 h 2343"/>
                              <a:gd name="csX4" fmla="*/ 2437 w 2599"/>
                              <a:gd name="csY4" fmla="*/ 666 h 2343"/>
                            </a:gdLst>
                            <a:ahLst/>
                            <a:cxnLst>
                              <a:cxn ang="0">
                                <a:pos x="csX0" y="csY0"/>
                              </a:cxn>
                              <a:cxn ang="0">
                                <a:pos x="csX1" y="csY1"/>
                              </a:cxn>
                              <a:cxn ang="0">
                                <a:pos x="csX2" y="csY2"/>
                              </a:cxn>
                              <a:cxn ang="0">
                                <a:pos x="csX3" y="csY3"/>
                              </a:cxn>
                              <a:cxn ang="0">
                                <a:pos x="csX4" y="csY4"/>
                              </a:cxn>
                            </a:cxnLst>
                            <a:rect l="l" t="t" r="r" b="b"/>
                            <a:pathLst>
                              <a:path w="2599" h="2343">
                                <a:moveTo>
                                  <a:pt x="2437" y="666"/>
                                </a:moveTo>
                                <a:cubicBezTo>
                                  <a:pt x="2437" y="666"/>
                                  <a:pt x="2691" y="1428"/>
                                  <a:pt x="2564" y="1555"/>
                                </a:cubicBezTo>
                                <a:cubicBezTo>
                                  <a:pt x="2057" y="1809"/>
                                  <a:pt x="1421" y="2697"/>
                                  <a:pt x="787" y="2189"/>
                                </a:cubicBezTo>
                                <a:cubicBezTo>
                                  <a:pt x="278" y="1935"/>
                                  <a:pt x="-102" y="1428"/>
                                  <a:pt x="25" y="666"/>
                                </a:cubicBezTo>
                                <a:cubicBezTo>
                                  <a:pt x="406" y="-222"/>
                                  <a:pt x="2057" y="-222"/>
                                  <a:pt x="2437" y="666"/>
                                </a:cubicBezTo>
                              </a:path>
                            </a:pathLst>
                          </a:custGeom>
                          <a:solidFill>
                            <a:srgbClr val="000000"/>
                          </a:solidFill>
                          <a:ln w="12688" cap="flat">
                            <a:noFill/>
                            <a:prstDash val="solid"/>
                            <a:miter/>
                          </a:ln>
                        </wps:spPr>
                        <wps:bodyPr/>
                      </wps:wsp>
                      <wps:wsp>
                        <wps:cNvPr id="262374278" name="Freeform: Shape 262374278"/>
                        <wps:cNvSpPr/>
                        <wps:spPr>
                          <a:xfrm>
                            <a:off x="294339" y="100006"/>
                            <a:ext cx="2559" cy="2247"/>
                          </a:xfrm>
                          <a:custGeom>
                            <a:avLst/>
                            <a:gdLst>
                              <a:gd name="csX0" fmla="*/ 2433 w 2559"/>
                              <a:gd name="csY0" fmla="*/ 761 h 2247"/>
                              <a:gd name="csX1" fmla="*/ 1797 w 2559"/>
                              <a:gd name="csY1" fmla="*/ 2031 h 2247"/>
                              <a:gd name="csX2" fmla="*/ 146 w 2559"/>
                              <a:gd name="csY2" fmla="*/ 1777 h 2247"/>
                              <a:gd name="csX3" fmla="*/ 146 w 2559"/>
                              <a:gd name="csY3" fmla="*/ 635 h 2247"/>
                              <a:gd name="csX4" fmla="*/ 1163 w 2559"/>
                              <a:gd name="csY4" fmla="*/ 0 h 2247"/>
                              <a:gd name="csX5" fmla="*/ 2559 w 2559"/>
                              <a:gd name="csY5" fmla="*/ 761 h 2247"/>
                            </a:gdLst>
                            <a:ahLst/>
                            <a:cxnLst>
                              <a:cxn ang="0">
                                <a:pos x="csX0" y="csY0"/>
                              </a:cxn>
                              <a:cxn ang="0">
                                <a:pos x="csX1" y="csY1"/>
                              </a:cxn>
                              <a:cxn ang="0">
                                <a:pos x="csX2" y="csY2"/>
                              </a:cxn>
                              <a:cxn ang="0">
                                <a:pos x="csX3" y="csY3"/>
                              </a:cxn>
                              <a:cxn ang="0">
                                <a:pos x="csX4" y="csY4"/>
                              </a:cxn>
                              <a:cxn ang="0">
                                <a:pos x="csX5" y="csY5"/>
                              </a:cxn>
                            </a:cxnLst>
                            <a:rect l="l" t="t" r="r" b="b"/>
                            <a:pathLst>
                              <a:path w="2559" h="2247">
                                <a:moveTo>
                                  <a:pt x="2433" y="761"/>
                                </a:moveTo>
                                <a:cubicBezTo>
                                  <a:pt x="2433" y="761"/>
                                  <a:pt x="2433" y="1650"/>
                                  <a:pt x="1797" y="2031"/>
                                </a:cubicBezTo>
                                <a:cubicBezTo>
                                  <a:pt x="1290" y="2538"/>
                                  <a:pt x="655" y="2031"/>
                                  <a:pt x="146" y="1777"/>
                                </a:cubicBezTo>
                                <a:cubicBezTo>
                                  <a:pt x="20" y="1523"/>
                                  <a:pt x="-107" y="1015"/>
                                  <a:pt x="146" y="635"/>
                                </a:cubicBezTo>
                                <a:cubicBezTo>
                                  <a:pt x="401" y="381"/>
                                  <a:pt x="782" y="127"/>
                                  <a:pt x="1163" y="0"/>
                                </a:cubicBezTo>
                                <a:cubicBezTo>
                                  <a:pt x="1671" y="127"/>
                                  <a:pt x="2305" y="127"/>
                                  <a:pt x="2559" y="761"/>
                                </a:cubicBezTo>
                              </a:path>
                            </a:pathLst>
                          </a:custGeom>
                          <a:solidFill>
                            <a:srgbClr val="000000"/>
                          </a:solidFill>
                          <a:ln w="12688" cap="flat">
                            <a:noFill/>
                            <a:prstDash val="solid"/>
                            <a:miter/>
                          </a:ln>
                        </wps:spPr>
                        <wps:bodyPr/>
                      </wps:wsp>
                      <wps:wsp>
                        <wps:cNvPr id="1805267407" name="Freeform: Shape 1805267407"/>
                        <wps:cNvSpPr/>
                        <wps:spPr>
                          <a:xfrm>
                            <a:off x="163592" y="100133"/>
                            <a:ext cx="2762" cy="2904"/>
                          </a:xfrm>
                          <a:custGeom>
                            <a:avLst/>
                            <a:gdLst>
                              <a:gd name="csX0" fmla="*/ 2636 w 2762"/>
                              <a:gd name="csY0" fmla="*/ 761 h 2904"/>
                              <a:gd name="csX1" fmla="*/ 2509 w 2762"/>
                              <a:gd name="csY1" fmla="*/ 2284 h 2904"/>
                              <a:gd name="csX2" fmla="*/ 604 w 2762"/>
                              <a:gd name="csY2" fmla="*/ 2665 h 2904"/>
                              <a:gd name="csX3" fmla="*/ 96 w 2762"/>
                              <a:gd name="csY3" fmla="*/ 761 h 2904"/>
                              <a:gd name="csX4" fmla="*/ 1239 w 2762"/>
                              <a:gd name="csY4" fmla="*/ 0 h 2904"/>
                              <a:gd name="csX5" fmla="*/ 2763 w 2762"/>
                              <a:gd name="csY5" fmla="*/ 761 h 2904"/>
                            </a:gdLst>
                            <a:ahLst/>
                            <a:cxnLst>
                              <a:cxn ang="0">
                                <a:pos x="csX0" y="csY0"/>
                              </a:cxn>
                              <a:cxn ang="0">
                                <a:pos x="csX1" y="csY1"/>
                              </a:cxn>
                              <a:cxn ang="0">
                                <a:pos x="csX2" y="csY2"/>
                              </a:cxn>
                              <a:cxn ang="0">
                                <a:pos x="csX3" y="csY3"/>
                              </a:cxn>
                              <a:cxn ang="0">
                                <a:pos x="csX4" y="csY4"/>
                              </a:cxn>
                              <a:cxn ang="0">
                                <a:pos x="csX5" y="csY5"/>
                              </a:cxn>
                            </a:cxnLst>
                            <a:rect l="l" t="t" r="r" b="b"/>
                            <a:pathLst>
                              <a:path w="2762" h="2904">
                                <a:moveTo>
                                  <a:pt x="2636" y="761"/>
                                </a:moveTo>
                                <a:cubicBezTo>
                                  <a:pt x="2636" y="761"/>
                                  <a:pt x="2636" y="1777"/>
                                  <a:pt x="2509" y="2284"/>
                                </a:cubicBezTo>
                                <a:cubicBezTo>
                                  <a:pt x="2128" y="2792"/>
                                  <a:pt x="1239" y="3173"/>
                                  <a:pt x="604" y="2665"/>
                                </a:cubicBezTo>
                                <a:cubicBezTo>
                                  <a:pt x="-158" y="2411"/>
                                  <a:pt x="-31" y="1396"/>
                                  <a:pt x="96" y="761"/>
                                </a:cubicBezTo>
                                <a:cubicBezTo>
                                  <a:pt x="604" y="635"/>
                                  <a:pt x="604" y="0"/>
                                  <a:pt x="1239" y="0"/>
                                </a:cubicBezTo>
                                <a:cubicBezTo>
                                  <a:pt x="1874" y="0"/>
                                  <a:pt x="2255" y="381"/>
                                  <a:pt x="2763" y="761"/>
                                </a:cubicBezTo>
                              </a:path>
                            </a:pathLst>
                          </a:custGeom>
                          <a:solidFill>
                            <a:srgbClr val="000000"/>
                          </a:solidFill>
                          <a:ln w="12688" cap="flat">
                            <a:noFill/>
                            <a:prstDash val="solid"/>
                            <a:miter/>
                          </a:ln>
                        </wps:spPr>
                        <wps:bodyPr/>
                      </wps:wsp>
                      <wps:wsp>
                        <wps:cNvPr id="988437967" name="Freeform: Shape 988437967"/>
                        <wps:cNvSpPr/>
                        <wps:spPr>
                          <a:xfrm>
                            <a:off x="318867" y="100094"/>
                            <a:ext cx="2934" cy="2380"/>
                          </a:xfrm>
                          <a:custGeom>
                            <a:avLst/>
                            <a:gdLst>
                              <a:gd name="csX0" fmla="*/ 2921 w 2934"/>
                              <a:gd name="csY0" fmla="*/ 1054 h 2380"/>
                              <a:gd name="csX1" fmla="*/ 1778 w 2934"/>
                              <a:gd name="csY1" fmla="*/ 2323 h 2380"/>
                              <a:gd name="csX2" fmla="*/ 0 w 2934"/>
                              <a:gd name="csY2" fmla="*/ 1308 h 2380"/>
                              <a:gd name="csX3" fmla="*/ 635 w 2934"/>
                              <a:gd name="csY3" fmla="*/ 166 h 2380"/>
                              <a:gd name="csX4" fmla="*/ 2921 w 2934"/>
                              <a:gd name="csY4" fmla="*/ 1054 h 2380"/>
                            </a:gdLst>
                            <a:ahLst/>
                            <a:cxnLst>
                              <a:cxn ang="0">
                                <a:pos x="csX0" y="csY0"/>
                              </a:cxn>
                              <a:cxn ang="0">
                                <a:pos x="csX1" y="csY1"/>
                              </a:cxn>
                              <a:cxn ang="0">
                                <a:pos x="csX2" y="csY2"/>
                              </a:cxn>
                              <a:cxn ang="0">
                                <a:pos x="csX3" y="csY3"/>
                              </a:cxn>
                              <a:cxn ang="0">
                                <a:pos x="csX4" y="csY4"/>
                              </a:cxn>
                            </a:cxnLst>
                            <a:rect l="l" t="t" r="r" b="b"/>
                            <a:pathLst>
                              <a:path w="2934" h="2380">
                                <a:moveTo>
                                  <a:pt x="2921" y="1054"/>
                                </a:moveTo>
                                <a:cubicBezTo>
                                  <a:pt x="3048" y="1816"/>
                                  <a:pt x="2286" y="2196"/>
                                  <a:pt x="1778" y="2323"/>
                                </a:cubicBezTo>
                                <a:cubicBezTo>
                                  <a:pt x="889" y="2577"/>
                                  <a:pt x="381" y="1943"/>
                                  <a:pt x="0" y="1308"/>
                                </a:cubicBezTo>
                                <a:cubicBezTo>
                                  <a:pt x="0" y="800"/>
                                  <a:pt x="508" y="547"/>
                                  <a:pt x="635" y="166"/>
                                </a:cubicBezTo>
                                <a:cubicBezTo>
                                  <a:pt x="1778" y="-342"/>
                                  <a:pt x="2413" y="420"/>
                                  <a:pt x="2921" y="1054"/>
                                </a:cubicBezTo>
                              </a:path>
                            </a:pathLst>
                          </a:custGeom>
                          <a:solidFill>
                            <a:srgbClr val="000000"/>
                          </a:solidFill>
                          <a:ln w="12688" cap="flat">
                            <a:noFill/>
                            <a:prstDash val="solid"/>
                            <a:miter/>
                          </a:ln>
                        </wps:spPr>
                        <wps:bodyPr/>
                      </wps:wsp>
                      <wps:wsp>
                        <wps:cNvPr id="818204210" name="Freeform: Shape 818204210"/>
                        <wps:cNvSpPr/>
                        <wps:spPr>
                          <a:xfrm>
                            <a:off x="314804" y="100260"/>
                            <a:ext cx="2971" cy="2543"/>
                          </a:xfrm>
                          <a:custGeom>
                            <a:avLst/>
                            <a:gdLst>
                              <a:gd name="csX0" fmla="*/ 2921 w 2971"/>
                              <a:gd name="csY0" fmla="*/ 888 h 2543"/>
                              <a:gd name="csX1" fmla="*/ 2032 w 2971"/>
                              <a:gd name="csY1" fmla="*/ 2411 h 2543"/>
                              <a:gd name="csX2" fmla="*/ 381 w 2971"/>
                              <a:gd name="csY2" fmla="*/ 2158 h 2543"/>
                              <a:gd name="csX3" fmla="*/ 0 w 2971"/>
                              <a:gd name="csY3" fmla="*/ 1015 h 2543"/>
                              <a:gd name="csX4" fmla="*/ 1270 w 2971"/>
                              <a:gd name="csY4" fmla="*/ 0 h 2543"/>
                              <a:gd name="csX5" fmla="*/ 2921 w 2971"/>
                              <a:gd name="csY5" fmla="*/ 888 h 2543"/>
                            </a:gdLst>
                            <a:ahLst/>
                            <a:cxnLst>
                              <a:cxn ang="0">
                                <a:pos x="csX0" y="csY0"/>
                              </a:cxn>
                              <a:cxn ang="0">
                                <a:pos x="csX1" y="csY1"/>
                              </a:cxn>
                              <a:cxn ang="0">
                                <a:pos x="csX2" y="csY2"/>
                              </a:cxn>
                              <a:cxn ang="0">
                                <a:pos x="csX3" y="csY3"/>
                              </a:cxn>
                              <a:cxn ang="0">
                                <a:pos x="csX4" y="csY4"/>
                              </a:cxn>
                              <a:cxn ang="0">
                                <a:pos x="csX5" y="csY5"/>
                              </a:cxn>
                            </a:cxnLst>
                            <a:rect l="l" t="t" r="r" b="b"/>
                            <a:pathLst>
                              <a:path w="2971" h="2543">
                                <a:moveTo>
                                  <a:pt x="2921" y="888"/>
                                </a:moveTo>
                                <a:cubicBezTo>
                                  <a:pt x="3175" y="1650"/>
                                  <a:pt x="2413" y="2031"/>
                                  <a:pt x="2032" y="2411"/>
                                </a:cubicBezTo>
                                <a:cubicBezTo>
                                  <a:pt x="1524" y="2665"/>
                                  <a:pt x="762" y="2538"/>
                                  <a:pt x="381" y="2158"/>
                                </a:cubicBezTo>
                                <a:cubicBezTo>
                                  <a:pt x="0" y="1904"/>
                                  <a:pt x="0" y="1396"/>
                                  <a:pt x="0" y="1015"/>
                                </a:cubicBezTo>
                                <a:cubicBezTo>
                                  <a:pt x="508" y="635"/>
                                  <a:pt x="635" y="127"/>
                                  <a:pt x="1270" y="0"/>
                                </a:cubicBezTo>
                                <a:cubicBezTo>
                                  <a:pt x="1905" y="0"/>
                                  <a:pt x="2667" y="381"/>
                                  <a:pt x="2921" y="888"/>
                                </a:cubicBezTo>
                              </a:path>
                            </a:pathLst>
                          </a:custGeom>
                          <a:solidFill>
                            <a:srgbClr val="000000"/>
                          </a:solidFill>
                          <a:ln w="12688" cap="flat">
                            <a:noFill/>
                            <a:prstDash val="solid"/>
                            <a:miter/>
                          </a:ln>
                        </wps:spPr>
                        <wps:bodyPr/>
                      </wps:wsp>
                      <wps:wsp>
                        <wps:cNvPr id="625066166" name="Freeform: Shape 625066166"/>
                        <wps:cNvSpPr/>
                        <wps:spPr>
                          <a:xfrm>
                            <a:off x="340201" y="100364"/>
                            <a:ext cx="12317" cy="3494"/>
                          </a:xfrm>
                          <a:custGeom>
                            <a:avLst/>
                            <a:gdLst>
                              <a:gd name="csX0" fmla="*/ 12191 w 12317"/>
                              <a:gd name="csY0" fmla="*/ 1673 h 3494"/>
                              <a:gd name="csX1" fmla="*/ 10413 w 12317"/>
                              <a:gd name="csY1" fmla="*/ 2561 h 3494"/>
                              <a:gd name="csX2" fmla="*/ 0 w 12317"/>
                              <a:gd name="csY2" fmla="*/ 1800 h 3494"/>
                              <a:gd name="csX3" fmla="*/ 2032 w 12317"/>
                              <a:gd name="csY3" fmla="*/ 784 h 3494"/>
                              <a:gd name="csX4" fmla="*/ 12064 w 12317"/>
                              <a:gd name="csY4" fmla="*/ 1419 h 3494"/>
                              <a:gd name="csX5" fmla="*/ 12318 w 12317"/>
                              <a:gd name="csY5" fmla="*/ 1673 h 3494"/>
                            </a:gdLst>
                            <a:ahLst/>
                            <a:cxnLst>
                              <a:cxn ang="0">
                                <a:pos x="csX0" y="csY0"/>
                              </a:cxn>
                              <a:cxn ang="0">
                                <a:pos x="csX1" y="csY1"/>
                              </a:cxn>
                              <a:cxn ang="0">
                                <a:pos x="csX2" y="csY2"/>
                              </a:cxn>
                              <a:cxn ang="0">
                                <a:pos x="csX3" y="csY3"/>
                              </a:cxn>
                              <a:cxn ang="0">
                                <a:pos x="csX4" y="csY4"/>
                              </a:cxn>
                              <a:cxn ang="0">
                                <a:pos x="csX5" y="csY5"/>
                              </a:cxn>
                            </a:cxnLst>
                            <a:rect l="l" t="t" r="r" b="b"/>
                            <a:pathLst>
                              <a:path w="12317" h="3494">
                                <a:moveTo>
                                  <a:pt x="12191" y="1673"/>
                                </a:moveTo>
                                <a:cubicBezTo>
                                  <a:pt x="12318" y="2815"/>
                                  <a:pt x="10921" y="2180"/>
                                  <a:pt x="10413" y="2561"/>
                                </a:cubicBezTo>
                                <a:cubicBezTo>
                                  <a:pt x="7238" y="4465"/>
                                  <a:pt x="3048" y="3069"/>
                                  <a:pt x="0" y="1800"/>
                                </a:cubicBezTo>
                                <a:cubicBezTo>
                                  <a:pt x="254" y="784"/>
                                  <a:pt x="1397" y="1165"/>
                                  <a:pt x="2032" y="784"/>
                                </a:cubicBezTo>
                                <a:cubicBezTo>
                                  <a:pt x="5334" y="-1246"/>
                                  <a:pt x="8762" y="1292"/>
                                  <a:pt x="12064" y="1419"/>
                                </a:cubicBezTo>
                                <a:lnTo>
                                  <a:pt x="12318" y="1673"/>
                                </a:lnTo>
                                <a:close/>
                              </a:path>
                            </a:pathLst>
                          </a:custGeom>
                          <a:solidFill>
                            <a:srgbClr val="000000"/>
                          </a:solidFill>
                          <a:ln w="12688" cap="flat">
                            <a:noFill/>
                            <a:prstDash val="solid"/>
                            <a:miter/>
                          </a:ln>
                        </wps:spPr>
                        <wps:bodyPr/>
                      </wps:wsp>
                      <wps:wsp>
                        <wps:cNvPr id="1713431323" name="Freeform: Shape 1713431323"/>
                        <wps:cNvSpPr/>
                        <wps:spPr>
                          <a:xfrm>
                            <a:off x="131306" y="100659"/>
                            <a:ext cx="10539" cy="3212"/>
                          </a:xfrm>
                          <a:custGeom>
                            <a:avLst/>
                            <a:gdLst>
                              <a:gd name="csX0" fmla="*/ 10540 w 10539"/>
                              <a:gd name="csY0" fmla="*/ 490 h 3212"/>
                              <a:gd name="csX1" fmla="*/ 10286 w 10539"/>
                              <a:gd name="csY1" fmla="*/ 997 h 3212"/>
                              <a:gd name="csX2" fmla="*/ 381 w 10539"/>
                              <a:gd name="csY2" fmla="*/ 2774 h 3212"/>
                              <a:gd name="csX3" fmla="*/ 0 w 10539"/>
                              <a:gd name="csY3" fmla="*/ 2267 h 3212"/>
                              <a:gd name="csX4" fmla="*/ 10286 w 10539"/>
                              <a:gd name="csY4" fmla="*/ 236 h 3212"/>
                              <a:gd name="csX5" fmla="*/ 10540 w 10539"/>
                              <a:gd name="csY5" fmla="*/ 490 h 3212"/>
                            </a:gdLst>
                            <a:ahLst/>
                            <a:cxnLst>
                              <a:cxn ang="0">
                                <a:pos x="csX0" y="csY0"/>
                              </a:cxn>
                              <a:cxn ang="0">
                                <a:pos x="csX1" y="csY1"/>
                              </a:cxn>
                              <a:cxn ang="0">
                                <a:pos x="csX2" y="csY2"/>
                              </a:cxn>
                              <a:cxn ang="0">
                                <a:pos x="csX3" y="csY3"/>
                              </a:cxn>
                              <a:cxn ang="0">
                                <a:pos x="csX4" y="csY4"/>
                              </a:cxn>
                              <a:cxn ang="0">
                                <a:pos x="csX5" y="csY5"/>
                              </a:cxn>
                            </a:cxnLst>
                            <a:rect l="l" t="t" r="r" b="b"/>
                            <a:pathLst>
                              <a:path w="10539" h="3212">
                                <a:moveTo>
                                  <a:pt x="10540" y="490"/>
                                </a:moveTo>
                                <a:lnTo>
                                  <a:pt x="10286" y="997"/>
                                </a:lnTo>
                                <a:cubicBezTo>
                                  <a:pt x="7492" y="2647"/>
                                  <a:pt x="3682" y="3916"/>
                                  <a:pt x="381" y="2774"/>
                                </a:cubicBezTo>
                                <a:lnTo>
                                  <a:pt x="0" y="2267"/>
                                </a:lnTo>
                                <a:cubicBezTo>
                                  <a:pt x="2794" y="236"/>
                                  <a:pt x="6603" y="-399"/>
                                  <a:pt x="10286" y="236"/>
                                </a:cubicBezTo>
                                <a:lnTo>
                                  <a:pt x="10540" y="490"/>
                                </a:lnTo>
                                <a:close/>
                              </a:path>
                            </a:pathLst>
                          </a:custGeom>
                          <a:solidFill>
                            <a:srgbClr val="000000"/>
                          </a:solidFill>
                          <a:ln w="12688" cap="flat">
                            <a:noFill/>
                            <a:prstDash val="solid"/>
                            <a:miter/>
                          </a:ln>
                        </wps:spPr>
                        <wps:bodyPr/>
                      </wps:wsp>
                      <wps:wsp>
                        <wps:cNvPr id="1276011024" name="Freeform: Shape 1276011024"/>
                        <wps:cNvSpPr/>
                        <wps:spPr>
                          <a:xfrm>
                            <a:off x="326810" y="100768"/>
                            <a:ext cx="2851" cy="2504"/>
                          </a:xfrm>
                          <a:custGeom>
                            <a:avLst/>
                            <a:gdLst>
                              <a:gd name="csX0" fmla="*/ 2851 w 2851"/>
                              <a:gd name="csY0" fmla="*/ 888 h 2504"/>
                              <a:gd name="csX1" fmla="*/ 2089 w 2851"/>
                              <a:gd name="csY1" fmla="*/ 2411 h 2504"/>
                              <a:gd name="csX2" fmla="*/ 57 w 2851"/>
                              <a:gd name="csY2" fmla="*/ 1523 h 2504"/>
                              <a:gd name="csX3" fmla="*/ 1073 w 2851"/>
                              <a:gd name="csY3" fmla="*/ 0 h 2504"/>
                              <a:gd name="csX4" fmla="*/ 2851 w 2851"/>
                              <a:gd name="csY4" fmla="*/ 888 h 2504"/>
                            </a:gdLst>
                            <a:ahLst/>
                            <a:cxnLst>
                              <a:cxn ang="0">
                                <a:pos x="csX0" y="csY0"/>
                              </a:cxn>
                              <a:cxn ang="0">
                                <a:pos x="csX1" y="csY1"/>
                              </a:cxn>
                              <a:cxn ang="0">
                                <a:pos x="csX2" y="csY2"/>
                              </a:cxn>
                              <a:cxn ang="0">
                                <a:pos x="csX3" y="csY3"/>
                              </a:cxn>
                              <a:cxn ang="0">
                                <a:pos x="csX4" y="csY4"/>
                              </a:cxn>
                            </a:cxnLst>
                            <a:rect l="l" t="t" r="r" b="b"/>
                            <a:pathLst>
                              <a:path w="2851" h="2504">
                                <a:moveTo>
                                  <a:pt x="2851" y="888"/>
                                </a:moveTo>
                                <a:cubicBezTo>
                                  <a:pt x="2851" y="888"/>
                                  <a:pt x="2597" y="2031"/>
                                  <a:pt x="2089" y="2411"/>
                                </a:cubicBezTo>
                                <a:cubicBezTo>
                                  <a:pt x="1327" y="2665"/>
                                  <a:pt x="311" y="2411"/>
                                  <a:pt x="57" y="1523"/>
                                </a:cubicBezTo>
                                <a:cubicBezTo>
                                  <a:pt x="-197" y="888"/>
                                  <a:pt x="438" y="254"/>
                                  <a:pt x="1073" y="0"/>
                                </a:cubicBezTo>
                                <a:cubicBezTo>
                                  <a:pt x="1581" y="0"/>
                                  <a:pt x="2597" y="0"/>
                                  <a:pt x="2851" y="888"/>
                                </a:cubicBezTo>
                              </a:path>
                            </a:pathLst>
                          </a:custGeom>
                          <a:solidFill>
                            <a:srgbClr val="000000"/>
                          </a:solidFill>
                          <a:ln w="12688" cap="flat">
                            <a:noFill/>
                            <a:prstDash val="solid"/>
                            <a:miter/>
                          </a:ln>
                        </wps:spPr>
                        <wps:bodyPr/>
                      </wps:wsp>
                      <wps:wsp>
                        <wps:cNvPr id="1711868197" name="Freeform: Shape 1711868197"/>
                        <wps:cNvSpPr/>
                        <wps:spPr>
                          <a:xfrm>
                            <a:off x="152709" y="100856"/>
                            <a:ext cx="2852" cy="2761"/>
                          </a:xfrm>
                          <a:custGeom>
                            <a:avLst/>
                            <a:gdLst>
                              <a:gd name="csX0" fmla="*/ 2852 w 2852"/>
                              <a:gd name="csY0" fmla="*/ 1181 h 2761"/>
                              <a:gd name="csX1" fmla="*/ 1963 w 2852"/>
                              <a:gd name="csY1" fmla="*/ 2704 h 2761"/>
                              <a:gd name="csX2" fmla="*/ 58 w 2852"/>
                              <a:gd name="csY2" fmla="*/ 1689 h 2761"/>
                              <a:gd name="csX3" fmla="*/ 820 w 2852"/>
                              <a:gd name="csY3" fmla="*/ 166 h 2761"/>
                              <a:gd name="csX4" fmla="*/ 2852 w 2852"/>
                              <a:gd name="csY4" fmla="*/ 1054 h 2761"/>
                            </a:gdLst>
                            <a:ahLst/>
                            <a:cxnLst>
                              <a:cxn ang="0">
                                <a:pos x="csX0" y="csY0"/>
                              </a:cxn>
                              <a:cxn ang="0">
                                <a:pos x="csX1" y="csY1"/>
                              </a:cxn>
                              <a:cxn ang="0">
                                <a:pos x="csX2" y="csY2"/>
                              </a:cxn>
                              <a:cxn ang="0">
                                <a:pos x="csX3" y="csY3"/>
                              </a:cxn>
                              <a:cxn ang="0">
                                <a:pos x="csX4" y="csY4"/>
                              </a:cxn>
                            </a:cxnLst>
                            <a:rect l="l" t="t" r="r" b="b"/>
                            <a:pathLst>
                              <a:path w="2852" h="2761">
                                <a:moveTo>
                                  <a:pt x="2852" y="1181"/>
                                </a:moveTo>
                                <a:cubicBezTo>
                                  <a:pt x="2852" y="1181"/>
                                  <a:pt x="2725" y="2450"/>
                                  <a:pt x="1963" y="2704"/>
                                </a:cubicBezTo>
                                <a:cubicBezTo>
                                  <a:pt x="1201" y="2958"/>
                                  <a:pt x="312" y="2323"/>
                                  <a:pt x="58" y="1689"/>
                                </a:cubicBezTo>
                                <a:cubicBezTo>
                                  <a:pt x="-196" y="800"/>
                                  <a:pt x="439" y="547"/>
                                  <a:pt x="820" y="166"/>
                                </a:cubicBezTo>
                                <a:cubicBezTo>
                                  <a:pt x="1709" y="-342"/>
                                  <a:pt x="2471" y="420"/>
                                  <a:pt x="2852" y="1054"/>
                                </a:cubicBezTo>
                              </a:path>
                            </a:pathLst>
                          </a:custGeom>
                          <a:solidFill>
                            <a:srgbClr val="000000"/>
                          </a:solidFill>
                          <a:ln w="12688" cap="flat">
                            <a:noFill/>
                            <a:prstDash val="solid"/>
                            <a:miter/>
                          </a:ln>
                        </wps:spPr>
                        <wps:bodyPr/>
                      </wps:wsp>
                      <wps:wsp>
                        <wps:cNvPr id="1951333743" name="Freeform: Shape 1951333743"/>
                        <wps:cNvSpPr/>
                        <wps:spPr>
                          <a:xfrm>
                            <a:off x="147286" y="101149"/>
                            <a:ext cx="2813" cy="2905"/>
                          </a:xfrm>
                          <a:custGeom>
                            <a:avLst/>
                            <a:gdLst>
                              <a:gd name="csX0" fmla="*/ 2813 w 2813"/>
                              <a:gd name="csY0" fmla="*/ 1269 h 2905"/>
                              <a:gd name="csX1" fmla="*/ 2432 w 2813"/>
                              <a:gd name="csY1" fmla="*/ 2538 h 2905"/>
                              <a:gd name="csX2" fmla="*/ 909 w 2813"/>
                              <a:gd name="csY2" fmla="*/ 2792 h 2905"/>
                              <a:gd name="csX3" fmla="*/ 20 w 2813"/>
                              <a:gd name="csY3" fmla="*/ 888 h 2905"/>
                              <a:gd name="csX4" fmla="*/ 1290 w 2813"/>
                              <a:gd name="csY4" fmla="*/ 0 h 2905"/>
                              <a:gd name="csX5" fmla="*/ 2813 w 2813"/>
                              <a:gd name="csY5" fmla="*/ 1269 h 2905"/>
                            </a:gdLst>
                            <a:ahLst/>
                            <a:cxnLst>
                              <a:cxn ang="0">
                                <a:pos x="csX0" y="csY0"/>
                              </a:cxn>
                              <a:cxn ang="0">
                                <a:pos x="csX1" y="csY1"/>
                              </a:cxn>
                              <a:cxn ang="0">
                                <a:pos x="csX2" y="csY2"/>
                              </a:cxn>
                              <a:cxn ang="0">
                                <a:pos x="csX3" y="csY3"/>
                              </a:cxn>
                              <a:cxn ang="0">
                                <a:pos x="csX4" y="csY4"/>
                              </a:cxn>
                              <a:cxn ang="0">
                                <a:pos x="csX5" y="csY5"/>
                              </a:cxn>
                            </a:cxnLst>
                            <a:rect l="l" t="t" r="r" b="b"/>
                            <a:pathLst>
                              <a:path w="2813" h="2905">
                                <a:moveTo>
                                  <a:pt x="2813" y="1269"/>
                                </a:moveTo>
                                <a:cubicBezTo>
                                  <a:pt x="2813" y="1269"/>
                                  <a:pt x="2560" y="2158"/>
                                  <a:pt x="2432" y="2538"/>
                                </a:cubicBezTo>
                                <a:cubicBezTo>
                                  <a:pt x="2052" y="3046"/>
                                  <a:pt x="1290" y="2919"/>
                                  <a:pt x="909" y="2792"/>
                                </a:cubicBezTo>
                                <a:cubicBezTo>
                                  <a:pt x="401" y="2284"/>
                                  <a:pt x="-107" y="1777"/>
                                  <a:pt x="20" y="888"/>
                                </a:cubicBezTo>
                                <a:cubicBezTo>
                                  <a:pt x="528" y="508"/>
                                  <a:pt x="655" y="254"/>
                                  <a:pt x="1290" y="0"/>
                                </a:cubicBezTo>
                                <a:cubicBezTo>
                                  <a:pt x="1925" y="127"/>
                                  <a:pt x="2687" y="508"/>
                                  <a:pt x="2813" y="1269"/>
                                </a:cubicBezTo>
                              </a:path>
                            </a:pathLst>
                          </a:custGeom>
                          <a:solidFill>
                            <a:srgbClr val="000000"/>
                          </a:solidFill>
                          <a:ln w="12688" cap="flat">
                            <a:noFill/>
                            <a:prstDash val="solid"/>
                            <a:miter/>
                          </a:ln>
                        </wps:spPr>
                        <wps:bodyPr/>
                      </wps:wsp>
                      <wps:wsp>
                        <wps:cNvPr id="2094185629" name="Freeform: Shape 2094185629"/>
                        <wps:cNvSpPr/>
                        <wps:spPr>
                          <a:xfrm>
                            <a:off x="332069" y="102926"/>
                            <a:ext cx="2925" cy="2665"/>
                          </a:xfrm>
                          <a:custGeom>
                            <a:avLst/>
                            <a:gdLst>
                              <a:gd name="csX0" fmla="*/ 2926 w 2925"/>
                              <a:gd name="csY0" fmla="*/ 1269 h 2665"/>
                              <a:gd name="csX1" fmla="*/ 1656 w 2925"/>
                              <a:gd name="csY1" fmla="*/ 2665 h 2665"/>
                              <a:gd name="csX2" fmla="*/ 132 w 2925"/>
                              <a:gd name="csY2" fmla="*/ 1904 h 2665"/>
                              <a:gd name="csX3" fmla="*/ 386 w 2925"/>
                              <a:gd name="csY3" fmla="*/ 381 h 2665"/>
                              <a:gd name="csX4" fmla="*/ 1402 w 2925"/>
                              <a:gd name="csY4" fmla="*/ 0 h 2665"/>
                              <a:gd name="csX5" fmla="*/ 2799 w 2925"/>
                              <a:gd name="csY5" fmla="*/ 1269 h 2665"/>
                            </a:gdLst>
                            <a:ahLst/>
                            <a:cxnLst>
                              <a:cxn ang="0">
                                <a:pos x="csX0" y="csY0"/>
                              </a:cxn>
                              <a:cxn ang="0">
                                <a:pos x="csX1" y="csY1"/>
                              </a:cxn>
                              <a:cxn ang="0">
                                <a:pos x="csX2" y="csY2"/>
                              </a:cxn>
                              <a:cxn ang="0">
                                <a:pos x="csX3" y="csY3"/>
                              </a:cxn>
                              <a:cxn ang="0">
                                <a:pos x="csX4" y="csY4"/>
                              </a:cxn>
                              <a:cxn ang="0">
                                <a:pos x="csX5" y="csY5"/>
                              </a:cxn>
                            </a:cxnLst>
                            <a:rect l="l" t="t" r="r" b="b"/>
                            <a:pathLst>
                              <a:path w="2925" h="2665">
                                <a:moveTo>
                                  <a:pt x="2926" y="1269"/>
                                </a:moveTo>
                                <a:cubicBezTo>
                                  <a:pt x="2926" y="2031"/>
                                  <a:pt x="2291" y="2538"/>
                                  <a:pt x="1656" y="2665"/>
                                </a:cubicBezTo>
                                <a:cubicBezTo>
                                  <a:pt x="1021" y="2665"/>
                                  <a:pt x="513" y="2284"/>
                                  <a:pt x="132" y="1904"/>
                                </a:cubicBezTo>
                                <a:cubicBezTo>
                                  <a:pt x="-122" y="1396"/>
                                  <a:pt x="5" y="761"/>
                                  <a:pt x="386" y="381"/>
                                </a:cubicBezTo>
                                <a:cubicBezTo>
                                  <a:pt x="513" y="127"/>
                                  <a:pt x="1148" y="127"/>
                                  <a:pt x="1402" y="0"/>
                                </a:cubicBezTo>
                                <a:cubicBezTo>
                                  <a:pt x="2037" y="0"/>
                                  <a:pt x="2672" y="635"/>
                                  <a:pt x="2799" y="1269"/>
                                </a:cubicBezTo>
                              </a:path>
                            </a:pathLst>
                          </a:custGeom>
                          <a:solidFill>
                            <a:srgbClr val="000000"/>
                          </a:solidFill>
                          <a:ln w="12688" cap="flat">
                            <a:noFill/>
                            <a:prstDash val="solid"/>
                            <a:miter/>
                          </a:ln>
                        </wps:spPr>
                        <wps:bodyPr/>
                      </wps:wsp>
                      <wps:wsp>
                        <wps:cNvPr id="92971987" name="Freeform: Shape 92971987"/>
                        <wps:cNvSpPr/>
                        <wps:spPr>
                          <a:xfrm>
                            <a:off x="136639" y="103052"/>
                            <a:ext cx="8000" cy="7107"/>
                          </a:xfrm>
                          <a:custGeom>
                            <a:avLst/>
                            <a:gdLst>
                              <a:gd name="csX0" fmla="*/ 7873 w 8000"/>
                              <a:gd name="csY0" fmla="*/ 254 h 7107"/>
                              <a:gd name="csX1" fmla="*/ 7492 w 8000"/>
                              <a:gd name="csY1" fmla="*/ 1523 h 7107"/>
                              <a:gd name="csX2" fmla="*/ 5841 w 8000"/>
                              <a:gd name="csY2" fmla="*/ 4823 h 7107"/>
                              <a:gd name="csX3" fmla="*/ 254 w 8000"/>
                              <a:gd name="csY3" fmla="*/ 7107 h 7107"/>
                              <a:gd name="csX4" fmla="*/ 0 w 8000"/>
                              <a:gd name="csY4" fmla="*/ 6473 h 7107"/>
                              <a:gd name="csX5" fmla="*/ 7746 w 8000"/>
                              <a:gd name="csY5" fmla="*/ 0 h 7107"/>
                              <a:gd name="csX6" fmla="*/ 8000 w 8000"/>
                              <a:gd name="csY6" fmla="*/ 0 h 710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000" h="7107">
                                <a:moveTo>
                                  <a:pt x="7873" y="254"/>
                                </a:moveTo>
                                <a:cubicBezTo>
                                  <a:pt x="7873" y="254"/>
                                  <a:pt x="7619" y="1142"/>
                                  <a:pt x="7492" y="1523"/>
                                </a:cubicBezTo>
                                <a:cubicBezTo>
                                  <a:pt x="7238" y="2792"/>
                                  <a:pt x="6349" y="3680"/>
                                  <a:pt x="5841" y="4823"/>
                                </a:cubicBezTo>
                                <a:cubicBezTo>
                                  <a:pt x="4445" y="6599"/>
                                  <a:pt x="2286" y="6599"/>
                                  <a:pt x="254" y="7107"/>
                                </a:cubicBezTo>
                                <a:lnTo>
                                  <a:pt x="0" y="6473"/>
                                </a:lnTo>
                                <a:cubicBezTo>
                                  <a:pt x="2286" y="3554"/>
                                  <a:pt x="4572" y="1396"/>
                                  <a:pt x="7746" y="0"/>
                                </a:cubicBezTo>
                                <a:lnTo>
                                  <a:pt x="8000" y="0"/>
                                </a:lnTo>
                                <a:close/>
                              </a:path>
                            </a:pathLst>
                          </a:custGeom>
                          <a:solidFill>
                            <a:srgbClr val="000000"/>
                          </a:solidFill>
                          <a:ln w="12688" cap="flat">
                            <a:noFill/>
                            <a:prstDash val="solid"/>
                            <a:miter/>
                          </a:ln>
                        </wps:spPr>
                        <wps:bodyPr/>
                      </wps:wsp>
                      <wps:wsp>
                        <wps:cNvPr id="1978349617" name="Freeform: Shape 1978349617"/>
                        <wps:cNvSpPr/>
                        <wps:spPr>
                          <a:xfrm>
                            <a:off x="328468" y="104048"/>
                            <a:ext cx="2731" cy="2430"/>
                          </a:xfrm>
                          <a:custGeom>
                            <a:avLst/>
                            <a:gdLst>
                              <a:gd name="csX0" fmla="*/ 2717 w 2731"/>
                              <a:gd name="csY0" fmla="*/ 908 h 2430"/>
                              <a:gd name="csX1" fmla="*/ 1574 w 2731"/>
                              <a:gd name="csY1" fmla="*/ 2431 h 2430"/>
                              <a:gd name="csX2" fmla="*/ 51 w 2731"/>
                              <a:gd name="csY2" fmla="*/ 1543 h 2430"/>
                              <a:gd name="csX3" fmla="*/ 1066 w 2731"/>
                              <a:gd name="csY3" fmla="*/ 20 h 2430"/>
                              <a:gd name="csX4" fmla="*/ 2717 w 2731"/>
                              <a:gd name="csY4" fmla="*/ 1035 h 2430"/>
                            </a:gdLst>
                            <a:ahLst/>
                            <a:cxnLst>
                              <a:cxn ang="0">
                                <a:pos x="csX0" y="csY0"/>
                              </a:cxn>
                              <a:cxn ang="0">
                                <a:pos x="csX1" y="csY1"/>
                              </a:cxn>
                              <a:cxn ang="0">
                                <a:pos x="csX2" y="csY2"/>
                              </a:cxn>
                              <a:cxn ang="0">
                                <a:pos x="csX3" y="csY3"/>
                              </a:cxn>
                              <a:cxn ang="0">
                                <a:pos x="csX4" y="csY4"/>
                              </a:cxn>
                            </a:cxnLst>
                            <a:rect l="l" t="t" r="r" b="b"/>
                            <a:pathLst>
                              <a:path w="2731" h="2430">
                                <a:moveTo>
                                  <a:pt x="2717" y="908"/>
                                </a:moveTo>
                                <a:cubicBezTo>
                                  <a:pt x="2844" y="1796"/>
                                  <a:pt x="2082" y="2050"/>
                                  <a:pt x="1574" y="2431"/>
                                </a:cubicBezTo>
                                <a:cubicBezTo>
                                  <a:pt x="939" y="2431"/>
                                  <a:pt x="304" y="2050"/>
                                  <a:pt x="51" y="1543"/>
                                </a:cubicBezTo>
                                <a:cubicBezTo>
                                  <a:pt x="-204" y="654"/>
                                  <a:pt x="558" y="400"/>
                                  <a:pt x="1066" y="20"/>
                                </a:cubicBezTo>
                                <a:cubicBezTo>
                                  <a:pt x="1828" y="-107"/>
                                  <a:pt x="2463" y="400"/>
                                  <a:pt x="2717" y="1035"/>
                                </a:cubicBezTo>
                              </a:path>
                            </a:pathLst>
                          </a:custGeom>
                          <a:solidFill>
                            <a:srgbClr val="000000"/>
                          </a:solidFill>
                          <a:ln w="12688" cap="flat">
                            <a:noFill/>
                            <a:prstDash val="solid"/>
                            <a:miter/>
                          </a:ln>
                        </wps:spPr>
                        <wps:bodyPr/>
                      </wps:wsp>
                      <wps:wsp>
                        <wps:cNvPr id="1624043585" name="Freeform: Shape 1624043585"/>
                        <wps:cNvSpPr/>
                        <wps:spPr>
                          <a:xfrm>
                            <a:off x="150640" y="104322"/>
                            <a:ext cx="2889" cy="2538"/>
                          </a:xfrm>
                          <a:custGeom>
                            <a:avLst/>
                            <a:gdLst>
                              <a:gd name="csX0" fmla="*/ 2635 w 2889"/>
                              <a:gd name="csY0" fmla="*/ 635 h 2538"/>
                              <a:gd name="csX1" fmla="*/ 2889 w 2889"/>
                              <a:gd name="csY1" fmla="*/ 1015 h 2538"/>
                              <a:gd name="csX2" fmla="*/ 1746 w 2889"/>
                              <a:gd name="csY2" fmla="*/ 2538 h 2538"/>
                              <a:gd name="csX3" fmla="*/ 95 w 2889"/>
                              <a:gd name="csY3" fmla="*/ 1777 h 2538"/>
                              <a:gd name="csX4" fmla="*/ 857 w 2889"/>
                              <a:gd name="csY4" fmla="*/ 0 h 2538"/>
                              <a:gd name="csX5" fmla="*/ 2762 w 2889"/>
                              <a:gd name="csY5" fmla="*/ 635 h 2538"/>
                            </a:gdLst>
                            <a:ahLst/>
                            <a:cxnLst>
                              <a:cxn ang="0">
                                <a:pos x="csX0" y="csY0"/>
                              </a:cxn>
                              <a:cxn ang="0">
                                <a:pos x="csX1" y="csY1"/>
                              </a:cxn>
                              <a:cxn ang="0">
                                <a:pos x="csX2" y="csY2"/>
                              </a:cxn>
                              <a:cxn ang="0">
                                <a:pos x="csX3" y="csY3"/>
                              </a:cxn>
                              <a:cxn ang="0">
                                <a:pos x="csX4" y="csY4"/>
                              </a:cxn>
                              <a:cxn ang="0">
                                <a:pos x="csX5" y="csY5"/>
                              </a:cxn>
                            </a:cxnLst>
                            <a:rect l="l" t="t" r="r" b="b"/>
                            <a:pathLst>
                              <a:path w="2889" h="2538">
                                <a:moveTo>
                                  <a:pt x="2635" y="635"/>
                                </a:moveTo>
                                <a:cubicBezTo>
                                  <a:pt x="2635" y="635"/>
                                  <a:pt x="2635" y="888"/>
                                  <a:pt x="2889" y="1015"/>
                                </a:cubicBezTo>
                                <a:cubicBezTo>
                                  <a:pt x="2889" y="1904"/>
                                  <a:pt x="2254" y="2158"/>
                                  <a:pt x="1746" y="2538"/>
                                </a:cubicBezTo>
                                <a:cubicBezTo>
                                  <a:pt x="1111" y="2538"/>
                                  <a:pt x="476" y="2284"/>
                                  <a:pt x="95" y="1777"/>
                                </a:cubicBezTo>
                                <a:cubicBezTo>
                                  <a:pt x="-159" y="1015"/>
                                  <a:pt x="95" y="254"/>
                                  <a:pt x="857" y="0"/>
                                </a:cubicBezTo>
                                <a:cubicBezTo>
                                  <a:pt x="1492" y="0"/>
                                  <a:pt x="2508" y="0"/>
                                  <a:pt x="2762" y="635"/>
                                </a:cubicBezTo>
                              </a:path>
                            </a:pathLst>
                          </a:custGeom>
                          <a:solidFill>
                            <a:srgbClr val="000000"/>
                          </a:solidFill>
                          <a:ln w="12688" cap="flat">
                            <a:noFill/>
                            <a:prstDash val="solid"/>
                            <a:miter/>
                          </a:ln>
                        </wps:spPr>
                        <wps:bodyPr/>
                      </wps:wsp>
                      <wps:wsp>
                        <wps:cNvPr id="1435165870" name="Freeform: Shape 1435165870"/>
                        <wps:cNvSpPr/>
                        <wps:spPr>
                          <a:xfrm>
                            <a:off x="339799" y="104188"/>
                            <a:ext cx="9348" cy="6923"/>
                          </a:xfrm>
                          <a:custGeom>
                            <a:avLst/>
                            <a:gdLst>
                              <a:gd name="csX0" fmla="*/ 5609 w 9348"/>
                              <a:gd name="csY0" fmla="*/ 3179 h 6923"/>
                              <a:gd name="csX1" fmla="*/ 7387 w 9348"/>
                              <a:gd name="csY1" fmla="*/ 2037 h 6923"/>
                              <a:gd name="csX2" fmla="*/ 9292 w 9348"/>
                              <a:gd name="csY2" fmla="*/ 2925 h 6923"/>
                              <a:gd name="csX3" fmla="*/ 8276 w 9348"/>
                              <a:gd name="csY3" fmla="*/ 4702 h 6923"/>
                              <a:gd name="csX4" fmla="*/ 6625 w 9348"/>
                              <a:gd name="csY4" fmla="*/ 5210 h 6923"/>
                              <a:gd name="csX5" fmla="*/ 7641 w 9348"/>
                              <a:gd name="csY5" fmla="*/ 6733 h 6923"/>
                              <a:gd name="csX6" fmla="*/ 6752 w 9348"/>
                              <a:gd name="csY6" fmla="*/ 6733 h 6923"/>
                              <a:gd name="csX7" fmla="*/ 1164 w 9348"/>
                              <a:gd name="csY7" fmla="*/ 1910 h 6923"/>
                              <a:gd name="csX8" fmla="*/ 276 w 9348"/>
                              <a:gd name="csY8" fmla="*/ 6 h 6923"/>
                              <a:gd name="csX9" fmla="*/ 5609 w 9348"/>
                              <a:gd name="csY9" fmla="*/ 3052 h 69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9348" h="6923">
                                <a:moveTo>
                                  <a:pt x="5609" y="3179"/>
                                </a:moveTo>
                                <a:cubicBezTo>
                                  <a:pt x="6371" y="3179"/>
                                  <a:pt x="6498" y="2164"/>
                                  <a:pt x="7387" y="2037"/>
                                </a:cubicBezTo>
                                <a:cubicBezTo>
                                  <a:pt x="8149" y="1910"/>
                                  <a:pt x="8784" y="2291"/>
                                  <a:pt x="9292" y="2925"/>
                                </a:cubicBezTo>
                                <a:cubicBezTo>
                                  <a:pt x="9546" y="3814"/>
                                  <a:pt x="8911" y="4321"/>
                                  <a:pt x="8276" y="4702"/>
                                </a:cubicBezTo>
                                <a:cubicBezTo>
                                  <a:pt x="7768" y="5083"/>
                                  <a:pt x="6625" y="4195"/>
                                  <a:pt x="6625" y="5210"/>
                                </a:cubicBezTo>
                                <a:cubicBezTo>
                                  <a:pt x="7133" y="5591"/>
                                  <a:pt x="7641" y="6098"/>
                                  <a:pt x="7641" y="6733"/>
                                </a:cubicBezTo>
                                <a:cubicBezTo>
                                  <a:pt x="7514" y="6987"/>
                                  <a:pt x="7006" y="6987"/>
                                  <a:pt x="6752" y="6733"/>
                                </a:cubicBezTo>
                                <a:cubicBezTo>
                                  <a:pt x="4466" y="5844"/>
                                  <a:pt x="2180" y="4321"/>
                                  <a:pt x="1164" y="1910"/>
                                </a:cubicBezTo>
                                <a:cubicBezTo>
                                  <a:pt x="910" y="1276"/>
                                  <a:pt x="-613" y="641"/>
                                  <a:pt x="276" y="6"/>
                                </a:cubicBezTo>
                                <a:cubicBezTo>
                                  <a:pt x="2561" y="-120"/>
                                  <a:pt x="4339" y="1656"/>
                                  <a:pt x="5609" y="3052"/>
                                </a:cubicBezTo>
                              </a:path>
                            </a:pathLst>
                          </a:custGeom>
                          <a:solidFill>
                            <a:srgbClr val="000000"/>
                          </a:solidFill>
                          <a:ln w="12688" cap="flat">
                            <a:noFill/>
                            <a:prstDash val="solid"/>
                            <a:miter/>
                          </a:ln>
                        </wps:spPr>
                        <wps:bodyPr/>
                      </wps:wsp>
                      <wps:wsp>
                        <wps:cNvPr id="513174778" name="Freeform: Shape 513174778"/>
                        <wps:cNvSpPr/>
                        <wps:spPr>
                          <a:xfrm>
                            <a:off x="349828" y="104415"/>
                            <a:ext cx="3058" cy="2588"/>
                          </a:xfrm>
                          <a:custGeom>
                            <a:avLst/>
                            <a:gdLst>
                              <a:gd name="csX0" fmla="*/ 2946 w 3058"/>
                              <a:gd name="csY0" fmla="*/ 541 h 2588"/>
                              <a:gd name="csX1" fmla="*/ 2946 w 3058"/>
                              <a:gd name="csY1" fmla="*/ 2064 h 2588"/>
                              <a:gd name="csX2" fmla="*/ 660 w 3058"/>
                              <a:gd name="csY2" fmla="*/ 2444 h 2588"/>
                              <a:gd name="csX3" fmla="*/ 25 w 3058"/>
                              <a:gd name="csY3" fmla="*/ 1048 h 2588"/>
                              <a:gd name="csX4" fmla="*/ 1168 w 3058"/>
                              <a:gd name="csY4" fmla="*/ 33 h 2588"/>
                              <a:gd name="csX5" fmla="*/ 2946 w 3058"/>
                              <a:gd name="csY5" fmla="*/ 541 h 2588"/>
                            </a:gdLst>
                            <a:ahLst/>
                            <a:cxnLst>
                              <a:cxn ang="0">
                                <a:pos x="csX0" y="csY0"/>
                              </a:cxn>
                              <a:cxn ang="0">
                                <a:pos x="csX1" y="csY1"/>
                              </a:cxn>
                              <a:cxn ang="0">
                                <a:pos x="csX2" y="csY2"/>
                              </a:cxn>
                              <a:cxn ang="0">
                                <a:pos x="csX3" y="csY3"/>
                              </a:cxn>
                              <a:cxn ang="0">
                                <a:pos x="csX4" y="csY4"/>
                              </a:cxn>
                              <a:cxn ang="0">
                                <a:pos x="csX5" y="csY5"/>
                              </a:cxn>
                            </a:cxnLst>
                            <a:rect l="l" t="t" r="r" b="b"/>
                            <a:pathLst>
                              <a:path w="3058" h="2588">
                                <a:moveTo>
                                  <a:pt x="2946" y="541"/>
                                </a:moveTo>
                                <a:cubicBezTo>
                                  <a:pt x="2946" y="541"/>
                                  <a:pt x="3200" y="1683"/>
                                  <a:pt x="2946" y="2064"/>
                                </a:cubicBezTo>
                                <a:cubicBezTo>
                                  <a:pt x="2565" y="2825"/>
                                  <a:pt x="1422" y="2571"/>
                                  <a:pt x="660" y="2444"/>
                                </a:cubicBezTo>
                                <a:cubicBezTo>
                                  <a:pt x="279" y="2064"/>
                                  <a:pt x="-102" y="1683"/>
                                  <a:pt x="25" y="1048"/>
                                </a:cubicBezTo>
                                <a:cubicBezTo>
                                  <a:pt x="279" y="541"/>
                                  <a:pt x="660" y="287"/>
                                  <a:pt x="1168" y="33"/>
                                </a:cubicBezTo>
                                <a:cubicBezTo>
                                  <a:pt x="1803" y="-94"/>
                                  <a:pt x="2438" y="160"/>
                                  <a:pt x="2946" y="541"/>
                                </a:cubicBezTo>
                              </a:path>
                            </a:pathLst>
                          </a:custGeom>
                          <a:solidFill>
                            <a:srgbClr val="000000"/>
                          </a:solidFill>
                          <a:ln w="12688" cap="flat">
                            <a:noFill/>
                            <a:prstDash val="solid"/>
                            <a:miter/>
                          </a:ln>
                        </wps:spPr>
                        <wps:bodyPr/>
                      </wps:wsp>
                      <wps:wsp>
                        <wps:cNvPr id="1970274356" name="Freeform: Shape 1970274356"/>
                        <wps:cNvSpPr/>
                        <wps:spPr>
                          <a:xfrm>
                            <a:off x="318089" y="104765"/>
                            <a:ext cx="8397" cy="7583"/>
                          </a:xfrm>
                          <a:custGeom>
                            <a:avLst/>
                            <a:gdLst>
                              <a:gd name="csX0" fmla="*/ 6747 w 8397"/>
                              <a:gd name="csY0" fmla="*/ 4379 h 7583"/>
                              <a:gd name="csX1" fmla="*/ 8398 w 8397"/>
                              <a:gd name="csY1" fmla="*/ 7425 h 7583"/>
                              <a:gd name="csX2" fmla="*/ 7763 w 8397"/>
                              <a:gd name="csY2" fmla="*/ 7552 h 7583"/>
                              <a:gd name="csX3" fmla="*/ 779 w 8397"/>
                              <a:gd name="csY3" fmla="*/ 1333 h 7583"/>
                              <a:gd name="csX4" fmla="*/ 17 w 8397"/>
                              <a:gd name="csY4" fmla="*/ 64 h 7583"/>
                              <a:gd name="csX5" fmla="*/ 5350 w 8397"/>
                              <a:gd name="csY5" fmla="*/ 2221 h 7583"/>
                              <a:gd name="csX6" fmla="*/ 6874 w 8397"/>
                              <a:gd name="csY6" fmla="*/ 4252 h 75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397" h="7583">
                                <a:moveTo>
                                  <a:pt x="6747" y="4379"/>
                                </a:moveTo>
                                <a:cubicBezTo>
                                  <a:pt x="7382" y="5267"/>
                                  <a:pt x="8144" y="6537"/>
                                  <a:pt x="8398" y="7425"/>
                                </a:cubicBezTo>
                                <a:cubicBezTo>
                                  <a:pt x="8271" y="7679"/>
                                  <a:pt x="7890" y="7552"/>
                                  <a:pt x="7763" y="7552"/>
                                </a:cubicBezTo>
                                <a:cubicBezTo>
                                  <a:pt x="5096" y="6029"/>
                                  <a:pt x="1794" y="4506"/>
                                  <a:pt x="779" y="1333"/>
                                </a:cubicBezTo>
                                <a:cubicBezTo>
                                  <a:pt x="525" y="1079"/>
                                  <a:pt x="-110" y="572"/>
                                  <a:pt x="17" y="64"/>
                                </a:cubicBezTo>
                                <a:cubicBezTo>
                                  <a:pt x="2048" y="-317"/>
                                  <a:pt x="3953" y="1079"/>
                                  <a:pt x="5350" y="2221"/>
                                </a:cubicBezTo>
                                <a:cubicBezTo>
                                  <a:pt x="5858" y="2983"/>
                                  <a:pt x="6493" y="3364"/>
                                  <a:pt x="6874" y="4252"/>
                                </a:cubicBezTo>
                              </a:path>
                            </a:pathLst>
                          </a:custGeom>
                          <a:solidFill>
                            <a:srgbClr val="000000"/>
                          </a:solidFill>
                          <a:ln w="12688" cap="flat">
                            <a:noFill/>
                            <a:prstDash val="solid"/>
                            <a:miter/>
                          </a:ln>
                        </wps:spPr>
                        <wps:bodyPr/>
                      </wps:wsp>
                      <wps:wsp>
                        <wps:cNvPr id="266134223" name="Freeform: Shape 266134223"/>
                        <wps:cNvSpPr/>
                        <wps:spPr>
                          <a:xfrm>
                            <a:off x="146280" y="105210"/>
                            <a:ext cx="2744" cy="2570"/>
                          </a:xfrm>
                          <a:custGeom>
                            <a:avLst/>
                            <a:gdLst>
                              <a:gd name="csX0" fmla="*/ 2677 w 2744"/>
                              <a:gd name="csY0" fmla="*/ 1015 h 2570"/>
                              <a:gd name="csX1" fmla="*/ 1915 w 2744"/>
                              <a:gd name="csY1" fmla="*/ 2538 h 2570"/>
                              <a:gd name="csX2" fmla="*/ 138 w 2744"/>
                              <a:gd name="csY2" fmla="*/ 1904 h 2570"/>
                              <a:gd name="csX3" fmla="*/ 1280 w 2744"/>
                              <a:gd name="csY3" fmla="*/ 0 h 2570"/>
                              <a:gd name="csX4" fmla="*/ 2677 w 2744"/>
                              <a:gd name="csY4" fmla="*/ 888 h 2570"/>
                            </a:gdLst>
                            <a:ahLst/>
                            <a:cxnLst>
                              <a:cxn ang="0">
                                <a:pos x="csX0" y="csY0"/>
                              </a:cxn>
                              <a:cxn ang="0">
                                <a:pos x="csX1" y="csY1"/>
                              </a:cxn>
                              <a:cxn ang="0">
                                <a:pos x="csX2" y="csY2"/>
                              </a:cxn>
                              <a:cxn ang="0">
                                <a:pos x="csX3" y="csY3"/>
                              </a:cxn>
                              <a:cxn ang="0">
                                <a:pos x="csX4" y="csY4"/>
                              </a:cxn>
                            </a:cxnLst>
                            <a:rect l="l" t="t" r="r" b="b"/>
                            <a:pathLst>
                              <a:path w="2744" h="2570">
                                <a:moveTo>
                                  <a:pt x="2677" y="1015"/>
                                </a:moveTo>
                                <a:cubicBezTo>
                                  <a:pt x="2931" y="1777"/>
                                  <a:pt x="2423" y="2284"/>
                                  <a:pt x="1915" y="2538"/>
                                </a:cubicBezTo>
                                <a:cubicBezTo>
                                  <a:pt x="1026" y="2665"/>
                                  <a:pt x="645" y="2411"/>
                                  <a:pt x="138" y="1904"/>
                                </a:cubicBezTo>
                                <a:cubicBezTo>
                                  <a:pt x="-370" y="1015"/>
                                  <a:pt x="645" y="381"/>
                                  <a:pt x="1280" y="0"/>
                                </a:cubicBezTo>
                                <a:cubicBezTo>
                                  <a:pt x="1915" y="0"/>
                                  <a:pt x="2296" y="508"/>
                                  <a:pt x="2677" y="888"/>
                                </a:cubicBezTo>
                              </a:path>
                            </a:pathLst>
                          </a:custGeom>
                          <a:solidFill>
                            <a:srgbClr val="000000"/>
                          </a:solidFill>
                          <a:ln w="12688" cap="flat">
                            <a:noFill/>
                            <a:prstDash val="solid"/>
                            <a:miter/>
                          </a:ln>
                        </wps:spPr>
                        <wps:bodyPr/>
                      </wps:wsp>
                      <wps:wsp>
                        <wps:cNvPr id="1803742426" name="Freeform: Shape 1803742426"/>
                        <wps:cNvSpPr/>
                        <wps:spPr>
                          <a:xfrm>
                            <a:off x="331690" y="107005"/>
                            <a:ext cx="2923" cy="2202"/>
                          </a:xfrm>
                          <a:custGeom>
                            <a:avLst/>
                            <a:gdLst>
                              <a:gd name="csX0" fmla="*/ 2797 w 2923"/>
                              <a:gd name="csY0" fmla="*/ 997 h 2202"/>
                              <a:gd name="csX1" fmla="*/ 2035 w 2923"/>
                              <a:gd name="csY1" fmla="*/ 2139 h 2202"/>
                              <a:gd name="csX2" fmla="*/ 257 w 2923"/>
                              <a:gd name="csY2" fmla="*/ 1885 h 2202"/>
                              <a:gd name="csX3" fmla="*/ 257 w 2923"/>
                              <a:gd name="csY3" fmla="*/ 489 h 2202"/>
                              <a:gd name="csX4" fmla="*/ 2923 w 2923"/>
                              <a:gd name="csY4" fmla="*/ 997 h 2202"/>
                            </a:gdLst>
                            <a:ahLst/>
                            <a:cxnLst>
                              <a:cxn ang="0">
                                <a:pos x="csX0" y="csY0"/>
                              </a:cxn>
                              <a:cxn ang="0">
                                <a:pos x="csX1" y="csY1"/>
                              </a:cxn>
                              <a:cxn ang="0">
                                <a:pos x="csX2" y="csY2"/>
                              </a:cxn>
                              <a:cxn ang="0">
                                <a:pos x="csX3" y="csY3"/>
                              </a:cxn>
                              <a:cxn ang="0">
                                <a:pos x="csX4" y="csY4"/>
                              </a:cxn>
                            </a:cxnLst>
                            <a:rect l="l" t="t" r="r" b="b"/>
                            <a:pathLst>
                              <a:path w="2923" h="2202">
                                <a:moveTo>
                                  <a:pt x="2797" y="997"/>
                                </a:moveTo>
                                <a:cubicBezTo>
                                  <a:pt x="2797" y="997"/>
                                  <a:pt x="2289" y="1758"/>
                                  <a:pt x="2035" y="2139"/>
                                </a:cubicBezTo>
                                <a:cubicBezTo>
                                  <a:pt x="1400" y="2139"/>
                                  <a:pt x="765" y="2393"/>
                                  <a:pt x="257" y="1885"/>
                                </a:cubicBezTo>
                                <a:cubicBezTo>
                                  <a:pt x="130" y="1505"/>
                                  <a:pt x="-251" y="870"/>
                                  <a:pt x="257" y="489"/>
                                </a:cubicBezTo>
                                <a:cubicBezTo>
                                  <a:pt x="1146" y="-526"/>
                                  <a:pt x="2289" y="236"/>
                                  <a:pt x="2923" y="997"/>
                                </a:cubicBezTo>
                              </a:path>
                            </a:pathLst>
                          </a:custGeom>
                          <a:solidFill>
                            <a:srgbClr val="000000"/>
                          </a:solidFill>
                          <a:ln w="12688" cap="flat">
                            <a:noFill/>
                            <a:prstDash val="solid"/>
                            <a:miter/>
                          </a:ln>
                        </wps:spPr>
                        <wps:bodyPr/>
                      </wps:wsp>
                      <wps:wsp>
                        <wps:cNvPr id="1070943112" name="Freeform: Shape 1070943112"/>
                        <wps:cNvSpPr/>
                        <wps:spPr>
                          <a:xfrm>
                            <a:off x="350318" y="107974"/>
                            <a:ext cx="3267" cy="3005"/>
                          </a:xfrm>
                          <a:custGeom>
                            <a:avLst/>
                            <a:gdLst>
                              <a:gd name="csX0" fmla="*/ 3217 w 3267"/>
                              <a:gd name="csY0" fmla="*/ 1043 h 3005"/>
                              <a:gd name="csX1" fmla="*/ 2074 w 3267"/>
                              <a:gd name="csY1" fmla="*/ 2947 h 3005"/>
                              <a:gd name="csX2" fmla="*/ 169 w 3267"/>
                              <a:gd name="csY2" fmla="*/ 2185 h 3005"/>
                              <a:gd name="csX3" fmla="*/ 169 w 3267"/>
                              <a:gd name="csY3" fmla="*/ 662 h 3005"/>
                              <a:gd name="csX4" fmla="*/ 2201 w 3267"/>
                              <a:gd name="csY4" fmla="*/ 155 h 3005"/>
                              <a:gd name="csX5" fmla="*/ 3090 w 3267"/>
                              <a:gd name="csY5" fmla="*/ 916 h 3005"/>
                            </a:gdLst>
                            <a:ahLst/>
                            <a:cxnLst>
                              <a:cxn ang="0">
                                <a:pos x="csX0" y="csY0"/>
                              </a:cxn>
                              <a:cxn ang="0">
                                <a:pos x="csX1" y="csY1"/>
                              </a:cxn>
                              <a:cxn ang="0">
                                <a:pos x="csX2" y="csY2"/>
                              </a:cxn>
                              <a:cxn ang="0">
                                <a:pos x="csX3" y="csY3"/>
                              </a:cxn>
                              <a:cxn ang="0">
                                <a:pos x="csX4" y="csY4"/>
                              </a:cxn>
                              <a:cxn ang="0">
                                <a:pos x="csX5" y="csY5"/>
                              </a:cxn>
                            </a:cxnLst>
                            <a:rect l="l" t="t" r="r" b="b"/>
                            <a:pathLst>
                              <a:path w="3267" h="3005">
                                <a:moveTo>
                                  <a:pt x="3217" y="1043"/>
                                </a:moveTo>
                                <a:cubicBezTo>
                                  <a:pt x="3471" y="1931"/>
                                  <a:pt x="2709" y="2566"/>
                                  <a:pt x="2074" y="2947"/>
                                </a:cubicBezTo>
                                <a:cubicBezTo>
                                  <a:pt x="1312" y="3201"/>
                                  <a:pt x="677" y="2566"/>
                                  <a:pt x="169" y="2185"/>
                                </a:cubicBezTo>
                                <a:cubicBezTo>
                                  <a:pt x="-212" y="1678"/>
                                  <a:pt x="169" y="1297"/>
                                  <a:pt x="169" y="662"/>
                                </a:cubicBezTo>
                                <a:cubicBezTo>
                                  <a:pt x="677" y="155"/>
                                  <a:pt x="1439" y="-226"/>
                                  <a:pt x="2201" y="155"/>
                                </a:cubicBezTo>
                                <a:cubicBezTo>
                                  <a:pt x="2455" y="408"/>
                                  <a:pt x="2836" y="535"/>
                                  <a:pt x="3090" y="916"/>
                                </a:cubicBezTo>
                              </a:path>
                            </a:pathLst>
                          </a:custGeom>
                          <a:solidFill>
                            <a:srgbClr val="000000"/>
                          </a:solidFill>
                          <a:ln w="12688" cap="flat">
                            <a:noFill/>
                            <a:prstDash val="solid"/>
                            <a:miter/>
                          </a:ln>
                        </wps:spPr>
                        <wps:bodyPr/>
                      </wps:wsp>
                      <wps:wsp>
                        <wps:cNvPr id="494202229" name="Freeform: Shape 494202229"/>
                        <wps:cNvSpPr/>
                        <wps:spPr>
                          <a:xfrm>
                            <a:off x="289787" y="119135"/>
                            <a:ext cx="10540" cy="3135"/>
                          </a:xfrm>
                          <a:custGeom>
                            <a:avLst/>
                            <a:gdLst>
                              <a:gd name="csX0" fmla="*/ 10540 w 10540"/>
                              <a:gd name="csY0" fmla="*/ 543 h 3135"/>
                              <a:gd name="csX1" fmla="*/ 8127 w 10540"/>
                              <a:gd name="csY1" fmla="*/ 1939 h 3135"/>
                              <a:gd name="csX2" fmla="*/ 0 w 10540"/>
                              <a:gd name="csY2" fmla="*/ 3081 h 3135"/>
                              <a:gd name="csX3" fmla="*/ 0 w 10540"/>
                              <a:gd name="csY3" fmla="*/ 2574 h 3135"/>
                              <a:gd name="csX4" fmla="*/ 10413 w 10540"/>
                              <a:gd name="csY4" fmla="*/ 416 h 3135"/>
                            </a:gdLst>
                            <a:ahLst/>
                            <a:cxnLst>
                              <a:cxn ang="0">
                                <a:pos x="csX0" y="csY0"/>
                              </a:cxn>
                              <a:cxn ang="0">
                                <a:pos x="csX1" y="csY1"/>
                              </a:cxn>
                              <a:cxn ang="0">
                                <a:pos x="csX2" y="csY2"/>
                              </a:cxn>
                              <a:cxn ang="0">
                                <a:pos x="csX3" y="csY3"/>
                              </a:cxn>
                              <a:cxn ang="0">
                                <a:pos x="csX4" y="csY4"/>
                              </a:cxn>
                            </a:cxnLst>
                            <a:rect l="l" t="t" r="r" b="b"/>
                            <a:pathLst>
                              <a:path w="10540" h="3135">
                                <a:moveTo>
                                  <a:pt x="10540" y="543"/>
                                </a:moveTo>
                                <a:cubicBezTo>
                                  <a:pt x="10540" y="1432"/>
                                  <a:pt x="8889" y="1305"/>
                                  <a:pt x="8127" y="1939"/>
                                </a:cubicBezTo>
                                <a:cubicBezTo>
                                  <a:pt x="5715" y="3208"/>
                                  <a:pt x="2921" y="3208"/>
                                  <a:pt x="0" y="3081"/>
                                </a:cubicBezTo>
                                <a:lnTo>
                                  <a:pt x="0" y="2574"/>
                                </a:lnTo>
                                <a:cubicBezTo>
                                  <a:pt x="2794" y="289"/>
                                  <a:pt x="6730" y="-599"/>
                                  <a:pt x="10413" y="416"/>
                                </a:cubicBezTo>
                              </a:path>
                            </a:pathLst>
                          </a:custGeom>
                          <a:solidFill>
                            <a:srgbClr val="000000"/>
                          </a:solidFill>
                          <a:ln w="12688" cap="flat">
                            <a:noFill/>
                            <a:prstDash val="solid"/>
                            <a:miter/>
                          </a:ln>
                        </wps:spPr>
                        <wps:bodyPr/>
                      </wps:wsp>
                      <wps:wsp>
                        <wps:cNvPr id="1881957751" name="Freeform: Shape 1881957751"/>
                        <wps:cNvSpPr/>
                        <wps:spPr>
                          <a:xfrm>
                            <a:off x="185733" y="121962"/>
                            <a:ext cx="2590" cy="2411"/>
                          </a:xfrm>
                          <a:custGeom>
                            <a:avLst/>
                            <a:gdLst>
                              <a:gd name="csX0" fmla="*/ 2463 w 2590"/>
                              <a:gd name="csY0" fmla="*/ 1142 h 2411"/>
                              <a:gd name="csX1" fmla="*/ 1320 w 2590"/>
                              <a:gd name="csY1" fmla="*/ 2411 h 2411"/>
                              <a:gd name="csX2" fmla="*/ 50 w 2590"/>
                              <a:gd name="csY2" fmla="*/ 1650 h 2411"/>
                              <a:gd name="csX3" fmla="*/ 1067 w 2590"/>
                              <a:gd name="csY3" fmla="*/ 0 h 2411"/>
                              <a:gd name="csX4" fmla="*/ 2590 w 2590"/>
                              <a:gd name="csY4" fmla="*/ 1142 h 2411"/>
                            </a:gdLst>
                            <a:ahLst/>
                            <a:cxnLst>
                              <a:cxn ang="0">
                                <a:pos x="csX0" y="csY0"/>
                              </a:cxn>
                              <a:cxn ang="0">
                                <a:pos x="csX1" y="csY1"/>
                              </a:cxn>
                              <a:cxn ang="0">
                                <a:pos x="csX2" y="csY2"/>
                              </a:cxn>
                              <a:cxn ang="0">
                                <a:pos x="csX3" y="csY3"/>
                              </a:cxn>
                              <a:cxn ang="0">
                                <a:pos x="csX4" y="csY4"/>
                              </a:cxn>
                            </a:cxnLst>
                            <a:rect l="l" t="t" r="r" b="b"/>
                            <a:pathLst>
                              <a:path w="2590" h="2411">
                                <a:moveTo>
                                  <a:pt x="2463" y="1142"/>
                                </a:moveTo>
                                <a:cubicBezTo>
                                  <a:pt x="2463" y="1904"/>
                                  <a:pt x="1956" y="2284"/>
                                  <a:pt x="1320" y="2411"/>
                                </a:cubicBezTo>
                                <a:cubicBezTo>
                                  <a:pt x="812" y="2411"/>
                                  <a:pt x="178" y="2158"/>
                                  <a:pt x="50" y="1650"/>
                                </a:cubicBezTo>
                                <a:cubicBezTo>
                                  <a:pt x="-203" y="761"/>
                                  <a:pt x="558" y="381"/>
                                  <a:pt x="1067" y="0"/>
                                </a:cubicBezTo>
                                <a:cubicBezTo>
                                  <a:pt x="1701" y="0"/>
                                  <a:pt x="2336" y="635"/>
                                  <a:pt x="2590" y="1142"/>
                                </a:cubicBezTo>
                              </a:path>
                            </a:pathLst>
                          </a:custGeom>
                          <a:solidFill>
                            <a:srgbClr val="000000"/>
                          </a:solidFill>
                          <a:ln w="12688" cap="flat">
                            <a:noFill/>
                            <a:prstDash val="solid"/>
                            <a:miter/>
                          </a:ln>
                        </wps:spPr>
                        <wps:bodyPr/>
                      </wps:wsp>
                      <wps:wsp>
                        <wps:cNvPr id="770376521" name="Freeform: Shape 770376521"/>
                        <wps:cNvSpPr/>
                        <wps:spPr>
                          <a:xfrm>
                            <a:off x="296010" y="122819"/>
                            <a:ext cx="3047" cy="2849"/>
                          </a:xfrm>
                          <a:custGeom>
                            <a:avLst/>
                            <a:gdLst>
                              <a:gd name="csX0" fmla="*/ 3048 w 3047"/>
                              <a:gd name="csY0" fmla="*/ 1047 h 2849"/>
                              <a:gd name="csX1" fmla="*/ 1905 w 3047"/>
                              <a:gd name="csY1" fmla="*/ 2824 h 2849"/>
                              <a:gd name="csX2" fmla="*/ 254 w 3047"/>
                              <a:gd name="csY2" fmla="*/ 2316 h 2849"/>
                              <a:gd name="csX3" fmla="*/ 0 w 3047"/>
                              <a:gd name="csY3" fmla="*/ 1047 h 2849"/>
                              <a:gd name="csX4" fmla="*/ 3048 w 3047"/>
                              <a:gd name="csY4" fmla="*/ 1047 h 2849"/>
                            </a:gdLst>
                            <a:ahLst/>
                            <a:cxnLst>
                              <a:cxn ang="0">
                                <a:pos x="csX0" y="csY0"/>
                              </a:cxn>
                              <a:cxn ang="0">
                                <a:pos x="csX1" y="csY1"/>
                              </a:cxn>
                              <a:cxn ang="0">
                                <a:pos x="csX2" y="csY2"/>
                              </a:cxn>
                              <a:cxn ang="0">
                                <a:pos x="csX3" y="csY3"/>
                              </a:cxn>
                              <a:cxn ang="0">
                                <a:pos x="csX4" y="csY4"/>
                              </a:cxn>
                            </a:cxnLst>
                            <a:rect l="l" t="t" r="r" b="b"/>
                            <a:pathLst>
                              <a:path w="3047" h="2849">
                                <a:moveTo>
                                  <a:pt x="3048" y="1047"/>
                                </a:moveTo>
                                <a:cubicBezTo>
                                  <a:pt x="2920" y="1809"/>
                                  <a:pt x="2667" y="2570"/>
                                  <a:pt x="1905" y="2824"/>
                                </a:cubicBezTo>
                                <a:cubicBezTo>
                                  <a:pt x="1143" y="2951"/>
                                  <a:pt x="762" y="2570"/>
                                  <a:pt x="254" y="2316"/>
                                </a:cubicBezTo>
                                <a:cubicBezTo>
                                  <a:pt x="-127" y="2062"/>
                                  <a:pt x="127" y="1428"/>
                                  <a:pt x="0" y="1047"/>
                                </a:cubicBezTo>
                                <a:cubicBezTo>
                                  <a:pt x="508" y="-349"/>
                                  <a:pt x="2540" y="-349"/>
                                  <a:pt x="3048" y="1047"/>
                                </a:cubicBezTo>
                              </a:path>
                            </a:pathLst>
                          </a:custGeom>
                          <a:solidFill>
                            <a:srgbClr val="000000"/>
                          </a:solidFill>
                          <a:ln w="12688" cap="flat">
                            <a:noFill/>
                            <a:prstDash val="solid"/>
                            <a:miter/>
                          </a:ln>
                        </wps:spPr>
                        <wps:bodyPr/>
                      </wps:wsp>
                      <wps:wsp>
                        <wps:cNvPr id="1507321406" name="Freeform: Shape 1507321406"/>
                        <wps:cNvSpPr/>
                        <wps:spPr>
                          <a:xfrm>
                            <a:off x="303248" y="123638"/>
                            <a:ext cx="11175" cy="3273"/>
                          </a:xfrm>
                          <a:custGeom>
                            <a:avLst/>
                            <a:gdLst>
                              <a:gd name="csX0" fmla="*/ 11175 w 11175"/>
                              <a:gd name="csY0" fmla="*/ 609 h 3273"/>
                              <a:gd name="csX1" fmla="*/ 4572 w 11175"/>
                              <a:gd name="csY1" fmla="*/ 3274 h 3273"/>
                              <a:gd name="csX2" fmla="*/ 381 w 11175"/>
                              <a:gd name="csY2" fmla="*/ 3274 h 3273"/>
                              <a:gd name="csX3" fmla="*/ 0 w 11175"/>
                              <a:gd name="csY3" fmla="*/ 2893 h 3273"/>
                              <a:gd name="csX4" fmla="*/ 11175 w 11175"/>
                              <a:gd name="csY4" fmla="*/ 101 h 3273"/>
                              <a:gd name="csX5" fmla="*/ 11175 w 11175"/>
                              <a:gd name="csY5" fmla="*/ 609 h 3273"/>
                            </a:gdLst>
                            <a:ahLst/>
                            <a:cxnLst>
                              <a:cxn ang="0">
                                <a:pos x="csX0" y="csY0"/>
                              </a:cxn>
                              <a:cxn ang="0">
                                <a:pos x="csX1" y="csY1"/>
                              </a:cxn>
                              <a:cxn ang="0">
                                <a:pos x="csX2" y="csY2"/>
                              </a:cxn>
                              <a:cxn ang="0">
                                <a:pos x="csX3" y="csY3"/>
                              </a:cxn>
                              <a:cxn ang="0">
                                <a:pos x="csX4" y="csY4"/>
                              </a:cxn>
                              <a:cxn ang="0">
                                <a:pos x="csX5" y="csY5"/>
                              </a:cxn>
                            </a:cxnLst>
                            <a:rect l="l" t="t" r="r" b="b"/>
                            <a:pathLst>
                              <a:path w="11175" h="3273">
                                <a:moveTo>
                                  <a:pt x="11175" y="609"/>
                                </a:moveTo>
                                <a:cubicBezTo>
                                  <a:pt x="9270" y="1878"/>
                                  <a:pt x="7111" y="3274"/>
                                  <a:pt x="4572" y="3274"/>
                                </a:cubicBezTo>
                                <a:lnTo>
                                  <a:pt x="381" y="3274"/>
                                </a:lnTo>
                                <a:cubicBezTo>
                                  <a:pt x="381" y="3274"/>
                                  <a:pt x="0" y="2893"/>
                                  <a:pt x="0" y="2893"/>
                                </a:cubicBezTo>
                                <a:cubicBezTo>
                                  <a:pt x="2540" y="-153"/>
                                  <a:pt x="7111" y="-153"/>
                                  <a:pt x="11175" y="101"/>
                                </a:cubicBezTo>
                                <a:lnTo>
                                  <a:pt x="11175" y="609"/>
                                </a:lnTo>
                                <a:close/>
                              </a:path>
                            </a:pathLst>
                          </a:custGeom>
                          <a:solidFill>
                            <a:srgbClr val="000000"/>
                          </a:solidFill>
                          <a:ln w="12688" cap="flat">
                            <a:noFill/>
                            <a:prstDash val="solid"/>
                            <a:miter/>
                          </a:ln>
                        </wps:spPr>
                        <wps:bodyPr/>
                      </wps:wsp>
                      <wps:wsp>
                        <wps:cNvPr id="669323764" name="Freeform: Shape 669323764"/>
                        <wps:cNvSpPr/>
                        <wps:spPr>
                          <a:xfrm>
                            <a:off x="164352" y="124858"/>
                            <a:ext cx="2763" cy="2720"/>
                          </a:xfrm>
                          <a:custGeom>
                            <a:avLst/>
                            <a:gdLst>
                              <a:gd name="csX0" fmla="*/ 2764 w 2763"/>
                              <a:gd name="csY0" fmla="*/ 1166 h 2720"/>
                              <a:gd name="csX1" fmla="*/ 1748 w 2763"/>
                              <a:gd name="csY1" fmla="*/ 2689 h 2720"/>
                              <a:gd name="csX2" fmla="*/ 97 w 2763"/>
                              <a:gd name="csY2" fmla="*/ 1927 h 2720"/>
                              <a:gd name="csX3" fmla="*/ 732 w 2763"/>
                              <a:gd name="csY3" fmla="*/ 150 h 2720"/>
                              <a:gd name="csX4" fmla="*/ 2764 w 2763"/>
                              <a:gd name="csY4" fmla="*/ 1166 h 2720"/>
                            </a:gdLst>
                            <a:ahLst/>
                            <a:cxnLst>
                              <a:cxn ang="0">
                                <a:pos x="csX0" y="csY0"/>
                              </a:cxn>
                              <a:cxn ang="0">
                                <a:pos x="csX1" y="csY1"/>
                              </a:cxn>
                              <a:cxn ang="0">
                                <a:pos x="csX2" y="csY2"/>
                              </a:cxn>
                              <a:cxn ang="0">
                                <a:pos x="csX3" y="csY3"/>
                              </a:cxn>
                              <a:cxn ang="0">
                                <a:pos x="csX4" y="csY4"/>
                              </a:cxn>
                            </a:cxnLst>
                            <a:rect l="l" t="t" r="r" b="b"/>
                            <a:pathLst>
                              <a:path w="2763" h="2720">
                                <a:moveTo>
                                  <a:pt x="2764" y="1166"/>
                                </a:moveTo>
                                <a:cubicBezTo>
                                  <a:pt x="2764" y="1927"/>
                                  <a:pt x="2510" y="2435"/>
                                  <a:pt x="1748" y="2689"/>
                                </a:cubicBezTo>
                                <a:cubicBezTo>
                                  <a:pt x="986" y="2816"/>
                                  <a:pt x="478" y="2562"/>
                                  <a:pt x="97" y="1927"/>
                                </a:cubicBezTo>
                                <a:cubicBezTo>
                                  <a:pt x="-157" y="1166"/>
                                  <a:pt x="97" y="531"/>
                                  <a:pt x="732" y="150"/>
                                </a:cubicBezTo>
                                <a:cubicBezTo>
                                  <a:pt x="1621" y="-357"/>
                                  <a:pt x="2383" y="531"/>
                                  <a:pt x="2764" y="1166"/>
                                </a:cubicBezTo>
                              </a:path>
                            </a:pathLst>
                          </a:custGeom>
                          <a:solidFill>
                            <a:srgbClr val="000000"/>
                          </a:solidFill>
                          <a:ln w="12688" cap="flat">
                            <a:noFill/>
                            <a:prstDash val="solid"/>
                            <a:miter/>
                          </a:ln>
                        </wps:spPr>
                        <wps:bodyPr/>
                      </wps:wsp>
                      <wps:wsp>
                        <wps:cNvPr id="2065778547" name="Freeform: Shape 2065778547"/>
                        <wps:cNvSpPr/>
                        <wps:spPr>
                          <a:xfrm>
                            <a:off x="168595" y="125770"/>
                            <a:ext cx="2331" cy="2270"/>
                          </a:xfrm>
                          <a:custGeom>
                            <a:avLst/>
                            <a:gdLst>
                              <a:gd name="csX0" fmla="*/ 2332 w 2331"/>
                              <a:gd name="csY0" fmla="*/ 1015 h 2270"/>
                              <a:gd name="csX1" fmla="*/ 2077 w 2331"/>
                              <a:gd name="csY1" fmla="*/ 2031 h 2270"/>
                              <a:gd name="csX2" fmla="*/ 554 w 2331"/>
                              <a:gd name="csY2" fmla="*/ 2031 h 2270"/>
                              <a:gd name="csX3" fmla="*/ 46 w 2331"/>
                              <a:gd name="csY3" fmla="*/ 761 h 2270"/>
                              <a:gd name="csX4" fmla="*/ 934 w 2331"/>
                              <a:gd name="csY4" fmla="*/ 0 h 2270"/>
                              <a:gd name="csX5" fmla="*/ 2204 w 2331"/>
                              <a:gd name="csY5" fmla="*/ 1015 h 2270"/>
                            </a:gdLst>
                            <a:ahLst/>
                            <a:cxnLst>
                              <a:cxn ang="0">
                                <a:pos x="csX0" y="csY0"/>
                              </a:cxn>
                              <a:cxn ang="0">
                                <a:pos x="csX1" y="csY1"/>
                              </a:cxn>
                              <a:cxn ang="0">
                                <a:pos x="csX2" y="csY2"/>
                              </a:cxn>
                              <a:cxn ang="0">
                                <a:pos x="csX3" y="csY3"/>
                              </a:cxn>
                              <a:cxn ang="0">
                                <a:pos x="csX4" y="csY4"/>
                              </a:cxn>
                              <a:cxn ang="0">
                                <a:pos x="csX5" y="csY5"/>
                              </a:cxn>
                            </a:cxnLst>
                            <a:rect l="l" t="t" r="r" b="b"/>
                            <a:pathLst>
                              <a:path w="2331" h="2270">
                                <a:moveTo>
                                  <a:pt x="2332" y="1015"/>
                                </a:moveTo>
                                <a:cubicBezTo>
                                  <a:pt x="2332" y="1015"/>
                                  <a:pt x="2204" y="1650"/>
                                  <a:pt x="2077" y="2031"/>
                                </a:cubicBezTo>
                                <a:cubicBezTo>
                                  <a:pt x="1570" y="2284"/>
                                  <a:pt x="934" y="2411"/>
                                  <a:pt x="554" y="2031"/>
                                </a:cubicBezTo>
                                <a:cubicBezTo>
                                  <a:pt x="46" y="1650"/>
                                  <a:pt x="-81" y="1142"/>
                                  <a:pt x="46" y="761"/>
                                </a:cubicBezTo>
                                <a:cubicBezTo>
                                  <a:pt x="300" y="254"/>
                                  <a:pt x="808" y="381"/>
                                  <a:pt x="934" y="0"/>
                                </a:cubicBezTo>
                                <a:cubicBezTo>
                                  <a:pt x="1443" y="254"/>
                                  <a:pt x="2077" y="508"/>
                                  <a:pt x="2204" y="1015"/>
                                </a:cubicBezTo>
                              </a:path>
                            </a:pathLst>
                          </a:custGeom>
                          <a:solidFill>
                            <a:srgbClr val="000000"/>
                          </a:solidFill>
                          <a:ln w="12688" cap="flat">
                            <a:noFill/>
                            <a:prstDash val="solid"/>
                            <a:miter/>
                          </a:ln>
                        </wps:spPr>
                        <wps:bodyPr/>
                      </wps:wsp>
                      <wps:wsp>
                        <wps:cNvPr id="786792479" name="Freeform: Shape 786792479"/>
                        <wps:cNvSpPr/>
                        <wps:spPr>
                          <a:xfrm>
                            <a:off x="133338" y="127279"/>
                            <a:ext cx="8127" cy="7705"/>
                          </a:xfrm>
                          <a:custGeom>
                            <a:avLst/>
                            <a:gdLst>
                              <a:gd name="csX0" fmla="*/ 8127 w 8127"/>
                              <a:gd name="csY0" fmla="*/ 7375 h 7705"/>
                              <a:gd name="csX1" fmla="*/ 5333 w 8127"/>
                              <a:gd name="csY1" fmla="*/ 6740 h 7705"/>
                              <a:gd name="csX2" fmla="*/ 0 w 8127"/>
                              <a:gd name="csY2" fmla="*/ 395 h 7705"/>
                              <a:gd name="csX3" fmla="*/ 1524 w 8127"/>
                              <a:gd name="csY3" fmla="*/ 395 h 7705"/>
                              <a:gd name="csX4" fmla="*/ 3175 w 8127"/>
                              <a:gd name="csY4" fmla="*/ 1283 h 7705"/>
                              <a:gd name="csX5" fmla="*/ 8127 w 8127"/>
                              <a:gd name="csY5" fmla="*/ 7502 h 7705"/>
                            </a:gdLst>
                            <a:ahLst/>
                            <a:cxnLst>
                              <a:cxn ang="0">
                                <a:pos x="csX0" y="csY0"/>
                              </a:cxn>
                              <a:cxn ang="0">
                                <a:pos x="csX1" y="csY1"/>
                              </a:cxn>
                              <a:cxn ang="0">
                                <a:pos x="csX2" y="csY2"/>
                              </a:cxn>
                              <a:cxn ang="0">
                                <a:pos x="csX3" y="csY3"/>
                              </a:cxn>
                              <a:cxn ang="0">
                                <a:pos x="csX4" y="csY4"/>
                              </a:cxn>
                              <a:cxn ang="0">
                                <a:pos x="csX5" y="csY5"/>
                              </a:cxn>
                            </a:cxnLst>
                            <a:rect l="l" t="t" r="r" b="b"/>
                            <a:pathLst>
                              <a:path w="8127" h="7705">
                                <a:moveTo>
                                  <a:pt x="8127" y="7375"/>
                                </a:moveTo>
                                <a:cubicBezTo>
                                  <a:pt x="7365" y="8263"/>
                                  <a:pt x="6095" y="7121"/>
                                  <a:pt x="5333" y="6740"/>
                                </a:cubicBezTo>
                                <a:cubicBezTo>
                                  <a:pt x="2667" y="5218"/>
                                  <a:pt x="2667" y="2172"/>
                                  <a:pt x="0" y="395"/>
                                </a:cubicBezTo>
                                <a:cubicBezTo>
                                  <a:pt x="254" y="-494"/>
                                  <a:pt x="1016" y="395"/>
                                  <a:pt x="1524" y="395"/>
                                </a:cubicBezTo>
                                <a:cubicBezTo>
                                  <a:pt x="2031" y="649"/>
                                  <a:pt x="2667" y="1029"/>
                                  <a:pt x="3175" y="1283"/>
                                </a:cubicBezTo>
                                <a:cubicBezTo>
                                  <a:pt x="5841" y="2806"/>
                                  <a:pt x="6349" y="5218"/>
                                  <a:pt x="8127" y="7502"/>
                                </a:cubicBezTo>
                              </a:path>
                            </a:pathLst>
                          </a:custGeom>
                          <a:solidFill>
                            <a:srgbClr val="000000"/>
                          </a:solidFill>
                          <a:ln w="12688" cap="flat">
                            <a:noFill/>
                            <a:prstDash val="solid"/>
                            <a:miter/>
                          </a:ln>
                        </wps:spPr>
                        <wps:bodyPr/>
                      </wps:wsp>
                      <wps:wsp>
                        <wps:cNvPr id="515308523" name="Freeform: Shape 515308523"/>
                        <wps:cNvSpPr/>
                        <wps:spPr>
                          <a:xfrm>
                            <a:off x="116251" y="72081"/>
                            <a:ext cx="249847" cy="87321"/>
                          </a:xfrm>
                          <a:custGeom>
                            <a:avLst/>
                            <a:gdLst>
                              <a:gd name="csX0" fmla="*/ 127185 w 249847"/>
                              <a:gd name="csY0" fmla="*/ 61177 h 87321"/>
                              <a:gd name="csX1" fmla="*/ 126296 w 249847"/>
                              <a:gd name="csY1" fmla="*/ 63842 h 87321"/>
                              <a:gd name="csX2" fmla="*/ 126042 w 249847"/>
                              <a:gd name="csY2" fmla="*/ 63842 h 87321"/>
                              <a:gd name="csX3" fmla="*/ 125407 w 249847"/>
                              <a:gd name="csY3" fmla="*/ 60923 h 87321"/>
                              <a:gd name="csX4" fmla="*/ 124264 w 249847"/>
                              <a:gd name="csY4" fmla="*/ 57877 h 87321"/>
                              <a:gd name="csX5" fmla="*/ 125407 w 249847"/>
                              <a:gd name="csY5" fmla="*/ 55212 h 87321"/>
                              <a:gd name="csX6" fmla="*/ 127693 w 249847"/>
                              <a:gd name="csY6" fmla="*/ 57624 h 87321"/>
                              <a:gd name="csX7" fmla="*/ 127185 w 249847"/>
                              <a:gd name="csY7" fmla="*/ 61177 h 87321"/>
                              <a:gd name="csX8" fmla="*/ 249475 w 249847"/>
                              <a:gd name="csY8" fmla="*/ 32495 h 87321"/>
                              <a:gd name="csX9" fmla="*/ 243760 w 249847"/>
                              <a:gd name="csY9" fmla="*/ 29322 h 87321"/>
                              <a:gd name="csX10" fmla="*/ 239443 w 249847"/>
                              <a:gd name="csY10" fmla="*/ 32495 h 87321"/>
                              <a:gd name="csX11" fmla="*/ 240840 w 249847"/>
                              <a:gd name="csY11" fmla="*/ 36810 h 87321"/>
                              <a:gd name="csX12" fmla="*/ 242363 w 249847"/>
                              <a:gd name="csY12" fmla="*/ 36429 h 87321"/>
                              <a:gd name="csX13" fmla="*/ 241474 w 249847"/>
                              <a:gd name="csY13" fmla="*/ 34652 h 87321"/>
                              <a:gd name="csX14" fmla="*/ 242363 w 249847"/>
                              <a:gd name="csY14" fmla="*/ 31987 h 87321"/>
                              <a:gd name="csX15" fmla="*/ 245411 w 249847"/>
                              <a:gd name="csY15" fmla="*/ 31606 h 87321"/>
                              <a:gd name="csX16" fmla="*/ 247697 w 249847"/>
                              <a:gd name="csY16" fmla="*/ 33891 h 87321"/>
                              <a:gd name="csX17" fmla="*/ 247697 w 249847"/>
                              <a:gd name="csY17" fmla="*/ 37952 h 87321"/>
                              <a:gd name="csX18" fmla="*/ 242871 w 249847"/>
                              <a:gd name="csY18" fmla="*/ 41886 h 87321"/>
                              <a:gd name="csX19" fmla="*/ 166424 w 249847"/>
                              <a:gd name="csY19" fmla="*/ 42521 h 87321"/>
                              <a:gd name="csX20" fmla="*/ 141789 w 249847"/>
                              <a:gd name="csY20" fmla="*/ 45313 h 87321"/>
                              <a:gd name="csX21" fmla="*/ 136074 w 249847"/>
                              <a:gd name="csY21" fmla="*/ 53562 h 87321"/>
                              <a:gd name="csX22" fmla="*/ 130106 w 249847"/>
                              <a:gd name="csY22" fmla="*/ 59654 h 87321"/>
                              <a:gd name="csX23" fmla="*/ 129852 w 249847"/>
                              <a:gd name="csY23" fmla="*/ 59400 h 87321"/>
                              <a:gd name="csX24" fmla="*/ 131503 w 249847"/>
                              <a:gd name="csY24" fmla="*/ 54070 h 87321"/>
                              <a:gd name="csX25" fmla="*/ 133534 w 249847"/>
                              <a:gd name="csY25" fmla="*/ 48740 h 87321"/>
                              <a:gd name="csX26" fmla="*/ 143820 w 249847"/>
                              <a:gd name="csY26" fmla="*/ 35921 h 87321"/>
                              <a:gd name="csX27" fmla="*/ 152075 w 249847"/>
                              <a:gd name="csY27" fmla="*/ 33891 h 87321"/>
                              <a:gd name="csX28" fmla="*/ 162742 w 249847"/>
                              <a:gd name="csY28" fmla="*/ 35414 h 87321"/>
                              <a:gd name="csX29" fmla="*/ 162996 w 249847"/>
                              <a:gd name="csY29" fmla="*/ 34906 h 87321"/>
                              <a:gd name="csX30" fmla="*/ 158932 w 249847"/>
                              <a:gd name="csY30" fmla="*/ 32495 h 87321"/>
                              <a:gd name="csX31" fmla="*/ 149662 w 249847"/>
                              <a:gd name="csY31" fmla="*/ 32749 h 87321"/>
                              <a:gd name="csX32" fmla="*/ 149408 w 249847"/>
                              <a:gd name="csY32" fmla="*/ 32241 h 87321"/>
                              <a:gd name="csX33" fmla="*/ 158932 w 249847"/>
                              <a:gd name="csY33" fmla="*/ 27164 h 87321"/>
                              <a:gd name="csX34" fmla="*/ 167313 w 249847"/>
                              <a:gd name="csY34" fmla="*/ 23865 h 87321"/>
                              <a:gd name="csX35" fmla="*/ 170615 w 249847"/>
                              <a:gd name="csY35" fmla="*/ 23611 h 87321"/>
                              <a:gd name="csX36" fmla="*/ 174678 w 249847"/>
                              <a:gd name="csY36" fmla="*/ 22596 h 87321"/>
                              <a:gd name="csX37" fmla="*/ 175314 w 249847"/>
                              <a:gd name="csY37" fmla="*/ 22849 h 87321"/>
                              <a:gd name="csX38" fmla="*/ 187123 w 249847"/>
                              <a:gd name="csY38" fmla="*/ 22723 h 87321"/>
                              <a:gd name="csX39" fmla="*/ 187631 w 249847"/>
                              <a:gd name="csY39" fmla="*/ 23230 h 87321"/>
                              <a:gd name="csX40" fmla="*/ 191314 w 249847"/>
                              <a:gd name="csY40" fmla="*/ 24119 h 87321"/>
                              <a:gd name="csX41" fmla="*/ 194743 w 249847"/>
                              <a:gd name="csY41" fmla="*/ 26022 h 87321"/>
                              <a:gd name="csX42" fmla="*/ 193473 w 249847"/>
                              <a:gd name="csY42" fmla="*/ 23738 h 87321"/>
                              <a:gd name="csX43" fmla="*/ 198552 w 249847"/>
                              <a:gd name="csY43" fmla="*/ 24499 h 87321"/>
                              <a:gd name="csX44" fmla="*/ 197790 w 249847"/>
                              <a:gd name="csY44" fmla="*/ 25388 h 87321"/>
                              <a:gd name="csX45" fmla="*/ 198679 w 249847"/>
                              <a:gd name="csY45" fmla="*/ 27164 h 87321"/>
                              <a:gd name="csX46" fmla="*/ 199949 w 249847"/>
                              <a:gd name="csY46" fmla="*/ 26784 h 87321"/>
                              <a:gd name="csX47" fmla="*/ 200203 w 249847"/>
                              <a:gd name="csY47" fmla="*/ 24753 h 87321"/>
                              <a:gd name="csX48" fmla="*/ 216585 w 249847"/>
                              <a:gd name="csY48" fmla="*/ 29449 h 87321"/>
                              <a:gd name="csX49" fmla="*/ 221029 w 249847"/>
                              <a:gd name="csY49" fmla="*/ 30972 h 87321"/>
                              <a:gd name="csX50" fmla="*/ 215188 w 249847"/>
                              <a:gd name="csY50" fmla="*/ 27926 h 87321"/>
                              <a:gd name="csX51" fmla="*/ 210997 w 249847"/>
                              <a:gd name="csY51" fmla="*/ 26022 h 87321"/>
                              <a:gd name="csX52" fmla="*/ 212013 w 249847"/>
                              <a:gd name="csY52" fmla="*/ 25515 h 87321"/>
                              <a:gd name="csX53" fmla="*/ 218743 w 249847"/>
                              <a:gd name="csY53" fmla="*/ 21200 h 87321"/>
                              <a:gd name="csX54" fmla="*/ 219632 w 249847"/>
                              <a:gd name="csY54" fmla="*/ 20311 h 87321"/>
                              <a:gd name="csX55" fmla="*/ 216839 w 249847"/>
                              <a:gd name="csY55" fmla="*/ 20438 h 87321"/>
                              <a:gd name="csX56" fmla="*/ 208965 w 249847"/>
                              <a:gd name="csY56" fmla="*/ 25515 h 87321"/>
                              <a:gd name="csX57" fmla="*/ 197156 w 249847"/>
                              <a:gd name="csY57" fmla="*/ 22596 h 87321"/>
                              <a:gd name="csX58" fmla="*/ 191441 w 249847"/>
                              <a:gd name="csY58" fmla="*/ 21326 h 87321"/>
                              <a:gd name="csX59" fmla="*/ 187123 w 249847"/>
                              <a:gd name="csY59" fmla="*/ 20946 h 87321"/>
                              <a:gd name="csX60" fmla="*/ 179250 w 249847"/>
                              <a:gd name="csY60" fmla="*/ 20946 h 87321"/>
                              <a:gd name="csX61" fmla="*/ 178996 w 249847"/>
                              <a:gd name="csY61" fmla="*/ 20438 h 87321"/>
                              <a:gd name="csX62" fmla="*/ 186870 w 249847"/>
                              <a:gd name="csY62" fmla="*/ 17392 h 87321"/>
                              <a:gd name="csX63" fmla="*/ 207442 w 249847"/>
                              <a:gd name="csY63" fmla="*/ 8001 h 87321"/>
                              <a:gd name="csX64" fmla="*/ 213283 w 249847"/>
                              <a:gd name="csY64" fmla="*/ 1655 h 87321"/>
                              <a:gd name="csX65" fmla="*/ 212394 w 249847"/>
                              <a:gd name="csY65" fmla="*/ 132 h 87321"/>
                              <a:gd name="csX66" fmla="*/ 210870 w 249847"/>
                              <a:gd name="csY66" fmla="*/ 386 h 87321"/>
                              <a:gd name="csX67" fmla="*/ 210870 w 249847"/>
                              <a:gd name="csY67" fmla="*/ 2797 h 87321"/>
                              <a:gd name="csX68" fmla="*/ 207314 w 249847"/>
                              <a:gd name="csY68" fmla="*/ 5843 h 87321"/>
                              <a:gd name="csX69" fmla="*/ 186108 w 249847"/>
                              <a:gd name="csY69" fmla="*/ 15362 h 87321"/>
                              <a:gd name="csX70" fmla="*/ 176710 w 249847"/>
                              <a:gd name="csY70" fmla="*/ 18788 h 87321"/>
                              <a:gd name="csX71" fmla="*/ 172266 w 249847"/>
                              <a:gd name="csY71" fmla="*/ 19423 h 87321"/>
                              <a:gd name="csX72" fmla="*/ 170361 w 249847"/>
                              <a:gd name="csY72" fmla="*/ 21200 h 87321"/>
                              <a:gd name="csX73" fmla="*/ 166805 w 249847"/>
                              <a:gd name="csY73" fmla="*/ 22215 h 87321"/>
                              <a:gd name="csX74" fmla="*/ 138487 w 249847"/>
                              <a:gd name="csY74" fmla="*/ 38079 h 87321"/>
                              <a:gd name="csX75" fmla="*/ 139249 w 249847"/>
                              <a:gd name="csY75" fmla="*/ 34779 h 87321"/>
                              <a:gd name="csX76" fmla="*/ 138360 w 249847"/>
                              <a:gd name="csY76" fmla="*/ 31353 h 87321"/>
                              <a:gd name="csX77" fmla="*/ 137852 w 249847"/>
                              <a:gd name="csY77" fmla="*/ 29195 h 87321"/>
                              <a:gd name="csX78" fmla="*/ 136709 w 249847"/>
                              <a:gd name="csY78" fmla="*/ 29957 h 87321"/>
                              <a:gd name="csX79" fmla="*/ 136074 w 249847"/>
                              <a:gd name="csY79" fmla="*/ 36556 h 87321"/>
                              <a:gd name="csX80" fmla="*/ 136328 w 249847"/>
                              <a:gd name="csY80" fmla="*/ 40744 h 87321"/>
                              <a:gd name="csX81" fmla="*/ 128074 w 249847"/>
                              <a:gd name="csY81" fmla="*/ 55720 h 87321"/>
                              <a:gd name="csX82" fmla="*/ 126296 w 249847"/>
                              <a:gd name="csY82" fmla="*/ 53816 h 87321"/>
                              <a:gd name="csX83" fmla="*/ 131757 w 249847"/>
                              <a:gd name="csY83" fmla="*/ 42521 h 87321"/>
                              <a:gd name="csX84" fmla="*/ 132392 w 249847"/>
                              <a:gd name="csY84" fmla="*/ 40617 h 87321"/>
                              <a:gd name="csX85" fmla="*/ 132392 w 249847"/>
                              <a:gd name="csY85" fmla="*/ 37191 h 87321"/>
                              <a:gd name="csX86" fmla="*/ 131883 w 249847"/>
                              <a:gd name="csY86" fmla="*/ 32876 h 87321"/>
                              <a:gd name="csX87" fmla="*/ 130487 w 249847"/>
                              <a:gd name="csY87" fmla="*/ 33637 h 87321"/>
                              <a:gd name="csX88" fmla="*/ 128455 w 249847"/>
                              <a:gd name="csY88" fmla="*/ 48613 h 87321"/>
                              <a:gd name="csX89" fmla="*/ 128455 w 249847"/>
                              <a:gd name="csY89" fmla="*/ 48993 h 87321"/>
                              <a:gd name="csX90" fmla="*/ 125407 w 249847"/>
                              <a:gd name="csY90" fmla="*/ 52674 h 87321"/>
                              <a:gd name="csX91" fmla="*/ 121852 w 249847"/>
                              <a:gd name="csY91" fmla="*/ 48232 h 87321"/>
                              <a:gd name="csX92" fmla="*/ 121216 w 249847"/>
                              <a:gd name="csY92" fmla="*/ 40998 h 87321"/>
                              <a:gd name="csX93" fmla="*/ 120455 w 249847"/>
                              <a:gd name="csY93" fmla="*/ 34779 h 87321"/>
                              <a:gd name="csX94" fmla="*/ 119693 w 249847"/>
                              <a:gd name="csY94" fmla="*/ 34272 h 87321"/>
                              <a:gd name="csX95" fmla="*/ 118550 w 249847"/>
                              <a:gd name="csY95" fmla="*/ 43282 h 87321"/>
                              <a:gd name="csX96" fmla="*/ 120582 w 249847"/>
                              <a:gd name="csY96" fmla="*/ 47724 h 87321"/>
                              <a:gd name="csX97" fmla="*/ 123883 w 249847"/>
                              <a:gd name="csY97" fmla="*/ 53435 h 87321"/>
                              <a:gd name="csX98" fmla="*/ 122995 w 249847"/>
                              <a:gd name="csY98" fmla="*/ 54705 h 87321"/>
                              <a:gd name="csX99" fmla="*/ 121470 w 249847"/>
                              <a:gd name="csY99" fmla="*/ 52420 h 87321"/>
                              <a:gd name="csX100" fmla="*/ 111692 w 249847"/>
                              <a:gd name="csY100" fmla="*/ 38206 h 87321"/>
                              <a:gd name="csX101" fmla="*/ 111184 w 249847"/>
                              <a:gd name="csY101" fmla="*/ 36175 h 87321"/>
                              <a:gd name="csX102" fmla="*/ 112200 w 249847"/>
                              <a:gd name="csY102" fmla="*/ 30337 h 87321"/>
                              <a:gd name="csX103" fmla="*/ 111692 w 249847"/>
                              <a:gd name="csY103" fmla="*/ 29068 h 87321"/>
                              <a:gd name="csX104" fmla="*/ 110550 w 249847"/>
                              <a:gd name="csY104" fmla="*/ 28180 h 87321"/>
                              <a:gd name="csX105" fmla="*/ 109661 w 249847"/>
                              <a:gd name="csY105" fmla="*/ 36175 h 87321"/>
                              <a:gd name="csX106" fmla="*/ 109661 w 249847"/>
                              <a:gd name="csY106" fmla="*/ 36175 h 87321"/>
                              <a:gd name="csX107" fmla="*/ 84009 w 249847"/>
                              <a:gd name="csY107" fmla="*/ 20819 h 87321"/>
                              <a:gd name="csX108" fmla="*/ 83247 w 249847"/>
                              <a:gd name="csY108" fmla="*/ 22723 h 87321"/>
                              <a:gd name="csX109" fmla="*/ 91501 w 249847"/>
                              <a:gd name="csY109" fmla="*/ 26911 h 87321"/>
                              <a:gd name="csX110" fmla="*/ 99247 w 249847"/>
                              <a:gd name="csY110" fmla="*/ 30972 h 87321"/>
                              <a:gd name="csX111" fmla="*/ 121344 w 249847"/>
                              <a:gd name="csY111" fmla="*/ 57116 h 87321"/>
                              <a:gd name="csX112" fmla="*/ 121597 w 249847"/>
                              <a:gd name="csY112" fmla="*/ 59781 h 87321"/>
                              <a:gd name="csX113" fmla="*/ 115756 w 249847"/>
                              <a:gd name="csY113" fmla="*/ 53943 h 87321"/>
                              <a:gd name="csX114" fmla="*/ 109915 w 249847"/>
                              <a:gd name="csY114" fmla="*/ 45313 h 87321"/>
                              <a:gd name="csX115" fmla="*/ 104327 w 249847"/>
                              <a:gd name="csY115" fmla="*/ 42902 h 87321"/>
                              <a:gd name="csX116" fmla="*/ 76390 w 249847"/>
                              <a:gd name="csY116" fmla="*/ 42902 h 87321"/>
                              <a:gd name="csX117" fmla="*/ 10229 w 249847"/>
                              <a:gd name="csY117" fmla="*/ 43029 h 87321"/>
                              <a:gd name="csX118" fmla="*/ 2356 w 249847"/>
                              <a:gd name="csY118" fmla="*/ 38333 h 87321"/>
                              <a:gd name="csX119" fmla="*/ 2356 w 249847"/>
                              <a:gd name="csY119" fmla="*/ 34145 h 87321"/>
                              <a:gd name="csX120" fmla="*/ 6292 w 249847"/>
                              <a:gd name="csY120" fmla="*/ 31987 h 87321"/>
                              <a:gd name="csX121" fmla="*/ 8959 w 249847"/>
                              <a:gd name="csY121" fmla="*/ 34145 h 87321"/>
                              <a:gd name="csX122" fmla="*/ 7689 w 249847"/>
                              <a:gd name="csY122" fmla="*/ 36937 h 87321"/>
                              <a:gd name="csX123" fmla="*/ 8578 w 249847"/>
                              <a:gd name="csY123" fmla="*/ 37571 h 87321"/>
                              <a:gd name="csX124" fmla="*/ 10610 w 249847"/>
                              <a:gd name="csY124" fmla="*/ 35160 h 87321"/>
                              <a:gd name="csX125" fmla="*/ 10356 w 249847"/>
                              <a:gd name="csY125" fmla="*/ 33510 h 87321"/>
                              <a:gd name="csX126" fmla="*/ 6800 w 249847"/>
                              <a:gd name="csY126" fmla="*/ 30337 h 87321"/>
                              <a:gd name="csX127" fmla="*/ 1594 w 249847"/>
                              <a:gd name="csY127" fmla="*/ 32114 h 87321"/>
                              <a:gd name="csX128" fmla="*/ 324 w 249847"/>
                              <a:gd name="csY128" fmla="*/ 38587 h 87321"/>
                              <a:gd name="csX129" fmla="*/ 8578 w 249847"/>
                              <a:gd name="csY129" fmla="*/ 44805 h 87321"/>
                              <a:gd name="csX130" fmla="*/ 83374 w 249847"/>
                              <a:gd name="csY130" fmla="*/ 45059 h 87321"/>
                              <a:gd name="csX131" fmla="*/ 106359 w 249847"/>
                              <a:gd name="csY131" fmla="*/ 45694 h 87321"/>
                              <a:gd name="csX132" fmla="*/ 112581 w 249847"/>
                              <a:gd name="csY132" fmla="*/ 51532 h 87321"/>
                              <a:gd name="csX133" fmla="*/ 112073 w 249847"/>
                              <a:gd name="csY133" fmla="*/ 51532 h 87321"/>
                              <a:gd name="csX134" fmla="*/ 90231 w 249847"/>
                              <a:gd name="csY134" fmla="*/ 47090 h 87321"/>
                              <a:gd name="csX135" fmla="*/ 81596 w 249847"/>
                              <a:gd name="csY135" fmla="*/ 48867 h 87321"/>
                              <a:gd name="csX136" fmla="*/ 77787 w 249847"/>
                              <a:gd name="csY136" fmla="*/ 47597 h 87321"/>
                              <a:gd name="csX137" fmla="*/ 66612 w 249847"/>
                              <a:gd name="csY137" fmla="*/ 46201 h 87321"/>
                              <a:gd name="csX138" fmla="*/ 66612 w 249847"/>
                              <a:gd name="csY138" fmla="*/ 46709 h 87321"/>
                              <a:gd name="csX139" fmla="*/ 76009 w 249847"/>
                              <a:gd name="csY139" fmla="*/ 50009 h 87321"/>
                              <a:gd name="csX140" fmla="*/ 78041 w 249847"/>
                              <a:gd name="csY140" fmla="*/ 50009 h 87321"/>
                              <a:gd name="csX141" fmla="*/ 67374 w 249847"/>
                              <a:gd name="csY141" fmla="*/ 54831 h 87321"/>
                              <a:gd name="csX142" fmla="*/ 64707 w 249847"/>
                              <a:gd name="csY142" fmla="*/ 52928 h 87321"/>
                              <a:gd name="csX143" fmla="*/ 58611 w 249847"/>
                              <a:gd name="csY143" fmla="*/ 51912 h 87321"/>
                              <a:gd name="csX144" fmla="*/ 56833 w 249847"/>
                              <a:gd name="csY144" fmla="*/ 51912 h 87321"/>
                              <a:gd name="csX145" fmla="*/ 60135 w 249847"/>
                              <a:gd name="csY145" fmla="*/ 54451 h 87321"/>
                              <a:gd name="csX146" fmla="*/ 66104 w 249847"/>
                              <a:gd name="csY146" fmla="*/ 55593 h 87321"/>
                              <a:gd name="csX147" fmla="*/ 64453 w 249847"/>
                              <a:gd name="csY147" fmla="*/ 56735 h 87321"/>
                              <a:gd name="csX148" fmla="*/ 53786 w 249847"/>
                              <a:gd name="csY148" fmla="*/ 61177 h 87321"/>
                              <a:gd name="csX149" fmla="*/ 42357 w 249847"/>
                              <a:gd name="csY149" fmla="*/ 57497 h 87321"/>
                              <a:gd name="csX150" fmla="*/ 34610 w 249847"/>
                              <a:gd name="csY150" fmla="*/ 53055 h 87321"/>
                              <a:gd name="csX151" fmla="*/ 34103 w 249847"/>
                              <a:gd name="csY151" fmla="*/ 53562 h 87321"/>
                              <a:gd name="csX152" fmla="*/ 38801 w 249847"/>
                              <a:gd name="csY152" fmla="*/ 57750 h 87321"/>
                              <a:gd name="csX153" fmla="*/ 42992 w 249847"/>
                              <a:gd name="csY153" fmla="*/ 59273 h 87321"/>
                              <a:gd name="csX154" fmla="*/ 47944 w 249847"/>
                              <a:gd name="csY154" fmla="*/ 61431 h 87321"/>
                              <a:gd name="csX155" fmla="*/ 52008 w 249847"/>
                              <a:gd name="csY155" fmla="*/ 62573 h 87321"/>
                              <a:gd name="csX156" fmla="*/ 51500 w 249847"/>
                              <a:gd name="csY156" fmla="*/ 62827 h 87321"/>
                              <a:gd name="csX157" fmla="*/ 28642 w 249847"/>
                              <a:gd name="csY157" fmla="*/ 65111 h 87321"/>
                              <a:gd name="csX158" fmla="*/ 21785 w 249847"/>
                              <a:gd name="csY158" fmla="*/ 64350 h 87321"/>
                              <a:gd name="csX159" fmla="*/ 23690 w 249847"/>
                              <a:gd name="csY159" fmla="*/ 65492 h 87321"/>
                              <a:gd name="csX160" fmla="*/ 21658 w 249847"/>
                              <a:gd name="csY160" fmla="*/ 66127 h 87321"/>
                              <a:gd name="csX161" fmla="*/ 18737 w 249847"/>
                              <a:gd name="csY161" fmla="*/ 66888 h 87321"/>
                              <a:gd name="csX162" fmla="*/ 15435 w 249847"/>
                              <a:gd name="csY162" fmla="*/ 67650 h 87321"/>
                              <a:gd name="csX163" fmla="*/ 10991 w 249847"/>
                              <a:gd name="csY163" fmla="*/ 71203 h 87321"/>
                              <a:gd name="csX164" fmla="*/ 11245 w 249847"/>
                              <a:gd name="csY164" fmla="*/ 71965 h 87321"/>
                              <a:gd name="csX165" fmla="*/ 16070 w 249847"/>
                              <a:gd name="csY165" fmla="*/ 71203 h 87321"/>
                              <a:gd name="csX166" fmla="*/ 22039 w 249847"/>
                              <a:gd name="csY166" fmla="*/ 67015 h 87321"/>
                              <a:gd name="csX167" fmla="*/ 29912 w 249847"/>
                              <a:gd name="csY167" fmla="*/ 66127 h 87321"/>
                              <a:gd name="csX168" fmla="*/ 30166 w 249847"/>
                              <a:gd name="csY168" fmla="*/ 68157 h 87321"/>
                              <a:gd name="csX169" fmla="*/ 32198 w 249847"/>
                              <a:gd name="csY169" fmla="*/ 69046 h 87321"/>
                              <a:gd name="csX170" fmla="*/ 32706 w 249847"/>
                              <a:gd name="csY170" fmla="*/ 68665 h 87321"/>
                              <a:gd name="csX171" fmla="*/ 32706 w 249847"/>
                              <a:gd name="csY171" fmla="*/ 66761 h 87321"/>
                              <a:gd name="csX172" fmla="*/ 36388 w 249847"/>
                              <a:gd name="csY172" fmla="*/ 66381 h 87321"/>
                              <a:gd name="csX173" fmla="*/ 45024 w 249847"/>
                              <a:gd name="csY173" fmla="*/ 65619 h 87321"/>
                              <a:gd name="csX174" fmla="*/ 46547 w 249847"/>
                              <a:gd name="csY174" fmla="*/ 65619 h 87321"/>
                              <a:gd name="csX175" fmla="*/ 45785 w 249847"/>
                              <a:gd name="csY175" fmla="*/ 67142 h 87321"/>
                              <a:gd name="csX176" fmla="*/ 47309 w 249847"/>
                              <a:gd name="csY176" fmla="*/ 68284 h 87321"/>
                              <a:gd name="csX177" fmla="*/ 48452 w 249847"/>
                              <a:gd name="csY177" fmla="*/ 66381 h 87321"/>
                              <a:gd name="csX178" fmla="*/ 47309 w 249847"/>
                              <a:gd name="csY178" fmla="*/ 65492 h 87321"/>
                              <a:gd name="csX179" fmla="*/ 52389 w 249847"/>
                              <a:gd name="csY179" fmla="*/ 63715 h 87321"/>
                              <a:gd name="csX180" fmla="*/ 55691 w 249847"/>
                              <a:gd name="csY180" fmla="*/ 62573 h 87321"/>
                              <a:gd name="csX181" fmla="*/ 58484 w 249847"/>
                              <a:gd name="csY181" fmla="*/ 61939 h 87321"/>
                              <a:gd name="csX182" fmla="*/ 56833 w 249847"/>
                              <a:gd name="csY182" fmla="*/ 65619 h 87321"/>
                              <a:gd name="csX183" fmla="*/ 56833 w 249847"/>
                              <a:gd name="csY183" fmla="*/ 79072 h 87321"/>
                              <a:gd name="csX184" fmla="*/ 57341 w 249847"/>
                              <a:gd name="csY184" fmla="*/ 78945 h 87321"/>
                              <a:gd name="csX185" fmla="*/ 57976 w 249847"/>
                              <a:gd name="csY185" fmla="*/ 66254 h 87321"/>
                              <a:gd name="csX186" fmla="*/ 70675 w 249847"/>
                              <a:gd name="csY186" fmla="*/ 55212 h 87321"/>
                              <a:gd name="csX187" fmla="*/ 70929 w 249847"/>
                              <a:gd name="csY187" fmla="*/ 55466 h 87321"/>
                              <a:gd name="csX188" fmla="*/ 68008 w 249847"/>
                              <a:gd name="csY188" fmla="*/ 66254 h 87321"/>
                              <a:gd name="csX189" fmla="*/ 68008 w 249847"/>
                              <a:gd name="csY189" fmla="*/ 68157 h 87321"/>
                              <a:gd name="csX190" fmla="*/ 70802 w 249847"/>
                              <a:gd name="csY190" fmla="*/ 64604 h 87321"/>
                              <a:gd name="csX191" fmla="*/ 72834 w 249847"/>
                              <a:gd name="csY191" fmla="*/ 54197 h 87321"/>
                              <a:gd name="csX192" fmla="*/ 92390 w 249847"/>
                              <a:gd name="csY192" fmla="*/ 48359 h 87321"/>
                              <a:gd name="csX193" fmla="*/ 93279 w 249847"/>
                              <a:gd name="csY193" fmla="*/ 48613 h 87321"/>
                              <a:gd name="csX194" fmla="*/ 88835 w 249847"/>
                              <a:gd name="csY194" fmla="*/ 54070 h 87321"/>
                              <a:gd name="csX195" fmla="*/ 87565 w 249847"/>
                              <a:gd name="csY195" fmla="*/ 67523 h 87321"/>
                              <a:gd name="csX196" fmla="*/ 85152 w 249847"/>
                              <a:gd name="csY196" fmla="*/ 73107 h 87321"/>
                              <a:gd name="csX197" fmla="*/ 84136 w 249847"/>
                              <a:gd name="csY197" fmla="*/ 75645 h 87321"/>
                              <a:gd name="csX198" fmla="*/ 85660 w 249847"/>
                              <a:gd name="csY198" fmla="*/ 75645 h 87321"/>
                              <a:gd name="csX199" fmla="*/ 88327 w 249847"/>
                              <a:gd name="csY199" fmla="*/ 70696 h 87321"/>
                              <a:gd name="csX200" fmla="*/ 89723 w 249847"/>
                              <a:gd name="csY200" fmla="*/ 72219 h 87321"/>
                              <a:gd name="csX201" fmla="*/ 89216 w 249847"/>
                              <a:gd name="csY201" fmla="*/ 69934 h 87321"/>
                              <a:gd name="csX202" fmla="*/ 92009 w 249847"/>
                              <a:gd name="csY202" fmla="*/ 71076 h 87321"/>
                              <a:gd name="csX203" fmla="*/ 96708 w 249847"/>
                              <a:gd name="csY203" fmla="*/ 72092 h 87321"/>
                              <a:gd name="csX204" fmla="*/ 97216 w 249847"/>
                              <a:gd name="csY204" fmla="*/ 71584 h 87321"/>
                              <a:gd name="csX205" fmla="*/ 89216 w 249847"/>
                              <a:gd name="csY205" fmla="*/ 68284 h 87321"/>
                              <a:gd name="csX206" fmla="*/ 87819 w 249847"/>
                              <a:gd name="csY206" fmla="*/ 59527 h 87321"/>
                              <a:gd name="csX207" fmla="*/ 89342 w 249847"/>
                              <a:gd name="csY207" fmla="*/ 54705 h 87321"/>
                              <a:gd name="csX208" fmla="*/ 91501 w 249847"/>
                              <a:gd name="csY208" fmla="*/ 51786 h 87321"/>
                              <a:gd name="csX209" fmla="*/ 96327 w 249847"/>
                              <a:gd name="csY209" fmla="*/ 49120 h 87321"/>
                              <a:gd name="csX210" fmla="*/ 96581 w 249847"/>
                              <a:gd name="csY210" fmla="*/ 49120 h 87321"/>
                              <a:gd name="csX211" fmla="*/ 96581 w 249847"/>
                              <a:gd name="csY211" fmla="*/ 49374 h 87321"/>
                              <a:gd name="csX212" fmla="*/ 93025 w 249847"/>
                              <a:gd name="csY212" fmla="*/ 55212 h 87321"/>
                              <a:gd name="csX213" fmla="*/ 92390 w 249847"/>
                              <a:gd name="csY213" fmla="*/ 61939 h 87321"/>
                              <a:gd name="csX214" fmla="*/ 93660 w 249847"/>
                              <a:gd name="csY214" fmla="*/ 65238 h 87321"/>
                              <a:gd name="csX215" fmla="*/ 95311 w 249847"/>
                              <a:gd name="csY215" fmla="*/ 60543 h 87321"/>
                              <a:gd name="csX216" fmla="*/ 95057 w 249847"/>
                              <a:gd name="csY216" fmla="*/ 53055 h 87321"/>
                              <a:gd name="csX217" fmla="*/ 99247 w 249847"/>
                              <a:gd name="csY217" fmla="*/ 49628 h 87321"/>
                              <a:gd name="csX218" fmla="*/ 110803 w 249847"/>
                              <a:gd name="csY218" fmla="*/ 53055 h 87321"/>
                              <a:gd name="csX219" fmla="*/ 113089 w 249847"/>
                              <a:gd name="csY219" fmla="*/ 55212 h 87321"/>
                              <a:gd name="csX220" fmla="*/ 110296 w 249847"/>
                              <a:gd name="csY220" fmla="*/ 60416 h 87321"/>
                              <a:gd name="csX221" fmla="*/ 103311 w 249847"/>
                              <a:gd name="csY221" fmla="*/ 60416 h 87321"/>
                              <a:gd name="csX222" fmla="*/ 102041 w 249847"/>
                              <a:gd name="csY222" fmla="*/ 55720 h 87321"/>
                              <a:gd name="csX223" fmla="*/ 105470 w 249847"/>
                              <a:gd name="csY223" fmla="*/ 54451 h 87321"/>
                              <a:gd name="csX224" fmla="*/ 107883 w 249847"/>
                              <a:gd name="csY224" fmla="*/ 55212 h 87321"/>
                              <a:gd name="csX225" fmla="*/ 108137 w 249847"/>
                              <a:gd name="csY225" fmla="*/ 53943 h 87321"/>
                              <a:gd name="csX226" fmla="*/ 105851 w 249847"/>
                              <a:gd name="csY226" fmla="*/ 52166 h 87321"/>
                              <a:gd name="csX227" fmla="*/ 101660 w 249847"/>
                              <a:gd name="csY227" fmla="*/ 53055 h 87321"/>
                              <a:gd name="csX228" fmla="*/ 99883 w 249847"/>
                              <a:gd name="csY228" fmla="*/ 58512 h 87321"/>
                              <a:gd name="csX229" fmla="*/ 104708 w 249847"/>
                              <a:gd name="csY229" fmla="*/ 63462 h 87321"/>
                              <a:gd name="csX230" fmla="*/ 114232 w 249847"/>
                              <a:gd name="csY230" fmla="*/ 60162 h 87321"/>
                              <a:gd name="csX231" fmla="*/ 115883 w 249847"/>
                              <a:gd name="csY231" fmla="*/ 56862 h 87321"/>
                              <a:gd name="csX232" fmla="*/ 123756 w 249847"/>
                              <a:gd name="csY232" fmla="*/ 67142 h 87321"/>
                              <a:gd name="csX233" fmla="*/ 123756 w 249847"/>
                              <a:gd name="csY233" fmla="*/ 71076 h 87321"/>
                              <a:gd name="csX234" fmla="*/ 126423 w 249847"/>
                              <a:gd name="csY234" fmla="*/ 71330 h 87321"/>
                              <a:gd name="csX235" fmla="*/ 126677 w 249847"/>
                              <a:gd name="csY235" fmla="*/ 69426 h 87321"/>
                              <a:gd name="csX236" fmla="*/ 134550 w 249847"/>
                              <a:gd name="csY236" fmla="*/ 56735 h 87321"/>
                              <a:gd name="csX237" fmla="*/ 135820 w 249847"/>
                              <a:gd name="csY237" fmla="*/ 58258 h 87321"/>
                              <a:gd name="csX238" fmla="*/ 142550 w 249847"/>
                              <a:gd name="csY238" fmla="*/ 64096 h 87321"/>
                              <a:gd name="csX239" fmla="*/ 150805 w 249847"/>
                              <a:gd name="csY239" fmla="*/ 61431 h 87321"/>
                              <a:gd name="csX240" fmla="*/ 151313 w 249847"/>
                              <a:gd name="csY240" fmla="*/ 54958 h 87321"/>
                              <a:gd name="csX241" fmla="*/ 147122 w 249847"/>
                              <a:gd name="csY241" fmla="*/ 52928 h 87321"/>
                              <a:gd name="csX242" fmla="*/ 142931 w 249847"/>
                              <a:gd name="csY242" fmla="*/ 55847 h 87321"/>
                              <a:gd name="csX243" fmla="*/ 143439 w 249847"/>
                              <a:gd name="csY243" fmla="*/ 57497 h 87321"/>
                              <a:gd name="csX244" fmla="*/ 144582 w 249847"/>
                              <a:gd name="csY244" fmla="*/ 57116 h 87321"/>
                              <a:gd name="csX245" fmla="*/ 146614 w 249847"/>
                              <a:gd name="csY245" fmla="*/ 54831 h 87321"/>
                              <a:gd name="csX246" fmla="*/ 149027 w 249847"/>
                              <a:gd name="csY246" fmla="*/ 55339 h 87321"/>
                              <a:gd name="csX247" fmla="*/ 150170 w 249847"/>
                              <a:gd name="csY247" fmla="*/ 58385 h 87321"/>
                              <a:gd name="csX248" fmla="*/ 147630 w 249847"/>
                              <a:gd name="csY248" fmla="*/ 62065 h 87321"/>
                              <a:gd name="csX249" fmla="*/ 140265 w 249847"/>
                              <a:gd name="csY249" fmla="*/ 61304 h 87321"/>
                              <a:gd name="csX250" fmla="*/ 138106 w 249847"/>
                              <a:gd name="csY250" fmla="*/ 57877 h 87321"/>
                              <a:gd name="csX251" fmla="*/ 138106 w 249847"/>
                              <a:gd name="csY251" fmla="*/ 54324 h 87321"/>
                              <a:gd name="csX252" fmla="*/ 149154 w 249847"/>
                              <a:gd name="csY252" fmla="*/ 50390 h 87321"/>
                              <a:gd name="csX253" fmla="*/ 153217 w 249847"/>
                              <a:gd name="csY253" fmla="*/ 52928 h 87321"/>
                              <a:gd name="csX254" fmla="*/ 154868 w 249847"/>
                              <a:gd name="csY254" fmla="*/ 65746 h 87321"/>
                              <a:gd name="csX255" fmla="*/ 156138 w 249847"/>
                              <a:gd name="csY255" fmla="*/ 63588 h 87321"/>
                              <a:gd name="csX256" fmla="*/ 155123 w 249847"/>
                              <a:gd name="csY256" fmla="*/ 55085 h 87321"/>
                              <a:gd name="csX257" fmla="*/ 152202 w 249847"/>
                              <a:gd name="csY257" fmla="*/ 50516 h 87321"/>
                              <a:gd name="csX258" fmla="*/ 153091 w 249847"/>
                              <a:gd name="csY258" fmla="*/ 50390 h 87321"/>
                              <a:gd name="csX259" fmla="*/ 157789 w 249847"/>
                              <a:gd name="csY259" fmla="*/ 54451 h 87321"/>
                              <a:gd name="csX260" fmla="*/ 160837 w 249847"/>
                              <a:gd name="csY260" fmla="*/ 67142 h 87321"/>
                              <a:gd name="csX261" fmla="*/ 155884 w 249847"/>
                              <a:gd name="csY261" fmla="*/ 71457 h 87321"/>
                              <a:gd name="csX262" fmla="*/ 153853 w 249847"/>
                              <a:gd name="csY262" fmla="*/ 73995 h 87321"/>
                              <a:gd name="csX263" fmla="*/ 157027 w 249847"/>
                              <a:gd name="csY263" fmla="*/ 73615 h 87321"/>
                              <a:gd name="csX264" fmla="*/ 160329 w 249847"/>
                              <a:gd name="csY264" fmla="*/ 70315 h 87321"/>
                              <a:gd name="csX265" fmla="*/ 160456 w 249847"/>
                              <a:gd name="csY265" fmla="*/ 70822 h 87321"/>
                              <a:gd name="csX266" fmla="*/ 160837 w 249847"/>
                              <a:gd name="csY266" fmla="*/ 73107 h 87321"/>
                              <a:gd name="csX267" fmla="*/ 161599 w 249847"/>
                              <a:gd name="csY267" fmla="*/ 69173 h 87321"/>
                              <a:gd name="csX268" fmla="*/ 162996 w 249847"/>
                              <a:gd name="csY268" fmla="*/ 73107 h 87321"/>
                              <a:gd name="csX269" fmla="*/ 166679 w 249847"/>
                              <a:gd name="csY269" fmla="*/ 76660 h 87321"/>
                              <a:gd name="csX270" fmla="*/ 166424 w 249847"/>
                              <a:gd name="csY270" fmla="*/ 74630 h 87321"/>
                              <a:gd name="csX271" fmla="*/ 163504 w 249847"/>
                              <a:gd name="csY271" fmla="*/ 70315 h 87321"/>
                              <a:gd name="csX272" fmla="*/ 159948 w 249847"/>
                              <a:gd name="csY272" fmla="*/ 56608 h 87321"/>
                              <a:gd name="csX273" fmla="*/ 155757 w 249847"/>
                              <a:gd name="csY273" fmla="*/ 50897 h 87321"/>
                              <a:gd name="csX274" fmla="*/ 156011 w 249847"/>
                              <a:gd name="csY274" fmla="*/ 50516 h 87321"/>
                              <a:gd name="csX275" fmla="*/ 166424 w 249847"/>
                              <a:gd name="csY275" fmla="*/ 52420 h 87321"/>
                              <a:gd name="csX276" fmla="*/ 178869 w 249847"/>
                              <a:gd name="csY276" fmla="*/ 59527 h 87321"/>
                              <a:gd name="csX277" fmla="*/ 183314 w 249847"/>
                              <a:gd name="csY277" fmla="*/ 67903 h 87321"/>
                              <a:gd name="csX278" fmla="*/ 183568 w 249847"/>
                              <a:gd name="csY278" fmla="*/ 67903 h 87321"/>
                              <a:gd name="csX279" fmla="*/ 183568 w 249847"/>
                              <a:gd name="csY279" fmla="*/ 64858 h 87321"/>
                              <a:gd name="csX280" fmla="*/ 177980 w 249847"/>
                              <a:gd name="csY280" fmla="*/ 56735 h 87321"/>
                              <a:gd name="csX281" fmla="*/ 178234 w 249847"/>
                              <a:gd name="csY281" fmla="*/ 56481 h 87321"/>
                              <a:gd name="csX282" fmla="*/ 183822 w 249847"/>
                              <a:gd name="csY282" fmla="*/ 58258 h 87321"/>
                              <a:gd name="csX283" fmla="*/ 194997 w 249847"/>
                              <a:gd name="csY283" fmla="*/ 72219 h 87321"/>
                              <a:gd name="csX284" fmla="*/ 192203 w 249847"/>
                              <a:gd name="csY284" fmla="*/ 85417 h 87321"/>
                              <a:gd name="csX285" fmla="*/ 191568 w 249847"/>
                              <a:gd name="csY285" fmla="*/ 87321 h 87321"/>
                              <a:gd name="csX286" fmla="*/ 193092 w 249847"/>
                              <a:gd name="csY286" fmla="*/ 85037 h 87321"/>
                              <a:gd name="csX287" fmla="*/ 195632 w 249847"/>
                              <a:gd name="csY287" fmla="*/ 69426 h 87321"/>
                              <a:gd name="csX288" fmla="*/ 194870 w 249847"/>
                              <a:gd name="csY288" fmla="*/ 66634 h 87321"/>
                              <a:gd name="csX289" fmla="*/ 196139 w 249847"/>
                              <a:gd name="csY289" fmla="*/ 67269 h 87321"/>
                              <a:gd name="csX290" fmla="*/ 197537 w 249847"/>
                              <a:gd name="csY290" fmla="*/ 66381 h 87321"/>
                              <a:gd name="csX291" fmla="*/ 197537 w 249847"/>
                              <a:gd name="csY291" fmla="*/ 64984 h 87321"/>
                              <a:gd name="csX292" fmla="*/ 195378 w 249847"/>
                              <a:gd name="csY292" fmla="*/ 64477 h 87321"/>
                              <a:gd name="csX293" fmla="*/ 194489 w 249847"/>
                              <a:gd name="csY293" fmla="*/ 66127 h 87321"/>
                              <a:gd name="csX294" fmla="*/ 191695 w 249847"/>
                              <a:gd name="csY294" fmla="*/ 62065 h 87321"/>
                              <a:gd name="csX295" fmla="*/ 191695 w 249847"/>
                              <a:gd name="csY295" fmla="*/ 61812 h 87321"/>
                              <a:gd name="csX296" fmla="*/ 201981 w 249847"/>
                              <a:gd name="csY296" fmla="*/ 65619 h 87321"/>
                              <a:gd name="csX297" fmla="*/ 204648 w 249847"/>
                              <a:gd name="csY297" fmla="*/ 66507 h 87321"/>
                              <a:gd name="csX298" fmla="*/ 214172 w 249847"/>
                              <a:gd name="csY298" fmla="*/ 68919 h 87321"/>
                              <a:gd name="csX299" fmla="*/ 220648 w 249847"/>
                              <a:gd name="csY299" fmla="*/ 69173 h 87321"/>
                              <a:gd name="csX300" fmla="*/ 220648 w 249847"/>
                              <a:gd name="csY300" fmla="*/ 69173 h 87321"/>
                              <a:gd name="csX301" fmla="*/ 220648 w 249847"/>
                              <a:gd name="csY301" fmla="*/ 69173 h 87321"/>
                              <a:gd name="csX302" fmla="*/ 216966 w 249847"/>
                              <a:gd name="csY302" fmla="*/ 68284 h 87321"/>
                              <a:gd name="csX303" fmla="*/ 201854 w 249847"/>
                              <a:gd name="csY303" fmla="*/ 64477 h 87321"/>
                              <a:gd name="csX304" fmla="*/ 202489 w 249847"/>
                              <a:gd name="csY304" fmla="*/ 64350 h 87321"/>
                              <a:gd name="csX305" fmla="*/ 203759 w 249847"/>
                              <a:gd name="csY305" fmla="*/ 62446 h 87321"/>
                              <a:gd name="csX306" fmla="*/ 201981 w 249847"/>
                              <a:gd name="csY306" fmla="*/ 61558 h 87321"/>
                              <a:gd name="csX307" fmla="*/ 200838 w 249847"/>
                              <a:gd name="csY307" fmla="*/ 62827 h 87321"/>
                              <a:gd name="csX308" fmla="*/ 201981 w 249847"/>
                              <a:gd name="csY308" fmla="*/ 64350 h 87321"/>
                              <a:gd name="csX309" fmla="*/ 201346 w 249847"/>
                              <a:gd name="csY309" fmla="*/ 64350 h 87321"/>
                              <a:gd name="csX310" fmla="*/ 194362 w 249847"/>
                              <a:gd name="csY310" fmla="*/ 61177 h 87321"/>
                              <a:gd name="csX311" fmla="*/ 191949 w 249847"/>
                              <a:gd name="csY311" fmla="*/ 60162 h 87321"/>
                              <a:gd name="csX312" fmla="*/ 186615 w 249847"/>
                              <a:gd name="csY312" fmla="*/ 57750 h 87321"/>
                              <a:gd name="csX313" fmla="*/ 170996 w 249847"/>
                              <a:gd name="csY313" fmla="*/ 51912 h 87321"/>
                              <a:gd name="csX314" fmla="*/ 167694 w 249847"/>
                              <a:gd name="csY314" fmla="*/ 51024 h 87321"/>
                              <a:gd name="csX315" fmla="*/ 161980 w 249847"/>
                              <a:gd name="csY315" fmla="*/ 49501 h 87321"/>
                              <a:gd name="csX316" fmla="*/ 141027 w 249847"/>
                              <a:gd name="csY316" fmla="*/ 51278 h 87321"/>
                              <a:gd name="csX317" fmla="*/ 139122 w 249847"/>
                              <a:gd name="csY317" fmla="*/ 51532 h 87321"/>
                              <a:gd name="csX318" fmla="*/ 149662 w 249847"/>
                              <a:gd name="csY318" fmla="*/ 45694 h 87321"/>
                              <a:gd name="csX319" fmla="*/ 239823 w 249847"/>
                              <a:gd name="csY319" fmla="*/ 44678 h 87321"/>
                              <a:gd name="csX320" fmla="*/ 248713 w 249847"/>
                              <a:gd name="csY320" fmla="*/ 40237 h 87321"/>
                              <a:gd name="csX321" fmla="*/ 249221 w 249847"/>
                              <a:gd name="csY321" fmla="*/ 33129 h 873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Lst>
                            <a:rect l="l" t="t" r="r" b="b"/>
                            <a:pathLst>
                              <a:path w="249847" h="87321">
                                <a:moveTo>
                                  <a:pt x="127185" y="61177"/>
                                </a:moveTo>
                                <a:cubicBezTo>
                                  <a:pt x="126931" y="62065"/>
                                  <a:pt x="126296" y="62827"/>
                                  <a:pt x="126296" y="63842"/>
                                </a:cubicBezTo>
                                <a:lnTo>
                                  <a:pt x="126042" y="63842"/>
                                </a:lnTo>
                                <a:cubicBezTo>
                                  <a:pt x="126296" y="62827"/>
                                  <a:pt x="125153" y="62065"/>
                                  <a:pt x="125407" y="60923"/>
                                </a:cubicBezTo>
                                <a:cubicBezTo>
                                  <a:pt x="124772" y="60035"/>
                                  <a:pt x="124772" y="58766"/>
                                  <a:pt x="124264" y="57877"/>
                                </a:cubicBezTo>
                                <a:cubicBezTo>
                                  <a:pt x="123502" y="56608"/>
                                  <a:pt x="124899" y="56101"/>
                                  <a:pt x="125407" y="55212"/>
                                </a:cubicBezTo>
                                <a:cubicBezTo>
                                  <a:pt x="126423" y="55720"/>
                                  <a:pt x="126931" y="56735"/>
                                  <a:pt x="127693" y="57624"/>
                                </a:cubicBezTo>
                                <a:cubicBezTo>
                                  <a:pt x="128201" y="58893"/>
                                  <a:pt x="127185" y="59908"/>
                                  <a:pt x="127185" y="61177"/>
                                </a:cubicBezTo>
                                <a:moveTo>
                                  <a:pt x="249475" y="32495"/>
                                </a:moveTo>
                                <a:cubicBezTo>
                                  <a:pt x="248205" y="30210"/>
                                  <a:pt x="246173" y="29322"/>
                                  <a:pt x="243760" y="29322"/>
                                </a:cubicBezTo>
                                <a:cubicBezTo>
                                  <a:pt x="241728" y="29449"/>
                                  <a:pt x="240332" y="30845"/>
                                  <a:pt x="239443" y="32495"/>
                                </a:cubicBezTo>
                                <a:cubicBezTo>
                                  <a:pt x="238934" y="34145"/>
                                  <a:pt x="239570" y="35795"/>
                                  <a:pt x="240840" y="36810"/>
                                </a:cubicBezTo>
                                <a:cubicBezTo>
                                  <a:pt x="241347" y="37064"/>
                                  <a:pt x="242109" y="36937"/>
                                  <a:pt x="242363" y="36429"/>
                                </a:cubicBezTo>
                                <a:cubicBezTo>
                                  <a:pt x="242744" y="35414"/>
                                  <a:pt x="241601" y="35414"/>
                                  <a:pt x="241474" y="34652"/>
                                </a:cubicBezTo>
                                <a:cubicBezTo>
                                  <a:pt x="241221" y="33510"/>
                                  <a:pt x="241474" y="32622"/>
                                  <a:pt x="242363" y="31987"/>
                                </a:cubicBezTo>
                                <a:cubicBezTo>
                                  <a:pt x="243125" y="31226"/>
                                  <a:pt x="244395" y="31606"/>
                                  <a:pt x="245411" y="31606"/>
                                </a:cubicBezTo>
                                <a:cubicBezTo>
                                  <a:pt x="246300" y="32241"/>
                                  <a:pt x="247316" y="32749"/>
                                  <a:pt x="247697" y="33891"/>
                                </a:cubicBezTo>
                                <a:cubicBezTo>
                                  <a:pt x="248205" y="35160"/>
                                  <a:pt x="248205" y="36683"/>
                                  <a:pt x="247697" y="37952"/>
                                </a:cubicBezTo>
                                <a:cubicBezTo>
                                  <a:pt x="246808" y="39856"/>
                                  <a:pt x="244903" y="41379"/>
                                  <a:pt x="242871" y="41886"/>
                                </a:cubicBezTo>
                                <a:cubicBezTo>
                                  <a:pt x="236522" y="42775"/>
                                  <a:pt x="166424" y="42521"/>
                                  <a:pt x="166424" y="42521"/>
                                </a:cubicBezTo>
                                <a:cubicBezTo>
                                  <a:pt x="158170" y="43282"/>
                                  <a:pt x="148773" y="40998"/>
                                  <a:pt x="141789" y="45313"/>
                                </a:cubicBezTo>
                                <a:cubicBezTo>
                                  <a:pt x="138487" y="46836"/>
                                  <a:pt x="136963" y="50390"/>
                                  <a:pt x="136074" y="53562"/>
                                </a:cubicBezTo>
                                <a:cubicBezTo>
                                  <a:pt x="134042" y="55466"/>
                                  <a:pt x="131757" y="57624"/>
                                  <a:pt x="130106" y="59654"/>
                                </a:cubicBezTo>
                                <a:lnTo>
                                  <a:pt x="129852" y="59400"/>
                                </a:lnTo>
                                <a:cubicBezTo>
                                  <a:pt x="130233" y="57497"/>
                                  <a:pt x="131122" y="55974"/>
                                  <a:pt x="131503" y="54070"/>
                                </a:cubicBezTo>
                                <a:cubicBezTo>
                                  <a:pt x="132645" y="52547"/>
                                  <a:pt x="132645" y="50390"/>
                                  <a:pt x="133534" y="48740"/>
                                </a:cubicBezTo>
                                <a:cubicBezTo>
                                  <a:pt x="136455" y="44044"/>
                                  <a:pt x="139249" y="39221"/>
                                  <a:pt x="143820" y="35921"/>
                                </a:cubicBezTo>
                                <a:cubicBezTo>
                                  <a:pt x="145725" y="33383"/>
                                  <a:pt x="149154" y="33891"/>
                                  <a:pt x="152075" y="33891"/>
                                </a:cubicBezTo>
                                <a:cubicBezTo>
                                  <a:pt x="155249" y="35287"/>
                                  <a:pt x="158932" y="35795"/>
                                  <a:pt x="162742" y="35414"/>
                                </a:cubicBezTo>
                                <a:cubicBezTo>
                                  <a:pt x="162869" y="35287"/>
                                  <a:pt x="162996" y="35160"/>
                                  <a:pt x="162996" y="34906"/>
                                </a:cubicBezTo>
                                <a:cubicBezTo>
                                  <a:pt x="161980" y="33891"/>
                                  <a:pt x="160202" y="33510"/>
                                  <a:pt x="158932" y="32495"/>
                                </a:cubicBezTo>
                                <a:cubicBezTo>
                                  <a:pt x="155884" y="30972"/>
                                  <a:pt x="152964" y="33002"/>
                                  <a:pt x="149662" y="32749"/>
                                </a:cubicBezTo>
                                <a:cubicBezTo>
                                  <a:pt x="149535" y="32622"/>
                                  <a:pt x="149408" y="32495"/>
                                  <a:pt x="149408" y="32241"/>
                                </a:cubicBezTo>
                                <a:cubicBezTo>
                                  <a:pt x="152329" y="30083"/>
                                  <a:pt x="155630" y="28561"/>
                                  <a:pt x="158932" y="27164"/>
                                </a:cubicBezTo>
                                <a:cubicBezTo>
                                  <a:pt x="161599" y="25642"/>
                                  <a:pt x="164520" y="24880"/>
                                  <a:pt x="167313" y="23865"/>
                                </a:cubicBezTo>
                                <a:cubicBezTo>
                                  <a:pt x="168456" y="23865"/>
                                  <a:pt x="169599" y="22849"/>
                                  <a:pt x="170615" y="23611"/>
                                </a:cubicBezTo>
                                <a:lnTo>
                                  <a:pt x="174678" y="22596"/>
                                </a:lnTo>
                                <a:cubicBezTo>
                                  <a:pt x="174678" y="22596"/>
                                  <a:pt x="174933" y="22849"/>
                                  <a:pt x="175314" y="22849"/>
                                </a:cubicBezTo>
                                <a:cubicBezTo>
                                  <a:pt x="178742" y="21707"/>
                                  <a:pt x="183187" y="22849"/>
                                  <a:pt x="187123" y="22723"/>
                                </a:cubicBezTo>
                                <a:lnTo>
                                  <a:pt x="187631" y="23230"/>
                                </a:lnTo>
                                <a:lnTo>
                                  <a:pt x="191314" y="24119"/>
                                </a:lnTo>
                                <a:cubicBezTo>
                                  <a:pt x="192711" y="24245"/>
                                  <a:pt x="193346" y="25895"/>
                                  <a:pt x="194743" y="26022"/>
                                </a:cubicBezTo>
                                <a:cubicBezTo>
                                  <a:pt x="195505" y="24880"/>
                                  <a:pt x="193854" y="24499"/>
                                  <a:pt x="193473" y="23738"/>
                                </a:cubicBezTo>
                                <a:cubicBezTo>
                                  <a:pt x="195124" y="23357"/>
                                  <a:pt x="197028" y="23738"/>
                                  <a:pt x="198552" y="24499"/>
                                </a:cubicBezTo>
                                <a:lnTo>
                                  <a:pt x="197790" y="25388"/>
                                </a:lnTo>
                                <a:cubicBezTo>
                                  <a:pt x="197282" y="26276"/>
                                  <a:pt x="198045" y="26911"/>
                                  <a:pt x="198679" y="27164"/>
                                </a:cubicBezTo>
                                <a:cubicBezTo>
                                  <a:pt x="199187" y="27291"/>
                                  <a:pt x="199568" y="26911"/>
                                  <a:pt x="199949" y="26784"/>
                                </a:cubicBezTo>
                                <a:cubicBezTo>
                                  <a:pt x="200965" y="26022"/>
                                  <a:pt x="199949" y="25388"/>
                                  <a:pt x="200203" y="24753"/>
                                </a:cubicBezTo>
                                <a:cubicBezTo>
                                  <a:pt x="205918" y="25768"/>
                                  <a:pt x="211378" y="27164"/>
                                  <a:pt x="216585" y="29449"/>
                                </a:cubicBezTo>
                                <a:cubicBezTo>
                                  <a:pt x="217981" y="29957"/>
                                  <a:pt x="219379" y="30972"/>
                                  <a:pt x="221029" y="30972"/>
                                </a:cubicBezTo>
                                <a:cubicBezTo>
                                  <a:pt x="219379" y="29449"/>
                                  <a:pt x="217220" y="28687"/>
                                  <a:pt x="215188" y="27926"/>
                                </a:cubicBezTo>
                                <a:cubicBezTo>
                                  <a:pt x="213918" y="27164"/>
                                  <a:pt x="212013" y="27038"/>
                                  <a:pt x="210997" y="26022"/>
                                </a:cubicBezTo>
                                <a:cubicBezTo>
                                  <a:pt x="211251" y="25642"/>
                                  <a:pt x="211759" y="25768"/>
                                  <a:pt x="212013" y="25515"/>
                                </a:cubicBezTo>
                                <a:cubicBezTo>
                                  <a:pt x="214680" y="25261"/>
                                  <a:pt x="216839" y="23230"/>
                                  <a:pt x="218743" y="21200"/>
                                </a:cubicBezTo>
                                <a:cubicBezTo>
                                  <a:pt x="218870" y="20692"/>
                                  <a:pt x="219759" y="20946"/>
                                  <a:pt x="219632" y="20311"/>
                                </a:cubicBezTo>
                                <a:cubicBezTo>
                                  <a:pt x="218998" y="19550"/>
                                  <a:pt x="217728" y="20565"/>
                                  <a:pt x="216839" y="20438"/>
                                </a:cubicBezTo>
                                <a:cubicBezTo>
                                  <a:pt x="213664" y="21073"/>
                                  <a:pt x="212267" y="24880"/>
                                  <a:pt x="208965" y="25515"/>
                                </a:cubicBezTo>
                                <a:cubicBezTo>
                                  <a:pt x="205029" y="24626"/>
                                  <a:pt x="201092" y="23611"/>
                                  <a:pt x="197156" y="22596"/>
                                </a:cubicBezTo>
                                <a:cubicBezTo>
                                  <a:pt x="195251" y="22342"/>
                                  <a:pt x="193219" y="22088"/>
                                  <a:pt x="191441" y="21326"/>
                                </a:cubicBezTo>
                                <a:lnTo>
                                  <a:pt x="187123" y="20946"/>
                                </a:lnTo>
                                <a:lnTo>
                                  <a:pt x="179250" y="20946"/>
                                </a:lnTo>
                                <a:cubicBezTo>
                                  <a:pt x="179250" y="20946"/>
                                  <a:pt x="178996" y="20692"/>
                                  <a:pt x="178996" y="20438"/>
                                </a:cubicBezTo>
                                <a:cubicBezTo>
                                  <a:pt x="181790" y="19677"/>
                                  <a:pt x="184203" y="18154"/>
                                  <a:pt x="186870" y="17392"/>
                                </a:cubicBezTo>
                                <a:lnTo>
                                  <a:pt x="207442" y="8001"/>
                                </a:lnTo>
                                <a:cubicBezTo>
                                  <a:pt x="209600" y="6097"/>
                                  <a:pt x="211505" y="3939"/>
                                  <a:pt x="213283" y="1655"/>
                                </a:cubicBezTo>
                                <a:cubicBezTo>
                                  <a:pt x="213283" y="1020"/>
                                  <a:pt x="213029" y="386"/>
                                  <a:pt x="212394" y="132"/>
                                </a:cubicBezTo>
                                <a:cubicBezTo>
                                  <a:pt x="211886" y="-122"/>
                                  <a:pt x="211251" y="5"/>
                                  <a:pt x="210870" y="386"/>
                                </a:cubicBezTo>
                                <a:cubicBezTo>
                                  <a:pt x="209981" y="1147"/>
                                  <a:pt x="210870" y="1909"/>
                                  <a:pt x="210870" y="2797"/>
                                </a:cubicBezTo>
                                <a:cubicBezTo>
                                  <a:pt x="209981" y="4066"/>
                                  <a:pt x="208457" y="5082"/>
                                  <a:pt x="207314" y="5843"/>
                                </a:cubicBezTo>
                                <a:cubicBezTo>
                                  <a:pt x="207061" y="5843"/>
                                  <a:pt x="186108" y="15362"/>
                                  <a:pt x="186108" y="15362"/>
                                </a:cubicBezTo>
                                <a:cubicBezTo>
                                  <a:pt x="183060" y="16631"/>
                                  <a:pt x="180012" y="18154"/>
                                  <a:pt x="176710" y="18788"/>
                                </a:cubicBezTo>
                                <a:lnTo>
                                  <a:pt x="172266" y="19423"/>
                                </a:lnTo>
                                <a:cubicBezTo>
                                  <a:pt x="172012" y="20311"/>
                                  <a:pt x="171250" y="20946"/>
                                  <a:pt x="170361" y="21200"/>
                                </a:cubicBezTo>
                                <a:cubicBezTo>
                                  <a:pt x="169091" y="21453"/>
                                  <a:pt x="168075" y="22215"/>
                                  <a:pt x="166805" y="22215"/>
                                </a:cubicBezTo>
                                <a:cubicBezTo>
                                  <a:pt x="156773" y="26149"/>
                                  <a:pt x="146487" y="30210"/>
                                  <a:pt x="138487" y="38079"/>
                                </a:cubicBezTo>
                                <a:cubicBezTo>
                                  <a:pt x="138995" y="37191"/>
                                  <a:pt x="139122" y="36048"/>
                                  <a:pt x="139249" y="34779"/>
                                </a:cubicBezTo>
                                <a:cubicBezTo>
                                  <a:pt x="139122" y="33637"/>
                                  <a:pt x="139249" y="32368"/>
                                  <a:pt x="138360" y="31353"/>
                                </a:cubicBezTo>
                                <a:cubicBezTo>
                                  <a:pt x="138233" y="30972"/>
                                  <a:pt x="137598" y="29703"/>
                                  <a:pt x="137852" y="29195"/>
                                </a:cubicBezTo>
                                <a:lnTo>
                                  <a:pt x="136709" y="29957"/>
                                </a:lnTo>
                                <a:cubicBezTo>
                                  <a:pt x="136074" y="31733"/>
                                  <a:pt x="135439" y="34779"/>
                                  <a:pt x="136074" y="36556"/>
                                </a:cubicBezTo>
                                <a:cubicBezTo>
                                  <a:pt x="136328" y="37952"/>
                                  <a:pt x="137471" y="39602"/>
                                  <a:pt x="136328" y="40744"/>
                                </a:cubicBezTo>
                                <a:cubicBezTo>
                                  <a:pt x="132645" y="45186"/>
                                  <a:pt x="130614" y="50643"/>
                                  <a:pt x="128074" y="55720"/>
                                </a:cubicBezTo>
                                <a:cubicBezTo>
                                  <a:pt x="127185" y="55593"/>
                                  <a:pt x="126677" y="54705"/>
                                  <a:pt x="126296" y="53816"/>
                                </a:cubicBezTo>
                                <a:cubicBezTo>
                                  <a:pt x="128963" y="50516"/>
                                  <a:pt x="130994" y="46709"/>
                                  <a:pt x="131757" y="42521"/>
                                </a:cubicBezTo>
                                <a:cubicBezTo>
                                  <a:pt x="132264" y="42140"/>
                                  <a:pt x="131883" y="41125"/>
                                  <a:pt x="132392" y="40617"/>
                                </a:cubicBezTo>
                                <a:cubicBezTo>
                                  <a:pt x="132264" y="39348"/>
                                  <a:pt x="133026" y="38206"/>
                                  <a:pt x="132392" y="37191"/>
                                </a:cubicBezTo>
                                <a:cubicBezTo>
                                  <a:pt x="132900" y="35541"/>
                                  <a:pt x="130106" y="33891"/>
                                  <a:pt x="131883" y="32876"/>
                                </a:cubicBezTo>
                                <a:lnTo>
                                  <a:pt x="130487" y="33637"/>
                                </a:lnTo>
                                <a:cubicBezTo>
                                  <a:pt x="127185" y="37952"/>
                                  <a:pt x="132264" y="44425"/>
                                  <a:pt x="128455" y="48613"/>
                                </a:cubicBezTo>
                                <a:lnTo>
                                  <a:pt x="128455" y="48993"/>
                                </a:lnTo>
                                <a:cubicBezTo>
                                  <a:pt x="127439" y="50390"/>
                                  <a:pt x="126804" y="51786"/>
                                  <a:pt x="125407" y="52674"/>
                                </a:cubicBezTo>
                                <a:cubicBezTo>
                                  <a:pt x="123502" y="51912"/>
                                  <a:pt x="122867" y="49755"/>
                                  <a:pt x="121852" y="48232"/>
                                </a:cubicBezTo>
                                <a:cubicBezTo>
                                  <a:pt x="120201" y="46582"/>
                                  <a:pt x="120201" y="43282"/>
                                  <a:pt x="121216" y="40998"/>
                                </a:cubicBezTo>
                                <a:cubicBezTo>
                                  <a:pt x="121852" y="38714"/>
                                  <a:pt x="120708" y="36810"/>
                                  <a:pt x="120455" y="34779"/>
                                </a:cubicBezTo>
                                <a:lnTo>
                                  <a:pt x="119693" y="34272"/>
                                </a:lnTo>
                                <a:cubicBezTo>
                                  <a:pt x="117788" y="36683"/>
                                  <a:pt x="117153" y="40490"/>
                                  <a:pt x="118550" y="43282"/>
                                </a:cubicBezTo>
                                <a:cubicBezTo>
                                  <a:pt x="119312" y="44678"/>
                                  <a:pt x="119439" y="46582"/>
                                  <a:pt x="120582" y="47724"/>
                                </a:cubicBezTo>
                                <a:cubicBezTo>
                                  <a:pt x="121216" y="50009"/>
                                  <a:pt x="122614" y="51405"/>
                                  <a:pt x="123883" y="53435"/>
                                </a:cubicBezTo>
                                <a:cubicBezTo>
                                  <a:pt x="124137" y="54197"/>
                                  <a:pt x="123375" y="54324"/>
                                  <a:pt x="122995" y="54705"/>
                                </a:cubicBezTo>
                                <a:cubicBezTo>
                                  <a:pt x="122106" y="54197"/>
                                  <a:pt x="122359" y="52928"/>
                                  <a:pt x="121470" y="52420"/>
                                </a:cubicBezTo>
                                <a:cubicBezTo>
                                  <a:pt x="118931" y="46963"/>
                                  <a:pt x="115629" y="42648"/>
                                  <a:pt x="111692" y="38206"/>
                                </a:cubicBezTo>
                                <a:cubicBezTo>
                                  <a:pt x="111565" y="37571"/>
                                  <a:pt x="110803" y="36937"/>
                                  <a:pt x="111184" y="36175"/>
                                </a:cubicBezTo>
                                <a:cubicBezTo>
                                  <a:pt x="112581" y="34779"/>
                                  <a:pt x="112962" y="32114"/>
                                  <a:pt x="112200" y="30337"/>
                                </a:cubicBezTo>
                                <a:cubicBezTo>
                                  <a:pt x="112073" y="29957"/>
                                  <a:pt x="111565" y="29449"/>
                                  <a:pt x="111692" y="29068"/>
                                </a:cubicBezTo>
                                <a:lnTo>
                                  <a:pt x="110550" y="28180"/>
                                </a:lnTo>
                                <a:cubicBezTo>
                                  <a:pt x="110677" y="30845"/>
                                  <a:pt x="108899" y="33256"/>
                                  <a:pt x="109661" y="36175"/>
                                </a:cubicBezTo>
                                <a:lnTo>
                                  <a:pt x="109661" y="36175"/>
                                </a:lnTo>
                                <a:cubicBezTo>
                                  <a:pt x="101787" y="30337"/>
                                  <a:pt x="93025" y="25007"/>
                                  <a:pt x="84009" y="20819"/>
                                </a:cubicBezTo>
                                <a:lnTo>
                                  <a:pt x="83247" y="22723"/>
                                </a:lnTo>
                                <a:cubicBezTo>
                                  <a:pt x="85533" y="23357"/>
                                  <a:pt x="91501" y="26911"/>
                                  <a:pt x="91501" y="26911"/>
                                </a:cubicBezTo>
                                <a:cubicBezTo>
                                  <a:pt x="94168" y="27926"/>
                                  <a:pt x="96708" y="29576"/>
                                  <a:pt x="99247" y="30972"/>
                                </a:cubicBezTo>
                                <a:cubicBezTo>
                                  <a:pt x="109661" y="36810"/>
                                  <a:pt x="116645" y="46328"/>
                                  <a:pt x="121344" y="57116"/>
                                </a:cubicBezTo>
                                <a:cubicBezTo>
                                  <a:pt x="121344" y="58004"/>
                                  <a:pt x="122233" y="58893"/>
                                  <a:pt x="121597" y="59781"/>
                                </a:cubicBezTo>
                                <a:cubicBezTo>
                                  <a:pt x="119947" y="57370"/>
                                  <a:pt x="117661" y="55847"/>
                                  <a:pt x="115756" y="53943"/>
                                </a:cubicBezTo>
                                <a:cubicBezTo>
                                  <a:pt x="115248" y="50263"/>
                                  <a:pt x="113089" y="46836"/>
                                  <a:pt x="109915" y="45313"/>
                                </a:cubicBezTo>
                                <a:cubicBezTo>
                                  <a:pt x="108772" y="43663"/>
                                  <a:pt x="106359" y="43409"/>
                                  <a:pt x="104327" y="42902"/>
                                </a:cubicBezTo>
                                <a:lnTo>
                                  <a:pt x="76390" y="42902"/>
                                </a:lnTo>
                                <a:cubicBezTo>
                                  <a:pt x="53659" y="42394"/>
                                  <a:pt x="32833" y="43409"/>
                                  <a:pt x="10229" y="43029"/>
                                </a:cubicBezTo>
                                <a:cubicBezTo>
                                  <a:pt x="7054" y="42648"/>
                                  <a:pt x="3244" y="41633"/>
                                  <a:pt x="2356" y="38333"/>
                                </a:cubicBezTo>
                                <a:cubicBezTo>
                                  <a:pt x="1721" y="37191"/>
                                  <a:pt x="1721" y="35160"/>
                                  <a:pt x="2356" y="34145"/>
                                </a:cubicBezTo>
                                <a:cubicBezTo>
                                  <a:pt x="3244" y="32622"/>
                                  <a:pt x="4769" y="32241"/>
                                  <a:pt x="6292" y="31987"/>
                                </a:cubicBezTo>
                                <a:cubicBezTo>
                                  <a:pt x="7562" y="32114"/>
                                  <a:pt x="8324" y="33256"/>
                                  <a:pt x="8959" y="34145"/>
                                </a:cubicBezTo>
                                <a:cubicBezTo>
                                  <a:pt x="8959" y="35160"/>
                                  <a:pt x="8070" y="36048"/>
                                  <a:pt x="7689" y="36937"/>
                                </a:cubicBezTo>
                                <a:cubicBezTo>
                                  <a:pt x="7689" y="37191"/>
                                  <a:pt x="8070" y="37825"/>
                                  <a:pt x="8578" y="37571"/>
                                </a:cubicBezTo>
                                <a:cubicBezTo>
                                  <a:pt x="9594" y="37191"/>
                                  <a:pt x="10356" y="36175"/>
                                  <a:pt x="10610" y="35160"/>
                                </a:cubicBezTo>
                                <a:cubicBezTo>
                                  <a:pt x="10610" y="34652"/>
                                  <a:pt x="10864" y="33891"/>
                                  <a:pt x="10356" y="33510"/>
                                </a:cubicBezTo>
                                <a:cubicBezTo>
                                  <a:pt x="9848" y="31860"/>
                                  <a:pt x="8197" y="30718"/>
                                  <a:pt x="6800" y="30337"/>
                                </a:cubicBezTo>
                                <a:cubicBezTo>
                                  <a:pt x="4895" y="30210"/>
                                  <a:pt x="2863" y="30718"/>
                                  <a:pt x="1594" y="32114"/>
                                </a:cubicBezTo>
                                <a:cubicBezTo>
                                  <a:pt x="-311" y="33637"/>
                                  <a:pt x="-184" y="36429"/>
                                  <a:pt x="324" y="38587"/>
                                </a:cubicBezTo>
                                <a:cubicBezTo>
                                  <a:pt x="1594" y="42013"/>
                                  <a:pt x="5149" y="44298"/>
                                  <a:pt x="8578" y="44805"/>
                                </a:cubicBezTo>
                                <a:lnTo>
                                  <a:pt x="83374" y="45059"/>
                                </a:lnTo>
                                <a:cubicBezTo>
                                  <a:pt x="90739" y="45440"/>
                                  <a:pt x="98866" y="44171"/>
                                  <a:pt x="106359" y="45694"/>
                                </a:cubicBezTo>
                                <a:cubicBezTo>
                                  <a:pt x="109026" y="46582"/>
                                  <a:pt x="111946" y="48613"/>
                                  <a:pt x="112581" y="51532"/>
                                </a:cubicBezTo>
                                <a:cubicBezTo>
                                  <a:pt x="112581" y="51659"/>
                                  <a:pt x="112328" y="51532"/>
                                  <a:pt x="112073" y="51532"/>
                                </a:cubicBezTo>
                                <a:cubicBezTo>
                                  <a:pt x="105978" y="47597"/>
                                  <a:pt x="97978" y="46074"/>
                                  <a:pt x="90231" y="47090"/>
                                </a:cubicBezTo>
                                <a:cubicBezTo>
                                  <a:pt x="87184" y="46963"/>
                                  <a:pt x="84390" y="48105"/>
                                  <a:pt x="81596" y="48867"/>
                                </a:cubicBezTo>
                                <a:cubicBezTo>
                                  <a:pt x="80199" y="49120"/>
                                  <a:pt x="78802" y="48486"/>
                                  <a:pt x="77787" y="47597"/>
                                </a:cubicBezTo>
                                <a:cubicBezTo>
                                  <a:pt x="74993" y="45059"/>
                                  <a:pt x="70167" y="45313"/>
                                  <a:pt x="66612" y="46201"/>
                                </a:cubicBezTo>
                                <a:cubicBezTo>
                                  <a:pt x="66612" y="46455"/>
                                  <a:pt x="66612" y="46709"/>
                                  <a:pt x="66612" y="46709"/>
                                </a:cubicBezTo>
                                <a:cubicBezTo>
                                  <a:pt x="70421" y="46328"/>
                                  <a:pt x="72580" y="49628"/>
                                  <a:pt x="76009" y="50009"/>
                                </a:cubicBezTo>
                                <a:cubicBezTo>
                                  <a:pt x="76771" y="50136"/>
                                  <a:pt x="77406" y="49247"/>
                                  <a:pt x="78041" y="50009"/>
                                </a:cubicBezTo>
                                <a:cubicBezTo>
                                  <a:pt x="74485" y="51659"/>
                                  <a:pt x="71056" y="53689"/>
                                  <a:pt x="67374" y="54831"/>
                                </a:cubicBezTo>
                                <a:cubicBezTo>
                                  <a:pt x="66231" y="54578"/>
                                  <a:pt x="65596" y="53562"/>
                                  <a:pt x="64707" y="52928"/>
                                </a:cubicBezTo>
                                <a:cubicBezTo>
                                  <a:pt x="63310" y="51278"/>
                                  <a:pt x="60516" y="52039"/>
                                  <a:pt x="58611" y="51912"/>
                                </a:cubicBezTo>
                                <a:cubicBezTo>
                                  <a:pt x="57976" y="52039"/>
                                  <a:pt x="57341" y="51659"/>
                                  <a:pt x="56833" y="51912"/>
                                </a:cubicBezTo>
                                <a:cubicBezTo>
                                  <a:pt x="57469" y="53182"/>
                                  <a:pt x="58865" y="53816"/>
                                  <a:pt x="60135" y="54451"/>
                                </a:cubicBezTo>
                                <a:cubicBezTo>
                                  <a:pt x="62040" y="55339"/>
                                  <a:pt x="64326" y="54451"/>
                                  <a:pt x="66104" y="55593"/>
                                </a:cubicBezTo>
                                <a:cubicBezTo>
                                  <a:pt x="65596" y="56101"/>
                                  <a:pt x="64961" y="56354"/>
                                  <a:pt x="64453" y="56735"/>
                                </a:cubicBezTo>
                                <a:cubicBezTo>
                                  <a:pt x="60897" y="58131"/>
                                  <a:pt x="57849" y="61431"/>
                                  <a:pt x="53786" y="61177"/>
                                </a:cubicBezTo>
                                <a:cubicBezTo>
                                  <a:pt x="49595" y="61685"/>
                                  <a:pt x="45277" y="60416"/>
                                  <a:pt x="42357" y="57497"/>
                                </a:cubicBezTo>
                                <a:cubicBezTo>
                                  <a:pt x="41087" y="54451"/>
                                  <a:pt x="38039" y="52801"/>
                                  <a:pt x="34610" y="53055"/>
                                </a:cubicBezTo>
                                <a:cubicBezTo>
                                  <a:pt x="34357" y="53182"/>
                                  <a:pt x="34103" y="53182"/>
                                  <a:pt x="34103" y="53562"/>
                                </a:cubicBezTo>
                                <a:cubicBezTo>
                                  <a:pt x="35753" y="54578"/>
                                  <a:pt x="37150" y="56608"/>
                                  <a:pt x="38801" y="57750"/>
                                </a:cubicBezTo>
                                <a:cubicBezTo>
                                  <a:pt x="39817" y="59020"/>
                                  <a:pt x="41976" y="57750"/>
                                  <a:pt x="42992" y="59273"/>
                                </a:cubicBezTo>
                                <a:cubicBezTo>
                                  <a:pt x="44516" y="60289"/>
                                  <a:pt x="46294" y="61177"/>
                                  <a:pt x="47944" y="61431"/>
                                </a:cubicBezTo>
                                <a:cubicBezTo>
                                  <a:pt x="49214" y="61939"/>
                                  <a:pt x="50611" y="62192"/>
                                  <a:pt x="52008" y="62573"/>
                                </a:cubicBezTo>
                                <a:lnTo>
                                  <a:pt x="51500" y="62827"/>
                                </a:lnTo>
                                <a:cubicBezTo>
                                  <a:pt x="44516" y="65111"/>
                                  <a:pt x="36388" y="65365"/>
                                  <a:pt x="28642" y="65111"/>
                                </a:cubicBezTo>
                                <a:cubicBezTo>
                                  <a:pt x="26356" y="65111"/>
                                  <a:pt x="24071" y="64350"/>
                                  <a:pt x="21785" y="64350"/>
                                </a:cubicBezTo>
                                <a:cubicBezTo>
                                  <a:pt x="22166" y="64858"/>
                                  <a:pt x="22928" y="65238"/>
                                  <a:pt x="23690" y="65492"/>
                                </a:cubicBezTo>
                                <a:cubicBezTo>
                                  <a:pt x="23054" y="65873"/>
                                  <a:pt x="22420" y="66000"/>
                                  <a:pt x="21658" y="66127"/>
                                </a:cubicBezTo>
                                <a:cubicBezTo>
                                  <a:pt x="20769" y="66381"/>
                                  <a:pt x="19626" y="66381"/>
                                  <a:pt x="18737" y="66888"/>
                                </a:cubicBezTo>
                                <a:cubicBezTo>
                                  <a:pt x="17467" y="66888"/>
                                  <a:pt x="16451" y="67269"/>
                                  <a:pt x="15435" y="67650"/>
                                </a:cubicBezTo>
                                <a:cubicBezTo>
                                  <a:pt x="14166" y="69046"/>
                                  <a:pt x="12642" y="70569"/>
                                  <a:pt x="10991" y="71203"/>
                                </a:cubicBezTo>
                                <a:cubicBezTo>
                                  <a:pt x="10991" y="71457"/>
                                  <a:pt x="10991" y="71965"/>
                                  <a:pt x="11245" y="71965"/>
                                </a:cubicBezTo>
                                <a:cubicBezTo>
                                  <a:pt x="12642" y="71330"/>
                                  <a:pt x="14546" y="71838"/>
                                  <a:pt x="16070" y="71203"/>
                                </a:cubicBezTo>
                                <a:cubicBezTo>
                                  <a:pt x="18610" y="70949"/>
                                  <a:pt x="20134" y="68157"/>
                                  <a:pt x="22039" y="67015"/>
                                </a:cubicBezTo>
                                <a:cubicBezTo>
                                  <a:pt x="24198" y="65365"/>
                                  <a:pt x="27245" y="65746"/>
                                  <a:pt x="29912" y="66127"/>
                                </a:cubicBezTo>
                                <a:cubicBezTo>
                                  <a:pt x="31436" y="66507"/>
                                  <a:pt x="29785" y="67142"/>
                                  <a:pt x="30166" y="68157"/>
                                </a:cubicBezTo>
                                <a:cubicBezTo>
                                  <a:pt x="30801" y="68665"/>
                                  <a:pt x="31309" y="69300"/>
                                  <a:pt x="32198" y="69046"/>
                                </a:cubicBezTo>
                                <a:cubicBezTo>
                                  <a:pt x="32325" y="68919"/>
                                  <a:pt x="32452" y="68665"/>
                                  <a:pt x="32706" y="68665"/>
                                </a:cubicBezTo>
                                <a:cubicBezTo>
                                  <a:pt x="33214" y="68030"/>
                                  <a:pt x="33087" y="67396"/>
                                  <a:pt x="32706" y="66761"/>
                                </a:cubicBezTo>
                                <a:cubicBezTo>
                                  <a:pt x="33722" y="66000"/>
                                  <a:pt x="35246" y="66761"/>
                                  <a:pt x="36388" y="66381"/>
                                </a:cubicBezTo>
                                <a:cubicBezTo>
                                  <a:pt x="39309" y="66381"/>
                                  <a:pt x="42230" y="65619"/>
                                  <a:pt x="45024" y="65619"/>
                                </a:cubicBezTo>
                                <a:cubicBezTo>
                                  <a:pt x="45532" y="65619"/>
                                  <a:pt x="46040" y="65111"/>
                                  <a:pt x="46547" y="65619"/>
                                </a:cubicBezTo>
                                <a:cubicBezTo>
                                  <a:pt x="46294" y="66254"/>
                                  <a:pt x="45532" y="66381"/>
                                  <a:pt x="45785" y="67142"/>
                                </a:cubicBezTo>
                                <a:cubicBezTo>
                                  <a:pt x="45913" y="67903"/>
                                  <a:pt x="46674" y="68157"/>
                                  <a:pt x="47309" y="68284"/>
                                </a:cubicBezTo>
                                <a:cubicBezTo>
                                  <a:pt x="48071" y="68030"/>
                                  <a:pt x="48706" y="67396"/>
                                  <a:pt x="48452" y="66381"/>
                                </a:cubicBezTo>
                                <a:cubicBezTo>
                                  <a:pt x="48325" y="65873"/>
                                  <a:pt x="47690" y="65746"/>
                                  <a:pt x="47309" y="65492"/>
                                </a:cubicBezTo>
                                <a:cubicBezTo>
                                  <a:pt x="48960" y="64731"/>
                                  <a:pt x="50738" y="64477"/>
                                  <a:pt x="52389" y="63715"/>
                                </a:cubicBezTo>
                                <a:cubicBezTo>
                                  <a:pt x="53532" y="63462"/>
                                  <a:pt x="54675" y="63081"/>
                                  <a:pt x="55691" y="62573"/>
                                </a:cubicBezTo>
                                <a:cubicBezTo>
                                  <a:pt x="56707" y="62573"/>
                                  <a:pt x="57595" y="61558"/>
                                  <a:pt x="58484" y="61939"/>
                                </a:cubicBezTo>
                                <a:cubicBezTo>
                                  <a:pt x="58103" y="63208"/>
                                  <a:pt x="57595" y="64477"/>
                                  <a:pt x="56833" y="65619"/>
                                </a:cubicBezTo>
                                <a:cubicBezTo>
                                  <a:pt x="55564" y="69680"/>
                                  <a:pt x="54675" y="75138"/>
                                  <a:pt x="56833" y="79072"/>
                                </a:cubicBezTo>
                                <a:cubicBezTo>
                                  <a:pt x="57088" y="79072"/>
                                  <a:pt x="57088" y="79072"/>
                                  <a:pt x="57341" y="78945"/>
                                </a:cubicBezTo>
                                <a:cubicBezTo>
                                  <a:pt x="55691" y="74884"/>
                                  <a:pt x="56707" y="70061"/>
                                  <a:pt x="57976" y="66254"/>
                                </a:cubicBezTo>
                                <a:cubicBezTo>
                                  <a:pt x="59119" y="59654"/>
                                  <a:pt x="65850" y="57750"/>
                                  <a:pt x="70675" y="55212"/>
                                </a:cubicBezTo>
                                <a:lnTo>
                                  <a:pt x="70929" y="55466"/>
                                </a:lnTo>
                                <a:cubicBezTo>
                                  <a:pt x="69659" y="58893"/>
                                  <a:pt x="67755" y="62065"/>
                                  <a:pt x="68008" y="66254"/>
                                </a:cubicBezTo>
                                <a:cubicBezTo>
                                  <a:pt x="68136" y="66888"/>
                                  <a:pt x="67755" y="67650"/>
                                  <a:pt x="68008" y="68157"/>
                                </a:cubicBezTo>
                                <a:cubicBezTo>
                                  <a:pt x="69278" y="67396"/>
                                  <a:pt x="70167" y="65873"/>
                                  <a:pt x="70802" y="64604"/>
                                </a:cubicBezTo>
                                <a:cubicBezTo>
                                  <a:pt x="71310" y="61177"/>
                                  <a:pt x="69405" y="56735"/>
                                  <a:pt x="72834" y="54197"/>
                                </a:cubicBezTo>
                                <a:cubicBezTo>
                                  <a:pt x="79183" y="51786"/>
                                  <a:pt x="85025" y="48486"/>
                                  <a:pt x="92390" y="48359"/>
                                </a:cubicBezTo>
                                <a:cubicBezTo>
                                  <a:pt x="92644" y="48613"/>
                                  <a:pt x="93152" y="48232"/>
                                  <a:pt x="93279" y="48613"/>
                                </a:cubicBezTo>
                                <a:cubicBezTo>
                                  <a:pt x="91755" y="50263"/>
                                  <a:pt x="89469" y="51912"/>
                                  <a:pt x="88835" y="54070"/>
                                </a:cubicBezTo>
                                <a:cubicBezTo>
                                  <a:pt x="86422" y="57497"/>
                                  <a:pt x="86422" y="63335"/>
                                  <a:pt x="87565" y="67523"/>
                                </a:cubicBezTo>
                                <a:cubicBezTo>
                                  <a:pt x="88327" y="69934"/>
                                  <a:pt x="86168" y="71203"/>
                                  <a:pt x="85152" y="73107"/>
                                </a:cubicBezTo>
                                <a:cubicBezTo>
                                  <a:pt x="84644" y="73741"/>
                                  <a:pt x="84517" y="74884"/>
                                  <a:pt x="84136" y="75645"/>
                                </a:cubicBezTo>
                                <a:lnTo>
                                  <a:pt x="85660" y="75645"/>
                                </a:lnTo>
                                <a:cubicBezTo>
                                  <a:pt x="86930" y="74376"/>
                                  <a:pt x="88199" y="72726"/>
                                  <a:pt x="88327" y="70696"/>
                                </a:cubicBezTo>
                                <a:cubicBezTo>
                                  <a:pt x="88454" y="71457"/>
                                  <a:pt x="89216" y="72092"/>
                                  <a:pt x="89723" y="72219"/>
                                </a:cubicBezTo>
                                <a:cubicBezTo>
                                  <a:pt x="90231" y="71330"/>
                                  <a:pt x="89216" y="70696"/>
                                  <a:pt x="89216" y="69934"/>
                                </a:cubicBezTo>
                                <a:cubicBezTo>
                                  <a:pt x="90486" y="69300"/>
                                  <a:pt x="90993" y="70822"/>
                                  <a:pt x="92009" y="71076"/>
                                </a:cubicBezTo>
                                <a:cubicBezTo>
                                  <a:pt x="93660" y="71457"/>
                                  <a:pt x="95057" y="72092"/>
                                  <a:pt x="96708" y="72092"/>
                                </a:cubicBezTo>
                                <a:lnTo>
                                  <a:pt x="97216" y="71584"/>
                                </a:lnTo>
                                <a:cubicBezTo>
                                  <a:pt x="95565" y="68919"/>
                                  <a:pt x="92136" y="68538"/>
                                  <a:pt x="89216" y="68284"/>
                                </a:cubicBezTo>
                                <a:cubicBezTo>
                                  <a:pt x="87692" y="65746"/>
                                  <a:pt x="87692" y="62573"/>
                                  <a:pt x="87819" y="59527"/>
                                </a:cubicBezTo>
                                <a:cubicBezTo>
                                  <a:pt x="88073" y="57877"/>
                                  <a:pt x="88454" y="56228"/>
                                  <a:pt x="89342" y="54705"/>
                                </a:cubicBezTo>
                                <a:cubicBezTo>
                                  <a:pt x="89723" y="53562"/>
                                  <a:pt x="90739" y="52674"/>
                                  <a:pt x="91501" y="51786"/>
                                </a:cubicBezTo>
                                <a:cubicBezTo>
                                  <a:pt x="92898" y="50516"/>
                                  <a:pt x="94676" y="49501"/>
                                  <a:pt x="96327" y="49120"/>
                                </a:cubicBezTo>
                                <a:lnTo>
                                  <a:pt x="96581" y="49120"/>
                                </a:lnTo>
                                <a:cubicBezTo>
                                  <a:pt x="96581" y="49120"/>
                                  <a:pt x="96581" y="49374"/>
                                  <a:pt x="96581" y="49374"/>
                                </a:cubicBezTo>
                                <a:cubicBezTo>
                                  <a:pt x="94549" y="51024"/>
                                  <a:pt x="94295" y="53309"/>
                                  <a:pt x="93025" y="55212"/>
                                </a:cubicBezTo>
                                <a:cubicBezTo>
                                  <a:pt x="91755" y="57116"/>
                                  <a:pt x="91120" y="59781"/>
                                  <a:pt x="92390" y="61939"/>
                                </a:cubicBezTo>
                                <a:cubicBezTo>
                                  <a:pt x="92898" y="62954"/>
                                  <a:pt x="92644" y="64477"/>
                                  <a:pt x="93660" y="65238"/>
                                </a:cubicBezTo>
                                <a:cubicBezTo>
                                  <a:pt x="94676" y="63842"/>
                                  <a:pt x="94676" y="62065"/>
                                  <a:pt x="95311" y="60543"/>
                                </a:cubicBezTo>
                                <a:cubicBezTo>
                                  <a:pt x="95057" y="58004"/>
                                  <a:pt x="93533" y="55593"/>
                                  <a:pt x="95057" y="53055"/>
                                </a:cubicBezTo>
                                <a:cubicBezTo>
                                  <a:pt x="95819" y="51151"/>
                                  <a:pt x="97470" y="50390"/>
                                  <a:pt x="99247" y="49628"/>
                                </a:cubicBezTo>
                                <a:cubicBezTo>
                                  <a:pt x="103438" y="49247"/>
                                  <a:pt x="107121" y="51405"/>
                                  <a:pt x="110803" y="53055"/>
                                </a:cubicBezTo>
                                <a:cubicBezTo>
                                  <a:pt x="111565" y="53562"/>
                                  <a:pt x="112835" y="54070"/>
                                  <a:pt x="113089" y="55212"/>
                                </a:cubicBezTo>
                                <a:cubicBezTo>
                                  <a:pt x="113089" y="57243"/>
                                  <a:pt x="111819" y="59400"/>
                                  <a:pt x="110296" y="60416"/>
                                </a:cubicBezTo>
                                <a:cubicBezTo>
                                  <a:pt x="108264" y="61685"/>
                                  <a:pt x="105216" y="61812"/>
                                  <a:pt x="103311" y="60416"/>
                                </a:cubicBezTo>
                                <a:cubicBezTo>
                                  <a:pt x="102168" y="59273"/>
                                  <a:pt x="101660" y="57243"/>
                                  <a:pt x="102041" y="55720"/>
                                </a:cubicBezTo>
                                <a:cubicBezTo>
                                  <a:pt x="102930" y="54831"/>
                                  <a:pt x="104073" y="53943"/>
                                  <a:pt x="105470" y="54451"/>
                                </a:cubicBezTo>
                                <a:cubicBezTo>
                                  <a:pt x="106232" y="54831"/>
                                  <a:pt x="106867" y="55593"/>
                                  <a:pt x="107883" y="55212"/>
                                </a:cubicBezTo>
                                <a:cubicBezTo>
                                  <a:pt x="108264" y="54958"/>
                                  <a:pt x="108391" y="54324"/>
                                  <a:pt x="108137" y="53943"/>
                                </a:cubicBezTo>
                                <a:cubicBezTo>
                                  <a:pt x="107248" y="53435"/>
                                  <a:pt x="106994" y="52293"/>
                                  <a:pt x="105851" y="52166"/>
                                </a:cubicBezTo>
                                <a:cubicBezTo>
                                  <a:pt x="104454" y="51912"/>
                                  <a:pt x="102676" y="52039"/>
                                  <a:pt x="101660" y="53055"/>
                                </a:cubicBezTo>
                                <a:cubicBezTo>
                                  <a:pt x="100010" y="54451"/>
                                  <a:pt x="99502" y="56481"/>
                                  <a:pt x="99883" y="58512"/>
                                </a:cubicBezTo>
                                <a:cubicBezTo>
                                  <a:pt x="100391" y="60923"/>
                                  <a:pt x="102295" y="62827"/>
                                  <a:pt x="104708" y="63462"/>
                                </a:cubicBezTo>
                                <a:cubicBezTo>
                                  <a:pt x="108264" y="64350"/>
                                  <a:pt x="111946" y="63208"/>
                                  <a:pt x="114232" y="60162"/>
                                </a:cubicBezTo>
                                <a:cubicBezTo>
                                  <a:pt x="115121" y="59147"/>
                                  <a:pt x="115375" y="58131"/>
                                  <a:pt x="115883" y="56862"/>
                                </a:cubicBezTo>
                                <a:cubicBezTo>
                                  <a:pt x="119566" y="59147"/>
                                  <a:pt x="122359" y="63081"/>
                                  <a:pt x="123756" y="67142"/>
                                </a:cubicBezTo>
                                <a:cubicBezTo>
                                  <a:pt x="123756" y="68411"/>
                                  <a:pt x="124137" y="69807"/>
                                  <a:pt x="123756" y="71076"/>
                                </a:cubicBezTo>
                                <a:lnTo>
                                  <a:pt x="126423" y="71330"/>
                                </a:lnTo>
                                <a:cubicBezTo>
                                  <a:pt x="126423" y="71330"/>
                                  <a:pt x="126423" y="70061"/>
                                  <a:pt x="126677" y="69426"/>
                                </a:cubicBezTo>
                                <a:cubicBezTo>
                                  <a:pt x="127693" y="64350"/>
                                  <a:pt x="130868" y="60035"/>
                                  <a:pt x="134550" y="56735"/>
                                </a:cubicBezTo>
                                <a:cubicBezTo>
                                  <a:pt x="135820" y="55974"/>
                                  <a:pt x="135566" y="57750"/>
                                  <a:pt x="135820" y="58258"/>
                                </a:cubicBezTo>
                                <a:cubicBezTo>
                                  <a:pt x="136963" y="61177"/>
                                  <a:pt x="139630" y="63335"/>
                                  <a:pt x="142550" y="64096"/>
                                </a:cubicBezTo>
                                <a:cubicBezTo>
                                  <a:pt x="145725" y="64604"/>
                                  <a:pt x="148900" y="63842"/>
                                  <a:pt x="150805" y="61431"/>
                                </a:cubicBezTo>
                                <a:cubicBezTo>
                                  <a:pt x="151821" y="59527"/>
                                  <a:pt x="153091" y="56862"/>
                                  <a:pt x="151313" y="54958"/>
                                </a:cubicBezTo>
                                <a:cubicBezTo>
                                  <a:pt x="150170" y="53689"/>
                                  <a:pt x="148773" y="52928"/>
                                  <a:pt x="147122" y="52928"/>
                                </a:cubicBezTo>
                                <a:cubicBezTo>
                                  <a:pt x="145090" y="52928"/>
                                  <a:pt x="143948" y="54324"/>
                                  <a:pt x="142931" y="55847"/>
                                </a:cubicBezTo>
                                <a:cubicBezTo>
                                  <a:pt x="142931" y="56481"/>
                                  <a:pt x="142931" y="57116"/>
                                  <a:pt x="143439" y="57497"/>
                                </a:cubicBezTo>
                                <a:cubicBezTo>
                                  <a:pt x="143693" y="57497"/>
                                  <a:pt x="144328" y="57497"/>
                                  <a:pt x="144582" y="57116"/>
                                </a:cubicBezTo>
                                <a:cubicBezTo>
                                  <a:pt x="144709" y="55974"/>
                                  <a:pt x="145725" y="55466"/>
                                  <a:pt x="146614" y="54831"/>
                                </a:cubicBezTo>
                                <a:cubicBezTo>
                                  <a:pt x="147503" y="54324"/>
                                  <a:pt x="148392" y="54831"/>
                                  <a:pt x="149027" y="55339"/>
                                </a:cubicBezTo>
                                <a:cubicBezTo>
                                  <a:pt x="149916" y="56101"/>
                                  <a:pt x="150043" y="57243"/>
                                  <a:pt x="150170" y="58385"/>
                                </a:cubicBezTo>
                                <a:cubicBezTo>
                                  <a:pt x="150043" y="59908"/>
                                  <a:pt x="149027" y="61431"/>
                                  <a:pt x="147630" y="62065"/>
                                </a:cubicBezTo>
                                <a:cubicBezTo>
                                  <a:pt x="145471" y="63208"/>
                                  <a:pt x="142169" y="62700"/>
                                  <a:pt x="140265" y="61304"/>
                                </a:cubicBezTo>
                                <a:cubicBezTo>
                                  <a:pt x="139376" y="60289"/>
                                  <a:pt x="138868" y="59147"/>
                                  <a:pt x="138106" y="57877"/>
                                </a:cubicBezTo>
                                <a:cubicBezTo>
                                  <a:pt x="137979" y="56608"/>
                                  <a:pt x="137471" y="55593"/>
                                  <a:pt x="138106" y="54324"/>
                                </a:cubicBezTo>
                                <a:cubicBezTo>
                                  <a:pt x="141535" y="52293"/>
                                  <a:pt x="145090" y="50897"/>
                                  <a:pt x="149154" y="50390"/>
                                </a:cubicBezTo>
                                <a:cubicBezTo>
                                  <a:pt x="150805" y="50643"/>
                                  <a:pt x="152202" y="51786"/>
                                  <a:pt x="153217" y="52928"/>
                                </a:cubicBezTo>
                                <a:cubicBezTo>
                                  <a:pt x="156773" y="56608"/>
                                  <a:pt x="152455" y="61685"/>
                                  <a:pt x="154868" y="65746"/>
                                </a:cubicBezTo>
                                <a:cubicBezTo>
                                  <a:pt x="155757" y="65619"/>
                                  <a:pt x="155757" y="64350"/>
                                  <a:pt x="156138" y="63588"/>
                                </a:cubicBezTo>
                                <a:cubicBezTo>
                                  <a:pt x="157281" y="60796"/>
                                  <a:pt x="155884" y="57750"/>
                                  <a:pt x="155123" y="55085"/>
                                </a:cubicBezTo>
                                <a:cubicBezTo>
                                  <a:pt x="154234" y="53309"/>
                                  <a:pt x="153725" y="51912"/>
                                  <a:pt x="152202" y="50516"/>
                                </a:cubicBezTo>
                                <a:cubicBezTo>
                                  <a:pt x="152583" y="50390"/>
                                  <a:pt x="152710" y="50390"/>
                                  <a:pt x="153091" y="50390"/>
                                </a:cubicBezTo>
                                <a:cubicBezTo>
                                  <a:pt x="154742" y="51532"/>
                                  <a:pt x="156519" y="52674"/>
                                  <a:pt x="157789" y="54451"/>
                                </a:cubicBezTo>
                                <a:cubicBezTo>
                                  <a:pt x="160075" y="58131"/>
                                  <a:pt x="161218" y="62446"/>
                                  <a:pt x="160837" y="67142"/>
                                </a:cubicBezTo>
                                <a:cubicBezTo>
                                  <a:pt x="160202" y="69426"/>
                                  <a:pt x="157789" y="70569"/>
                                  <a:pt x="155884" y="71457"/>
                                </a:cubicBezTo>
                                <a:cubicBezTo>
                                  <a:pt x="155123" y="72092"/>
                                  <a:pt x="154234" y="72980"/>
                                  <a:pt x="153853" y="73995"/>
                                </a:cubicBezTo>
                                <a:cubicBezTo>
                                  <a:pt x="154742" y="74503"/>
                                  <a:pt x="156138" y="73995"/>
                                  <a:pt x="157027" y="73615"/>
                                </a:cubicBezTo>
                                <a:cubicBezTo>
                                  <a:pt x="158424" y="73107"/>
                                  <a:pt x="159313" y="71203"/>
                                  <a:pt x="160329" y="70315"/>
                                </a:cubicBezTo>
                                <a:cubicBezTo>
                                  <a:pt x="160456" y="70315"/>
                                  <a:pt x="160329" y="70569"/>
                                  <a:pt x="160456" y="70822"/>
                                </a:cubicBezTo>
                                <a:cubicBezTo>
                                  <a:pt x="160456" y="71711"/>
                                  <a:pt x="160075" y="72853"/>
                                  <a:pt x="160837" y="73107"/>
                                </a:cubicBezTo>
                                <a:cubicBezTo>
                                  <a:pt x="161218" y="71965"/>
                                  <a:pt x="161345" y="70442"/>
                                  <a:pt x="161599" y="69173"/>
                                </a:cubicBezTo>
                                <a:cubicBezTo>
                                  <a:pt x="162615" y="70315"/>
                                  <a:pt x="162742" y="71711"/>
                                  <a:pt x="162996" y="73107"/>
                                </a:cubicBezTo>
                                <a:cubicBezTo>
                                  <a:pt x="163631" y="74503"/>
                                  <a:pt x="164900" y="76407"/>
                                  <a:pt x="166679" y="76660"/>
                                </a:cubicBezTo>
                                <a:cubicBezTo>
                                  <a:pt x="167186" y="75899"/>
                                  <a:pt x="166679" y="75264"/>
                                  <a:pt x="166424" y="74630"/>
                                </a:cubicBezTo>
                                <a:cubicBezTo>
                                  <a:pt x="166170" y="72726"/>
                                  <a:pt x="164520" y="71711"/>
                                  <a:pt x="163504" y="70315"/>
                                </a:cubicBezTo>
                                <a:cubicBezTo>
                                  <a:pt x="160837" y="66634"/>
                                  <a:pt x="162107" y="60796"/>
                                  <a:pt x="159948" y="56608"/>
                                </a:cubicBezTo>
                                <a:cubicBezTo>
                                  <a:pt x="159186" y="54324"/>
                                  <a:pt x="157535" y="52674"/>
                                  <a:pt x="155757" y="50897"/>
                                </a:cubicBezTo>
                                <a:lnTo>
                                  <a:pt x="156011" y="50516"/>
                                </a:lnTo>
                                <a:cubicBezTo>
                                  <a:pt x="159821" y="50516"/>
                                  <a:pt x="162996" y="51659"/>
                                  <a:pt x="166424" y="52420"/>
                                </a:cubicBezTo>
                                <a:cubicBezTo>
                                  <a:pt x="170615" y="54451"/>
                                  <a:pt x="176837" y="54070"/>
                                  <a:pt x="178869" y="59527"/>
                                </a:cubicBezTo>
                                <a:cubicBezTo>
                                  <a:pt x="179758" y="62573"/>
                                  <a:pt x="181155" y="65492"/>
                                  <a:pt x="183314" y="67903"/>
                                </a:cubicBezTo>
                                <a:lnTo>
                                  <a:pt x="183568" y="67903"/>
                                </a:lnTo>
                                <a:cubicBezTo>
                                  <a:pt x="184076" y="67015"/>
                                  <a:pt x="184076" y="65619"/>
                                  <a:pt x="183568" y="64858"/>
                                </a:cubicBezTo>
                                <a:cubicBezTo>
                                  <a:pt x="183060" y="60923"/>
                                  <a:pt x="179758" y="60035"/>
                                  <a:pt x="177980" y="56735"/>
                                </a:cubicBezTo>
                                <a:lnTo>
                                  <a:pt x="178234" y="56481"/>
                                </a:lnTo>
                                <a:cubicBezTo>
                                  <a:pt x="180139" y="56989"/>
                                  <a:pt x="182044" y="57497"/>
                                  <a:pt x="183822" y="58258"/>
                                </a:cubicBezTo>
                                <a:cubicBezTo>
                                  <a:pt x="190044" y="59908"/>
                                  <a:pt x="194235" y="66000"/>
                                  <a:pt x="194997" y="72219"/>
                                </a:cubicBezTo>
                                <a:cubicBezTo>
                                  <a:pt x="194997" y="77168"/>
                                  <a:pt x="194108" y="81229"/>
                                  <a:pt x="192203" y="85417"/>
                                </a:cubicBezTo>
                                <a:cubicBezTo>
                                  <a:pt x="191949" y="86052"/>
                                  <a:pt x="190933" y="86687"/>
                                  <a:pt x="191568" y="87321"/>
                                </a:cubicBezTo>
                                <a:cubicBezTo>
                                  <a:pt x="192457" y="86687"/>
                                  <a:pt x="192584" y="85671"/>
                                  <a:pt x="193092" y="85037"/>
                                </a:cubicBezTo>
                                <a:cubicBezTo>
                                  <a:pt x="195632" y="80722"/>
                                  <a:pt x="196901" y="74884"/>
                                  <a:pt x="195632" y="69426"/>
                                </a:cubicBezTo>
                                <a:cubicBezTo>
                                  <a:pt x="195632" y="68411"/>
                                  <a:pt x="194362" y="67650"/>
                                  <a:pt x="194870" y="66634"/>
                                </a:cubicBezTo>
                                <a:cubicBezTo>
                                  <a:pt x="195251" y="67142"/>
                                  <a:pt x="195759" y="67142"/>
                                  <a:pt x="196139" y="67269"/>
                                </a:cubicBezTo>
                                <a:cubicBezTo>
                                  <a:pt x="196648" y="67015"/>
                                  <a:pt x="197282" y="67015"/>
                                  <a:pt x="197537" y="66381"/>
                                </a:cubicBezTo>
                                <a:cubicBezTo>
                                  <a:pt x="197537" y="65873"/>
                                  <a:pt x="197917" y="65365"/>
                                  <a:pt x="197537" y="64984"/>
                                </a:cubicBezTo>
                                <a:cubicBezTo>
                                  <a:pt x="197028" y="64350"/>
                                  <a:pt x="196139" y="64350"/>
                                  <a:pt x="195378" y="64477"/>
                                </a:cubicBezTo>
                                <a:cubicBezTo>
                                  <a:pt x="194997" y="64984"/>
                                  <a:pt x="194489" y="65619"/>
                                  <a:pt x="194489" y="66127"/>
                                </a:cubicBezTo>
                                <a:cubicBezTo>
                                  <a:pt x="193727" y="64858"/>
                                  <a:pt x="192965" y="63081"/>
                                  <a:pt x="191695" y="62065"/>
                                </a:cubicBezTo>
                                <a:lnTo>
                                  <a:pt x="191695" y="61812"/>
                                </a:lnTo>
                                <a:cubicBezTo>
                                  <a:pt x="195251" y="62954"/>
                                  <a:pt x="198426" y="64731"/>
                                  <a:pt x="201981" y="65619"/>
                                </a:cubicBezTo>
                                <a:cubicBezTo>
                                  <a:pt x="202743" y="66127"/>
                                  <a:pt x="203632" y="66507"/>
                                  <a:pt x="204648" y="66507"/>
                                </a:cubicBezTo>
                                <a:cubicBezTo>
                                  <a:pt x="207695" y="67650"/>
                                  <a:pt x="210997" y="68157"/>
                                  <a:pt x="214172" y="68919"/>
                                </a:cubicBezTo>
                                <a:cubicBezTo>
                                  <a:pt x="216458" y="68665"/>
                                  <a:pt x="218362" y="69807"/>
                                  <a:pt x="220648" y="69173"/>
                                </a:cubicBezTo>
                                <a:lnTo>
                                  <a:pt x="220648" y="69173"/>
                                </a:lnTo>
                                <a:cubicBezTo>
                                  <a:pt x="220648" y="69173"/>
                                  <a:pt x="220648" y="69173"/>
                                  <a:pt x="220648" y="69173"/>
                                </a:cubicBezTo>
                                <a:cubicBezTo>
                                  <a:pt x="219759" y="68157"/>
                                  <a:pt x="217981" y="69173"/>
                                  <a:pt x="216966" y="68284"/>
                                </a:cubicBezTo>
                                <a:cubicBezTo>
                                  <a:pt x="211632" y="67777"/>
                                  <a:pt x="206553" y="66381"/>
                                  <a:pt x="201854" y="64477"/>
                                </a:cubicBezTo>
                                <a:cubicBezTo>
                                  <a:pt x="201854" y="64223"/>
                                  <a:pt x="202235" y="64350"/>
                                  <a:pt x="202489" y="64350"/>
                                </a:cubicBezTo>
                                <a:cubicBezTo>
                                  <a:pt x="203251" y="63969"/>
                                  <a:pt x="203759" y="63208"/>
                                  <a:pt x="203759" y="62446"/>
                                </a:cubicBezTo>
                                <a:cubicBezTo>
                                  <a:pt x="203378" y="61939"/>
                                  <a:pt x="202743" y="61558"/>
                                  <a:pt x="201981" y="61558"/>
                                </a:cubicBezTo>
                                <a:cubicBezTo>
                                  <a:pt x="201473" y="61812"/>
                                  <a:pt x="200838" y="62319"/>
                                  <a:pt x="200838" y="62827"/>
                                </a:cubicBezTo>
                                <a:cubicBezTo>
                                  <a:pt x="200838" y="63462"/>
                                  <a:pt x="201473" y="64096"/>
                                  <a:pt x="201981" y="64350"/>
                                </a:cubicBezTo>
                                <a:cubicBezTo>
                                  <a:pt x="201854" y="64477"/>
                                  <a:pt x="201473" y="64350"/>
                                  <a:pt x="201346" y="64350"/>
                                </a:cubicBezTo>
                                <a:cubicBezTo>
                                  <a:pt x="198933" y="63335"/>
                                  <a:pt x="196648" y="62319"/>
                                  <a:pt x="194362" y="61177"/>
                                </a:cubicBezTo>
                                <a:cubicBezTo>
                                  <a:pt x="193473" y="61050"/>
                                  <a:pt x="192838" y="60289"/>
                                  <a:pt x="191949" y="60162"/>
                                </a:cubicBezTo>
                                <a:cubicBezTo>
                                  <a:pt x="190171" y="59273"/>
                                  <a:pt x="188393" y="58512"/>
                                  <a:pt x="186615" y="57750"/>
                                </a:cubicBezTo>
                                <a:cubicBezTo>
                                  <a:pt x="181663" y="55212"/>
                                  <a:pt x="176203" y="53816"/>
                                  <a:pt x="170996" y="51912"/>
                                </a:cubicBezTo>
                                <a:cubicBezTo>
                                  <a:pt x="169853" y="51659"/>
                                  <a:pt x="168710" y="51278"/>
                                  <a:pt x="167694" y="51024"/>
                                </a:cubicBezTo>
                                <a:cubicBezTo>
                                  <a:pt x="165789" y="50516"/>
                                  <a:pt x="163885" y="50009"/>
                                  <a:pt x="161980" y="49501"/>
                                </a:cubicBezTo>
                                <a:cubicBezTo>
                                  <a:pt x="155503" y="47851"/>
                                  <a:pt x="146614" y="47724"/>
                                  <a:pt x="141027" y="51278"/>
                                </a:cubicBezTo>
                                <a:cubicBezTo>
                                  <a:pt x="140138" y="51024"/>
                                  <a:pt x="139630" y="52420"/>
                                  <a:pt x="139122" y="51532"/>
                                </a:cubicBezTo>
                                <a:cubicBezTo>
                                  <a:pt x="140773" y="47217"/>
                                  <a:pt x="145471" y="45821"/>
                                  <a:pt x="149662" y="45694"/>
                                </a:cubicBezTo>
                                <a:cubicBezTo>
                                  <a:pt x="180520" y="45440"/>
                                  <a:pt x="209473" y="45186"/>
                                  <a:pt x="239823" y="44678"/>
                                </a:cubicBezTo>
                                <a:cubicBezTo>
                                  <a:pt x="243379" y="44678"/>
                                  <a:pt x="246808" y="43409"/>
                                  <a:pt x="248713" y="40237"/>
                                </a:cubicBezTo>
                                <a:cubicBezTo>
                                  <a:pt x="249983" y="38333"/>
                                  <a:pt x="250237" y="35160"/>
                                  <a:pt x="249221" y="33129"/>
                                </a:cubicBezTo>
                              </a:path>
                            </a:pathLst>
                          </a:custGeom>
                          <a:solidFill>
                            <a:srgbClr val="000000"/>
                          </a:solidFill>
                          <a:ln w="12688" cap="flat">
                            <a:noFill/>
                            <a:prstDash val="solid"/>
                            <a:miter/>
                          </a:ln>
                        </wps:spPr>
                        <wps:bodyPr/>
                      </wps:wsp>
                      <wps:wsp>
                        <wps:cNvPr id="975525944" name="Freeform: Shape 975525944"/>
                        <wps:cNvSpPr/>
                        <wps:spPr>
                          <a:xfrm>
                            <a:off x="315609" y="128184"/>
                            <a:ext cx="11583" cy="4439"/>
                          </a:xfrm>
                          <a:custGeom>
                            <a:avLst/>
                            <a:gdLst>
                              <a:gd name="csX0" fmla="*/ 11259 w 11583"/>
                              <a:gd name="csY0" fmla="*/ 124 h 4439"/>
                              <a:gd name="csX1" fmla="*/ 11512 w 11583"/>
                              <a:gd name="csY1" fmla="*/ 886 h 4439"/>
                              <a:gd name="csX2" fmla="*/ 1226 w 11583"/>
                              <a:gd name="csY2" fmla="*/ 4186 h 4439"/>
                              <a:gd name="csX3" fmla="*/ 211 w 11583"/>
                              <a:gd name="csY3" fmla="*/ 4439 h 4439"/>
                              <a:gd name="csX4" fmla="*/ 83 w 11583"/>
                              <a:gd name="csY4" fmla="*/ 3932 h 4439"/>
                              <a:gd name="csX5" fmla="*/ 11259 w 11583"/>
                              <a:gd name="csY5" fmla="*/ 251 h 4439"/>
                            </a:gdLst>
                            <a:ahLst/>
                            <a:cxnLst>
                              <a:cxn ang="0">
                                <a:pos x="csX0" y="csY0"/>
                              </a:cxn>
                              <a:cxn ang="0">
                                <a:pos x="csX1" y="csY1"/>
                              </a:cxn>
                              <a:cxn ang="0">
                                <a:pos x="csX2" y="csY2"/>
                              </a:cxn>
                              <a:cxn ang="0">
                                <a:pos x="csX3" y="csY3"/>
                              </a:cxn>
                              <a:cxn ang="0">
                                <a:pos x="csX4" y="csY4"/>
                              </a:cxn>
                              <a:cxn ang="0">
                                <a:pos x="csX5" y="csY5"/>
                              </a:cxn>
                            </a:cxnLst>
                            <a:rect l="l" t="t" r="r" b="b"/>
                            <a:pathLst>
                              <a:path w="11583" h="4439">
                                <a:moveTo>
                                  <a:pt x="11259" y="124"/>
                                </a:moveTo>
                                <a:cubicBezTo>
                                  <a:pt x="11259" y="124"/>
                                  <a:pt x="11767" y="378"/>
                                  <a:pt x="11512" y="886"/>
                                </a:cubicBezTo>
                                <a:cubicBezTo>
                                  <a:pt x="8846" y="3297"/>
                                  <a:pt x="5036" y="3932"/>
                                  <a:pt x="1226" y="4186"/>
                                </a:cubicBezTo>
                                <a:cubicBezTo>
                                  <a:pt x="973" y="4186"/>
                                  <a:pt x="592" y="4439"/>
                                  <a:pt x="211" y="4439"/>
                                </a:cubicBezTo>
                                <a:cubicBezTo>
                                  <a:pt x="-44" y="4313"/>
                                  <a:pt x="-44" y="4059"/>
                                  <a:pt x="83" y="3932"/>
                                </a:cubicBezTo>
                                <a:cubicBezTo>
                                  <a:pt x="2877" y="886"/>
                                  <a:pt x="7068" y="-637"/>
                                  <a:pt x="11259" y="251"/>
                                </a:cubicBezTo>
                              </a:path>
                            </a:pathLst>
                          </a:custGeom>
                          <a:solidFill>
                            <a:srgbClr val="000000"/>
                          </a:solidFill>
                          <a:ln w="12688" cap="flat">
                            <a:noFill/>
                            <a:prstDash val="solid"/>
                            <a:miter/>
                          </a:ln>
                        </wps:spPr>
                        <wps:bodyPr/>
                      </wps:wsp>
                      <wps:wsp>
                        <wps:cNvPr id="1682584236" name="Freeform: Shape 1682584236"/>
                        <wps:cNvSpPr/>
                        <wps:spPr>
                          <a:xfrm>
                            <a:off x="311433" y="128770"/>
                            <a:ext cx="3046" cy="2964"/>
                          </a:xfrm>
                          <a:custGeom>
                            <a:avLst/>
                            <a:gdLst>
                              <a:gd name="csX0" fmla="*/ 2990 w 3046"/>
                              <a:gd name="csY0" fmla="*/ 807 h 2964"/>
                              <a:gd name="csX1" fmla="*/ 1720 w 3046"/>
                              <a:gd name="csY1" fmla="*/ 2965 h 2964"/>
                              <a:gd name="csX2" fmla="*/ 69 w 3046"/>
                              <a:gd name="csY2" fmla="*/ 1695 h 2964"/>
                              <a:gd name="csX3" fmla="*/ 577 w 3046"/>
                              <a:gd name="csY3" fmla="*/ 426 h 2964"/>
                              <a:gd name="csX4" fmla="*/ 2990 w 3046"/>
                              <a:gd name="csY4" fmla="*/ 934 h 2964"/>
                            </a:gdLst>
                            <a:ahLst/>
                            <a:cxnLst>
                              <a:cxn ang="0">
                                <a:pos x="csX0" y="csY0"/>
                              </a:cxn>
                              <a:cxn ang="0">
                                <a:pos x="csX1" y="csY1"/>
                              </a:cxn>
                              <a:cxn ang="0">
                                <a:pos x="csX2" y="csY2"/>
                              </a:cxn>
                              <a:cxn ang="0">
                                <a:pos x="csX3" y="csY3"/>
                              </a:cxn>
                              <a:cxn ang="0">
                                <a:pos x="csX4" y="csY4"/>
                              </a:cxn>
                            </a:cxnLst>
                            <a:rect l="l" t="t" r="r" b="b"/>
                            <a:pathLst>
                              <a:path w="3046" h="2964">
                                <a:moveTo>
                                  <a:pt x="2990" y="807"/>
                                </a:moveTo>
                                <a:cubicBezTo>
                                  <a:pt x="3244" y="1949"/>
                                  <a:pt x="2609" y="2457"/>
                                  <a:pt x="1720" y="2965"/>
                                </a:cubicBezTo>
                                <a:cubicBezTo>
                                  <a:pt x="831" y="2965"/>
                                  <a:pt x="450" y="2330"/>
                                  <a:pt x="69" y="1695"/>
                                </a:cubicBezTo>
                                <a:cubicBezTo>
                                  <a:pt x="-185" y="1061"/>
                                  <a:pt x="323" y="807"/>
                                  <a:pt x="577" y="426"/>
                                </a:cubicBezTo>
                                <a:cubicBezTo>
                                  <a:pt x="1212" y="-208"/>
                                  <a:pt x="2609" y="-208"/>
                                  <a:pt x="2990" y="934"/>
                                </a:cubicBezTo>
                              </a:path>
                            </a:pathLst>
                          </a:custGeom>
                          <a:solidFill>
                            <a:srgbClr val="000000"/>
                          </a:solidFill>
                          <a:ln w="12688" cap="flat">
                            <a:noFill/>
                            <a:prstDash val="solid"/>
                            <a:miter/>
                          </a:ln>
                        </wps:spPr>
                        <wps:bodyPr/>
                      </wps:wsp>
                      <wps:wsp>
                        <wps:cNvPr id="2098147895" name="Freeform: Shape 2098147895"/>
                        <wps:cNvSpPr/>
                        <wps:spPr>
                          <a:xfrm>
                            <a:off x="165466" y="129070"/>
                            <a:ext cx="2793" cy="2712"/>
                          </a:xfrm>
                          <a:custGeom>
                            <a:avLst/>
                            <a:gdLst>
                              <a:gd name="csX0" fmla="*/ 2794 w 2793"/>
                              <a:gd name="csY0" fmla="*/ 635 h 2712"/>
                              <a:gd name="csX1" fmla="*/ 2412 w 2793"/>
                              <a:gd name="csY1" fmla="*/ 2284 h 2712"/>
                              <a:gd name="csX2" fmla="*/ 1016 w 2793"/>
                              <a:gd name="csY2" fmla="*/ 2665 h 2712"/>
                              <a:gd name="csX3" fmla="*/ 0 w 2793"/>
                              <a:gd name="csY3" fmla="*/ 1523 h 2712"/>
                              <a:gd name="csX4" fmla="*/ 1016 w 2793"/>
                              <a:gd name="csY4" fmla="*/ 0 h 2712"/>
                              <a:gd name="csX5" fmla="*/ 2794 w 2793"/>
                              <a:gd name="csY5" fmla="*/ 635 h 2712"/>
                            </a:gdLst>
                            <a:ahLst/>
                            <a:cxnLst>
                              <a:cxn ang="0">
                                <a:pos x="csX0" y="csY0"/>
                              </a:cxn>
                              <a:cxn ang="0">
                                <a:pos x="csX1" y="csY1"/>
                              </a:cxn>
                              <a:cxn ang="0">
                                <a:pos x="csX2" y="csY2"/>
                              </a:cxn>
                              <a:cxn ang="0">
                                <a:pos x="csX3" y="csY3"/>
                              </a:cxn>
                              <a:cxn ang="0">
                                <a:pos x="csX4" y="csY4"/>
                              </a:cxn>
                              <a:cxn ang="0">
                                <a:pos x="csX5" y="csY5"/>
                              </a:cxn>
                            </a:cxnLst>
                            <a:rect l="l" t="t" r="r" b="b"/>
                            <a:pathLst>
                              <a:path w="2793" h="2712">
                                <a:moveTo>
                                  <a:pt x="2794" y="635"/>
                                </a:moveTo>
                                <a:cubicBezTo>
                                  <a:pt x="2794" y="635"/>
                                  <a:pt x="2794" y="1904"/>
                                  <a:pt x="2412" y="2284"/>
                                </a:cubicBezTo>
                                <a:cubicBezTo>
                                  <a:pt x="2159" y="2665"/>
                                  <a:pt x="1397" y="2792"/>
                                  <a:pt x="1016" y="2665"/>
                                </a:cubicBezTo>
                                <a:cubicBezTo>
                                  <a:pt x="508" y="2665"/>
                                  <a:pt x="127" y="1904"/>
                                  <a:pt x="0" y="1523"/>
                                </a:cubicBezTo>
                                <a:cubicBezTo>
                                  <a:pt x="0" y="761"/>
                                  <a:pt x="381" y="381"/>
                                  <a:pt x="1016" y="0"/>
                                </a:cubicBezTo>
                                <a:cubicBezTo>
                                  <a:pt x="1651" y="0"/>
                                  <a:pt x="2286" y="0"/>
                                  <a:pt x="2794" y="635"/>
                                </a:cubicBezTo>
                              </a:path>
                            </a:pathLst>
                          </a:custGeom>
                          <a:solidFill>
                            <a:srgbClr val="000000"/>
                          </a:solidFill>
                          <a:ln w="12688" cap="flat">
                            <a:noFill/>
                            <a:prstDash val="solid"/>
                            <a:miter/>
                          </a:ln>
                        </wps:spPr>
                        <wps:bodyPr/>
                      </wps:wsp>
                      <wps:wsp>
                        <wps:cNvPr id="535693149" name="Freeform: Shape 535693149"/>
                        <wps:cNvSpPr/>
                        <wps:spPr>
                          <a:xfrm>
                            <a:off x="145176" y="129577"/>
                            <a:ext cx="9368" cy="5853"/>
                          </a:xfrm>
                          <a:custGeom>
                            <a:avLst/>
                            <a:gdLst>
                              <a:gd name="csX0" fmla="*/ 9242 w 9368"/>
                              <a:gd name="csY0" fmla="*/ 5203 h 5853"/>
                              <a:gd name="csX1" fmla="*/ 9242 w 9368"/>
                              <a:gd name="csY1" fmla="*/ 5711 h 5853"/>
                              <a:gd name="csX2" fmla="*/ 4290 w 9368"/>
                              <a:gd name="csY2" fmla="*/ 4569 h 5853"/>
                              <a:gd name="csX3" fmla="*/ 226 w 9368"/>
                              <a:gd name="csY3" fmla="*/ 761 h 5853"/>
                              <a:gd name="csX4" fmla="*/ 226 w 9368"/>
                              <a:gd name="csY4" fmla="*/ 0 h 5853"/>
                              <a:gd name="csX5" fmla="*/ 9369 w 9368"/>
                              <a:gd name="csY5" fmla="*/ 5203 h 5853"/>
                            </a:gdLst>
                            <a:ahLst/>
                            <a:cxnLst>
                              <a:cxn ang="0">
                                <a:pos x="csX0" y="csY0"/>
                              </a:cxn>
                              <a:cxn ang="0">
                                <a:pos x="csX1" y="csY1"/>
                              </a:cxn>
                              <a:cxn ang="0">
                                <a:pos x="csX2" y="csY2"/>
                              </a:cxn>
                              <a:cxn ang="0">
                                <a:pos x="csX3" y="csY3"/>
                              </a:cxn>
                              <a:cxn ang="0">
                                <a:pos x="csX4" y="csY4"/>
                              </a:cxn>
                              <a:cxn ang="0">
                                <a:pos x="csX5" y="csY5"/>
                              </a:cxn>
                            </a:cxnLst>
                            <a:rect l="l" t="t" r="r" b="b"/>
                            <a:pathLst>
                              <a:path w="9368" h="5853">
                                <a:moveTo>
                                  <a:pt x="9242" y="5203"/>
                                </a:moveTo>
                                <a:lnTo>
                                  <a:pt x="9242" y="5711"/>
                                </a:lnTo>
                                <a:cubicBezTo>
                                  <a:pt x="7337" y="6092"/>
                                  <a:pt x="5559" y="5711"/>
                                  <a:pt x="4290" y="4569"/>
                                </a:cubicBezTo>
                                <a:cubicBezTo>
                                  <a:pt x="3273" y="3046"/>
                                  <a:pt x="2004" y="1523"/>
                                  <a:pt x="226" y="761"/>
                                </a:cubicBezTo>
                                <a:cubicBezTo>
                                  <a:pt x="226" y="508"/>
                                  <a:pt x="-282" y="254"/>
                                  <a:pt x="226" y="0"/>
                                </a:cubicBezTo>
                                <a:cubicBezTo>
                                  <a:pt x="4036" y="0"/>
                                  <a:pt x="6321" y="3046"/>
                                  <a:pt x="9369" y="5203"/>
                                </a:cubicBezTo>
                              </a:path>
                            </a:pathLst>
                          </a:custGeom>
                          <a:solidFill>
                            <a:srgbClr val="000000"/>
                          </a:solidFill>
                          <a:ln w="12688" cap="flat">
                            <a:noFill/>
                            <a:prstDash val="solid"/>
                            <a:miter/>
                          </a:ln>
                        </wps:spPr>
                        <wps:bodyPr/>
                      </wps:wsp>
                      <wps:wsp>
                        <wps:cNvPr id="1477907451" name="Freeform: Shape 1477907451"/>
                        <wps:cNvSpPr/>
                        <wps:spPr>
                          <a:xfrm>
                            <a:off x="330550" y="129577"/>
                            <a:ext cx="7999" cy="7535"/>
                          </a:xfrm>
                          <a:custGeom>
                            <a:avLst/>
                            <a:gdLst>
                              <a:gd name="csX0" fmla="*/ 8000 w 7999"/>
                              <a:gd name="csY0" fmla="*/ 0 h 7535"/>
                              <a:gd name="csX1" fmla="*/ 1524 w 7999"/>
                              <a:gd name="csY1" fmla="*/ 7107 h 7535"/>
                              <a:gd name="csX2" fmla="*/ 0 w 7999"/>
                              <a:gd name="csY2" fmla="*/ 7361 h 7535"/>
                              <a:gd name="csX3" fmla="*/ 6857 w 7999"/>
                              <a:gd name="csY3" fmla="*/ 0 h 7535"/>
                              <a:gd name="csX4" fmla="*/ 8000 w 7999"/>
                              <a:gd name="csY4" fmla="*/ 0 h 7535"/>
                            </a:gdLst>
                            <a:ahLst/>
                            <a:cxnLst>
                              <a:cxn ang="0">
                                <a:pos x="csX0" y="csY0"/>
                              </a:cxn>
                              <a:cxn ang="0">
                                <a:pos x="csX1" y="csY1"/>
                              </a:cxn>
                              <a:cxn ang="0">
                                <a:pos x="csX2" y="csY2"/>
                              </a:cxn>
                              <a:cxn ang="0">
                                <a:pos x="csX3" y="csY3"/>
                              </a:cxn>
                              <a:cxn ang="0">
                                <a:pos x="csX4" y="csY4"/>
                              </a:cxn>
                            </a:cxnLst>
                            <a:rect l="l" t="t" r="r" b="b"/>
                            <a:pathLst>
                              <a:path w="7999" h="7535">
                                <a:moveTo>
                                  <a:pt x="8000" y="0"/>
                                </a:moveTo>
                                <a:cubicBezTo>
                                  <a:pt x="6222" y="2665"/>
                                  <a:pt x="4699" y="5838"/>
                                  <a:pt x="1524" y="7107"/>
                                </a:cubicBezTo>
                                <a:cubicBezTo>
                                  <a:pt x="1016" y="7107"/>
                                  <a:pt x="508" y="7869"/>
                                  <a:pt x="0" y="7361"/>
                                </a:cubicBezTo>
                                <a:cubicBezTo>
                                  <a:pt x="1270" y="4442"/>
                                  <a:pt x="3809" y="1269"/>
                                  <a:pt x="6857" y="0"/>
                                </a:cubicBezTo>
                                <a:cubicBezTo>
                                  <a:pt x="7111" y="0"/>
                                  <a:pt x="7619" y="0"/>
                                  <a:pt x="8000" y="0"/>
                                </a:cubicBezTo>
                              </a:path>
                            </a:pathLst>
                          </a:custGeom>
                          <a:solidFill>
                            <a:srgbClr val="000000"/>
                          </a:solidFill>
                          <a:ln w="12688" cap="flat">
                            <a:noFill/>
                            <a:prstDash val="solid"/>
                            <a:miter/>
                          </a:ln>
                        </wps:spPr>
                        <wps:bodyPr/>
                      </wps:wsp>
                      <wps:wsp>
                        <wps:cNvPr id="1655289654" name="Freeform: Shape 1655289654"/>
                        <wps:cNvSpPr/>
                        <wps:spPr>
                          <a:xfrm>
                            <a:off x="170233" y="129680"/>
                            <a:ext cx="2471" cy="2435"/>
                          </a:xfrm>
                          <a:custGeom>
                            <a:avLst/>
                            <a:gdLst>
                              <a:gd name="csX0" fmla="*/ 2471 w 2471"/>
                              <a:gd name="csY0" fmla="*/ 913 h 2435"/>
                              <a:gd name="csX1" fmla="*/ 1328 w 2471"/>
                              <a:gd name="csY1" fmla="*/ 2436 h 2435"/>
                              <a:gd name="csX2" fmla="*/ 58 w 2471"/>
                              <a:gd name="csY2" fmla="*/ 1547 h 2435"/>
                              <a:gd name="csX3" fmla="*/ 820 w 2471"/>
                              <a:gd name="csY3" fmla="*/ 24 h 2435"/>
                              <a:gd name="csX4" fmla="*/ 2471 w 2471"/>
                              <a:gd name="csY4" fmla="*/ 913 h 2435"/>
                            </a:gdLst>
                            <a:ahLst/>
                            <a:cxnLst>
                              <a:cxn ang="0">
                                <a:pos x="csX0" y="csY0"/>
                              </a:cxn>
                              <a:cxn ang="0">
                                <a:pos x="csX1" y="csY1"/>
                              </a:cxn>
                              <a:cxn ang="0">
                                <a:pos x="csX2" y="csY2"/>
                              </a:cxn>
                              <a:cxn ang="0">
                                <a:pos x="csX3" y="csY3"/>
                              </a:cxn>
                              <a:cxn ang="0">
                                <a:pos x="csX4" y="csY4"/>
                              </a:cxn>
                            </a:cxnLst>
                            <a:rect l="l" t="t" r="r" b="b"/>
                            <a:pathLst>
                              <a:path w="2471" h="2435">
                                <a:moveTo>
                                  <a:pt x="2471" y="913"/>
                                </a:moveTo>
                                <a:cubicBezTo>
                                  <a:pt x="2471" y="1801"/>
                                  <a:pt x="1963" y="1928"/>
                                  <a:pt x="1328" y="2436"/>
                                </a:cubicBezTo>
                                <a:cubicBezTo>
                                  <a:pt x="693" y="2436"/>
                                  <a:pt x="439" y="2055"/>
                                  <a:pt x="58" y="1547"/>
                                </a:cubicBezTo>
                                <a:cubicBezTo>
                                  <a:pt x="-196" y="786"/>
                                  <a:pt x="439" y="405"/>
                                  <a:pt x="820" y="24"/>
                                </a:cubicBezTo>
                                <a:cubicBezTo>
                                  <a:pt x="1455" y="-103"/>
                                  <a:pt x="2090" y="278"/>
                                  <a:pt x="2471" y="913"/>
                                </a:cubicBezTo>
                              </a:path>
                            </a:pathLst>
                          </a:custGeom>
                          <a:solidFill>
                            <a:srgbClr val="000000"/>
                          </a:solidFill>
                          <a:ln w="12688" cap="flat">
                            <a:noFill/>
                            <a:prstDash val="solid"/>
                            <a:miter/>
                          </a:ln>
                        </wps:spPr>
                        <wps:bodyPr/>
                      </wps:wsp>
                      <wps:wsp>
                        <wps:cNvPr id="908418571" name="Freeform: Shape 908418571"/>
                        <wps:cNvSpPr/>
                        <wps:spPr>
                          <a:xfrm>
                            <a:off x="341632" y="130466"/>
                            <a:ext cx="6569" cy="8249"/>
                          </a:xfrm>
                          <a:custGeom>
                            <a:avLst/>
                            <a:gdLst>
                              <a:gd name="csX0" fmla="*/ 6569 w 6569"/>
                              <a:gd name="csY0" fmla="*/ 508 h 8249"/>
                              <a:gd name="csX1" fmla="*/ 5427 w 6569"/>
                              <a:gd name="csY1" fmla="*/ 4061 h 8249"/>
                              <a:gd name="csX2" fmla="*/ 93 w 6569"/>
                              <a:gd name="csY2" fmla="*/ 8249 h 8249"/>
                              <a:gd name="csX3" fmla="*/ 982 w 6569"/>
                              <a:gd name="csY3" fmla="*/ 5965 h 8249"/>
                              <a:gd name="csX4" fmla="*/ 6061 w 6569"/>
                              <a:gd name="csY4" fmla="*/ 0 h 8249"/>
                              <a:gd name="csX5" fmla="*/ 6442 w 6569"/>
                              <a:gd name="csY5" fmla="*/ 508 h 8249"/>
                            </a:gdLst>
                            <a:ahLst/>
                            <a:cxnLst>
                              <a:cxn ang="0">
                                <a:pos x="csX0" y="csY0"/>
                              </a:cxn>
                              <a:cxn ang="0">
                                <a:pos x="csX1" y="csY1"/>
                              </a:cxn>
                              <a:cxn ang="0">
                                <a:pos x="csX2" y="csY2"/>
                              </a:cxn>
                              <a:cxn ang="0">
                                <a:pos x="csX3" y="csY3"/>
                              </a:cxn>
                              <a:cxn ang="0">
                                <a:pos x="csX4" y="csY4"/>
                              </a:cxn>
                              <a:cxn ang="0">
                                <a:pos x="csX5" y="csY5"/>
                              </a:cxn>
                            </a:cxnLst>
                            <a:rect l="l" t="t" r="r" b="b"/>
                            <a:pathLst>
                              <a:path w="6569" h="8249">
                                <a:moveTo>
                                  <a:pt x="6569" y="508"/>
                                </a:moveTo>
                                <a:cubicBezTo>
                                  <a:pt x="5935" y="1523"/>
                                  <a:pt x="6188" y="3046"/>
                                  <a:pt x="5427" y="4061"/>
                                </a:cubicBezTo>
                                <a:cubicBezTo>
                                  <a:pt x="3903" y="5838"/>
                                  <a:pt x="2633" y="7869"/>
                                  <a:pt x="93" y="8249"/>
                                </a:cubicBezTo>
                                <a:cubicBezTo>
                                  <a:pt x="-288" y="7488"/>
                                  <a:pt x="601" y="6726"/>
                                  <a:pt x="982" y="5965"/>
                                </a:cubicBezTo>
                                <a:cubicBezTo>
                                  <a:pt x="1998" y="3680"/>
                                  <a:pt x="3649" y="1015"/>
                                  <a:pt x="6061" y="0"/>
                                </a:cubicBezTo>
                                <a:lnTo>
                                  <a:pt x="6442" y="508"/>
                                </a:lnTo>
                                <a:close/>
                              </a:path>
                            </a:pathLst>
                          </a:custGeom>
                          <a:solidFill>
                            <a:srgbClr val="000000"/>
                          </a:solidFill>
                          <a:ln w="12688" cap="flat">
                            <a:noFill/>
                            <a:prstDash val="solid"/>
                            <a:miter/>
                          </a:ln>
                        </wps:spPr>
                        <wps:bodyPr/>
                      </wps:wsp>
                      <wps:wsp>
                        <wps:cNvPr id="647467474" name="Freeform: Shape 647467474"/>
                        <wps:cNvSpPr/>
                        <wps:spPr>
                          <a:xfrm>
                            <a:off x="128161" y="130992"/>
                            <a:ext cx="2735" cy="2778"/>
                          </a:xfrm>
                          <a:custGeom>
                            <a:avLst/>
                            <a:gdLst>
                              <a:gd name="csX0" fmla="*/ 2510 w 2735"/>
                              <a:gd name="csY0" fmla="*/ 743 h 2778"/>
                              <a:gd name="csX1" fmla="*/ 2510 w 2735"/>
                              <a:gd name="csY1" fmla="*/ 2393 h 2778"/>
                              <a:gd name="csX2" fmla="*/ 732 w 2735"/>
                              <a:gd name="csY2" fmla="*/ 2647 h 2778"/>
                              <a:gd name="csX3" fmla="*/ 97 w 2735"/>
                              <a:gd name="csY3" fmla="*/ 743 h 2778"/>
                              <a:gd name="csX4" fmla="*/ 2510 w 2735"/>
                              <a:gd name="csY4" fmla="*/ 616 h 2778"/>
                            </a:gdLst>
                            <a:ahLst/>
                            <a:cxnLst>
                              <a:cxn ang="0">
                                <a:pos x="csX0" y="csY0"/>
                              </a:cxn>
                              <a:cxn ang="0">
                                <a:pos x="csX1" y="csY1"/>
                              </a:cxn>
                              <a:cxn ang="0">
                                <a:pos x="csX2" y="csY2"/>
                              </a:cxn>
                              <a:cxn ang="0">
                                <a:pos x="csX3" y="csY3"/>
                              </a:cxn>
                              <a:cxn ang="0">
                                <a:pos x="csX4" y="csY4"/>
                              </a:cxn>
                            </a:cxnLst>
                            <a:rect l="l" t="t" r="r" b="b"/>
                            <a:pathLst>
                              <a:path w="2735" h="2778">
                                <a:moveTo>
                                  <a:pt x="2510" y="743"/>
                                </a:moveTo>
                                <a:cubicBezTo>
                                  <a:pt x="2510" y="743"/>
                                  <a:pt x="3018" y="1885"/>
                                  <a:pt x="2510" y="2393"/>
                                </a:cubicBezTo>
                                <a:cubicBezTo>
                                  <a:pt x="2002" y="2774"/>
                                  <a:pt x="1367" y="2901"/>
                                  <a:pt x="732" y="2647"/>
                                </a:cubicBezTo>
                                <a:cubicBezTo>
                                  <a:pt x="97" y="2266"/>
                                  <a:pt x="-157" y="1378"/>
                                  <a:pt x="97" y="743"/>
                                </a:cubicBezTo>
                                <a:cubicBezTo>
                                  <a:pt x="605" y="-18"/>
                                  <a:pt x="2002" y="-399"/>
                                  <a:pt x="2510" y="616"/>
                                </a:cubicBezTo>
                              </a:path>
                            </a:pathLst>
                          </a:custGeom>
                          <a:solidFill>
                            <a:srgbClr val="000000"/>
                          </a:solidFill>
                          <a:ln w="12688" cap="flat">
                            <a:noFill/>
                            <a:prstDash val="solid"/>
                            <a:miter/>
                          </a:ln>
                        </wps:spPr>
                        <wps:bodyPr/>
                      </wps:wsp>
                      <wps:wsp>
                        <wps:cNvPr id="191290327" name="Freeform: Shape 191290327"/>
                        <wps:cNvSpPr/>
                        <wps:spPr>
                          <a:xfrm>
                            <a:off x="123559" y="131891"/>
                            <a:ext cx="2920" cy="2786"/>
                          </a:xfrm>
                          <a:custGeom>
                            <a:avLst/>
                            <a:gdLst>
                              <a:gd name="csX0" fmla="*/ 2667 w 2920"/>
                              <a:gd name="csY0" fmla="*/ 732 h 2786"/>
                              <a:gd name="csX1" fmla="*/ 2921 w 2920"/>
                              <a:gd name="csY1" fmla="*/ 1874 h 2786"/>
                              <a:gd name="csX2" fmla="*/ 1778 w 2920"/>
                              <a:gd name="csY2" fmla="*/ 2762 h 2786"/>
                              <a:gd name="csX3" fmla="*/ 0 w 2920"/>
                              <a:gd name="csY3" fmla="*/ 1747 h 2786"/>
                              <a:gd name="csX4" fmla="*/ 762 w 2920"/>
                              <a:gd name="csY4" fmla="*/ 97 h 2786"/>
                              <a:gd name="csX5" fmla="*/ 2667 w 2920"/>
                              <a:gd name="csY5" fmla="*/ 732 h 2786"/>
                            </a:gdLst>
                            <a:ahLst/>
                            <a:cxnLst>
                              <a:cxn ang="0">
                                <a:pos x="csX0" y="csY0"/>
                              </a:cxn>
                              <a:cxn ang="0">
                                <a:pos x="csX1" y="csY1"/>
                              </a:cxn>
                              <a:cxn ang="0">
                                <a:pos x="csX2" y="csY2"/>
                              </a:cxn>
                              <a:cxn ang="0">
                                <a:pos x="csX3" y="csY3"/>
                              </a:cxn>
                              <a:cxn ang="0">
                                <a:pos x="csX4" y="csY4"/>
                              </a:cxn>
                              <a:cxn ang="0">
                                <a:pos x="csX5" y="csY5"/>
                              </a:cxn>
                            </a:cxnLst>
                            <a:rect l="l" t="t" r="r" b="b"/>
                            <a:pathLst>
                              <a:path w="2920" h="2786">
                                <a:moveTo>
                                  <a:pt x="2667" y="732"/>
                                </a:moveTo>
                                <a:cubicBezTo>
                                  <a:pt x="2667" y="732"/>
                                  <a:pt x="2921" y="1493"/>
                                  <a:pt x="2921" y="1874"/>
                                </a:cubicBezTo>
                                <a:cubicBezTo>
                                  <a:pt x="2667" y="2255"/>
                                  <a:pt x="2286" y="2762"/>
                                  <a:pt x="1778" y="2762"/>
                                </a:cubicBezTo>
                                <a:cubicBezTo>
                                  <a:pt x="889" y="2889"/>
                                  <a:pt x="381" y="2509"/>
                                  <a:pt x="0" y="1747"/>
                                </a:cubicBezTo>
                                <a:cubicBezTo>
                                  <a:pt x="0" y="986"/>
                                  <a:pt x="127" y="478"/>
                                  <a:pt x="762" y="97"/>
                                </a:cubicBezTo>
                                <a:cubicBezTo>
                                  <a:pt x="1524" y="-157"/>
                                  <a:pt x="2286" y="97"/>
                                  <a:pt x="2667" y="732"/>
                                </a:cubicBezTo>
                              </a:path>
                            </a:pathLst>
                          </a:custGeom>
                          <a:solidFill>
                            <a:srgbClr val="000000"/>
                          </a:solidFill>
                          <a:ln w="12688" cap="flat">
                            <a:noFill/>
                            <a:prstDash val="solid"/>
                            <a:miter/>
                          </a:ln>
                        </wps:spPr>
                        <wps:bodyPr/>
                      </wps:wsp>
                      <wps:wsp>
                        <wps:cNvPr id="1677590139" name="Freeform: Shape 1677590139"/>
                        <wps:cNvSpPr/>
                        <wps:spPr>
                          <a:xfrm>
                            <a:off x="132449" y="132623"/>
                            <a:ext cx="2954" cy="2577"/>
                          </a:xfrm>
                          <a:custGeom>
                            <a:avLst/>
                            <a:gdLst>
                              <a:gd name="csX0" fmla="*/ 2920 w 2954"/>
                              <a:gd name="csY0" fmla="*/ 508 h 2577"/>
                              <a:gd name="csX1" fmla="*/ 2286 w 2954"/>
                              <a:gd name="csY1" fmla="*/ 2411 h 2577"/>
                              <a:gd name="csX2" fmla="*/ 0 w 2954"/>
                              <a:gd name="csY2" fmla="*/ 1523 h 2577"/>
                              <a:gd name="csX3" fmla="*/ 889 w 2954"/>
                              <a:gd name="csY3" fmla="*/ 0 h 2577"/>
                              <a:gd name="csX4" fmla="*/ 2920 w 2954"/>
                              <a:gd name="csY4" fmla="*/ 635 h 2577"/>
                            </a:gdLst>
                            <a:ahLst/>
                            <a:cxnLst>
                              <a:cxn ang="0">
                                <a:pos x="csX0" y="csY0"/>
                              </a:cxn>
                              <a:cxn ang="0">
                                <a:pos x="csX1" y="csY1"/>
                              </a:cxn>
                              <a:cxn ang="0">
                                <a:pos x="csX2" y="csY2"/>
                              </a:cxn>
                              <a:cxn ang="0">
                                <a:pos x="csX3" y="csY3"/>
                              </a:cxn>
                              <a:cxn ang="0">
                                <a:pos x="csX4" y="csY4"/>
                              </a:cxn>
                            </a:cxnLst>
                            <a:rect l="l" t="t" r="r" b="b"/>
                            <a:pathLst>
                              <a:path w="2954" h="2577">
                                <a:moveTo>
                                  <a:pt x="2920" y="508"/>
                                </a:moveTo>
                                <a:cubicBezTo>
                                  <a:pt x="2920" y="508"/>
                                  <a:pt x="3175" y="2157"/>
                                  <a:pt x="2286" y="2411"/>
                                </a:cubicBezTo>
                                <a:cubicBezTo>
                                  <a:pt x="1143" y="2919"/>
                                  <a:pt x="635" y="2157"/>
                                  <a:pt x="0" y="1523"/>
                                </a:cubicBezTo>
                                <a:cubicBezTo>
                                  <a:pt x="0" y="761"/>
                                  <a:pt x="381" y="254"/>
                                  <a:pt x="889" y="0"/>
                                </a:cubicBezTo>
                                <a:cubicBezTo>
                                  <a:pt x="1651" y="0"/>
                                  <a:pt x="2286" y="0"/>
                                  <a:pt x="2920" y="635"/>
                                </a:cubicBezTo>
                              </a:path>
                            </a:pathLst>
                          </a:custGeom>
                          <a:solidFill>
                            <a:srgbClr val="000000"/>
                          </a:solidFill>
                          <a:ln w="12688" cap="flat">
                            <a:noFill/>
                            <a:prstDash val="solid"/>
                            <a:miter/>
                          </a:ln>
                        </wps:spPr>
                        <wps:bodyPr/>
                      </wps:wsp>
                      <wps:wsp>
                        <wps:cNvPr id="797995728" name="Freeform: Shape 797995728"/>
                        <wps:cNvSpPr/>
                        <wps:spPr>
                          <a:xfrm>
                            <a:off x="145373" y="133511"/>
                            <a:ext cx="2822" cy="2411"/>
                          </a:xfrm>
                          <a:custGeom>
                            <a:avLst/>
                            <a:gdLst>
                              <a:gd name="csX0" fmla="*/ 2568 w 2822"/>
                              <a:gd name="csY0" fmla="*/ 635 h 2411"/>
                              <a:gd name="csX1" fmla="*/ 2060 w 2822"/>
                              <a:gd name="csY1" fmla="*/ 2158 h 2411"/>
                              <a:gd name="csX2" fmla="*/ 664 w 2822"/>
                              <a:gd name="csY2" fmla="*/ 2284 h 2411"/>
                              <a:gd name="csX3" fmla="*/ 155 w 2822"/>
                              <a:gd name="csY3" fmla="*/ 888 h 2411"/>
                              <a:gd name="csX4" fmla="*/ 1298 w 2822"/>
                              <a:gd name="csY4" fmla="*/ 0 h 2411"/>
                              <a:gd name="csX5" fmla="*/ 2822 w 2822"/>
                              <a:gd name="csY5" fmla="*/ 635 h 2411"/>
                            </a:gdLst>
                            <a:ahLst/>
                            <a:cxnLst>
                              <a:cxn ang="0">
                                <a:pos x="csX0" y="csY0"/>
                              </a:cxn>
                              <a:cxn ang="0">
                                <a:pos x="csX1" y="csY1"/>
                              </a:cxn>
                              <a:cxn ang="0">
                                <a:pos x="csX2" y="csY2"/>
                              </a:cxn>
                              <a:cxn ang="0">
                                <a:pos x="csX3" y="csY3"/>
                              </a:cxn>
                              <a:cxn ang="0">
                                <a:pos x="csX4" y="csY4"/>
                              </a:cxn>
                              <a:cxn ang="0">
                                <a:pos x="csX5" y="csY5"/>
                              </a:cxn>
                            </a:cxnLst>
                            <a:rect l="l" t="t" r="r" b="b"/>
                            <a:pathLst>
                              <a:path w="2822" h="2411">
                                <a:moveTo>
                                  <a:pt x="2568" y="635"/>
                                </a:moveTo>
                                <a:cubicBezTo>
                                  <a:pt x="2568" y="635"/>
                                  <a:pt x="2568" y="1904"/>
                                  <a:pt x="2060" y="2158"/>
                                </a:cubicBezTo>
                                <a:cubicBezTo>
                                  <a:pt x="1679" y="2538"/>
                                  <a:pt x="917" y="2411"/>
                                  <a:pt x="664" y="2284"/>
                                </a:cubicBezTo>
                                <a:cubicBezTo>
                                  <a:pt x="536" y="1777"/>
                                  <a:pt x="-353" y="1396"/>
                                  <a:pt x="155" y="888"/>
                                </a:cubicBezTo>
                                <a:cubicBezTo>
                                  <a:pt x="409" y="508"/>
                                  <a:pt x="790" y="254"/>
                                  <a:pt x="1298" y="0"/>
                                </a:cubicBezTo>
                                <a:cubicBezTo>
                                  <a:pt x="1806" y="254"/>
                                  <a:pt x="2441" y="0"/>
                                  <a:pt x="2822" y="635"/>
                                </a:cubicBezTo>
                              </a:path>
                            </a:pathLst>
                          </a:custGeom>
                          <a:solidFill>
                            <a:srgbClr val="000000"/>
                          </a:solidFill>
                          <a:ln w="12688" cap="flat">
                            <a:noFill/>
                            <a:prstDash val="solid"/>
                            <a:miter/>
                          </a:ln>
                        </wps:spPr>
                        <wps:bodyPr/>
                      </wps:wsp>
                      <wps:wsp>
                        <wps:cNvPr id="1522979219" name="Freeform: Shape 1522979219"/>
                        <wps:cNvSpPr/>
                        <wps:spPr>
                          <a:xfrm>
                            <a:off x="352589" y="133511"/>
                            <a:ext cx="2978" cy="2411"/>
                          </a:xfrm>
                          <a:custGeom>
                            <a:avLst/>
                            <a:gdLst>
                              <a:gd name="csX0" fmla="*/ 2978 w 2978"/>
                              <a:gd name="csY0" fmla="*/ 1142 h 2411"/>
                              <a:gd name="csX1" fmla="*/ 1835 w 2978"/>
                              <a:gd name="csY1" fmla="*/ 2411 h 2411"/>
                              <a:gd name="csX2" fmla="*/ 57 w 2978"/>
                              <a:gd name="csY2" fmla="*/ 1523 h 2411"/>
                              <a:gd name="csX3" fmla="*/ 1073 w 2978"/>
                              <a:gd name="csY3" fmla="*/ 0 h 2411"/>
                              <a:gd name="csX4" fmla="*/ 2978 w 2978"/>
                              <a:gd name="csY4" fmla="*/ 1142 h 2411"/>
                            </a:gdLst>
                            <a:ahLst/>
                            <a:cxnLst>
                              <a:cxn ang="0">
                                <a:pos x="csX0" y="csY0"/>
                              </a:cxn>
                              <a:cxn ang="0">
                                <a:pos x="csX1" y="csY1"/>
                              </a:cxn>
                              <a:cxn ang="0">
                                <a:pos x="csX2" y="csY2"/>
                              </a:cxn>
                              <a:cxn ang="0">
                                <a:pos x="csX3" y="csY3"/>
                              </a:cxn>
                              <a:cxn ang="0">
                                <a:pos x="csX4" y="csY4"/>
                              </a:cxn>
                            </a:cxnLst>
                            <a:rect l="l" t="t" r="r" b="b"/>
                            <a:pathLst>
                              <a:path w="2978" h="2411">
                                <a:moveTo>
                                  <a:pt x="2978" y="1142"/>
                                </a:moveTo>
                                <a:cubicBezTo>
                                  <a:pt x="2978" y="1142"/>
                                  <a:pt x="2470" y="2411"/>
                                  <a:pt x="1835" y="2411"/>
                                </a:cubicBezTo>
                                <a:cubicBezTo>
                                  <a:pt x="1200" y="2411"/>
                                  <a:pt x="438" y="2284"/>
                                  <a:pt x="57" y="1523"/>
                                </a:cubicBezTo>
                                <a:cubicBezTo>
                                  <a:pt x="-197" y="635"/>
                                  <a:pt x="438" y="254"/>
                                  <a:pt x="1073" y="0"/>
                                </a:cubicBezTo>
                                <a:cubicBezTo>
                                  <a:pt x="1835" y="0"/>
                                  <a:pt x="2851" y="254"/>
                                  <a:pt x="2978" y="1142"/>
                                </a:cubicBezTo>
                              </a:path>
                            </a:pathLst>
                          </a:custGeom>
                          <a:solidFill>
                            <a:srgbClr val="000000"/>
                          </a:solidFill>
                          <a:ln w="12688" cap="flat">
                            <a:noFill/>
                            <a:prstDash val="solid"/>
                            <a:miter/>
                          </a:ln>
                        </wps:spPr>
                        <wps:bodyPr/>
                      </wps:wsp>
                      <wps:wsp>
                        <wps:cNvPr id="1637804211" name="Freeform: Shape 1637804211"/>
                        <wps:cNvSpPr/>
                        <wps:spPr>
                          <a:xfrm>
                            <a:off x="338169" y="133765"/>
                            <a:ext cx="3301" cy="2701"/>
                          </a:xfrm>
                          <a:custGeom>
                            <a:avLst/>
                            <a:gdLst>
                              <a:gd name="csX0" fmla="*/ 3302 w 3301"/>
                              <a:gd name="csY0" fmla="*/ 1269 h 2701"/>
                              <a:gd name="csX1" fmla="*/ 2413 w 3301"/>
                              <a:gd name="csY1" fmla="*/ 2538 h 2701"/>
                              <a:gd name="csX2" fmla="*/ 0 w 3301"/>
                              <a:gd name="csY2" fmla="*/ 1396 h 2701"/>
                              <a:gd name="csX3" fmla="*/ 1270 w 3301"/>
                              <a:gd name="csY3" fmla="*/ 0 h 2701"/>
                              <a:gd name="csX4" fmla="*/ 3302 w 3301"/>
                              <a:gd name="csY4" fmla="*/ 1269 h 2701"/>
                            </a:gdLst>
                            <a:ahLst/>
                            <a:cxnLst>
                              <a:cxn ang="0">
                                <a:pos x="csX0" y="csY0"/>
                              </a:cxn>
                              <a:cxn ang="0">
                                <a:pos x="csX1" y="csY1"/>
                              </a:cxn>
                              <a:cxn ang="0">
                                <a:pos x="csX2" y="csY2"/>
                              </a:cxn>
                              <a:cxn ang="0">
                                <a:pos x="csX3" y="csY3"/>
                              </a:cxn>
                              <a:cxn ang="0">
                                <a:pos x="csX4" y="csY4"/>
                              </a:cxn>
                            </a:cxnLst>
                            <a:rect l="l" t="t" r="r" b="b"/>
                            <a:pathLst>
                              <a:path w="3301" h="2701">
                                <a:moveTo>
                                  <a:pt x="3302" y="1269"/>
                                </a:moveTo>
                                <a:cubicBezTo>
                                  <a:pt x="3302" y="1269"/>
                                  <a:pt x="2667" y="2411"/>
                                  <a:pt x="2413" y="2538"/>
                                </a:cubicBezTo>
                                <a:cubicBezTo>
                                  <a:pt x="1397" y="3046"/>
                                  <a:pt x="381" y="2284"/>
                                  <a:pt x="0" y="1396"/>
                                </a:cubicBezTo>
                                <a:cubicBezTo>
                                  <a:pt x="127" y="761"/>
                                  <a:pt x="762" y="254"/>
                                  <a:pt x="1270" y="0"/>
                                </a:cubicBezTo>
                                <a:cubicBezTo>
                                  <a:pt x="2286" y="0"/>
                                  <a:pt x="2794" y="508"/>
                                  <a:pt x="3302" y="1269"/>
                                </a:cubicBezTo>
                              </a:path>
                            </a:pathLst>
                          </a:custGeom>
                          <a:solidFill>
                            <a:srgbClr val="000000"/>
                          </a:solidFill>
                          <a:ln w="12688" cap="flat">
                            <a:noFill/>
                            <a:prstDash val="solid"/>
                            <a:miter/>
                          </a:ln>
                        </wps:spPr>
                        <wps:bodyPr/>
                      </wps:wsp>
                      <wps:wsp>
                        <wps:cNvPr id="651406289" name="Freeform: Shape 651406289"/>
                        <wps:cNvSpPr/>
                        <wps:spPr>
                          <a:xfrm>
                            <a:off x="348154" y="134071"/>
                            <a:ext cx="2840" cy="2238"/>
                          </a:xfrm>
                          <a:custGeom>
                            <a:avLst/>
                            <a:gdLst>
                              <a:gd name="csX0" fmla="*/ 2841 w 2840"/>
                              <a:gd name="csY0" fmla="*/ 837 h 2238"/>
                              <a:gd name="csX1" fmla="*/ 2206 w 2840"/>
                              <a:gd name="csY1" fmla="*/ 2106 h 2238"/>
                              <a:gd name="csX2" fmla="*/ 301 w 2840"/>
                              <a:gd name="csY2" fmla="*/ 1852 h 2238"/>
                              <a:gd name="csX3" fmla="*/ 555 w 2840"/>
                              <a:gd name="csY3" fmla="*/ 202 h 2238"/>
                              <a:gd name="csX4" fmla="*/ 2841 w 2840"/>
                              <a:gd name="csY4" fmla="*/ 837 h 2238"/>
                            </a:gdLst>
                            <a:ahLst/>
                            <a:cxnLst>
                              <a:cxn ang="0">
                                <a:pos x="csX0" y="csY0"/>
                              </a:cxn>
                              <a:cxn ang="0">
                                <a:pos x="csX1" y="csY1"/>
                              </a:cxn>
                              <a:cxn ang="0">
                                <a:pos x="csX2" y="csY2"/>
                              </a:cxn>
                              <a:cxn ang="0">
                                <a:pos x="csX3" y="csY3"/>
                              </a:cxn>
                              <a:cxn ang="0">
                                <a:pos x="csX4" y="csY4"/>
                              </a:cxn>
                            </a:cxnLst>
                            <a:rect l="l" t="t" r="r" b="b"/>
                            <a:pathLst>
                              <a:path w="2840" h="2238">
                                <a:moveTo>
                                  <a:pt x="2841" y="837"/>
                                </a:moveTo>
                                <a:cubicBezTo>
                                  <a:pt x="2841" y="837"/>
                                  <a:pt x="2587" y="1979"/>
                                  <a:pt x="2206" y="2106"/>
                                </a:cubicBezTo>
                                <a:cubicBezTo>
                                  <a:pt x="1571" y="2360"/>
                                  <a:pt x="809" y="2233"/>
                                  <a:pt x="301" y="1852"/>
                                </a:cubicBezTo>
                                <a:cubicBezTo>
                                  <a:pt x="-334" y="1218"/>
                                  <a:pt x="174" y="710"/>
                                  <a:pt x="555" y="202"/>
                                </a:cubicBezTo>
                                <a:cubicBezTo>
                                  <a:pt x="1317" y="-178"/>
                                  <a:pt x="2587" y="-51"/>
                                  <a:pt x="2841" y="837"/>
                                </a:cubicBezTo>
                              </a:path>
                            </a:pathLst>
                          </a:custGeom>
                          <a:solidFill>
                            <a:srgbClr val="000000"/>
                          </a:solidFill>
                          <a:ln w="12688" cap="flat">
                            <a:noFill/>
                            <a:prstDash val="solid"/>
                            <a:miter/>
                          </a:ln>
                        </wps:spPr>
                        <wps:bodyPr/>
                      </wps:wsp>
                      <wps:wsp>
                        <wps:cNvPr id="391935827" name="Freeform: Shape 391935827"/>
                        <wps:cNvSpPr/>
                        <wps:spPr>
                          <a:xfrm>
                            <a:off x="126099" y="135221"/>
                            <a:ext cx="2666" cy="2859"/>
                          </a:xfrm>
                          <a:custGeom>
                            <a:avLst/>
                            <a:gdLst>
                              <a:gd name="csX0" fmla="*/ 2540 w 2666"/>
                              <a:gd name="csY0" fmla="*/ 956 h 2859"/>
                              <a:gd name="csX1" fmla="*/ 1651 w 2666"/>
                              <a:gd name="csY1" fmla="*/ 2860 h 2859"/>
                              <a:gd name="csX2" fmla="*/ 0 w 2666"/>
                              <a:gd name="csY2" fmla="*/ 1717 h 2859"/>
                              <a:gd name="csX3" fmla="*/ 762 w 2666"/>
                              <a:gd name="csY3" fmla="*/ 68 h 2859"/>
                              <a:gd name="csX4" fmla="*/ 2667 w 2666"/>
                              <a:gd name="csY4" fmla="*/ 829 h 2859"/>
                            </a:gdLst>
                            <a:ahLst/>
                            <a:cxnLst>
                              <a:cxn ang="0">
                                <a:pos x="csX0" y="csY0"/>
                              </a:cxn>
                              <a:cxn ang="0">
                                <a:pos x="csX1" y="csY1"/>
                              </a:cxn>
                              <a:cxn ang="0">
                                <a:pos x="csX2" y="csY2"/>
                              </a:cxn>
                              <a:cxn ang="0">
                                <a:pos x="csX3" y="csY3"/>
                              </a:cxn>
                              <a:cxn ang="0">
                                <a:pos x="csX4" y="csY4"/>
                              </a:cxn>
                            </a:cxnLst>
                            <a:rect l="l" t="t" r="r" b="b"/>
                            <a:pathLst>
                              <a:path w="2666" h="2859">
                                <a:moveTo>
                                  <a:pt x="2540" y="956"/>
                                </a:moveTo>
                                <a:cubicBezTo>
                                  <a:pt x="2667" y="1844"/>
                                  <a:pt x="2413" y="2606"/>
                                  <a:pt x="1651" y="2860"/>
                                </a:cubicBezTo>
                                <a:cubicBezTo>
                                  <a:pt x="1016" y="2860"/>
                                  <a:pt x="254" y="2479"/>
                                  <a:pt x="0" y="1717"/>
                                </a:cubicBezTo>
                                <a:cubicBezTo>
                                  <a:pt x="0" y="956"/>
                                  <a:pt x="127" y="321"/>
                                  <a:pt x="762" y="68"/>
                                </a:cubicBezTo>
                                <a:cubicBezTo>
                                  <a:pt x="1524" y="-186"/>
                                  <a:pt x="2159" y="321"/>
                                  <a:pt x="2667" y="829"/>
                                </a:cubicBezTo>
                              </a:path>
                            </a:pathLst>
                          </a:custGeom>
                          <a:solidFill>
                            <a:srgbClr val="000000"/>
                          </a:solidFill>
                          <a:ln w="12688" cap="flat">
                            <a:noFill/>
                            <a:prstDash val="solid"/>
                            <a:miter/>
                          </a:ln>
                        </wps:spPr>
                        <wps:bodyPr/>
                      </wps:wsp>
                      <wps:wsp>
                        <wps:cNvPr id="820578281" name="Freeform: Shape 820578281"/>
                        <wps:cNvSpPr/>
                        <wps:spPr>
                          <a:xfrm>
                            <a:off x="334719" y="136228"/>
                            <a:ext cx="3069" cy="2900"/>
                          </a:xfrm>
                          <a:custGeom>
                            <a:avLst/>
                            <a:gdLst>
                              <a:gd name="csX0" fmla="*/ 2942 w 3069"/>
                              <a:gd name="csY0" fmla="*/ 837 h 2900"/>
                              <a:gd name="csX1" fmla="*/ 1799 w 3069"/>
                              <a:gd name="csY1" fmla="*/ 2867 h 2900"/>
                              <a:gd name="csX2" fmla="*/ 402 w 3069"/>
                              <a:gd name="csY2" fmla="*/ 2360 h 2900"/>
                              <a:gd name="csX3" fmla="*/ 402 w 3069"/>
                              <a:gd name="csY3" fmla="*/ 710 h 2900"/>
                              <a:gd name="csX4" fmla="*/ 3069 w 3069"/>
                              <a:gd name="csY4" fmla="*/ 837 h 2900"/>
                            </a:gdLst>
                            <a:ahLst/>
                            <a:cxnLst>
                              <a:cxn ang="0">
                                <a:pos x="csX0" y="csY0"/>
                              </a:cxn>
                              <a:cxn ang="0">
                                <a:pos x="csX1" y="csY1"/>
                              </a:cxn>
                              <a:cxn ang="0">
                                <a:pos x="csX2" y="csY2"/>
                              </a:cxn>
                              <a:cxn ang="0">
                                <a:pos x="csX3" y="csY3"/>
                              </a:cxn>
                              <a:cxn ang="0">
                                <a:pos x="csX4" y="csY4"/>
                              </a:cxn>
                            </a:cxnLst>
                            <a:rect l="l" t="t" r="r" b="b"/>
                            <a:pathLst>
                              <a:path w="3069" h="2900">
                                <a:moveTo>
                                  <a:pt x="2942" y="837"/>
                                </a:moveTo>
                                <a:cubicBezTo>
                                  <a:pt x="3196" y="1725"/>
                                  <a:pt x="2688" y="2486"/>
                                  <a:pt x="1799" y="2867"/>
                                </a:cubicBezTo>
                                <a:cubicBezTo>
                                  <a:pt x="1164" y="2994"/>
                                  <a:pt x="783" y="2740"/>
                                  <a:pt x="402" y="2360"/>
                                </a:cubicBezTo>
                                <a:cubicBezTo>
                                  <a:pt x="149" y="1979"/>
                                  <a:pt x="-360" y="1090"/>
                                  <a:pt x="402" y="710"/>
                                </a:cubicBezTo>
                                <a:cubicBezTo>
                                  <a:pt x="1037" y="-433"/>
                                  <a:pt x="2561" y="-52"/>
                                  <a:pt x="3069" y="837"/>
                                </a:cubicBezTo>
                              </a:path>
                            </a:pathLst>
                          </a:custGeom>
                          <a:solidFill>
                            <a:srgbClr val="000000"/>
                          </a:solidFill>
                          <a:ln w="12688" cap="flat">
                            <a:noFill/>
                            <a:prstDash val="solid"/>
                            <a:miter/>
                          </a:ln>
                        </wps:spPr>
                        <wps:bodyPr/>
                      </wps:wsp>
                      <wps:wsp>
                        <wps:cNvPr id="696617369" name="Freeform: Shape 696617369"/>
                        <wps:cNvSpPr/>
                        <wps:spPr>
                          <a:xfrm>
                            <a:off x="167302" y="137015"/>
                            <a:ext cx="2780" cy="2608"/>
                          </a:xfrm>
                          <a:custGeom>
                            <a:avLst/>
                            <a:gdLst>
                              <a:gd name="csX0" fmla="*/ 2735 w 2780"/>
                              <a:gd name="csY0" fmla="*/ 939 h 2608"/>
                              <a:gd name="csX1" fmla="*/ 1846 w 2780"/>
                              <a:gd name="csY1" fmla="*/ 2462 h 2608"/>
                              <a:gd name="csX2" fmla="*/ 703 w 2780"/>
                              <a:gd name="csY2" fmla="*/ 2462 h 2608"/>
                              <a:gd name="csX3" fmla="*/ 68 w 2780"/>
                              <a:gd name="csY3" fmla="*/ 812 h 2608"/>
                              <a:gd name="csX4" fmla="*/ 1084 w 2780"/>
                              <a:gd name="csY4" fmla="*/ 50 h 2608"/>
                              <a:gd name="csX5" fmla="*/ 2735 w 2780"/>
                              <a:gd name="csY5" fmla="*/ 1066 h 2608"/>
                            </a:gdLst>
                            <a:ahLst/>
                            <a:cxnLst>
                              <a:cxn ang="0">
                                <a:pos x="csX0" y="csY0"/>
                              </a:cxn>
                              <a:cxn ang="0">
                                <a:pos x="csX1" y="csY1"/>
                              </a:cxn>
                              <a:cxn ang="0">
                                <a:pos x="csX2" y="csY2"/>
                              </a:cxn>
                              <a:cxn ang="0">
                                <a:pos x="csX3" y="csY3"/>
                              </a:cxn>
                              <a:cxn ang="0">
                                <a:pos x="csX4" y="csY4"/>
                              </a:cxn>
                              <a:cxn ang="0">
                                <a:pos x="csX5" y="csY5"/>
                              </a:cxn>
                            </a:cxnLst>
                            <a:rect l="l" t="t" r="r" b="b"/>
                            <a:pathLst>
                              <a:path w="2780" h="2608">
                                <a:moveTo>
                                  <a:pt x="2735" y="939"/>
                                </a:moveTo>
                                <a:cubicBezTo>
                                  <a:pt x="2989" y="1827"/>
                                  <a:pt x="2100" y="1954"/>
                                  <a:pt x="1846" y="2462"/>
                                </a:cubicBezTo>
                                <a:cubicBezTo>
                                  <a:pt x="1592" y="2589"/>
                                  <a:pt x="957" y="2716"/>
                                  <a:pt x="703" y="2462"/>
                                </a:cubicBezTo>
                                <a:cubicBezTo>
                                  <a:pt x="322" y="1954"/>
                                  <a:pt x="-186" y="1573"/>
                                  <a:pt x="68" y="812"/>
                                </a:cubicBezTo>
                                <a:cubicBezTo>
                                  <a:pt x="449" y="558"/>
                                  <a:pt x="576" y="177"/>
                                  <a:pt x="1084" y="50"/>
                                </a:cubicBezTo>
                                <a:cubicBezTo>
                                  <a:pt x="1973" y="-203"/>
                                  <a:pt x="2227" y="558"/>
                                  <a:pt x="2735" y="1066"/>
                                </a:cubicBezTo>
                              </a:path>
                            </a:pathLst>
                          </a:custGeom>
                          <a:solidFill>
                            <a:srgbClr val="000000"/>
                          </a:solidFill>
                          <a:ln w="12688" cap="flat">
                            <a:noFill/>
                            <a:prstDash val="solid"/>
                            <a:miter/>
                          </a:ln>
                        </wps:spPr>
                        <wps:bodyPr/>
                      </wps:wsp>
                      <wps:wsp>
                        <wps:cNvPr id="1842868449" name="Freeform: Shape 1842868449"/>
                        <wps:cNvSpPr/>
                        <wps:spPr>
                          <a:xfrm>
                            <a:off x="351249" y="137319"/>
                            <a:ext cx="2920" cy="2670"/>
                          </a:xfrm>
                          <a:custGeom>
                            <a:avLst/>
                            <a:gdLst>
                              <a:gd name="csX0" fmla="*/ 2921 w 2920"/>
                              <a:gd name="csY0" fmla="*/ 1142 h 2670"/>
                              <a:gd name="csX1" fmla="*/ 2540 w 2920"/>
                              <a:gd name="csY1" fmla="*/ 2284 h 2670"/>
                              <a:gd name="csX2" fmla="*/ 762 w 2920"/>
                              <a:gd name="csY2" fmla="*/ 2538 h 2670"/>
                              <a:gd name="csX3" fmla="*/ 0 w 2920"/>
                              <a:gd name="csY3" fmla="*/ 888 h 2670"/>
                              <a:gd name="csX4" fmla="*/ 1016 w 2920"/>
                              <a:gd name="csY4" fmla="*/ 0 h 2670"/>
                              <a:gd name="csX5" fmla="*/ 2794 w 2920"/>
                              <a:gd name="csY5" fmla="*/ 1015 h 2670"/>
                            </a:gdLst>
                            <a:ahLst/>
                            <a:cxnLst>
                              <a:cxn ang="0">
                                <a:pos x="csX0" y="csY0"/>
                              </a:cxn>
                              <a:cxn ang="0">
                                <a:pos x="csX1" y="csY1"/>
                              </a:cxn>
                              <a:cxn ang="0">
                                <a:pos x="csX2" y="csY2"/>
                              </a:cxn>
                              <a:cxn ang="0">
                                <a:pos x="csX3" y="csY3"/>
                              </a:cxn>
                              <a:cxn ang="0">
                                <a:pos x="csX4" y="csY4"/>
                              </a:cxn>
                              <a:cxn ang="0">
                                <a:pos x="csX5" y="csY5"/>
                              </a:cxn>
                            </a:cxnLst>
                            <a:rect l="l" t="t" r="r" b="b"/>
                            <a:pathLst>
                              <a:path w="2920" h="2670">
                                <a:moveTo>
                                  <a:pt x="2921" y="1142"/>
                                </a:moveTo>
                                <a:cubicBezTo>
                                  <a:pt x="2921" y="1142"/>
                                  <a:pt x="2667" y="1904"/>
                                  <a:pt x="2540" y="2284"/>
                                </a:cubicBezTo>
                                <a:cubicBezTo>
                                  <a:pt x="2032" y="2665"/>
                                  <a:pt x="1270" y="2792"/>
                                  <a:pt x="762" y="2538"/>
                                </a:cubicBezTo>
                                <a:cubicBezTo>
                                  <a:pt x="0" y="2158"/>
                                  <a:pt x="0" y="1523"/>
                                  <a:pt x="0" y="888"/>
                                </a:cubicBezTo>
                                <a:cubicBezTo>
                                  <a:pt x="508" y="635"/>
                                  <a:pt x="508" y="127"/>
                                  <a:pt x="1016" y="0"/>
                                </a:cubicBezTo>
                                <a:cubicBezTo>
                                  <a:pt x="1651" y="0"/>
                                  <a:pt x="2540" y="254"/>
                                  <a:pt x="2794" y="1015"/>
                                </a:cubicBezTo>
                              </a:path>
                            </a:pathLst>
                          </a:custGeom>
                          <a:solidFill>
                            <a:srgbClr val="000000"/>
                          </a:solidFill>
                          <a:ln w="12688" cap="flat">
                            <a:noFill/>
                            <a:prstDash val="solid"/>
                            <a:miter/>
                          </a:ln>
                        </wps:spPr>
                        <wps:bodyPr/>
                      </wps:wsp>
                      <wps:wsp>
                        <wps:cNvPr id="2123329139" name="Freeform: Shape 2123329139"/>
                        <wps:cNvSpPr/>
                        <wps:spPr>
                          <a:xfrm>
                            <a:off x="342614" y="137552"/>
                            <a:ext cx="9651" cy="7762"/>
                          </a:xfrm>
                          <a:custGeom>
                            <a:avLst/>
                            <a:gdLst>
                              <a:gd name="csX0" fmla="*/ 6857 w 9651"/>
                              <a:gd name="csY0" fmla="*/ 1163 h 7762"/>
                              <a:gd name="csX1" fmla="*/ 5715 w 9651"/>
                              <a:gd name="csY1" fmla="*/ 2812 h 7762"/>
                              <a:gd name="csX2" fmla="*/ 4826 w 9651"/>
                              <a:gd name="csY2" fmla="*/ 3066 h 7762"/>
                              <a:gd name="csX3" fmla="*/ 9651 w 9651"/>
                              <a:gd name="csY3" fmla="*/ 7127 h 7762"/>
                              <a:gd name="csX4" fmla="*/ 9651 w 9651"/>
                              <a:gd name="csY4" fmla="*/ 7762 h 7762"/>
                              <a:gd name="csX5" fmla="*/ 2032 w 9651"/>
                              <a:gd name="csY5" fmla="*/ 4843 h 7762"/>
                              <a:gd name="csX6" fmla="*/ 0 w 9651"/>
                              <a:gd name="csY6" fmla="*/ 3955 h 7762"/>
                              <a:gd name="csX7" fmla="*/ 4191 w 9651"/>
                              <a:gd name="csY7" fmla="*/ 3193 h 7762"/>
                              <a:gd name="csX8" fmla="*/ 4318 w 9651"/>
                              <a:gd name="csY8" fmla="*/ 401 h 7762"/>
                              <a:gd name="csX9" fmla="*/ 5715 w 9651"/>
                              <a:gd name="csY9" fmla="*/ 20 h 7762"/>
                              <a:gd name="csX10" fmla="*/ 6857 w 9651"/>
                              <a:gd name="csY10" fmla="*/ 1036 h 77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9651" h="7762">
                                <a:moveTo>
                                  <a:pt x="6857" y="1163"/>
                                </a:moveTo>
                                <a:cubicBezTo>
                                  <a:pt x="7111" y="2051"/>
                                  <a:pt x="6349" y="2559"/>
                                  <a:pt x="5715" y="2812"/>
                                </a:cubicBezTo>
                                <a:cubicBezTo>
                                  <a:pt x="5460" y="2812"/>
                                  <a:pt x="4953" y="2686"/>
                                  <a:pt x="4826" y="3066"/>
                                </a:cubicBezTo>
                                <a:cubicBezTo>
                                  <a:pt x="6857" y="4082"/>
                                  <a:pt x="8000" y="5731"/>
                                  <a:pt x="9651" y="7127"/>
                                </a:cubicBezTo>
                                <a:lnTo>
                                  <a:pt x="9651" y="7762"/>
                                </a:lnTo>
                                <a:cubicBezTo>
                                  <a:pt x="6857" y="7762"/>
                                  <a:pt x="4064" y="7001"/>
                                  <a:pt x="2032" y="4843"/>
                                </a:cubicBezTo>
                                <a:cubicBezTo>
                                  <a:pt x="1524" y="4462"/>
                                  <a:pt x="635" y="4462"/>
                                  <a:pt x="0" y="3955"/>
                                </a:cubicBezTo>
                                <a:cubicBezTo>
                                  <a:pt x="1016" y="2939"/>
                                  <a:pt x="2794" y="3320"/>
                                  <a:pt x="4191" y="3193"/>
                                </a:cubicBezTo>
                                <a:cubicBezTo>
                                  <a:pt x="5207" y="2051"/>
                                  <a:pt x="3048" y="1290"/>
                                  <a:pt x="4318" y="401"/>
                                </a:cubicBezTo>
                                <a:cubicBezTo>
                                  <a:pt x="4826" y="401"/>
                                  <a:pt x="5079" y="-107"/>
                                  <a:pt x="5715" y="20"/>
                                </a:cubicBezTo>
                                <a:cubicBezTo>
                                  <a:pt x="6222" y="274"/>
                                  <a:pt x="6604" y="655"/>
                                  <a:pt x="6857" y="1036"/>
                                </a:cubicBezTo>
                              </a:path>
                            </a:pathLst>
                          </a:custGeom>
                          <a:solidFill>
                            <a:srgbClr val="000000"/>
                          </a:solidFill>
                          <a:ln w="12688" cap="flat">
                            <a:noFill/>
                            <a:prstDash val="solid"/>
                            <a:miter/>
                          </a:ln>
                        </wps:spPr>
                        <wps:bodyPr/>
                      </wps:wsp>
                      <wps:wsp>
                        <wps:cNvPr id="1536211479" name="Freeform: Shape 1536211479"/>
                        <wps:cNvSpPr/>
                        <wps:spPr>
                          <a:xfrm>
                            <a:off x="315126" y="137721"/>
                            <a:ext cx="2852" cy="2683"/>
                          </a:xfrm>
                          <a:custGeom>
                            <a:avLst/>
                            <a:gdLst>
                              <a:gd name="csX0" fmla="*/ 2852 w 2852"/>
                              <a:gd name="csY0" fmla="*/ 994 h 2683"/>
                              <a:gd name="csX1" fmla="*/ 2471 w 2852"/>
                              <a:gd name="csY1" fmla="*/ 2263 h 2683"/>
                              <a:gd name="csX2" fmla="*/ 820 w 2852"/>
                              <a:gd name="csY2" fmla="*/ 2517 h 2683"/>
                              <a:gd name="csX3" fmla="*/ 58 w 2852"/>
                              <a:gd name="csY3" fmla="*/ 740 h 2683"/>
                              <a:gd name="csX4" fmla="*/ 2852 w 2852"/>
                              <a:gd name="csY4" fmla="*/ 994 h 2683"/>
                            </a:gdLst>
                            <a:ahLst/>
                            <a:cxnLst>
                              <a:cxn ang="0">
                                <a:pos x="csX0" y="csY0"/>
                              </a:cxn>
                              <a:cxn ang="0">
                                <a:pos x="csX1" y="csY1"/>
                              </a:cxn>
                              <a:cxn ang="0">
                                <a:pos x="csX2" y="csY2"/>
                              </a:cxn>
                              <a:cxn ang="0">
                                <a:pos x="csX3" y="csY3"/>
                              </a:cxn>
                              <a:cxn ang="0">
                                <a:pos x="csX4" y="csY4"/>
                              </a:cxn>
                            </a:cxnLst>
                            <a:rect l="l" t="t" r="r" b="b"/>
                            <a:pathLst>
                              <a:path w="2852" h="2683">
                                <a:moveTo>
                                  <a:pt x="2852" y="994"/>
                                </a:moveTo>
                                <a:cubicBezTo>
                                  <a:pt x="2852" y="994"/>
                                  <a:pt x="2598" y="1882"/>
                                  <a:pt x="2471" y="2263"/>
                                </a:cubicBezTo>
                                <a:cubicBezTo>
                                  <a:pt x="1963" y="2771"/>
                                  <a:pt x="1328" y="2771"/>
                                  <a:pt x="820" y="2517"/>
                                </a:cubicBezTo>
                                <a:cubicBezTo>
                                  <a:pt x="439" y="2009"/>
                                  <a:pt x="-196" y="1502"/>
                                  <a:pt x="58" y="740"/>
                                </a:cubicBezTo>
                                <a:cubicBezTo>
                                  <a:pt x="693" y="-402"/>
                                  <a:pt x="2725" y="-148"/>
                                  <a:pt x="2852" y="994"/>
                                </a:cubicBezTo>
                              </a:path>
                            </a:pathLst>
                          </a:custGeom>
                          <a:solidFill>
                            <a:srgbClr val="000000"/>
                          </a:solidFill>
                          <a:ln w="12688" cap="flat">
                            <a:noFill/>
                            <a:prstDash val="solid"/>
                            <a:miter/>
                          </a:ln>
                        </wps:spPr>
                        <wps:bodyPr/>
                      </wps:wsp>
                      <wps:wsp>
                        <wps:cNvPr id="1724118238" name="Freeform: Shape 1724118238"/>
                        <wps:cNvSpPr/>
                        <wps:spPr>
                          <a:xfrm>
                            <a:off x="143370" y="140313"/>
                            <a:ext cx="2674" cy="2463"/>
                          </a:xfrm>
                          <a:custGeom>
                            <a:avLst/>
                            <a:gdLst>
                              <a:gd name="csX0" fmla="*/ 2667 w 2674"/>
                              <a:gd name="csY0" fmla="*/ 1194 h 2463"/>
                              <a:gd name="csX1" fmla="*/ 1397 w 2674"/>
                              <a:gd name="csY1" fmla="*/ 2463 h 2463"/>
                              <a:gd name="csX2" fmla="*/ 0 w 2674"/>
                              <a:gd name="csY2" fmla="*/ 1575 h 2463"/>
                              <a:gd name="csX3" fmla="*/ 381 w 2674"/>
                              <a:gd name="csY3" fmla="*/ 306 h 2463"/>
                              <a:gd name="csX4" fmla="*/ 2667 w 2674"/>
                              <a:gd name="csY4" fmla="*/ 1194 h 2463"/>
                            </a:gdLst>
                            <a:ahLst/>
                            <a:cxnLst>
                              <a:cxn ang="0">
                                <a:pos x="csX0" y="csY0"/>
                              </a:cxn>
                              <a:cxn ang="0">
                                <a:pos x="csX1" y="csY1"/>
                              </a:cxn>
                              <a:cxn ang="0">
                                <a:pos x="csX2" y="csY2"/>
                              </a:cxn>
                              <a:cxn ang="0">
                                <a:pos x="csX3" y="csY3"/>
                              </a:cxn>
                              <a:cxn ang="0">
                                <a:pos x="csX4" y="csY4"/>
                              </a:cxn>
                            </a:cxnLst>
                            <a:rect l="l" t="t" r="r" b="b"/>
                            <a:pathLst>
                              <a:path w="2674" h="2463">
                                <a:moveTo>
                                  <a:pt x="2667" y="1194"/>
                                </a:moveTo>
                                <a:cubicBezTo>
                                  <a:pt x="2413" y="1956"/>
                                  <a:pt x="2159" y="2336"/>
                                  <a:pt x="1397" y="2463"/>
                                </a:cubicBezTo>
                                <a:cubicBezTo>
                                  <a:pt x="762" y="2463"/>
                                  <a:pt x="254" y="2209"/>
                                  <a:pt x="0" y="1575"/>
                                </a:cubicBezTo>
                                <a:cubicBezTo>
                                  <a:pt x="0" y="1067"/>
                                  <a:pt x="254" y="686"/>
                                  <a:pt x="381" y="306"/>
                                </a:cubicBezTo>
                                <a:cubicBezTo>
                                  <a:pt x="1270" y="-329"/>
                                  <a:pt x="2794" y="52"/>
                                  <a:pt x="2667" y="1194"/>
                                </a:cubicBezTo>
                              </a:path>
                            </a:pathLst>
                          </a:custGeom>
                          <a:solidFill>
                            <a:srgbClr val="000000"/>
                          </a:solidFill>
                          <a:ln w="12688" cap="flat">
                            <a:noFill/>
                            <a:prstDash val="solid"/>
                            <a:miter/>
                          </a:ln>
                        </wps:spPr>
                        <wps:bodyPr/>
                      </wps:wsp>
                      <wps:wsp>
                        <wps:cNvPr id="132461972" name="Freeform: Shape 132461972"/>
                        <wps:cNvSpPr/>
                        <wps:spPr>
                          <a:xfrm>
                            <a:off x="144479" y="140365"/>
                            <a:ext cx="7779" cy="7995"/>
                          </a:xfrm>
                          <a:custGeom>
                            <a:avLst/>
                            <a:gdLst>
                              <a:gd name="csX0" fmla="*/ 7780 w 7779"/>
                              <a:gd name="csY0" fmla="*/ 127 h 7995"/>
                              <a:gd name="csX1" fmla="*/ 6256 w 7779"/>
                              <a:gd name="csY1" fmla="*/ 2919 h 7995"/>
                              <a:gd name="csX2" fmla="*/ 33 w 7779"/>
                              <a:gd name="csY2" fmla="*/ 7996 h 7995"/>
                              <a:gd name="csX3" fmla="*/ 1303 w 7779"/>
                              <a:gd name="csY3" fmla="*/ 5711 h 7995"/>
                              <a:gd name="csX4" fmla="*/ 7272 w 7779"/>
                              <a:gd name="csY4" fmla="*/ 0 h 7995"/>
                              <a:gd name="csX5" fmla="*/ 7780 w 7779"/>
                              <a:gd name="csY5" fmla="*/ 0 h 7995"/>
                            </a:gdLst>
                            <a:ahLst/>
                            <a:cxnLst>
                              <a:cxn ang="0">
                                <a:pos x="csX0" y="csY0"/>
                              </a:cxn>
                              <a:cxn ang="0">
                                <a:pos x="csX1" y="csY1"/>
                              </a:cxn>
                              <a:cxn ang="0">
                                <a:pos x="csX2" y="csY2"/>
                              </a:cxn>
                              <a:cxn ang="0">
                                <a:pos x="csX3" y="csY3"/>
                              </a:cxn>
                              <a:cxn ang="0">
                                <a:pos x="csX4" y="csY4"/>
                              </a:cxn>
                              <a:cxn ang="0">
                                <a:pos x="csX5" y="csY5"/>
                              </a:cxn>
                            </a:cxnLst>
                            <a:rect l="l" t="t" r="r" b="b"/>
                            <a:pathLst>
                              <a:path w="7779" h="7995">
                                <a:moveTo>
                                  <a:pt x="7780" y="127"/>
                                </a:moveTo>
                                <a:cubicBezTo>
                                  <a:pt x="7780" y="1269"/>
                                  <a:pt x="6637" y="1777"/>
                                  <a:pt x="6256" y="2919"/>
                                </a:cubicBezTo>
                                <a:cubicBezTo>
                                  <a:pt x="5113" y="5457"/>
                                  <a:pt x="2954" y="7742"/>
                                  <a:pt x="33" y="7996"/>
                                </a:cubicBezTo>
                                <a:cubicBezTo>
                                  <a:pt x="-220" y="7234"/>
                                  <a:pt x="1049" y="6473"/>
                                  <a:pt x="1303" y="5711"/>
                                </a:cubicBezTo>
                                <a:cubicBezTo>
                                  <a:pt x="2573" y="3046"/>
                                  <a:pt x="4986" y="1650"/>
                                  <a:pt x="7272" y="0"/>
                                </a:cubicBezTo>
                                <a:lnTo>
                                  <a:pt x="7780" y="0"/>
                                </a:lnTo>
                                <a:close/>
                              </a:path>
                            </a:pathLst>
                          </a:custGeom>
                          <a:solidFill>
                            <a:srgbClr val="000000"/>
                          </a:solidFill>
                          <a:ln w="12688" cap="flat">
                            <a:noFill/>
                            <a:prstDash val="solid"/>
                            <a:miter/>
                          </a:ln>
                        </wps:spPr>
                        <wps:bodyPr/>
                      </wps:wsp>
                      <wps:wsp>
                        <wps:cNvPr id="1657759750" name="Freeform: Shape 1657759750"/>
                        <wps:cNvSpPr/>
                        <wps:spPr>
                          <a:xfrm>
                            <a:off x="312805" y="140345"/>
                            <a:ext cx="3268" cy="3006"/>
                          </a:xfrm>
                          <a:custGeom>
                            <a:avLst/>
                            <a:gdLst>
                              <a:gd name="csX0" fmla="*/ 3268 w 3268"/>
                              <a:gd name="csY0" fmla="*/ 1162 h 3006"/>
                              <a:gd name="csX1" fmla="*/ 1998 w 3268"/>
                              <a:gd name="csY1" fmla="*/ 2938 h 3006"/>
                              <a:gd name="csX2" fmla="*/ 347 w 3268"/>
                              <a:gd name="csY2" fmla="*/ 2304 h 3006"/>
                              <a:gd name="csX3" fmla="*/ 347 w 3268"/>
                              <a:gd name="csY3" fmla="*/ 400 h 3006"/>
                              <a:gd name="csX4" fmla="*/ 3141 w 3268"/>
                              <a:gd name="csY4" fmla="*/ 1035 h 3006"/>
                            </a:gdLst>
                            <a:ahLst/>
                            <a:cxnLst>
                              <a:cxn ang="0">
                                <a:pos x="csX0" y="csY0"/>
                              </a:cxn>
                              <a:cxn ang="0">
                                <a:pos x="csX1" y="csY1"/>
                              </a:cxn>
                              <a:cxn ang="0">
                                <a:pos x="csX2" y="csY2"/>
                              </a:cxn>
                              <a:cxn ang="0">
                                <a:pos x="csX3" y="csY3"/>
                              </a:cxn>
                              <a:cxn ang="0">
                                <a:pos x="csX4" y="csY4"/>
                              </a:cxn>
                            </a:cxnLst>
                            <a:rect l="l" t="t" r="r" b="b"/>
                            <a:pathLst>
                              <a:path w="3268" h="3006">
                                <a:moveTo>
                                  <a:pt x="3268" y="1162"/>
                                </a:moveTo>
                                <a:cubicBezTo>
                                  <a:pt x="3268" y="2050"/>
                                  <a:pt x="2506" y="2685"/>
                                  <a:pt x="1998" y="2938"/>
                                </a:cubicBezTo>
                                <a:cubicBezTo>
                                  <a:pt x="1236" y="3192"/>
                                  <a:pt x="728" y="2685"/>
                                  <a:pt x="347" y="2304"/>
                                </a:cubicBezTo>
                                <a:cubicBezTo>
                                  <a:pt x="-287" y="1669"/>
                                  <a:pt x="94" y="1035"/>
                                  <a:pt x="347" y="400"/>
                                </a:cubicBezTo>
                                <a:cubicBezTo>
                                  <a:pt x="1236" y="-488"/>
                                  <a:pt x="2633" y="273"/>
                                  <a:pt x="3141" y="1035"/>
                                </a:cubicBezTo>
                              </a:path>
                            </a:pathLst>
                          </a:custGeom>
                          <a:solidFill>
                            <a:srgbClr val="000000"/>
                          </a:solidFill>
                          <a:ln w="12688" cap="flat">
                            <a:noFill/>
                            <a:prstDash val="solid"/>
                            <a:miter/>
                          </a:ln>
                        </wps:spPr>
                        <wps:bodyPr/>
                      </wps:wsp>
                      <wps:wsp>
                        <wps:cNvPr id="478279516" name="Freeform: Shape 478279516"/>
                        <wps:cNvSpPr/>
                        <wps:spPr>
                          <a:xfrm>
                            <a:off x="317725" y="141126"/>
                            <a:ext cx="3174" cy="2665"/>
                          </a:xfrm>
                          <a:custGeom>
                            <a:avLst/>
                            <a:gdLst>
                              <a:gd name="csX0" fmla="*/ 3175 w 3174"/>
                              <a:gd name="csY0" fmla="*/ 1015 h 2665"/>
                              <a:gd name="csX1" fmla="*/ 1778 w 3174"/>
                              <a:gd name="csY1" fmla="*/ 2665 h 2665"/>
                              <a:gd name="csX2" fmla="*/ 1016 w 3174"/>
                              <a:gd name="csY2" fmla="*/ 2538 h 2665"/>
                              <a:gd name="csX3" fmla="*/ 0 w 3174"/>
                              <a:gd name="csY3" fmla="*/ 1142 h 2665"/>
                              <a:gd name="csX4" fmla="*/ 1016 w 3174"/>
                              <a:gd name="csY4" fmla="*/ 0 h 2665"/>
                              <a:gd name="csX5" fmla="*/ 3048 w 3174"/>
                              <a:gd name="csY5" fmla="*/ 888 h 2665"/>
                            </a:gdLst>
                            <a:ahLst/>
                            <a:cxnLst>
                              <a:cxn ang="0">
                                <a:pos x="csX0" y="csY0"/>
                              </a:cxn>
                              <a:cxn ang="0">
                                <a:pos x="csX1" y="csY1"/>
                              </a:cxn>
                              <a:cxn ang="0">
                                <a:pos x="csX2" y="csY2"/>
                              </a:cxn>
                              <a:cxn ang="0">
                                <a:pos x="csX3" y="csY3"/>
                              </a:cxn>
                              <a:cxn ang="0">
                                <a:pos x="csX4" y="csY4"/>
                              </a:cxn>
                              <a:cxn ang="0">
                                <a:pos x="csX5" y="csY5"/>
                              </a:cxn>
                            </a:cxnLst>
                            <a:rect l="l" t="t" r="r" b="b"/>
                            <a:pathLst>
                              <a:path w="3174" h="2665">
                                <a:moveTo>
                                  <a:pt x="3175" y="1015"/>
                                </a:moveTo>
                                <a:cubicBezTo>
                                  <a:pt x="3175" y="1904"/>
                                  <a:pt x="2540" y="2538"/>
                                  <a:pt x="1778" y="2665"/>
                                </a:cubicBezTo>
                                <a:cubicBezTo>
                                  <a:pt x="1651" y="2411"/>
                                  <a:pt x="1270" y="2665"/>
                                  <a:pt x="1016" y="2538"/>
                                </a:cubicBezTo>
                                <a:cubicBezTo>
                                  <a:pt x="508" y="2284"/>
                                  <a:pt x="0" y="1777"/>
                                  <a:pt x="0" y="1142"/>
                                </a:cubicBezTo>
                                <a:cubicBezTo>
                                  <a:pt x="381" y="761"/>
                                  <a:pt x="508" y="127"/>
                                  <a:pt x="1016" y="0"/>
                                </a:cubicBezTo>
                                <a:cubicBezTo>
                                  <a:pt x="1778" y="0"/>
                                  <a:pt x="2921" y="0"/>
                                  <a:pt x="3048" y="888"/>
                                </a:cubicBezTo>
                              </a:path>
                            </a:pathLst>
                          </a:custGeom>
                          <a:solidFill>
                            <a:srgbClr val="000000"/>
                          </a:solidFill>
                          <a:ln w="12688" cap="flat">
                            <a:noFill/>
                            <a:prstDash val="solid"/>
                            <a:miter/>
                          </a:ln>
                        </wps:spPr>
                        <wps:bodyPr/>
                      </wps:wsp>
                      <wps:wsp>
                        <wps:cNvPr id="1392492305" name="Freeform: Shape 1392492305"/>
                        <wps:cNvSpPr/>
                        <wps:spPr>
                          <a:xfrm>
                            <a:off x="161639" y="141195"/>
                            <a:ext cx="2556" cy="2469"/>
                          </a:xfrm>
                          <a:custGeom>
                            <a:avLst/>
                            <a:gdLst>
                              <a:gd name="csX0" fmla="*/ 2556 w 2556"/>
                              <a:gd name="csY0" fmla="*/ 819 h 2469"/>
                              <a:gd name="csX1" fmla="*/ 1414 w 2556"/>
                              <a:gd name="csY1" fmla="*/ 2469 h 2469"/>
                              <a:gd name="csX2" fmla="*/ 17 w 2556"/>
                              <a:gd name="csY2" fmla="*/ 1581 h 2469"/>
                              <a:gd name="csX3" fmla="*/ 906 w 2556"/>
                              <a:gd name="csY3" fmla="*/ 58 h 2469"/>
                              <a:gd name="csX4" fmla="*/ 2556 w 2556"/>
                              <a:gd name="csY4" fmla="*/ 946 h 2469"/>
                            </a:gdLst>
                            <a:ahLst/>
                            <a:cxnLst>
                              <a:cxn ang="0">
                                <a:pos x="csX0" y="csY0"/>
                              </a:cxn>
                              <a:cxn ang="0">
                                <a:pos x="csX1" y="csY1"/>
                              </a:cxn>
                              <a:cxn ang="0">
                                <a:pos x="csX2" y="csY2"/>
                              </a:cxn>
                              <a:cxn ang="0">
                                <a:pos x="csX3" y="csY3"/>
                              </a:cxn>
                              <a:cxn ang="0">
                                <a:pos x="csX4" y="csY4"/>
                              </a:cxn>
                            </a:cxnLst>
                            <a:rect l="l" t="t" r="r" b="b"/>
                            <a:pathLst>
                              <a:path w="2556" h="2469">
                                <a:moveTo>
                                  <a:pt x="2556" y="819"/>
                                </a:moveTo>
                                <a:cubicBezTo>
                                  <a:pt x="2556" y="1708"/>
                                  <a:pt x="2048" y="2088"/>
                                  <a:pt x="1414" y="2469"/>
                                </a:cubicBezTo>
                                <a:cubicBezTo>
                                  <a:pt x="778" y="2469"/>
                                  <a:pt x="271" y="2088"/>
                                  <a:pt x="17" y="1581"/>
                                </a:cubicBezTo>
                                <a:cubicBezTo>
                                  <a:pt x="-111" y="819"/>
                                  <a:pt x="525" y="439"/>
                                  <a:pt x="906" y="58"/>
                                </a:cubicBezTo>
                                <a:cubicBezTo>
                                  <a:pt x="1795" y="-196"/>
                                  <a:pt x="2048" y="439"/>
                                  <a:pt x="2556" y="946"/>
                                </a:cubicBezTo>
                              </a:path>
                            </a:pathLst>
                          </a:custGeom>
                          <a:solidFill>
                            <a:srgbClr val="000000"/>
                          </a:solidFill>
                          <a:ln w="12688" cap="flat">
                            <a:noFill/>
                            <a:prstDash val="solid"/>
                            <a:miter/>
                          </a:ln>
                        </wps:spPr>
                        <wps:bodyPr/>
                      </wps:wsp>
                      <wps:wsp>
                        <wps:cNvPr id="2064511580" name="Freeform: Shape 2064511580"/>
                        <wps:cNvSpPr/>
                        <wps:spPr>
                          <a:xfrm>
                            <a:off x="166481" y="141126"/>
                            <a:ext cx="2920" cy="2411"/>
                          </a:xfrm>
                          <a:custGeom>
                            <a:avLst/>
                            <a:gdLst>
                              <a:gd name="csX0" fmla="*/ 2921 w 2920"/>
                              <a:gd name="csY0" fmla="*/ 1142 h 2411"/>
                              <a:gd name="csX1" fmla="*/ 1397 w 2920"/>
                              <a:gd name="csY1" fmla="*/ 2411 h 2411"/>
                              <a:gd name="csX2" fmla="*/ 0 w 2920"/>
                              <a:gd name="csY2" fmla="*/ 1523 h 2411"/>
                              <a:gd name="csX3" fmla="*/ 1016 w 2920"/>
                              <a:gd name="csY3" fmla="*/ 0 h 2411"/>
                              <a:gd name="csX4" fmla="*/ 2794 w 2920"/>
                              <a:gd name="csY4" fmla="*/ 1142 h 2411"/>
                            </a:gdLst>
                            <a:ahLst/>
                            <a:cxnLst>
                              <a:cxn ang="0">
                                <a:pos x="csX0" y="csY0"/>
                              </a:cxn>
                              <a:cxn ang="0">
                                <a:pos x="csX1" y="csY1"/>
                              </a:cxn>
                              <a:cxn ang="0">
                                <a:pos x="csX2" y="csY2"/>
                              </a:cxn>
                              <a:cxn ang="0">
                                <a:pos x="csX3" y="csY3"/>
                              </a:cxn>
                              <a:cxn ang="0">
                                <a:pos x="csX4" y="csY4"/>
                              </a:cxn>
                            </a:cxnLst>
                            <a:rect l="l" t="t" r="r" b="b"/>
                            <a:pathLst>
                              <a:path w="2920" h="2411">
                                <a:moveTo>
                                  <a:pt x="2921" y="1142"/>
                                </a:moveTo>
                                <a:cubicBezTo>
                                  <a:pt x="2667" y="1904"/>
                                  <a:pt x="2159" y="2284"/>
                                  <a:pt x="1397" y="2411"/>
                                </a:cubicBezTo>
                                <a:cubicBezTo>
                                  <a:pt x="889" y="2284"/>
                                  <a:pt x="254" y="2158"/>
                                  <a:pt x="0" y="1523"/>
                                </a:cubicBezTo>
                                <a:cubicBezTo>
                                  <a:pt x="0" y="761"/>
                                  <a:pt x="508" y="381"/>
                                  <a:pt x="1016" y="0"/>
                                </a:cubicBezTo>
                                <a:cubicBezTo>
                                  <a:pt x="1778" y="0"/>
                                  <a:pt x="2667" y="254"/>
                                  <a:pt x="2794" y="1142"/>
                                </a:cubicBezTo>
                              </a:path>
                            </a:pathLst>
                          </a:custGeom>
                          <a:solidFill>
                            <a:srgbClr val="000000"/>
                          </a:solidFill>
                          <a:ln w="12688" cap="flat">
                            <a:noFill/>
                            <a:prstDash val="solid"/>
                            <a:miter/>
                          </a:ln>
                        </wps:spPr>
                        <wps:bodyPr/>
                      </wps:wsp>
                      <wps:wsp>
                        <wps:cNvPr id="257851696" name="Freeform: Shape 257851696"/>
                        <wps:cNvSpPr/>
                        <wps:spPr>
                          <a:xfrm>
                            <a:off x="330804" y="141387"/>
                            <a:ext cx="7503" cy="7717"/>
                          </a:xfrm>
                          <a:custGeom>
                            <a:avLst/>
                            <a:gdLst>
                              <a:gd name="csX0" fmla="*/ 6603 w 7503"/>
                              <a:gd name="csY0" fmla="*/ 6338 h 7717"/>
                              <a:gd name="csX1" fmla="*/ 7492 w 7503"/>
                              <a:gd name="csY1" fmla="*/ 7607 h 7717"/>
                              <a:gd name="csX2" fmla="*/ 4064 w 7503"/>
                              <a:gd name="csY2" fmla="*/ 6465 h 7717"/>
                              <a:gd name="csX3" fmla="*/ 0 w 7503"/>
                              <a:gd name="csY3" fmla="*/ 246 h 7717"/>
                              <a:gd name="csX4" fmla="*/ 2032 w 7503"/>
                              <a:gd name="csY4" fmla="*/ 627 h 7717"/>
                              <a:gd name="csX5" fmla="*/ 6477 w 7503"/>
                              <a:gd name="csY5" fmla="*/ 6211 h 7717"/>
                            </a:gdLst>
                            <a:ahLst/>
                            <a:cxnLst>
                              <a:cxn ang="0">
                                <a:pos x="csX0" y="csY0"/>
                              </a:cxn>
                              <a:cxn ang="0">
                                <a:pos x="csX1" y="csY1"/>
                              </a:cxn>
                              <a:cxn ang="0">
                                <a:pos x="csX2" y="csY2"/>
                              </a:cxn>
                              <a:cxn ang="0">
                                <a:pos x="csX3" y="csY3"/>
                              </a:cxn>
                              <a:cxn ang="0">
                                <a:pos x="csX4" y="csY4"/>
                              </a:cxn>
                              <a:cxn ang="0">
                                <a:pos x="csX5" y="csY5"/>
                              </a:cxn>
                            </a:cxnLst>
                            <a:rect l="l" t="t" r="r" b="b"/>
                            <a:pathLst>
                              <a:path w="7503" h="7717">
                                <a:moveTo>
                                  <a:pt x="6603" y="6338"/>
                                </a:moveTo>
                                <a:cubicBezTo>
                                  <a:pt x="6603" y="6338"/>
                                  <a:pt x="7619" y="7100"/>
                                  <a:pt x="7492" y="7607"/>
                                </a:cubicBezTo>
                                <a:cubicBezTo>
                                  <a:pt x="6222" y="8115"/>
                                  <a:pt x="5207" y="6719"/>
                                  <a:pt x="4064" y="6465"/>
                                </a:cubicBezTo>
                                <a:cubicBezTo>
                                  <a:pt x="2159" y="4562"/>
                                  <a:pt x="889" y="2531"/>
                                  <a:pt x="0" y="246"/>
                                </a:cubicBezTo>
                                <a:cubicBezTo>
                                  <a:pt x="762" y="-388"/>
                                  <a:pt x="1397" y="373"/>
                                  <a:pt x="2032" y="627"/>
                                </a:cubicBezTo>
                                <a:cubicBezTo>
                                  <a:pt x="3809" y="2150"/>
                                  <a:pt x="5460" y="4054"/>
                                  <a:pt x="6477" y="6211"/>
                                </a:cubicBezTo>
                              </a:path>
                            </a:pathLst>
                          </a:custGeom>
                          <a:solidFill>
                            <a:srgbClr val="000000"/>
                          </a:solidFill>
                          <a:ln w="12688" cap="flat">
                            <a:noFill/>
                            <a:prstDash val="solid"/>
                            <a:miter/>
                          </a:ln>
                        </wps:spPr>
                        <wps:bodyPr/>
                      </wps:wsp>
                      <wps:wsp>
                        <wps:cNvPr id="1561736762" name="Freeform: Shape 1561736762"/>
                        <wps:cNvSpPr/>
                        <wps:spPr>
                          <a:xfrm>
                            <a:off x="337290" y="141634"/>
                            <a:ext cx="3070" cy="2888"/>
                          </a:xfrm>
                          <a:custGeom>
                            <a:avLst/>
                            <a:gdLst>
                              <a:gd name="csX0" fmla="*/ 3038 w 3070"/>
                              <a:gd name="csY0" fmla="*/ 635 h 2888"/>
                              <a:gd name="csX1" fmla="*/ 2911 w 3070"/>
                              <a:gd name="csY1" fmla="*/ 2284 h 2888"/>
                              <a:gd name="csX2" fmla="*/ 753 w 3070"/>
                              <a:gd name="csY2" fmla="*/ 2792 h 2888"/>
                              <a:gd name="csX3" fmla="*/ 117 w 3070"/>
                              <a:gd name="csY3" fmla="*/ 1015 h 2888"/>
                              <a:gd name="csX4" fmla="*/ 1515 w 3070"/>
                              <a:gd name="csY4" fmla="*/ 0 h 2888"/>
                              <a:gd name="csX5" fmla="*/ 3038 w 3070"/>
                              <a:gd name="csY5" fmla="*/ 635 h 2888"/>
                            </a:gdLst>
                            <a:ahLst/>
                            <a:cxnLst>
                              <a:cxn ang="0">
                                <a:pos x="csX0" y="csY0"/>
                              </a:cxn>
                              <a:cxn ang="0">
                                <a:pos x="csX1" y="csY1"/>
                              </a:cxn>
                              <a:cxn ang="0">
                                <a:pos x="csX2" y="csY2"/>
                              </a:cxn>
                              <a:cxn ang="0">
                                <a:pos x="csX3" y="csY3"/>
                              </a:cxn>
                              <a:cxn ang="0">
                                <a:pos x="csX4" y="csY4"/>
                              </a:cxn>
                              <a:cxn ang="0">
                                <a:pos x="csX5" y="csY5"/>
                              </a:cxn>
                            </a:cxnLst>
                            <a:rect l="l" t="t" r="r" b="b"/>
                            <a:pathLst>
                              <a:path w="3070" h="2888">
                                <a:moveTo>
                                  <a:pt x="3038" y="635"/>
                                </a:moveTo>
                                <a:cubicBezTo>
                                  <a:pt x="3038" y="635"/>
                                  <a:pt x="3165" y="1777"/>
                                  <a:pt x="2911" y="2284"/>
                                </a:cubicBezTo>
                                <a:cubicBezTo>
                                  <a:pt x="2404" y="3046"/>
                                  <a:pt x="1515" y="2919"/>
                                  <a:pt x="753" y="2792"/>
                                </a:cubicBezTo>
                                <a:cubicBezTo>
                                  <a:pt x="372" y="2284"/>
                                  <a:pt x="-264" y="1650"/>
                                  <a:pt x="117" y="1015"/>
                                </a:cubicBezTo>
                                <a:cubicBezTo>
                                  <a:pt x="372" y="381"/>
                                  <a:pt x="1006" y="254"/>
                                  <a:pt x="1515" y="0"/>
                                </a:cubicBezTo>
                                <a:cubicBezTo>
                                  <a:pt x="2022" y="0"/>
                                  <a:pt x="2404" y="381"/>
                                  <a:pt x="3038" y="635"/>
                                </a:cubicBezTo>
                              </a:path>
                            </a:pathLst>
                          </a:custGeom>
                          <a:solidFill>
                            <a:srgbClr val="000000"/>
                          </a:solidFill>
                          <a:ln w="12688" cap="flat">
                            <a:noFill/>
                            <a:prstDash val="solid"/>
                            <a:miter/>
                          </a:ln>
                        </wps:spPr>
                        <wps:bodyPr/>
                      </wps:wsp>
                      <wps:wsp>
                        <wps:cNvPr id="1668468339" name="Freeform: Shape 1668468339"/>
                        <wps:cNvSpPr/>
                        <wps:spPr>
                          <a:xfrm>
                            <a:off x="174008" y="143758"/>
                            <a:ext cx="2546" cy="2486"/>
                          </a:xfrm>
                          <a:custGeom>
                            <a:avLst/>
                            <a:gdLst>
                              <a:gd name="csX0" fmla="*/ 2506 w 2546"/>
                              <a:gd name="csY0" fmla="*/ 541 h 2486"/>
                              <a:gd name="csX1" fmla="*/ 1998 w 2546"/>
                              <a:gd name="csY1" fmla="*/ 2444 h 2486"/>
                              <a:gd name="csX2" fmla="*/ 93 w 2546"/>
                              <a:gd name="csY2" fmla="*/ 1556 h 2486"/>
                              <a:gd name="csX3" fmla="*/ 982 w 2546"/>
                              <a:gd name="csY3" fmla="*/ 33 h 2486"/>
                              <a:gd name="csX4" fmla="*/ 2506 w 2546"/>
                              <a:gd name="csY4" fmla="*/ 541 h 2486"/>
                            </a:gdLst>
                            <a:ahLst/>
                            <a:cxnLst>
                              <a:cxn ang="0">
                                <a:pos x="csX0" y="csY0"/>
                              </a:cxn>
                              <a:cxn ang="0">
                                <a:pos x="csX1" y="csY1"/>
                              </a:cxn>
                              <a:cxn ang="0">
                                <a:pos x="csX2" y="csY2"/>
                              </a:cxn>
                              <a:cxn ang="0">
                                <a:pos x="csX3" y="csY3"/>
                              </a:cxn>
                              <a:cxn ang="0">
                                <a:pos x="csX4" y="csY4"/>
                              </a:cxn>
                            </a:cxnLst>
                            <a:rect l="l" t="t" r="r" b="b"/>
                            <a:pathLst>
                              <a:path w="2546" h="2486">
                                <a:moveTo>
                                  <a:pt x="2506" y="541"/>
                                </a:moveTo>
                                <a:cubicBezTo>
                                  <a:pt x="2506" y="541"/>
                                  <a:pt x="2760" y="2064"/>
                                  <a:pt x="1998" y="2444"/>
                                </a:cubicBezTo>
                                <a:cubicBezTo>
                                  <a:pt x="1363" y="2571"/>
                                  <a:pt x="347" y="2444"/>
                                  <a:pt x="93" y="1556"/>
                                </a:cubicBezTo>
                                <a:cubicBezTo>
                                  <a:pt x="-288" y="668"/>
                                  <a:pt x="601" y="541"/>
                                  <a:pt x="982" y="33"/>
                                </a:cubicBezTo>
                                <a:cubicBezTo>
                                  <a:pt x="1617" y="-94"/>
                                  <a:pt x="1998" y="160"/>
                                  <a:pt x="2506" y="541"/>
                                </a:cubicBezTo>
                              </a:path>
                            </a:pathLst>
                          </a:custGeom>
                          <a:solidFill>
                            <a:srgbClr val="000000"/>
                          </a:solidFill>
                          <a:ln w="12688" cap="flat">
                            <a:noFill/>
                            <a:prstDash val="solid"/>
                            <a:miter/>
                          </a:ln>
                        </wps:spPr>
                        <wps:bodyPr/>
                      </wps:wsp>
                      <wps:wsp>
                        <wps:cNvPr id="1914794609" name="Freeform: Shape 1914794609"/>
                        <wps:cNvSpPr/>
                        <wps:spPr>
                          <a:xfrm>
                            <a:off x="316532" y="145991"/>
                            <a:ext cx="6270" cy="10365"/>
                          </a:xfrm>
                          <a:custGeom>
                            <a:avLst/>
                            <a:gdLst>
                              <a:gd name="csX0" fmla="*/ 4114 w 6270"/>
                              <a:gd name="csY0" fmla="*/ 3385 h 10365"/>
                              <a:gd name="csX1" fmla="*/ 6145 w 6270"/>
                              <a:gd name="csY1" fmla="*/ 8842 h 10365"/>
                              <a:gd name="csX2" fmla="*/ 6145 w 6270"/>
                              <a:gd name="csY2" fmla="*/ 10365 h 10365"/>
                              <a:gd name="csX3" fmla="*/ 5891 w 6270"/>
                              <a:gd name="csY3" fmla="*/ 10365 h 10365"/>
                              <a:gd name="csX4" fmla="*/ 304 w 6270"/>
                              <a:gd name="csY4" fmla="*/ 974 h 10365"/>
                              <a:gd name="csX5" fmla="*/ 50 w 6270"/>
                              <a:gd name="csY5" fmla="*/ 212 h 10365"/>
                              <a:gd name="csX6" fmla="*/ 2082 w 6270"/>
                              <a:gd name="csY6" fmla="*/ 1101 h 10365"/>
                              <a:gd name="csX7" fmla="*/ 4240 w 6270"/>
                              <a:gd name="csY7" fmla="*/ 3385 h 103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6270" h="10365">
                                <a:moveTo>
                                  <a:pt x="4114" y="3385"/>
                                </a:moveTo>
                                <a:cubicBezTo>
                                  <a:pt x="5129" y="4908"/>
                                  <a:pt x="5891" y="6812"/>
                                  <a:pt x="6145" y="8842"/>
                                </a:cubicBezTo>
                                <a:cubicBezTo>
                                  <a:pt x="5891" y="9350"/>
                                  <a:pt x="6526" y="9984"/>
                                  <a:pt x="6145" y="10365"/>
                                </a:cubicBezTo>
                                <a:lnTo>
                                  <a:pt x="5891" y="10365"/>
                                </a:lnTo>
                                <a:cubicBezTo>
                                  <a:pt x="2463" y="7827"/>
                                  <a:pt x="1701" y="4400"/>
                                  <a:pt x="304" y="974"/>
                                </a:cubicBezTo>
                                <a:cubicBezTo>
                                  <a:pt x="50" y="847"/>
                                  <a:pt x="-77" y="466"/>
                                  <a:pt x="50" y="212"/>
                                </a:cubicBezTo>
                                <a:cubicBezTo>
                                  <a:pt x="812" y="-549"/>
                                  <a:pt x="1320" y="974"/>
                                  <a:pt x="2082" y="1101"/>
                                </a:cubicBezTo>
                                <a:lnTo>
                                  <a:pt x="4240" y="3385"/>
                                </a:lnTo>
                                <a:close/>
                              </a:path>
                            </a:pathLst>
                          </a:custGeom>
                          <a:solidFill>
                            <a:srgbClr val="000000"/>
                          </a:solidFill>
                          <a:ln w="12688" cap="flat">
                            <a:noFill/>
                            <a:prstDash val="solid"/>
                            <a:miter/>
                          </a:ln>
                        </wps:spPr>
                        <wps:bodyPr/>
                      </wps:wsp>
                      <wps:wsp>
                        <wps:cNvPr id="17621118" name="Freeform: Shape 17621118"/>
                        <wps:cNvSpPr/>
                        <wps:spPr>
                          <a:xfrm>
                            <a:off x="175625" y="145909"/>
                            <a:ext cx="10920" cy="3347"/>
                          </a:xfrm>
                          <a:custGeom>
                            <a:avLst/>
                            <a:gdLst>
                              <a:gd name="csX0" fmla="*/ 10921 w 10920"/>
                              <a:gd name="csY0" fmla="*/ 801 h 3347"/>
                              <a:gd name="csX1" fmla="*/ 10921 w 10920"/>
                              <a:gd name="csY1" fmla="*/ 928 h 3347"/>
                              <a:gd name="csX2" fmla="*/ 0 w 10920"/>
                              <a:gd name="csY2" fmla="*/ 2324 h 3347"/>
                              <a:gd name="csX3" fmla="*/ 381 w 10920"/>
                              <a:gd name="csY3" fmla="*/ 1563 h 3347"/>
                              <a:gd name="csX4" fmla="*/ 7111 w 10920"/>
                              <a:gd name="csY4" fmla="*/ 40 h 3347"/>
                              <a:gd name="csX5" fmla="*/ 10794 w 10920"/>
                              <a:gd name="csY5" fmla="*/ 674 h 3347"/>
                            </a:gdLst>
                            <a:ahLst/>
                            <a:cxnLst>
                              <a:cxn ang="0">
                                <a:pos x="csX0" y="csY0"/>
                              </a:cxn>
                              <a:cxn ang="0">
                                <a:pos x="csX1" y="csY1"/>
                              </a:cxn>
                              <a:cxn ang="0">
                                <a:pos x="csX2" y="csY2"/>
                              </a:cxn>
                              <a:cxn ang="0">
                                <a:pos x="csX3" y="csY3"/>
                              </a:cxn>
                              <a:cxn ang="0">
                                <a:pos x="csX4" y="csY4"/>
                              </a:cxn>
                              <a:cxn ang="0">
                                <a:pos x="csX5" y="csY5"/>
                              </a:cxn>
                            </a:cxnLst>
                            <a:rect l="l" t="t" r="r" b="b"/>
                            <a:pathLst>
                              <a:path w="10920" h="3347">
                                <a:moveTo>
                                  <a:pt x="10921" y="801"/>
                                </a:moveTo>
                                <a:cubicBezTo>
                                  <a:pt x="10921" y="801"/>
                                  <a:pt x="10921" y="928"/>
                                  <a:pt x="10921" y="928"/>
                                </a:cubicBezTo>
                                <a:cubicBezTo>
                                  <a:pt x="7873" y="3086"/>
                                  <a:pt x="3556" y="4355"/>
                                  <a:pt x="0" y="2324"/>
                                </a:cubicBezTo>
                                <a:cubicBezTo>
                                  <a:pt x="0" y="2070"/>
                                  <a:pt x="0" y="1690"/>
                                  <a:pt x="381" y="1563"/>
                                </a:cubicBezTo>
                                <a:cubicBezTo>
                                  <a:pt x="2667" y="801"/>
                                  <a:pt x="4826" y="-214"/>
                                  <a:pt x="7111" y="40"/>
                                </a:cubicBezTo>
                                <a:lnTo>
                                  <a:pt x="10794" y="674"/>
                                </a:lnTo>
                                <a:close/>
                              </a:path>
                            </a:pathLst>
                          </a:custGeom>
                          <a:solidFill>
                            <a:srgbClr val="000000"/>
                          </a:solidFill>
                          <a:ln w="12688" cap="flat">
                            <a:noFill/>
                            <a:prstDash val="solid"/>
                            <a:miter/>
                          </a:ln>
                        </wps:spPr>
                        <wps:bodyPr/>
                      </wps:wsp>
                      <wps:wsp>
                        <wps:cNvPr id="527964161" name="Freeform: Shape 527964161"/>
                        <wps:cNvSpPr/>
                        <wps:spPr>
                          <a:xfrm>
                            <a:off x="158989" y="146457"/>
                            <a:ext cx="10032" cy="7007"/>
                          </a:xfrm>
                          <a:custGeom>
                            <a:avLst/>
                            <a:gdLst>
                              <a:gd name="csX0" fmla="*/ 10032 w 10032"/>
                              <a:gd name="csY0" fmla="*/ 635 h 7007"/>
                              <a:gd name="csX1" fmla="*/ 1778 w 10032"/>
                              <a:gd name="csY1" fmla="*/ 6219 h 7007"/>
                              <a:gd name="csX2" fmla="*/ 0 w 10032"/>
                              <a:gd name="csY2" fmla="*/ 6853 h 7007"/>
                              <a:gd name="csX3" fmla="*/ 10032 w 10032"/>
                              <a:gd name="csY3" fmla="*/ 0 h 7007"/>
                              <a:gd name="csX4" fmla="*/ 10032 w 10032"/>
                              <a:gd name="csY4" fmla="*/ 635 h 7007"/>
                            </a:gdLst>
                            <a:ahLst/>
                            <a:cxnLst>
                              <a:cxn ang="0">
                                <a:pos x="csX0" y="csY0"/>
                              </a:cxn>
                              <a:cxn ang="0">
                                <a:pos x="csX1" y="csY1"/>
                              </a:cxn>
                              <a:cxn ang="0">
                                <a:pos x="csX2" y="csY2"/>
                              </a:cxn>
                              <a:cxn ang="0">
                                <a:pos x="csX3" y="csY3"/>
                              </a:cxn>
                              <a:cxn ang="0">
                                <a:pos x="csX4" y="csY4"/>
                              </a:cxn>
                            </a:cxnLst>
                            <a:rect l="l" t="t" r="r" b="b"/>
                            <a:pathLst>
                              <a:path w="10032" h="7007">
                                <a:moveTo>
                                  <a:pt x="10032" y="635"/>
                                </a:moveTo>
                                <a:cubicBezTo>
                                  <a:pt x="7365" y="2284"/>
                                  <a:pt x="5079" y="5457"/>
                                  <a:pt x="1778" y="6219"/>
                                </a:cubicBezTo>
                                <a:cubicBezTo>
                                  <a:pt x="1143" y="6473"/>
                                  <a:pt x="762" y="7361"/>
                                  <a:pt x="0" y="6853"/>
                                </a:cubicBezTo>
                                <a:cubicBezTo>
                                  <a:pt x="1397" y="2665"/>
                                  <a:pt x="5968" y="381"/>
                                  <a:pt x="10032" y="0"/>
                                </a:cubicBezTo>
                                <a:lnTo>
                                  <a:pt x="10032" y="635"/>
                                </a:lnTo>
                                <a:close/>
                              </a:path>
                            </a:pathLst>
                          </a:custGeom>
                          <a:solidFill>
                            <a:srgbClr val="000000"/>
                          </a:solidFill>
                          <a:ln w="12688" cap="flat">
                            <a:noFill/>
                            <a:prstDash val="solid"/>
                            <a:miter/>
                          </a:ln>
                        </wps:spPr>
                        <wps:bodyPr/>
                      </wps:wsp>
                      <wps:wsp>
                        <wps:cNvPr id="734853621" name="Freeform: Shape 734853621"/>
                        <wps:cNvSpPr/>
                        <wps:spPr>
                          <a:xfrm>
                            <a:off x="313280" y="149883"/>
                            <a:ext cx="2793" cy="2696"/>
                          </a:xfrm>
                          <a:custGeom>
                            <a:avLst/>
                            <a:gdLst>
                              <a:gd name="csX0" fmla="*/ 2794 w 2793"/>
                              <a:gd name="csY0" fmla="*/ 761 h 2696"/>
                              <a:gd name="csX1" fmla="*/ 2159 w 2793"/>
                              <a:gd name="csY1" fmla="*/ 2411 h 2696"/>
                              <a:gd name="csX2" fmla="*/ 762 w 2793"/>
                              <a:gd name="csY2" fmla="*/ 2411 h 2696"/>
                              <a:gd name="csX3" fmla="*/ 0 w 2793"/>
                              <a:gd name="csY3" fmla="*/ 888 h 2696"/>
                              <a:gd name="csX4" fmla="*/ 1143 w 2793"/>
                              <a:gd name="csY4" fmla="*/ 0 h 2696"/>
                              <a:gd name="csX5" fmla="*/ 2794 w 2793"/>
                              <a:gd name="csY5" fmla="*/ 761 h 2696"/>
                            </a:gdLst>
                            <a:ahLst/>
                            <a:cxnLst>
                              <a:cxn ang="0">
                                <a:pos x="csX0" y="csY0"/>
                              </a:cxn>
                              <a:cxn ang="0">
                                <a:pos x="csX1" y="csY1"/>
                              </a:cxn>
                              <a:cxn ang="0">
                                <a:pos x="csX2" y="csY2"/>
                              </a:cxn>
                              <a:cxn ang="0">
                                <a:pos x="csX3" y="csY3"/>
                              </a:cxn>
                              <a:cxn ang="0">
                                <a:pos x="csX4" y="csY4"/>
                              </a:cxn>
                              <a:cxn ang="0">
                                <a:pos x="csX5" y="csY5"/>
                              </a:cxn>
                            </a:cxnLst>
                            <a:rect l="l" t="t" r="r" b="b"/>
                            <a:pathLst>
                              <a:path w="2793" h="2696">
                                <a:moveTo>
                                  <a:pt x="2794" y="761"/>
                                </a:moveTo>
                                <a:cubicBezTo>
                                  <a:pt x="2794" y="761"/>
                                  <a:pt x="2794" y="2284"/>
                                  <a:pt x="2159" y="2411"/>
                                </a:cubicBezTo>
                                <a:cubicBezTo>
                                  <a:pt x="1778" y="2792"/>
                                  <a:pt x="1016" y="2792"/>
                                  <a:pt x="762" y="2411"/>
                                </a:cubicBezTo>
                                <a:cubicBezTo>
                                  <a:pt x="0" y="2158"/>
                                  <a:pt x="0" y="1396"/>
                                  <a:pt x="0" y="888"/>
                                </a:cubicBezTo>
                                <a:cubicBezTo>
                                  <a:pt x="254" y="381"/>
                                  <a:pt x="762" y="254"/>
                                  <a:pt x="1143" y="0"/>
                                </a:cubicBezTo>
                                <a:cubicBezTo>
                                  <a:pt x="1778" y="127"/>
                                  <a:pt x="2413" y="127"/>
                                  <a:pt x="2794" y="761"/>
                                </a:cubicBezTo>
                              </a:path>
                            </a:pathLst>
                          </a:custGeom>
                          <a:solidFill>
                            <a:srgbClr val="000000"/>
                          </a:solidFill>
                          <a:ln w="12688" cap="flat">
                            <a:noFill/>
                            <a:prstDash val="solid"/>
                            <a:miter/>
                          </a:ln>
                        </wps:spPr>
                        <wps:bodyPr/>
                      </wps:wsp>
                      <wps:wsp>
                        <wps:cNvPr id="248233014" name="Freeform: Shape 248233014"/>
                        <wps:cNvSpPr/>
                        <wps:spPr>
                          <a:xfrm>
                            <a:off x="299565" y="150729"/>
                            <a:ext cx="10158" cy="2652"/>
                          </a:xfrm>
                          <a:custGeom>
                            <a:avLst/>
                            <a:gdLst>
                              <a:gd name="csX0" fmla="*/ 10159 w 10158"/>
                              <a:gd name="csY0" fmla="*/ 296 h 2652"/>
                              <a:gd name="csX1" fmla="*/ 7365 w 10158"/>
                              <a:gd name="csY1" fmla="*/ 2327 h 2652"/>
                              <a:gd name="csX2" fmla="*/ 0 w 10158"/>
                              <a:gd name="csY2" fmla="*/ 1438 h 2652"/>
                              <a:gd name="csX3" fmla="*/ 1270 w 10158"/>
                              <a:gd name="csY3" fmla="*/ 677 h 2652"/>
                              <a:gd name="csX4" fmla="*/ 9143 w 10158"/>
                              <a:gd name="csY4" fmla="*/ 296 h 2652"/>
                              <a:gd name="csX5" fmla="*/ 10159 w 10158"/>
                              <a:gd name="csY5" fmla="*/ 296 h 2652"/>
                            </a:gdLst>
                            <a:ahLst/>
                            <a:cxnLst>
                              <a:cxn ang="0">
                                <a:pos x="csX0" y="csY0"/>
                              </a:cxn>
                              <a:cxn ang="0">
                                <a:pos x="csX1" y="csY1"/>
                              </a:cxn>
                              <a:cxn ang="0">
                                <a:pos x="csX2" y="csY2"/>
                              </a:cxn>
                              <a:cxn ang="0">
                                <a:pos x="csX3" y="csY3"/>
                              </a:cxn>
                              <a:cxn ang="0">
                                <a:pos x="csX4" y="csY4"/>
                              </a:cxn>
                              <a:cxn ang="0">
                                <a:pos x="csX5" y="csY5"/>
                              </a:cxn>
                            </a:cxnLst>
                            <a:rect l="l" t="t" r="r" b="b"/>
                            <a:pathLst>
                              <a:path w="10158" h="2652">
                                <a:moveTo>
                                  <a:pt x="10159" y="296"/>
                                </a:moveTo>
                                <a:cubicBezTo>
                                  <a:pt x="9651" y="1438"/>
                                  <a:pt x="8381" y="1946"/>
                                  <a:pt x="7365" y="2327"/>
                                </a:cubicBezTo>
                                <a:cubicBezTo>
                                  <a:pt x="4699" y="3215"/>
                                  <a:pt x="2413" y="2073"/>
                                  <a:pt x="0" y="1438"/>
                                </a:cubicBezTo>
                                <a:cubicBezTo>
                                  <a:pt x="0" y="804"/>
                                  <a:pt x="889" y="1058"/>
                                  <a:pt x="1270" y="677"/>
                                </a:cubicBezTo>
                                <a:cubicBezTo>
                                  <a:pt x="3809" y="169"/>
                                  <a:pt x="6476" y="-338"/>
                                  <a:pt x="9143" y="296"/>
                                </a:cubicBezTo>
                                <a:cubicBezTo>
                                  <a:pt x="9397" y="169"/>
                                  <a:pt x="9905" y="42"/>
                                  <a:pt x="10159" y="296"/>
                                </a:cubicBezTo>
                              </a:path>
                            </a:pathLst>
                          </a:custGeom>
                          <a:solidFill>
                            <a:srgbClr val="000000"/>
                          </a:solidFill>
                          <a:ln w="12688" cap="flat">
                            <a:noFill/>
                            <a:prstDash val="solid"/>
                            <a:miter/>
                          </a:ln>
                        </wps:spPr>
                        <wps:bodyPr/>
                      </wps:wsp>
                      <wps:wsp>
                        <wps:cNvPr id="1476218996" name="Freeform: Shape 1476218996"/>
                        <wps:cNvSpPr/>
                        <wps:spPr>
                          <a:xfrm>
                            <a:off x="166215" y="152041"/>
                            <a:ext cx="2932" cy="2643"/>
                          </a:xfrm>
                          <a:custGeom>
                            <a:avLst/>
                            <a:gdLst>
                              <a:gd name="csX0" fmla="*/ 2806 w 2932"/>
                              <a:gd name="csY0" fmla="*/ 1269 h 2643"/>
                              <a:gd name="csX1" fmla="*/ 1917 w 2932"/>
                              <a:gd name="csY1" fmla="*/ 2538 h 2643"/>
                              <a:gd name="csX2" fmla="*/ 393 w 2932"/>
                              <a:gd name="csY2" fmla="*/ 2284 h 2643"/>
                              <a:gd name="csX3" fmla="*/ 139 w 2932"/>
                              <a:gd name="csY3" fmla="*/ 888 h 2643"/>
                              <a:gd name="csX4" fmla="*/ 1409 w 2932"/>
                              <a:gd name="csY4" fmla="*/ 0 h 2643"/>
                              <a:gd name="csX5" fmla="*/ 2933 w 2932"/>
                              <a:gd name="csY5" fmla="*/ 1269 h 2643"/>
                            </a:gdLst>
                            <a:ahLst/>
                            <a:cxnLst>
                              <a:cxn ang="0">
                                <a:pos x="csX0" y="csY0"/>
                              </a:cxn>
                              <a:cxn ang="0">
                                <a:pos x="csX1" y="csY1"/>
                              </a:cxn>
                              <a:cxn ang="0">
                                <a:pos x="csX2" y="csY2"/>
                              </a:cxn>
                              <a:cxn ang="0">
                                <a:pos x="csX3" y="csY3"/>
                              </a:cxn>
                              <a:cxn ang="0">
                                <a:pos x="csX4" y="csY4"/>
                              </a:cxn>
                              <a:cxn ang="0">
                                <a:pos x="csX5" y="csY5"/>
                              </a:cxn>
                            </a:cxnLst>
                            <a:rect l="l" t="t" r="r" b="b"/>
                            <a:pathLst>
                              <a:path w="2932" h="2643">
                                <a:moveTo>
                                  <a:pt x="2806" y="1269"/>
                                </a:moveTo>
                                <a:cubicBezTo>
                                  <a:pt x="2806" y="1269"/>
                                  <a:pt x="2552" y="2284"/>
                                  <a:pt x="1917" y="2538"/>
                                </a:cubicBezTo>
                                <a:cubicBezTo>
                                  <a:pt x="1409" y="2792"/>
                                  <a:pt x="901" y="2538"/>
                                  <a:pt x="393" y="2284"/>
                                </a:cubicBezTo>
                                <a:cubicBezTo>
                                  <a:pt x="266" y="1777"/>
                                  <a:pt x="-242" y="1396"/>
                                  <a:pt x="139" y="888"/>
                                </a:cubicBezTo>
                                <a:cubicBezTo>
                                  <a:pt x="266" y="381"/>
                                  <a:pt x="901" y="254"/>
                                  <a:pt x="1409" y="0"/>
                                </a:cubicBezTo>
                                <a:cubicBezTo>
                                  <a:pt x="2171" y="0"/>
                                  <a:pt x="2806" y="508"/>
                                  <a:pt x="2933" y="1269"/>
                                </a:cubicBezTo>
                              </a:path>
                            </a:pathLst>
                          </a:custGeom>
                          <a:solidFill>
                            <a:srgbClr val="000000"/>
                          </a:solidFill>
                          <a:ln w="12688" cap="flat">
                            <a:noFill/>
                            <a:prstDash val="solid"/>
                            <a:miter/>
                          </a:ln>
                        </wps:spPr>
                        <wps:bodyPr/>
                      </wps:wsp>
                      <wps:wsp>
                        <wps:cNvPr id="1765014456" name="Freeform: Shape 1765014456"/>
                        <wps:cNvSpPr/>
                        <wps:spPr>
                          <a:xfrm>
                            <a:off x="170567" y="152802"/>
                            <a:ext cx="3026" cy="2698"/>
                          </a:xfrm>
                          <a:custGeom>
                            <a:avLst/>
                            <a:gdLst>
                              <a:gd name="csX0" fmla="*/ 3026 w 3026"/>
                              <a:gd name="csY0" fmla="*/ 1142 h 2698"/>
                              <a:gd name="csX1" fmla="*/ 1883 w 3026"/>
                              <a:gd name="csY1" fmla="*/ 2665 h 2698"/>
                              <a:gd name="csX2" fmla="*/ 359 w 3026"/>
                              <a:gd name="csY2" fmla="*/ 2158 h 2698"/>
                              <a:gd name="csX3" fmla="*/ 105 w 3026"/>
                              <a:gd name="csY3" fmla="*/ 635 h 2698"/>
                              <a:gd name="csX4" fmla="*/ 1248 w 3026"/>
                              <a:gd name="csY4" fmla="*/ 0 h 2698"/>
                              <a:gd name="csX5" fmla="*/ 3026 w 3026"/>
                              <a:gd name="csY5" fmla="*/ 1269 h 2698"/>
                            </a:gdLst>
                            <a:ahLst/>
                            <a:cxnLst>
                              <a:cxn ang="0">
                                <a:pos x="csX0" y="csY0"/>
                              </a:cxn>
                              <a:cxn ang="0">
                                <a:pos x="csX1" y="csY1"/>
                              </a:cxn>
                              <a:cxn ang="0">
                                <a:pos x="csX2" y="csY2"/>
                              </a:cxn>
                              <a:cxn ang="0">
                                <a:pos x="csX3" y="csY3"/>
                              </a:cxn>
                              <a:cxn ang="0">
                                <a:pos x="csX4" y="csY4"/>
                              </a:cxn>
                              <a:cxn ang="0">
                                <a:pos x="csX5" y="csY5"/>
                              </a:cxn>
                            </a:cxnLst>
                            <a:rect l="l" t="t" r="r" b="b"/>
                            <a:pathLst>
                              <a:path w="3026" h="2698">
                                <a:moveTo>
                                  <a:pt x="3026" y="1142"/>
                                </a:moveTo>
                                <a:cubicBezTo>
                                  <a:pt x="3026" y="1142"/>
                                  <a:pt x="2518" y="2284"/>
                                  <a:pt x="1883" y="2665"/>
                                </a:cubicBezTo>
                                <a:cubicBezTo>
                                  <a:pt x="1248" y="2792"/>
                                  <a:pt x="740" y="2538"/>
                                  <a:pt x="359" y="2158"/>
                                </a:cubicBezTo>
                                <a:cubicBezTo>
                                  <a:pt x="105" y="1650"/>
                                  <a:pt x="-149" y="1142"/>
                                  <a:pt x="105" y="635"/>
                                </a:cubicBezTo>
                                <a:cubicBezTo>
                                  <a:pt x="232" y="254"/>
                                  <a:pt x="740" y="127"/>
                                  <a:pt x="1248" y="0"/>
                                </a:cubicBezTo>
                                <a:cubicBezTo>
                                  <a:pt x="2010" y="0"/>
                                  <a:pt x="2772" y="635"/>
                                  <a:pt x="3026" y="1269"/>
                                </a:cubicBezTo>
                              </a:path>
                            </a:pathLst>
                          </a:custGeom>
                          <a:solidFill>
                            <a:srgbClr val="000000"/>
                          </a:solidFill>
                          <a:ln w="12688" cap="flat">
                            <a:noFill/>
                            <a:prstDash val="solid"/>
                            <a:miter/>
                          </a:ln>
                        </wps:spPr>
                        <wps:bodyPr/>
                      </wps:wsp>
                      <wps:wsp>
                        <wps:cNvPr id="423912406" name="Freeform: Shape 423912406"/>
                        <wps:cNvSpPr/>
                        <wps:spPr>
                          <a:xfrm>
                            <a:off x="311458" y="153455"/>
                            <a:ext cx="3345" cy="3248"/>
                          </a:xfrm>
                          <a:custGeom>
                            <a:avLst/>
                            <a:gdLst>
                              <a:gd name="csX0" fmla="*/ 3219 w 3345"/>
                              <a:gd name="csY0" fmla="*/ 1250 h 3248"/>
                              <a:gd name="csX1" fmla="*/ 2711 w 3345"/>
                              <a:gd name="csY1" fmla="*/ 2773 h 3248"/>
                              <a:gd name="csX2" fmla="*/ 1060 w 3345"/>
                              <a:gd name="csY2" fmla="*/ 3027 h 3248"/>
                              <a:gd name="csX3" fmla="*/ 171 w 3345"/>
                              <a:gd name="csY3" fmla="*/ 1885 h 3248"/>
                              <a:gd name="csX4" fmla="*/ 679 w 3345"/>
                              <a:gd name="csY4" fmla="*/ 362 h 3248"/>
                              <a:gd name="csX5" fmla="*/ 3345 w 3345"/>
                              <a:gd name="csY5" fmla="*/ 1250 h 3248"/>
                            </a:gdLst>
                            <a:ahLst/>
                            <a:cxnLst>
                              <a:cxn ang="0">
                                <a:pos x="csX0" y="csY0"/>
                              </a:cxn>
                              <a:cxn ang="0">
                                <a:pos x="csX1" y="csY1"/>
                              </a:cxn>
                              <a:cxn ang="0">
                                <a:pos x="csX2" y="csY2"/>
                              </a:cxn>
                              <a:cxn ang="0">
                                <a:pos x="csX3" y="csY3"/>
                              </a:cxn>
                              <a:cxn ang="0">
                                <a:pos x="csX4" y="csY4"/>
                              </a:cxn>
                              <a:cxn ang="0">
                                <a:pos x="csX5" y="csY5"/>
                              </a:cxn>
                            </a:cxnLst>
                            <a:rect l="l" t="t" r="r" b="b"/>
                            <a:pathLst>
                              <a:path w="3345" h="3248">
                                <a:moveTo>
                                  <a:pt x="3219" y="1250"/>
                                </a:moveTo>
                                <a:cubicBezTo>
                                  <a:pt x="3219" y="1250"/>
                                  <a:pt x="2964" y="2266"/>
                                  <a:pt x="2711" y="2773"/>
                                </a:cubicBezTo>
                                <a:cubicBezTo>
                                  <a:pt x="2330" y="3281"/>
                                  <a:pt x="1568" y="3408"/>
                                  <a:pt x="1060" y="3027"/>
                                </a:cubicBezTo>
                                <a:cubicBezTo>
                                  <a:pt x="552" y="3027"/>
                                  <a:pt x="298" y="2266"/>
                                  <a:pt x="171" y="1885"/>
                                </a:cubicBezTo>
                                <a:cubicBezTo>
                                  <a:pt x="-337" y="1250"/>
                                  <a:pt x="425" y="870"/>
                                  <a:pt x="679" y="362"/>
                                </a:cubicBezTo>
                                <a:cubicBezTo>
                                  <a:pt x="1568" y="-399"/>
                                  <a:pt x="2964" y="108"/>
                                  <a:pt x="3345" y="1250"/>
                                </a:cubicBezTo>
                              </a:path>
                            </a:pathLst>
                          </a:custGeom>
                          <a:solidFill>
                            <a:srgbClr val="000000"/>
                          </a:solidFill>
                          <a:ln w="12688" cap="flat">
                            <a:noFill/>
                            <a:prstDash val="solid"/>
                            <a:miter/>
                          </a:ln>
                        </wps:spPr>
                        <wps:bodyPr/>
                      </wps:wsp>
                      <wps:wsp>
                        <wps:cNvPr id="1517624276" name="Freeform: Shape 1517624276"/>
                        <wps:cNvSpPr/>
                        <wps:spPr>
                          <a:xfrm>
                            <a:off x="315599" y="153886"/>
                            <a:ext cx="2668" cy="2934"/>
                          </a:xfrm>
                          <a:custGeom>
                            <a:avLst/>
                            <a:gdLst>
                              <a:gd name="csX0" fmla="*/ 2506 w 2668"/>
                              <a:gd name="csY0" fmla="*/ 693 h 2934"/>
                              <a:gd name="csX1" fmla="*/ 2633 w 2668"/>
                              <a:gd name="csY1" fmla="*/ 1836 h 2934"/>
                              <a:gd name="csX2" fmla="*/ 982 w 2668"/>
                              <a:gd name="csY2" fmla="*/ 2851 h 2934"/>
                              <a:gd name="csX3" fmla="*/ 93 w 2668"/>
                              <a:gd name="csY3" fmla="*/ 2216 h 2934"/>
                              <a:gd name="csX4" fmla="*/ 982 w 2668"/>
                              <a:gd name="csY4" fmla="*/ 59 h 2934"/>
                              <a:gd name="csX5" fmla="*/ 2506 w 2668"/>
                              <a:gd name="csY5" fmla="*/ 693 h 2934"/>
                            </a:gdLst>
                            <a:ahLst/>
                            <a:cxnLst>
                              <a:cxn ang="0">
                                <a:pos x="csX0" y="csY0"/>
                              </a:cxn>
                              <a:cxn ang="0">
                                <a:pos x="csX1" y="csY1"/>
                              </a:cxn>
                              <a:cxn ang="0">
                                <a:pos x="csX2" y="csY2"/>
                              </a:cxn>
                              <a:cxn ang="0">
                                <a:pos x="csX3" y="csY3"/>
                              </a:cxn>
                              <a:cxn ang="0">
                                <a:pos x="csX4" y="csY4"/>
                              </a:cxn>
                              <a:cxn ang="0">
                                <a:pos x="csX5" y="csY5"/>
                              </a:cxn>
                            </a:cxnLst>
                            <a:rect l="l" t="t" r="r" b="b"/>
                            <a:pathLst>
                              <a:path w="2668" h="2934">
                                <a:moveTo>
                                  <a:pt x="2506" y="693"/>
                                </a:moveTo>
                                <a:cubicBezTo>
                                  <a:pt x="2506" y="693"/>
                                  <a:pt x="2760" y="1455"/>
                                  <a:pt x="2633" y="1836"/>
                                </a:cubicBezTo>
                                <a:cubicBezTo>
                                  <a:pt x="2125" y="2216"/>
                                  <a:pt x="1871" y="3232"/>
                                  <a:pt x="982" y="2851"/>
                                </a:cubicBezTo>
                                <a:cubicBezTo>
                                  <a:pt x="474" y="2978"/>
                                  <a:pt x="220" y="2343"/>
                                  <a:pt x="93" y="2216"/>
                                </a:cubicBezTo>
                                <a:cubicBezTo>
                                  <a:pt x="-161" y="1455"/>
                                  <a:pt x="93" y="313"/>
                                  <a:pt x="982" y="59"/>
                                </a:cubicBezTo>
                                <a:cubicBezTo>
                                  <a:pt x="1617" y="-195"/>
                                  <a:pt x="2125" y="440"/>
                                  <a:pt x="2506" y="693"/>
                                </a:cubicBezTo>
                              </a:path>
                            </a:pathLst>
                          </a:custGeom>
                          <a:solidFill>
                            <a:srgbClr val="000000"/>
                          </a:solidFill>
                          <a:ln w="12688" cap="flat">
                            <a:noFill/>
                            <a:prstDash val="solid"/>
                            <a:miter/>
                          </a:ln>
                        </wps:spPr>
                        <wps:bodyPr/>
                      </wps:wsp>
                      <wps:wsp>
                        <wps:cNvPr id="1039055225" name="Freeform: Shape 1039055225"/>
                        <wps:cNvSpPr/>
                        <wps:spPr>
                          <a:xfrm>
                            <a:off x="167751" y="155848"/>
                            <a:ext cx="3079" cy="3230"/>
                          </a:xfrm>
                          <a:custGeom>
                            <a:avLst/>
                            <a:gdLst>
                              <a:gd name="csX0" fmla="*/ 3048 w 3079"/>
                              <a:gd name="csY0" fmla="*/ 1015 h 3230"/>
                              <a:gd name="csX1" fmla="*/ 2286 w 3079"/>
                              <a:gd name="csY1" fmla="*/ 3173 h 3230"/>
                              <a:gd name="csX2" fmla="*/ 0 w 3079"/>
                              <a:gd name="csY2" fmla="*/ 2284 h 3230"/>
                              <a:gd name="csX3" fmla="*/ 889 w 3079"/>
                              <a:gd name="csY3" fmla="*/ 0 h 3230"/>
                              <a:gd name="csX4" fmla="*/ 2920 w 3079"/>
                              <a:gd name="csY4" fmla="*/ 1015 h 3230"/>
                            </a:gdLst>
                            <a:ahLst/>
                            <a:cxnLst>
                              <a:cxn ang="0">
                                <a:pos x="csX0" y="csY0"/>
                              </a:cxn>
                              <a:cxn ang="0">
                                <a:pos x="csX1" y="csY1"/>
                              </a:cxn>
                              <a:cxn ang="0">
                                <a:pos x="csX2" y="csY2"/>
                              </a:cxn>
                              <a:cxn ang="0">
                                <a:pos x="csX3" y="csY3"/>
                              </a:cxn>
                              <a:cxn ang="0">
                                <a:pos x="csX4" y="csY4"/>
                              </a:cxn>
                            </a:cxnLst>
                            <a:rect l="l" t="t" r="r" b="b"/>
                            <a:pathLst>
                              <a:path w="3079" h="3230">
                                <a:moveTo>
                                  <a:pt x="3048" y="1015"/>
                                </a:moveTo>
                                <a:cubicBezTo>
                                  <a:pt x="3175" y="1904"/>
                                  <a:pt x="2920" y="2665"/>
                                  <a:pt x="2286" y="3173"/>
                                </a:cubicBezTo>
                                <a:cubicBezTo>
                                  <a:pt x="1397" y="3300"/>
                                  <a:pt x="381" y="3300"/>
                                  <a:pt x="0" y="2284"/>
                                </a:cubicBezTo>
                                <a:cubicBezTo>
                                  <a:pt x="0" y="1523"/>
                                  <a:pt x="0" y="508"/>
                                  <a:pt x="889" y="0"/>
                                </a:cubicBezTo>
                                <a:cubicBezTo>
                                  <a:pt x="1651" y="0"/>
                                  <a:pt x="2540" y="0"/>
                                  <a:pt x="2920" y="1015"/>
                                </a:cubicBezTo>
                              </a:path>
                            </a:pathLst>
                          </a:custGeom>
                          <a:solidFill>
                            <a:srgbClr val="000000"/>
                          </a:solidFill>
                          <a:ln w="12688" cap="flat">
                            <a:noFill/>
                            <a:prstDash val="solid"/>
                            <a:miter/>
                          </a:ln>
                        </wps:spPr>
                        <wps:bodyPr/>
                      </wps:wsp>
                      <wps:wsp>
                        <wps:cNvPr id="29659391" name="Freeform: Shape 29659391"/>
                        <wps:cNvSpPr/>
                        <wps:spPr>
                          <a:xfrm>
                            <a:off x="168640" y="156483"/>
                            <a:ext cx="6476" cy="6984"/>
                          </a:xfrm>
                          <a:custGeom>
                            <a:avLst/>
                            <a:gdLst>
                              <a:gd name="csX0" fmla="*/ 6476 w 6476"/>
                              <a:gd name="csY0" fmla="*/ 0 h 6984"/>
                              <a:gd name="csX1" fmla="*/ 3682 w 6476"/>
                              <a:gd name="csY1" fmla="*/ 6092 h 6984"/>
                              <a:gd name="csX2" fmla="*/ 0 w 6476"/>
                              <a:gd name="csY2" fmla="*/ 6726 h 6984"/>
                              <a:gd name="csX3" fmla="*/ 0 w 6476"/>
                              <a:gd name="csY3" fmla="*/ 6346 h 6984"/>
                              <a:gd name="csX4" fmla="*/ 6476 w 6476"/>
                              <a:gd name="csY4" fmla="*/ 127 h 6984"/>
                            </a:gdLst>
                            <a:ahLst/>
                            <a:cxnLst>
                              <a:cxn ang="0">
                                <a:pos x="csX0" y="csY0"/>
                              </a:cxn>
                              <a:cxn ang="0">
                                <a:pos x="csX1" y="csY1"/>
                              </a:cxn>
                              <a:cxn ang="0">
                                <a:pos x="csX2" y="csY2"/>
                              </a:cxn>
                              <a:cxn ang="0">
                                <a:pos x="csX3" y="csY3"/>
                              </a:cxn>
                              <a:cxn ang="0">
                                <a:pos x="csX4" y="csY4"/>
                              </a:cxn>
                            </a:cxnLst>
                            <a:rect l="l" t="t" r="r" b="b"/>
                            <a:pathLst>
                              <a:path w="6476" h="6984">
                                <a:moveTo>
                                  <a:pt x="6476" y="0"/>
                                </a:moveTo>
                                <a:cubicBezTo>
                                  <a:pt x="6349" y="2158"/>
                                  <a:pt x="5841" y="4823"/>
                                  <a:pt x="3682" y="6092"/>
                                </a:cubicBezTo>
                                <a:cubicBezTo>
                                  <a:pt x="2412" y="6346"/>
                                  <a:pt x="1270" y="7488"/>
                                  <a:pt x="0" y="6726"/>
                                </a:cubicBezTo>
                                <a:lnTo>
                                  <a:pt x="0" y="6346"/>
                                </a:lnTo>
                                <a:cubicBezTo>
                                  <a:pt x="1651" y="4061"/>
                                  <a:pt x="4571" y="2284"/>
                                  <a:pt x="6476" y="127"/>
                                </a:cubicBezTo>
                              </a:path>
                            </a:pathLst>
                          </a:custGeom>
                          <a:solidFill>
                            <a:srgbClr val="000000"/>
                          </a:solidFill>
                          <a:ln w="12688" cap="flat">
                            <a:noFill/>
                            <a:prstDash val="solid"/>
                            <a:miter/>
                          </a:ln>
                        </wps:spPr>
                        <wps:bodyPr/>
                      </wps:wsp>
                      <wps:wsp>
                        <wps:cNvPr id="416173654" name="Freeform: Shape 416173654"/>
                        <wps:cNvSpPr/>
                        <wps:spPr>
                          <a:xfrm>
                            <a:off x="299692" y="157117"/>
                            <a:ext cx="2920" cy="2704"/>
                          </a:xfrm>
                          <a:custGeom>
                            <a:avLst/>
                            <a:gdLst>
                              <a:gd name="csX0" fmla="*/ 2921 w 2920"/>
                              <a:gd name="csY0" fmla="*/ 1142 h 2704"/>
                              <a:gd name="csX1" fmla="*/ 2413 w 2920"/>
                              <a:gd name="csY1" fmla="*/ 2411 h 2704"/>
                              <a:gd name="csX2" fmla="*/ 508 w 2920"/>
                              <a:gd name="csY2" fmla="*/ 2411 h 2704"/>
                              <a:gd name="csX3" fmla="*/ 127 w 2920"/>
                              <a:gd name="csY3" fmla="*/ 888 h 2704"/>
                              <a:gd name="csX4" fmla="*/ 1143 w 2920"/>
                              <a:gd name="csY4" fmla="*/ 0 h 2704"/>
                              <a:gd name="csX5" fmla="*/ 2794 w 2920"/>
                              <a:gd name="csY5" fmla="*/ 1015 h 2704"/>
                            </a:gdLst>
                            <a:ahLst/>
                            <a:cxnLst>
                              <a:cxn ang="0">
                                <a:pos x="csX0" y="csY0"/>
                              </a:cxn>
                              <a:cxn ang="0">
                                <a:pos x="csX1" y="csY1"/>
                              </a:cxn>
                              <a:cxn ang="0">
                                <a:pos x="csX2" y="csY2"/>
                              </a:cxn>
                              <a:cxn ang="0">
                                <a:pos x="csX3" y="csY3"/>
                              </a:cxn>
                              <a:cxn ang="0">
                                <a:pos x="csX4" y="csY4"/>
                              </a:cxn>
                              <a:cxn ang="0">
                                <a:pos x="csX5" y="csY5"/>
                              </a:cxn>
                            </a:cxnLst>
                            <a:rect l="l" t="t" r="r" b="b"/>
                            <a:pathLst>
                              <a:path w="2920" h="2704">
                                <a:moveTo>
                                  <a:pt x="2921" y="1142"/>
                                </a:moveTo>
                                <a:cubicBezTo>
                                  <a:pt x="2921" y="1142"/>
                                  <a:pt x="2667" y="2031"/>
                                  <a:pt x="2413" y="2411"/>
                                </a:cubicBezTo>
                                <a:cubicBezTo>
                                  <a:pt x="1905" y="2919"/>
                                  <a:pt x="1143" y="2665"/>
                                  <a:pt x="508" y="2411"/>
                                </a:cubicBezTo>
                                <a:cubicBezTo>
                                  <a:pt x="0" y="2158"/>
                                  <a:pt x="-127" y="1396"/>
                                  <a:pt x="127" y="888"/>
                                </a:cubicBezTo>
                                <a:cubicBezTo>
                                  <a:pt x="254" y="381"/>
                                  <a:pt x="762" y="127"/>
                                  <a:pt x="1143" y="0"/>
                                </a:cubicBezTo>
                                <a:cubicBezTo>
                                  <a:pt x="1778" y="0"/>
                                  <a:pt x="2413" y="508"/>
                                  <a:pt x="2794" y="1015"/>
                                </a:cubicBezTo>
                              </a:path>
                            </a:pathLst>
                          </a:custGeom>
                          <a:solidFill>
                            <a:srgbClr val="000000"/>
                          </a:solidFill>
                          <a:ln w="12688" cap="flat">
                            <a:noFill/>
                            <a:prstDash val="solid"/>
                            <a:miter/>
                          </a:ln>
                        </wps:spPr>
                        <wps:bodyPr/>
                      </wps:wsp>
                      <wps:wsp>
                        <wps:cNvPr id="313226371" name="Freeform: Shape 313226371"/>
                        <wps:cNvSpPr/>
                        <wps:spPr>
                          <a:xfrm>
                            <a:off x="178926" y="157542"/>
                            <a:ext cx="4952" cy="10371"/>
                          </a:xfrm>
                          <a:custGeom>
                            <a:avLst/>
                            <a:gdLst>
                              <a:gd name="csX0" fmla="*/ 3937 w 4952"/>
                              <a:gd name="csY0" fmla="*/ 4271 h 10371"/>
                              <a:gd name="csX1" fmla="*/ 4952 w 4952"/>
                              <a:gd name="csY1" fmla="*/ 10363 h 10371"/>
                              <a:gd name="csX2" fmla="*/ 2286 w 4952"/>
                              <a:gd name="csY2" fmla="*/ 8333 h 10371"/>
                              <a:gd name="csX3" fmla="*/ 0 w 4952"/>
                              <a:gd name="csY3" fmla="*/ 210 h 10371"/>
                              <a:gd name="csX4" fmla="*/ 508 w 4952"/>
                              <a:gd name="csY4" fmla="*/ 83 h 10371"/>
                              <a:gd name="csX5" fmla="*/ 3429 w 4952"/>
                              <a:gd name="csY5" fmla="*/ 3383 h 10371"/>
                              <a:gd name="csX6" fmla="*/ 3809 w 4952"/>
                              <a:gd name="csY6" fmla="*/ 4398 h 103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952" h="10371">
                                <a:moveTo>
                                  <a:pt x="3937" y="4271"/>
                                </a:moveTo>
                                <a:cubicBezTo>
                                  <a:pt x="4952" y="6048"/>
                                  <a:pt x="4444" y="8460"/>
                                  <a:pt x="4952" y="10363"/>
                                </a:cubicBezTo>
                                <a:cubicBezTo>
                                  <a:pt x="3682" y="10490"/>
                                  <a:pt x="3048" y="9094"/>
                                  <a:pt x="2286" y="8333"/>
                                </a:cubicBezTo>
                                <a:cubicBezTo>
                                  <a:pt x="635" y="6048"/>
                                  <a:pt x="889" y="2875"/>
                                  <a:pt x="0" y="210"/>
                                </a:cubicBezTo>
                                <a:cubicBezTo>
                                  <a:pt x="127" y="-44"/>
                                  <a:pt x="381" y="-44"/>
                                  <a:pt x="508" y="83"/>
                                </a:cubicBezTo>
                                <a:cubicBezTo>
                                  <a:pt x="1651" y="845"/>
                                  <a:pt x="2540" y="2368"/>
                                  <a:pt x="3429" y="3383"/>
                                </a:cubicBezTo>
                                <a:cubicBezTo>
                                  <a:pt x="3301" y="3891"/>
                                  <a:pt x="3937" y="3891"/>
                                  <a:pt x="3809" y="4398"/>
                                </a:cubicBezTo>
                              </a:path>
                            </a:pathLst>
                          </a:custGeom>
                          <a:solidFill>
                            <a:srgbClr val="000000"/>
                          </a:solidFill>
                          <a:ln w="12688" cap="flat">
                            <a:noFill/>
                            <a:prstDash val="solid"/>
                            <a:miter/>
                          </a:ln>
                        </wps:spPr>
                        <wps:bodyPr/>
                      </wps:wsp>
                      <wps:wsp>
                        <wps:cNvPr id="1380389830" name="Freeform: Shape 1380389830"/>
                        <wps:cNvSpPr/>
                        <wps:spPr>
                          <a:xfrm>
                            <a:off x="303824" y="157912"/>
                            <a:ext cx="2597" cy="2123"/>
                          </a:xfrm>
                          <a:custGeom>
                            <a:avLst/>
                            <a:gdLst>
                              <a:gd name="csX0" fmla="*/ 2598 w 2597"/>
                              <a:gd name="csY0" fmla="*/ 982 h 2123"/>
                              <a:gd name="csX1" fmla="*/ 1455 w 2597"/>
                              <a:gd name="csY1" fmla="*/ 2124 h 2123"/>
                              <a:gd name="csX2" fmla="*/ 58 w 2597"/>
                              <a:gd name="csY2" fmla="*/ 1489 h 2123"/>
                              <a:gd name="csX3" fmla="*/ 820 w 2597"/>
                              <a:gd name="csY3" fmla="*/ 93 h 2123"/>
                              <a:gd name="csX4" fmla="*/ 2598 w 2597"/>
                              <a:gd name="csY4" fmla="*/ 982 h 2123"/>
                            </a:gdLst>
                            <a:ahLst/>
                            <a:cxnLst>
                              <a:cxn ang="0">
                                <a:pos x="csX0" y="csY0"/>
                              </a:cxn>
                              <a:cxn ang="0">
                                <a:pos x="csX1" y="csY1"/>
                              </a:cxn>
                              <a:cxn ang="0">
                                <a:pos x="csX2" y="csY2"/>
                              </a:cxn>
                              <a:cxn ang="0">
                                <a:pos x="csX3" y="csY3"/>
                              </a:cxn>
                              <a:cxn ang="0">
                                <a:pos x="csX4" y="csY4"/>
                              </a:cxn>
                            </a:cxnLst>
                            <a:rect l="l" t="t" r="r" b="b"/>
                            <a:pathLst>
                              <a:path w="2597" h="2123">
                                <a:moveTo>
                                  <a:pt x="2598" y="982"/>
                                </a:moveTo>
                                <a:cubicBezTo>
                                  <a:pt x="2598" y="982"/>
                                  <a:pt x="1836" y="1743"/>
                                  <a:pt x="1455" y="2124"/>
                                </a:cubicBezTo>
                                <a:cubicBezTo>
                                  <a:pt x="947" y="2124"/>
                                  <a:pt x="439" y="1870"/>
                                  <a:pt x="58" y="1489"/>
                                </a:cubicBezTo>
                                <a:cubicBezTo>
                                  <a:pt x="-196" y="728"/>
                                  <a:pt x="439" y="474"/>
                                  <a:pt x="820" y="93"/>
                                </a:cubicBezTo>
                                <a:cubicBezTo>
                                  <a:pt x="1582" y="-161"/>
                                  <a:pt x="2344" y="93"/>
                                  <a:pt x="2598" y="982"/>
                                </a:cubicBezTo>
                              </a:path>
                            </a:pathLst>
                          </a:custGeom>
                          <a:solidFill>
                            <a:srgbClr val="000000"/>
                          </a:solidFill>
                          <a:ln w="12688" cap="flat">
                            <a:noFill/>
                            <a:prstDash val="solid"/>
                            <a:miter/>
                          </a:ln>
                        </wps:spPr>
                        <wps:bodyPr/>
                      </wps:wsp>
                      <wps:wsp>
                        <wps:cNvPr id="659707044" name="Freeform: Shape 659707044"/>
                        <wps:cNvSpPr/>
                        <wps:spPr>
                          <a:xfrm>
                            <a:off x="310594" y="158894"/>
                            <a:ext cx="4971" cy="7412"/>
                          </a:xfrm>
                          <a:custGeom>
                            <a:avLst/>
                            <a:gdLst>
                              <a:gd name="csX0" fmla="*/ 4972 w 4971"/>
                              <a:gd name="csY0" fmla="*/ 6853 h 7412"/>
                              <a:gd name="csX1" fmla="*/ 4464 w 4971"/>
                              <a:gd name="csY1" fmla="*/ 7361 h 7412"/>
                              <a:gd name="csX2" fmla="*/ 4210 w 4971"/>
                              <a:gd name="csY2" fmla="*/ 7361 h 7412"/>
                              <a:gd name="csX3" fmla="*/ 19 w 4971"/>
                              <a:gd name="csY3" fmla="*/ 0 h 7412"/>
                              <a:gd name="csX4" fmla="*/ 527 w 4971"/>
                              <a:gd name="csY4" fmla="*/ 0 h 7412"/>
                              <a:gd name="csX5" fmla="*/ 4972 w 4971"/>
                              <a:gd name="csY5" fmla="*/ 6853 h 7412"/>
                            </a:gdLst>
                            <a:ahLst/>
                            <a:cxnLst>
                              <a:cxn ang="0">
                                <a:pos x="csX0" y="csY0"/>
                              </a:cxn>
                              <a:cxn ang="0">
                                <a:pos x="csX1" y="csY1"/>
                              </a:cxn>
                              <a:cxn ang="0">
                                <a:pos x="csX2" y="csY2"/>
                              </a:cxn>
                              <a:cxn ang="0">
                                <a:pos x="csX3" y="csY3"/>
                              </a:cxn>
                              <a:cxn ang="0">
                                <a:pos x="csX4" y="csY4"/>
                              </a:cxn>
                              <a:cxn ang="0">
                                <a:pos x="csX5" y="csY5"/>
                              </a:cxn>
                            </a:cxnLst>
                            <a:rect l="l" t="t" r="r" b="b"/>
                            <a:pathLst>
                              <a:path w="4971" h="7412">
                                <a:moveTo>
                                  <a:pt x="4972" y="6853"/>
                                </a:moveTo>
                                <a:cubicBezTo>
                                  <a:pt x="4972" y="6853"/>
                                  <a:pt x="4972" y="7615"/>
                                  <a:pt x="4464" y="7361"/>
                                </a:cubicBezTo>
                                <a:lnTo>
                                  <a:pt x="4210" y="7361"/>
                                </a:lnTo>
                                <a:cubicBezTo>
                                  <a:pt x="2051" y="5330"/>
                                  <a:pt x="-235" y="3046"/>
                                  <a:pt x="19" y="0"/>
                                </a:cubicBezTo>
                                <a:lnTo>
                                  <a:pt x="527" y="0"/>
                                </a:lnTo>
                                <a:cubicBezTo>
                                  <a:pt x="2559" y="1650"/>
                                  <a:pt x="4972" y="3680"/>
                                  <a:pt x="4972" y="6853"/>
                                </a:cubicBezTo>
                              </a:path>
                            </a:pathLst>
                          </a:custGeom>
                          <a:solidFill>
                            <a:srgbClr val="000000"/>
                          </a:solidFill>
                          <a:ln w="12688" cap="flat">
                            <a:noFill/>
                            <a:prstDash val="solid"/>
                            <a:miter/>
                          </a:ln>
                        </wps:spPr>
                        <wps:bodyPr/>
                      </wps:wsp>
                      <wps:wsp>
                        <wps:cNvPr id="270794186" name="Freeform: Shape 270794186"/>
                        <wps:cNvSpPr/>
                        <wps:spPr>
                          <a:xfrm>
                            <a:off x="306803" y="162263"/>
                            <a:ext cx="3047" cy="2705"/>
                          </a:xfrm>
                          <a:custGeom>
                            <a:avLst/>
                            <a:gdLst>
                              <a:gd name="csX0" fmla="*/ 3048 w 3047"/>
                              <a:gd name="csY0" fmla="*/ 1073 h 2705"/>
                              <a:gd name="csX1" fmla="*/ 2286 w 3047"/>
                              <a:gd name="csY1" fmla="*/ 2596 h 2705"/>
                              <a:gd name="csX2" fmla="*/ 0 w 3047"/>
                              <a:gd name="csY2" fmla="*/ 1580 h 2705"/>
                              <a:gd name="csX3" fmla="*/ 1143 w 3047"/>
                              <a:gd name="csY3" fmla="*/ 57 h 2705"/>
                              <a:gd name="csX4" fmla="*/ 3048 w 3047"/>
                              <a:gd name="csY4" fmla="*/ 1073 h 2705"/>
                            </a:gdLst>
                            <a:ahLst/>
                            <a:cxnLst>
                              <a:cxn ang="0">
                                <a:pos x="csX0" y="csY0"/>
                              </a:cxn>
                              <a:cxn ang="0">
                                <a:pos x="csX1" y="csY1"/>
                              </a:cxn>
                              <a:cxn ang="0">
                                <a:pos x="csX2" y="csY2"/>
                              </a:cxn>
                              <a:cxn ang="0">
                                <a:pos x="csX3" y="csY3"/>
                              </a:cxn>
                              <a:cxn ang="0">
                                <a:pos x="csX4" y="csY4"/>
                              </a:cxn>
                            </a:cxnLst>
                            <a:rect l="l" t="t" r="r" b="b"/>
                            <a:pathLst>
                              <a:path w="3047" h="2705">
                                <a:moveTo>
                                  <a:pt x="3048" y="1073"/>
                                </a:moveTo>
                                <a:cubicBezTo>
                                  <a:pt x="3048" y="1073"/>
                                  <a:pt x="2794" y="2215"/>
                                  <a:pt x="2286" y="2596"/>
                                </a:cubicBezTo>
                                <a:cubicBezTo>
                                  <a:pt x="1397" y="2849"/>
                                  <a:pt x="127" y="2722"/>
                                  <a:pt x="0" y="1580"/>
                                </a:cubicBezTo>
                                <a:cubicBezTo>
                                  <a:pt x="0" y="819"/>
                                  <a:pt x="762" y="438"/>
                                  <a:pt x="1143" y="57"/>
                                </a:cubicBezTo>
                                <a:cubicBezTo>
                                  <a:pt x="2032" y="-197"/>
                                  <a:pt x="2667" y="438"/>
                                  <a:pt x="3048" y="1073"/>
                                </a:cubicBezTo>
                              </a:path>
                            </a:pathLst>
                          </a:custGeom>
                          <a:solidFill>
                            <a:srgbClr val="000000"/>
                          </a:solidFill>
                          <a:ln w="12688" cap="flat">
                            <a:noFill/>
                            <a:prstDash val="solid"/>
                            <a:miter/>
                          </a:ln>
                        </wps:spPr>
                        <wps:bodyPr/>
                      </wps:wsp>
                      <wps:wsp>
                        <wps:cNvPr id="866326905" name="Freeform: Shape 866326905"/>
                        <wps:cNvSpPr/>
                        <wps:spPr>
                          <a:xfrm>
                            <a:off x="298549" y="163336"/>
                            <a:ext cx="6669" cy="8122"/>
                          </a:xfrm>
                          <a:custGeom>
                            <a:avLst/>
                            <a:gdLst>
                              <a:gd name="csX0" fmla="*/ 6223 w 6669"/>
                              <a:gd name="csY0" fmla="*/ 1650 h 8122"/>
                              <a:gd name="csX1" fmla="*/ 254 w 6669"/>
                              <a:gd name="csY1" fmla="*/ 8122 h 8122"/>
                              <a:gd name="csX2" fmla="*/ 127 w 6669"/>
                              <a:gd name="csY2" fmla="*/ 6980 h 8122"/>
                              <a:gd name="csX3" fmla="*/ 6095 w 6669"/>
                              <a:gd name="csY3" fmla="*/ 0 h 8122"/>
                              <a:gd name="csX4" fmla="*/ 6349 w 6669"/>
                              <a:gd name="csY4" fmla="*/ 1650 h 8122"/>
                            </a:gdLst>
                            <a:ahLst/>
                            <a:cxnLst>
                              <a:cxn ang="0">
                                <a:pos x="csX0" y="csY0"/>
                              </a:cxn>
                              <a:cxn ang="0">
                                <a:pos x="csX1" y="csY1"/>
                              </a:cxn>
                              <a:cxn ang="0">
                                <a:pos x="csX2" y="csY2"/>
                              </a:cxn>
                              <a:cxn ang="0">
                                <a:pos x="csX3" y="csY3"/>
                              </a:cxn>
                              <a:cxn ang="0">
                                <a:pos x="csX4" y="csY4"/>
                              </a:cxn>
                            </a:cxnLst>
                            <a:rect l="l" t="t" r="r" b="b"/>
                            <a:pathLst>
                              <a:path w="6669" h="8122">
                                <a:moveTo>
                                  <a:pt x="6223" y="1650"/>
                                </a:moveTo>
                                <a:cubicBezTo>
                                  <a:pt x="5079" y="4569"/>
                                  <a:pt x="2159" y="5965"/>
                                  <a:pt x="254" y="8122"/>
                                </a:cubicBezTo>
                                <a:cubicBezTo>
                                  <a:pt x="-127" y="7869"/>
                                  <a:pt x="0" y="7234"/>
                                  <a:pt x="127" y="6980"/>
                                </a:cubicBezTo>
                                <a:cubicBezTo>
                                  <a:pt x="889" y="4061"/>
                                  <a:pt x="3175" y="1142"/>
                                  <a:pt x="6095" y="0"/>
                                </a:cubicBezTo>
                                <a:cubicBezTo>
                                  <a:pt x="7365" y="127"/>
                                  <a:pt x="6095" y="1015"/>
                                  <a:pt x="6349" y="1650"/>
                                </a:cubicBezTo>
                              </a:path>
                            </a:pathLst>
                          </a:custGeom>
                          <a:solidFill>
                            <a:srgbClr val="000000"/>
                          </a:solidFill>
                          <a:ln w="12688" cap="flat">
                            <a:noFill/>
                            <a:prstDash val="solid"/>
                            <a:miter/>
                          </a:ln>
                        </wps:spPr>
                        <wps:bodyPr/>
                      </wps:wsp>
                      <wps:wsp>
                        <wps:cNvPr id="2124168272" name="Freeform: Shape 2124168272"/>
                        <wps:cNvSpPr/>
                        <wps:spPr>
                          <a:xfrm>
                            <a:off x="307692" y="166358"/>
                            <a:ext cx="2793" cy="2308"/>
                          </a:xfrm>
                          <a:custGeom>
                            <a:avLst/>
                            <a:gdLst>
                              <a:gd name="csX0" fmla="*/ 2794 w 2793"/>
                              <a:gd name="csY0" fmla="*/ 913 h 2308"/>
                              <a:gd name="csX1" fmla="*/ 1651 w 2793"/>
                              <a:gd name="csY1" fmla="*/ 2309 h 2308"/>
                              <a:gd name="csX2" fmla="*/ 0 w 2793"/>
                              <a:gd name="csY2" fmla="*/ 1420 h 2308"/>
                              <a:gd name="csX3" fmla="*/ 1016 w 2793"/>
                              <a:gd name="csY3" fmla="*/ 24 h 2308"/>
                              <a:gd name="csX4" fmla="*/ 2794 w 2793"/>
                              <a:gd name="csY4" fmla="*/ 913 h 2308"/>
                            </a:gdLst>
                            <a:ahLst/>
                            <a:cxnLst>
                              <a:cxn ang="0">
                                <a:pos x="csX0" y="csY0"/>
                              </a:cxn>
                              <a:cxn ang="0">
                                <a:pos x="csX1" y="csY1"/>
                              </a:cxn>
                              <a:cxn ang="0">
                                <a:pos x="csX2" y="csY2"/>
                              </a:cxn>
                              <a:cxn ang="0">
                                <a:pos x="csX3" y="csY3"/>
                              </a:cxn>
                              <a:cxn ang="0">
                                <a:pos x="csX4" y="csY4"/>
                              </a:cxn>
                            </a:cxnLst>
                            <a:rect l="l" t="t" r="r" b="b"/>
                            <a:pathLst>
                              <a:path w="2793" h="2308">
                                <a:moveTo>
                                  <a:pt x="2794" y="913"/>
                                </a:moveTo>
                                <a:cubicBezTo>
                                  <a:pt x="2794" y="1674"/>
                                  <a:pt x="2159" y="1928"/>
                                  <a:pt x="1651" y="2309"/>
                                </a:cubicBezTo>
                                <a:cubicBezTo>
                                  <a:pt x="1016" y="2309"/>
                                  <a:pt x="381" y="2055"/>
                                  <a:pt x="0" y="1420"/>
                                </a:cubicBezTo>
                                <a:cubicBezTo>
                                  <a:pt x="0" y="659"/>
                                  <a:pt x="508" y="405"/>
                                  <a:pt x="1016" y="24"/>
                                </a:cubicBezTo>
                                <a:cubicBezTo>
                                  <a:pt x="1778" y="-103"/>
                                  <a:pt x="2540" y="278"/>
                                  <a:pt x="2794" y="913"/>
                                </a:cubicBezTo>
                              </a:path>
                            </a:pathLst>
                          </a:custGeom>
                          <a:solidFill>
                            <a:srgbClr val="000000"/>
                          </a:solidFill>
                          <a:ln w="12688" cap="flat">
                            <a:noFill/>
                            <a:prstDash val="solid"/>
                            <a:miter/>
                          </a:ln>
                        </wps:spPr>
                        <wps:bodyPr/>
                      </wps:wsp>
                      <wps:wsp>
                        <wps:cNvPr id="1563854137" name="Freeform: Shape 1563854137"/>
                        <wps:cNvSpPr/>
                        <wps:spPr>
                          <a:xfrm>
                            <a:off x="228579" y="26651"/>
                            <a:ext cx="26667" cy="3807"/>
                          </a:xfrm>
                          <a:custGeom>
                            <a:avLst/>
                            <a:gdLst>
                              <a:gd name="csX0" fmla="*/ 24762 w 26667"/>
                              <a:gd name="csY0" fmla="*/ 635 h 3807"/>
                              <a:gd name="csX1" fmla="*/ 23873 w 26667"/>
                              <a:gd name="csY1" fmla="*/ 635 h 3807"/>
                              <a:gd name="csX2" fmla="*/ 24762 w 26667"/>
                              <a:gd name="csY2" fmla="*/ 3300 h 3807"/>
                              <a:gd name="csX3" fmla="*/ 24762 w 26667"/>
                              <a:gd name="csY3" fmla="*/ 635 h 3807"/>
                              <a:gd name="csX4" fmla="*/ 17905 w 26667"/>
                              <a:gd name="csY4" fmla="*/ 3427 h 3807"/>
                              <a:gd name="csX5" fmla="*/ 16762 w 26667"/>
                              <a:gd name="csY5" fmla="*/ 761 h 3807"/>
                              <a:gd name="csX6" fmla="*/ 14604 w 26667"/>
                              <a:gd name="csY6" fmla="*/ 761 h 3807"/>
                              <a:gd name="csX7" fmla="*/ 15619 w 26667"/>
                              <a:gd name="csY7" fmla="*/ 3427 h 3807"/>
                              <a:gd name="csX8" fmla="*/ 17905 w 26667"/>
                              <a:gd name="csY8" fmla="*/ 3427 h 3807"/>
                              <a:gd name="csX9" fmla="*/ 8635 w 26667"/>
                              <a:gd name="csY9" fmla="*/ 3427 h 3807"/>
                              <a:gd name="csX10" fmla="*/ 7492 w 26667"/>
                              <a:gd name="csY10" fmla="*/ 761 h 3807"/>
                              <a:gd name="csX11" fmla="*/ 5333 w 26667"/>
                              <a:gd name="csY11" fmla="*/ 761 h 3807"/>
                              <a:gd name="csX12" fmla="*/ 6349 w 26667"/>
                              <a:gd name="csY12" fmla="*/ 3427 h 3807"/>
                              <a:gd name="csX13" fmla="*/ 8635 w 26667"/>
                              <a:gd name="csY13" fmla="*/ 3427 h 3807"/>
                              <a:gd name="csX14" fmla="*/ 24762 w 26667"/>
                              <a:gd name="csY14" fmla="*/ 0 h 3807"/>
                              <a:gd name="csX15" fmla="*/ 26667 w 26667"/>
                              <a:gd name="csY15" fmla="*/ 1904 h 3807"/>
                              <a:gd name="csX16" fmla="*/ 24762 w 26667"/>
                              <a:gd name="csY16" fmla="*/ 3807 h 3807"/>
                              <a:gd name="csX17" fmla="*/ 1905 w 26667"/>
                              <a:gd name="csY17" fmla="*/ 3807 h 3807"/>
                              <a:gd name="csX18" fmla="*/ 0 w 26667"/>
                              <a:gd name="csY18" fmla="*/ 1904 h 3807"/>
                              <a:gd name="csX19" fmla="*/ 1905 w 26667"/>
                              <a:gd name="csY19" fmla="*/ 0 h 3807"/>
                              <a:gd name="csX20" fmla="*/ 24762 w 26667"/>
                              <a:gd name="csY20" fmla="*/ 0 h 38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6667" h="3807">
                                <a:moveTo>
                                  <a:pt x="24762" y="635"/>
                                </a:moveTo>
                                <a:lnTo>
                                  <a:pt x="23873" y="635"/>
                                </a:lnTo>
                                <a:cubicBezTo>
                                  <a:pt x="21588" y="635"/>
                                  <a:pt x="23493" y="3300"/>
                                  <a:pt x="24762" y="3300"/>
                                </a:cubicBezTo>
                                <a:cubicBezTo>
                                  <a:pt x="26286" y="3300"/>
                                  <a:pt x="26286" y="635"/>
                                  <a:pt x="24762" y="635"/>
                                </a:cubicBezTo>
                                <a:moveTo>
                                  <a:pt x="17905" y="3427"/>
                                </a:moveTo>
                                <a:cubicBezTo>
                                  <a:pt x="20064" y="3427"/>
                                  <a:pt x="17905" y="761"/>
                                  <a:pt x="16762" y="761"/>
                                </a:cubicBezTo>
                                <a:lnTo>
                                  <a:pt x="14604" y="761"/>
                                </a:lnTo>
                                <a:cubicBezTo>
                                  <a:pt x="12317" y="761"/>
                                  <a:pt x="14476" y="3427"/>
                                  <a:pt x="15619" y="3427"/>
                                </a:cubicBezTo>
                                <a:lnTo>
                                  <a:pt x="17905" y="3427"/>
                                </a:lnTo>
                                <a:close/>
                                <a:moveTo>
                                  <a:pt x="8635" y="3427"/>
                                </a:moveTo>
                                <a:cubicBezTo>
                                  <a:pt x="10921" y="3427"/>
                                  <a:pt x="8762" y="761"/>
                                  <a:pt x="7492" y="761"/>
                                </a:cubicBezTo>
                                <a:lnTo>
                                  <a:pt x="5333" y="761"/>
                                </a:lnTo>
                                <a:cubicBezTo>
                                  <a:pt x="3048" y="761"/>
                                  <a:pt x="5206" y="3427"/>
                                  <a:pt x="6349" y="3427"/>
                                </a:cubicBezTo>
                                <a:lnTo>
                                  <a:pt x="8635" y="3427"/>
                                </a:lnTo>
                                <a:close/>
                                <a:moveTo>
                                  <a:pt x="24762" y="0"/>
                                </a:moveTo>
                                <a:cubicBezTo>
                                  <a:pt x="25779" y="0"/>
                                  <a:pt x="26667" y="888"/>
                                  <a:pt x="26667" y="1904"/>
                                </a:cubicBezTo>
                                <a:cubicBezTo>
                                  <a:pt x="26667" y="2919"/>
                                  <a:pt x="25779" y="3807"/>
                                  <a:pt x="24762" y="3807"/>
                                </a:cubicBezTo>
                                <a:lnTo>
                                  <a:pt x="1905" y="3807"/>
                                </a:lnTo>
                                <a:cubicBezTo>
                                  <a:pt x="889" y="3807"/>
                                  <a:pt x="0" y="2919"/>
                                  <a:pt x="0" y="1904"/>
                                </a:cubicBezTo>
                                <a:cubicBezTo>
                                  <a:pt x="0" y="888"/>
                                  <a:pt x="889" y="0"/>
                                  <a:pt x="1905" y="0"/>
                                </a:cubicBezTo>
                                <a:lnTo>
                                  <a:pt x="24762" y="0"/>
                                </a:lnTo>
                                <a:close/>
                              </a:path>
                            </a:pathLst>
                          </a:custGeom>
                          <a:solidFill>
                            <a:srgbClr val="000000"/>
                          </a:solidFill>
                          <a:ln w="12688" cap="flat">
                            <a:noFill/>
                            <a:prstDash val="solid"/>
                            <a:miter/>
                          </a:ln>
                        </wps:spPr>
                        <wps:bodyPr/>
                      </wps:wsp>
                      <wps:wsp>
                        <wps:cNvPr id="1542223489" name="Freeform: Shape 1542223489"/>
                        <wps:cNvSpPr/>
                        <wps:spPr>
                          <a:xfrm>
                            <a:off x="249659" y="52795"/>
                            <a:ext cx="12064" cy="19417"/>
                          </a:xfrm>
                          <a:custGeom>
                            <a:avLst/>
                            <a:gdLst>
                              <a:gd name="csX0" fmla="*/ 3810 w 12064"/>
                              <a:gd name="csY0" fmla="*/ 9265 h 19417"/>
                              <a:gd name="csX1" fmla="*/ 6223 w 12064"/>
                              <a:gd name="csY1" fmla="*/ 9645 h 19417"/>
                              <a:gd name="csX2" fmla="*/ 8635 w 12064"/>
                              <a:gd name="csY2" fmla="*/ 9265 h 19417"/>
                              <a:gd name="csX3" fmla="*/ 6223 w 12064"/>
                              <a:gd name="csY3" fmla="*/ 8376 h 19417"/>
                              <a:gd name="csX4" fmla="*/ 3810 w 12064"/>
                              <a:gd name="csY4" fmla="*/ 9265 h 19417"/>
                              <a:gd name="csX5" fmla="*/ 8000 w 12064"/>
                              <a:gd name="csY5" fmla="*/ 11676 h 19417"/>
                              <a:gd name="csX6" fmla="*/ 9016 w 12064"/>
                              <a:gd name="csY6" fmla="*/ 9138 h 19417"/>
                              <a:gd name="csX7" fmla="*/ 5842 w 12064"/>
                              <a:gd name="csY7" fmla="*/ 6599 h 19417"/>
                              <a:gd name="csX8" fmla="*/ 2921 w 12064"/>
                              <a:gd name="csY8" fmla="*/ 9011 h 19417"/>
                              <a:gd name="csX9" fmla="*/ 4445 w 12064"/>
                              <a:gd name="csY9" fmla="*/ 11549 h 19417"/>
                              <a:gd name="csX10" fmla="*/ 7874 w 12064"/>
                              <a:gd name="csY10" fmla="*/ 11549 h 19417"/>
                              <a:gd name="csX11" fmla="*/ 1651 w 12064"/>
                              <a:gd name="csY11" fmla="*/ 0 h 19417"/>
                              <a:gd name="csX12" fmla="*/ 5968 w 12064"/>
                              <a:gd name="csY12" fmla="*/ 1650 h 19417"/>
                              <a:gd name="csX13" fmla="*/ 10286 w 12064"/>
                              <a:gd name="csY13" fmla="*/ 0 h 19417"/>
                              <a:gd name="csX14" fmla="*/ 8635 w 12064"/>
                              <a:gd name="csY14" fmla="*/ 6473 h 19417"/>
                              <a:gd name="csX15" fmla="*/ 12064 w 12064"/>
                              <a:gd name="csY15" fmla="*/ 5711 h 19417"/>
                              <a:gd name="csX16" fmla="*/ 10921 w 12064"/>
                              <a:gd name="csY16" fmla="*/ 9645 h 19417"/>
                              <a:gd name="csX17" fmla="*/ 12064 w 12064"/>
                              <a:gd name="csY17" fmla="*/ 13326 h 19417"/>
                              <a:gd name="csX18" fmla="*/ 9016 w 12064"/>
                              <a:gd name="csY18" fmla="*/ 12564 h 19417"/>
                              <a:gd name="csX19" fmla="*/ 10286 w 12064"/>
                              <a:gd name="csY19" fmla="*/ 19418 h 19417"/>
                              <a:gd name="csX20" fmla="*/ 5968 w 12064"/>
                              <a:gd name="csY20" fmla="*/ 17768 h 19417"/>
                              <a:gd name="csX21" fmla="*/ 1651 w 12064"/>
                              <a:gd name="csY21" fmla="*/ 19418 h 19417"/>
                              <a:gd name="csX22" fmla="*/ 3429 w 12064"/>
                              <a:gd name="csY22" fmla="*/ 12564 h 19417"/>
                              <a:gd name="csX23" fmla="*/ 0 w 12064"/>
                              <a:gd name="csY23" fmla="*/ 13580 h 19417"/>
                              <a:gd name="csX24" fmla="*/ 889 w 12064"/>
                              <a:gd name="csY24" fmla="*/ 9645 h 19417"/>
                              <a:gd name="csX25" fmla="*/ 0 w 12064"/>
                              <a:gd name="csY25" fmla="*/ 5965 h 19417"/>
                              <a:gd name="csX26" fmla="*/ 3302 w 12064"/>
                              <a:gd name="csY26" fmla="*/ 6473 h 19417"/>
                              <a:gd name="csX27" fmla="*/ 1651 w 12064"/>
                              <a:gd name="csY27" fmla="*/ 0 h 194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12064" h="19417">
                                <a:moveTo>
                                  <a:pt x="3810" y="9265"/>
                                </a:moveTo>
                                <a:cubicBezTo>
                                  <a:pt x="3810" y="10280"/>
                                  <a:pt x="5207" y="9645"/>
                                  <a:pt x="6223" y="9645"/>
                                </a:cubicBezTo>
                                <a:cubicBezTo>
                                  <a:pt x="7238" y="9645"/>
                                  <a:pt x="8635" y="10280"/>
                                  <a:pt x="8635" y="9265"/>
                                </a:cubicBezTo>
                                <a:cubicBezTo>
                                  <a:pt x="8635" y="7869"/>
                                  <a:pt x="7238" y="8376"/>
                                  <a:pt x="6223" y="8376"/>
                                </a:cubicBezTo>
                                <a:cubicBezTo>
                                  <a:pt x="5207" y="8376"/>
                                  <a:pt x="3810" y="7869"/>
                                  <a:pt x="3810" y="9265"/>
                                </a:cubicBezTo>
                                <a:moveTo>
                                  <a:pt x="8000" y="11676"/>
                                </a:moveTo>
                                <a:cubicBezTo>
                                  <a:pt x="9016" y="11676"/>
                                  <a:pt x="9016" y="10280"/>
                                  <a:pt x="9016" y="9138"/>
                                </a:cubicBezTo>
                                <a:cubicBezTo>
                                  <a:pt x="9016" y="6473"/>
                                  <a:pt x="6985" y="9138"/>
                                  <a:pt x="5842" y="6599"/>
                                </a:cubicBezTo>
                                <a:cubicBezTo>
                                  <a:pt x="5080" y="8757"/>
                                  <a:pt x="2921" y="6726"/>
                                  <a:pt x="2921" y="9011"/>
                                </a:cubicBezTo>
                                <a:cubicBezTo>
                                  <a:pt x="2921" y="10534"/>
                                  <a:pt x="2921" y="11549"/>
                                  <a:pt x="4445" y="11549"/>
                                </a:cubicBezTo>
                                <a:lnTo>
                                  <a:pt x="7874" y="11549"/>
                                </a:lnTo>
                                <a:close/>
                                <a:moveTo>
                                  <a:pt x="1651" y="0"/>
                                </a:moveTo>
                                <a:lnTo>
                                  <a:pt x="5968" y="1650"/>
                                </a:lnTo>
                                <a:lnTo>
                                  <a:pt x="10286" y="0"/>
                                </a:lnTo>
                                <a:lnTo>
                                  <a:pt x="8635" y="6473"/>
                                </a:lnTo>
                                <a:lnTo>
                                  <a:pt x="12064" y="5711"/>
                                </a:lnTo>
                                <a:lnTo>
                                  <a:pt x="10921" y="9645"/>
                                </a:lnTo>
                                <a:lnTo>
                                  <a:pt x="12064" y="13326"/>
                                </a:lnTo>
                                <a:lnTo>
                                  <a:pt x="9016" y="12564"/>
                                </a:lnTo>
                                <a:lnTo>
                                  <a:pt x="10286" y="19418"/>
                                </a:lnTo>
                                <a:lnTo>
                                  <a:pt x="5968" y="17768"/>
                                </a:lnTo>
                                <a:lnTo>
                                  <a:pt x="1651" y="19418"/>
                                </a:lnTo>
                                <a:lnTo>
                                  <a:pt x="3429" y="12564"/>
                                </a:lnTo>
                                <a:lnTo>
                                  <a:pt x="0" y="13580"/>
                                </a:lnTo>
                                <a:lnTo>
                                  <a:pt x="889" y="9645"/>
                                </a:lnTo>
                                <a:lnTo>
                                  <a:pt x="0" y="5965"/>
                                </a:lnTo>
                                <a:lnTo>
                                  <a:pt x="3302" y="6473"/>
                                </a:lnTo>
                                <a:lnTo>
                                  <a:pt x="1651" y="0"/>
                                </a:lnTo>
                                <a:close/>
                              </a:path>
                            </a:pathLst>
                          </a:custGeom>
                          <a:solidFill>
                            <a:srgbClr val="000000"/>
                          </a:solidFill>
                          <a:ln w="12688" cap="flat">
                            <a:noFill/>
                            <a:prstDash val="solid"/>
                            <a:miter/>
                          </a:ln>
                        </wps:spPr>
                        <wps:bodyPr/>
                      </wps:wsp>
                    </wpg:grpSp>
                    <wps:wsp>
                      <wps:cNvPr id="1937729747" name="Freeform: Shape 1937729747"/>
                      <wps:cNvSpPr/>
                      <wps:spPr>
                        <a:xfrm>
                          <a:off x="240386" y="59391"/>
                          <a:ext cx="2793" cy="2918"/>
                        </a:xfrm>
                        <a:custGeom>
                          <a:avLst/>
                          <a:gdLst>
                            <a:gd name="csX0" fmla="*/ 889 w 2793"/>
                            <a:gd name="csY0" fmla="*/ 761 h 2918"/>
                            <a:gd name="csX1" fmla="*/ 127 w 2793"/>
                            <a:gd name="csY1" fmla="*/ 635 h 2918"/>
                            <a:gd name="csX2" fmla="*/ 508 w 2793"/>
                            <a:gd name="csY2" fmla="*/ 1396 h 2918"/>
                            <a:gd name="csX3" fmla="*/ 0 w 2793"/>
                            <a:gd name="csY3" fmla="*/ 1904 h 2918"/>
                            <a:gd name="csX4" fmla="*/ 762 w 2793"/>
                            <a:gd name="csY4" fmla="*/ 2031 h 2918"/>
                            <a:gd name="csX5" fmla="*/ 762 w 2793"/>
                            <a:gd name="csY5" fmla="*/ 2919 h 2918"/>
                            <a:gd name="csX6" fmla="*/ 1397 w 2793"/>
                            <a:gd name="csY6" fmla="*/ 2411 h 2918"/>
                            <a:gd name="csX7" fmla="*/ 2032 w 2793"/>
                            <a:gd name="csY7" fmla="*/ 2919 h 2918"/>
                            <a:gd name="csX8" fmla="*/ 2032 w 2793"/>
                            <a:gd name="csY8" fmla="*/ 2031 h 2918"/>
                            <a:gd name="csX9" fmla="*/ 2794 w 2793"/>
                            <a:gd name="csY9" fmla="*/ 1904 h 2918"/>
                            <a:gd name="csX10" fmla="*/ 2286 w 2793"/>
                            <a:gd name="csY10" fmla="*/ 1396 h 2918"/>
                            <a:gd name="csX11" fmla="*/ 2540 w 2793"/>
                            <a:gd name="csY11" fmla="*/ 635 h 2918"/>
                            <a:gd name="csX12" fmla="*/ 1778 w 2793"/>
                            <a:gd name="csY12" fmla="*/ 761 h 2918"/>
                            <a:gd name="csX13" fmla="*/ 1397 w 2793"/>
                            <a:gd name="csY13" fmla="*/ 0 h 2918"/>
                            <a:gd name="csX14" fmla="*/ 889 w 2793"/>
                            <a:gd name="csY14" fmla="*/ 761 h 29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93" h="2918">
                              <a:moveTo>
                                <a:pt x="889" y="761"/>
                              </a:moveTo>
                              <a:lnTo>
                                <a:pt x="127" y="635"/>
                              </a:lnTo>
                              <a:lnTo>
                                <a:pt x="508" y="1396"/>
                              </a:lnTo>
                              <a:lnTo>
                                <a:pt x="0" y="1904"/>
                              </a:lnTo>
                              <a:lnTo>
                                <a:pt x="762" y="2031"/>
                              </a:lnTo>
                              <a:lnTo>
                                <a:pt x="762" y="2919"/>
                              </a:lnTo>
                              <a:lnTo>
                                <a:pt x="1397" y="2411"/>
                              </a:lnTo>
                              <a:lnTo>
                                <a:pt x="2032" y="2919"/>
                              </a:lnTo>
                              <a:lnTo>
                                <a:pt x="2032" y="2031"/>
                              </a:lnTo>
                              <a:lnTo>
                                <a:pt x="2794" y="1904"/>
                              </a:lnTo>
                              <a:lnTo>
                                <a:pt x="2286" y="1396"/>
                              </a:lnTo>
                              <a:lnTo>
                                <a:pt x="2540" y="635"/>
                              </a:lnTo>
                              <a:lnTo>
                                <a:pt x="1778" y="761"/>
                              </a:lnTo>
                              <a:lnTo>
                                <a:pt x="1397" y="0"/>
                              </a:lnTo>
                              <a:lnTo>
                                <a:pt x="889" y="761"/>
                              </a:lnTo>
                              <a:close/>
                            </a:path>
                          </a:pathLst>
                        </a:custGeom>
                        <a:solidFill>
                          <a:srgbClr val="000000"/>
                        </a:solidFill>
                        <a:ln w="12688" cap="flat">
                          <a:noFill/>
                          <a:prstDash val="solid"/>
                          <a:miter/>
                        </a:ln>
                      </wps:spPr>
                      <wps:bodyPr/>
                    </wps:wsp>
                    <wps:wsp>
                      <wps:cNvPr id="2044705128" name="Freeform: Shape 2044705128"/>
                      <wps:cNvSpPr/>
                      <wps:spPr>
                        <a:xfrm>
                          <a:off x="236957" y="63706"/>
                          <a:ext cx="2920" cy="2919"/>
                        </a:xfrm>
                        <a:custGeom>
                          <a:avLst/>
                          <a:gdLst>
                            <a:gd name="csX0" fmla="*/ 1016 w 2920"/>
                            <a:gd name="csY0" fmla="*/ 761 h 2919"/>
                            <a:gd name="csX1" fmla="*/ 254 w 2920"/>
                            <a:gd name="csY1" fmla="*/ 761 h 2919"/>
                            <a:gd name="csX2" fmla="*/ 635 w 2920"/>
                            <a:gd name="csY2" fmla="*/ 1396 h 2919"/>
                            <a:gd name="csX3" fmla="*/ 0 w 2920"/>
                            <a:gd name="csY3" fmla="*/ 2031 h 2919"/>
                            <a:gd name="csX4" fmla="*/ 762 w 2920"/>
                            <a:gd name="csY4" fmla="*/ 2158 h 2919"/>
                            <a:gd name="csX5" fmla="*/ 762 w 2920"/>
                            <a:gd name="csY5" fmla="*/ 2919 h 2919"/>
                            <a:gd name="csX6" fmla="*/ 1397 w 2920"/>
                            <a:gd name="csY6" fmla="*/ 2411 h 2919"/>
                            <a:gd name="csX7" fmla="*/ 2159 w 2920"/>
                            <a:gd name="csY7" fmla="*/ 2919 h 2919"/>
                            <a:gd name="csX8" fmla="*/ 2159 w 2920"/>
                            <a:gd name="csY8" fmla="*/ 2158 h 2919"/>
                            <a:gd name="csX9" fmla="*/ 2921 w 2920"/>
                            <a:gd name="csY9" fmla="*/ 2031 h 2919"/>
                            <a:gd name="csX10" fmla="*/ 2286 w 2920"/>
                            <a:gd name="csY10" fmla="*/ 1396 h 2919"/>
                            <a:gd name="csX11" fmla="*/ 2667 w 2920"/>
                            <a:gd name="csY11" fmla="*/ 761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761"/>
                              </a:lnTo>
                              <a:lnTo>
                                <a:pt x="635" y="1396"/>
                              </a:lnTo>
                              <a:lnTo>
                                <a:pt x="0" y="2031"/>
                              </a:lnTo>
                              <a:lnTo>
                                <a:pt x="762" y="2158"/>
                              </a:lnTo>
                              <a:lnTo>
                                <a:pt x="762" y="2919"/>
                              </a:lnTo>
                              <a:lnTo>
                                <a:pt x="1397" y="2411"/>
                              </a:lnTo>
                              <a:lnTo>
                                <a:pt x="2159" y="2919"/>
                              </a:lnTo>
                              <a:lnTo>
                                <a:pt x="2159" y="2158"/>
                              </a:lnTo>
                              <a:lnTo>
                                <a:pt x="2921" y="2031"/>
                              </a:lnTo>
                              <a:lnTo>
                                <a:pt x="2286" y="1396"/>
                              </a:lnTo>
                              <a:lnTo>
                                <a:pt x="2667" y="761"/>
                              </a:lnTo>
                              <a:lnTo>
                                <a:pt x="1905" y="761"/>
                              </a:lnTo>
                              <a:lnTo>
                                <a:pt x="1397" y="0"/>
                              </a:lnTo>
                              <a:lnTo>
                                <a:pt x="1016" y="761"/>
                              </a:lnTo>
                              <a:close/>
                            </a:path>
                          </a:pathLst>
                        </a:custGeom>
                        <a:solidFill>
                          <a:srgbClr val="000000"/>
                        </a:solidFill>
                        <a:ln w="12688" cap="flat">
                          <a:noFill/>
                          <a:prstDash val="solid"/>
                          <a:miter/>
                        </a:ln>
                      </wps:spPr>
                      <wps:bodyPr/>
                    </wps:wsp>
                    <wps:wsp>
                      <wps:cNvPr id="935020252" name="Freeform: Shape 935020252"/>
                      <wps:cNvSpPr/>
                      <wps:spPr>
                        <a:xfrm>
                          <a:off x="242671" y="63199"/>
                          <a:ext cx="2920" cy="2919"/>
                        </a:xfrm>
                        <a:custGeom>
                          <a:avLst/>
                          <a:gdLst>
                            <a:gd name="csX0" fmla="*/ 1016 w 2920"/>
                            <a:gd name="csY0" fmla="*/ 761 h 2919"/>
                            <a:gd name="csX1" fmla="*/ 254 w 2920"/>
                            <a:gd name="csY1" fmla="*/ 635 h 2919"/>
                            <a:gd name="csX2" fmla="*/ 635 w 2920"/>
                            <a:gd name="csY2" fmla="*/ 1396 h 2919"/>
                            <a:gd name="csX3" fmla="*/ 0 w 2920"/>
                            <a:gd name="csY3" fmla="*/ 1904 h 2919"/>
                            <a:gd name="csX4" fmla="*/ 762 w 2920"/>
                            <a:gd name="csY4" fmla="*/ 2031 h 2919"/>
                            <a:gd name="csX5" fmla="*/ 762 w 2920"/>
                            <a:gd name="csY5" fmla="*/ 2919 h 2919"/>
                            <a:gd name="csX6" fmla="*/ 1397 w 2920"/>
                            <a:gd name="csY6" fmla="*/ 2411 h 2919"/>
                            <a:gd name="csX7" fmla="*/ 2159 w 2920"/>
                            <a:gd name="csY7" fmla="*/ 2919 h 2919"/>
                            <a:gd name="csX8" fmla="*/ 2159 w 2920"/>
                            <a:gd name="csY8" fmla="*/ 2031 h 2919"/>
                            <a:gd name="csX9" fmla="*/ 2921 w 2920"/>
                            <a:gd name="csY9" fmla="*/ 1904 h 2919"/>
                            <a:gd name="csX10" fmla="*/ 2286 w 2920"/>
                            <a:gd name="csY10" fmla="*/ 1396 h 2919"/>
                            <a:gd name="csX11" fmla="*/ 2667 w 2920"/>
                            <a:gd name="csY11" fmla="*/ 635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635"/>
                              </a:lnTo>
                              <a:lnTo>
                                <a:pt x="635" y="1396"/>
                              </a:lnTo>
                              <a:lnTo>
                                <a:pt x="0" y="1904"/>
                              </a:lnTo>
                              <a:lnTo>
                                <a:pt x="762" y="2031"/>
                              </a:lnTo>
                              <a:lnTo>
                                <a:pt x="762" y="2919"/>
                              </a:lnTo>
                              <a:lnTo>
                                <a:pt x="1397" y="2411"/>
                              </a:lnTo>
                              <a:lnTo>
                                <a:pt x="2159" y="2919"/>
                              </a:lnTo>
                              <a:lnTo>
                                <a:pt x="2159" y="2031"/>
                              </a:lnTo>
                              <a:lnTo>
                                <a:pt x="2921" y="1904"/>
                              </a:lnTo>
                              <a:lnTo>
                                <a:pt x="2286" y="1396"/>
                              </a:lnTo>
                              <a:lnTo>
                                <a:pt x="2667" y="635"/>
                              </a:lnTo>
                              <a:lnTo>
                                <a:pt x="1905" y="761"/>
                              </a:lnTo>
                              <a:lnTo>
                                <a:pt x="1397" y="0"/>
                              </a:lnTo>
                              <a:lnTo>
                                <a:pt x="1016" y="761"/>
                              </a:lnTo>
                              <a:close/>
                            </a:path>
                          </a:pathLst>
                        </a:custGeom>
                        <a:solidFill>
                          <a:srgbClr val="000000"/>
                        </a:solidFill>
                        <a:ln w="12688" cap="flat">
                          <a:noFill/>
                          <a:prstDash val="solid"/>
                          <a:miter/>
                        </a:ln>
                      </wps:spPr>
                      <wps:bodyPr/>
                    </wps:wsp>
                    <wps:wsp>
                      <wps:cNvPr id="1559330565" name="Freeform: Shape 1559330565"/>
                      <wps:cNvSpPr/>
                      <wps:spPr>
                        <a:xfrm>
                          <a:off x="243687" y="67641"/>
                          <a:ext cx="1650" cy="1649"/>
                        </a:xfrm>
                        <a:custGeom>
                          <a:avLst/>
                          <a:gdLst>
                            <a:gd name="csX0" fmla="*/ 508 w 1650"/>
                            <a:gd name="csY0" fmla="*/ 508 h 1649"/>
                            <a:gd name="csX1" fmla="*/ 127 w 1650"/>
                            <a:gd name="csY1" fmla="*/ 508 h 1649"/>
                            <a:gd name="csX2" fmla="*/ 381 w 1650"/>
                            <a:gd name="csY2" fmla="*/ 888 h 1649"/>
                            <a:gd name="csX3" fmla="*/ 0 w 1650"/>
                            <a:gd name="csY3" fmla="*/ 1142 h 1649"/>
                            <a:gd name="csX4" fmla="*/ 381 w 1650"/>
                            <a:gd name="csY4" fmla="*/ 1269 h 1649"/>
                            <a:gd name="csX5" fmla="*/ 381 w 1650"/>
                            <a:gd name="csY5" fmla="*/ 1650 h 1649"/>
                            <a:gd name="csX6" fmla="*/ 762 w 1650"/>
                            <a:gd name="csY6" fmla="*/ 1396 h 1649"/>
                            <a:gd name="csX7" fmla="*/ 1143 w 1650"/>
                            <a:gd name="csY7" fmla="*/ 1650 h 1649"/>
                            <a:gd name="csX8" fmla="*/ 1143 w 1650"/>
                            <a:gd name="csY8" fmla="*/ 1269 h 1649"/>
                            <a:gd name="csX9" fmla="*/ 1651 w 1650"/>
                            <a:gd name="csY9" fmla="*/ 1142 h 1649"/>
                            <a:gd name="csX10" fmla="*/ 1270 w 1650"/>
                            <a:gd name="csY10" fmla="*/ 888 h 1649"/>
                            <a:gd name="csX11" fmla="*/ 1524 w 1650"/>
                            <a:gd name="csY11" fmla="*/ 508 h 1649"/>
                            <a:gd name="csX12" fmla="*/ 1016 w 1650"/>
                            <a:gd name="csY12" fmla="*/ 508 h 1649"/>
                            <a:gd name="csX13" fmla="*/ 762 w 1650"/>
                            <a:gd name="csY13" fmla="*/ 0 h 1649"/>
                            <a:gd name="csX14" fmla="*/ 508 w 1650"/>
                            <a:gd name="csY14" fmla="*/ 508 h 164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650" h="1649">
                              <a:moveTo>
                                <a:pt x="508" y="508"/>
                              </a:moveTo>
                              <a:lnTo>
                                <a:pt x="127" y="508"/>
                              </a:lnTo>
                              <a:lnTo>
                                <a:pt x="381" y="888"/>
                              </a:lnTo>
                              <a:lnTo>
                                <a:pt x="0" y="1142"/>
                              </a:lnTo>
                              <a:lnTo>
                                <a:pt x="381" y="1269"/>
                              </a:lnTo>
                              <a:lnTo>
                                <a:pt x="381" y="1650"/>
                              </a:lnTo>
                              <a:lnTo>
                                <a:pt x="762" y="1396"/>
                              </a:lnTo>
                              <a:lnTo>
                                <a:pt x="1143" y="1650"/>
                              </a:lnTo>
                              <a:lnTo>
                                <a:pt x="1143" y="1269"/>
                              </a:lnTo>
                              <a:lnTo>
                                <a:pt x="1651" y="1142"/>
                              </a:lnTo>
                              <a:lnTo>
                                <a:pt x="1270" y="888"/>
                              </a:lnTo>
                              <a:lnTo>
                                <a:pt x="1524" y="508"/>
                              </a:lnTo>
                              <a:lnTo>
                                <a:pt x="1016" y="508"/>
                              </a:lnTo>
                              <a:lnTo>
                                <a:pt x="762" y="0"/>
                              </a:lnTo>
                              <a:lnTo>
                                <a:pt x="508" y="508"/>
                              </a:lnTo>
                              <a:close/>
                            </a:path>
                          </a:pathLst>
                        </a:custGeom>
                        <a:solidFill>
                          <a:srgbClr val="000000"/>
                        </a:solidFill>
                        <a:ln w="12688" cap="flat">
                          <a:noFill/>
                          <a:prstDash val="solid"/>
                          <a:miter/>
                        </a:ln>
                      </wps:spPr>
                      <wps:bodyPr/>
                    </wps:wsp>
                    <wps:wsp>
                      <wps:cNvPr id="617293029" name="Freeform: Shape 617293029"/>
                      <wps:cNvSpPr/>
                      <wps:spPr>
                        <a:xfrm>
                          <a:off x="237592" y="68021"/>
                          <a:ext cx="4825" cy="5076"/>
                        </a:xfrm>
                        <a:custGeom>
                          <a:avLst/>
                          <a:gdLst>
                            <a:gd name="csX0" fmla="*/ 1651 w 4825"/>
                            <a:gd name="csY0" fmla="*/ 1396 h 5076"/>
                            <a:gd name="csX1" fmla="*/ 254 w 4825"/>
                            <a:gd name="csY1" fmla="*/ 1269 h 5076"/>
                            <a:gd name="csX2" fmla="*/ 889 w 4825"/>
                            <a:gd name="csY2" fmla="*/ 2411 h 5076"/>
                            <a:gd name="csX3" fmla="*/ 0 w 4825"/>
                            <a:gd name="csY3" fmla="*/ 3427 h 5076"/>
                            <a:gd name="csX4" fmla="*/ 1143 w 4825"/>
                            <a:gd name="csY4" fmla="*/ 3680 h 5076"/>
                            <a:gd name="csX5" fmla="*/ 1143 w 4825"/>
                            <a:gd name="csY5" fmla="*/ 5077 h 5076"/>
                            <a:gd name="csX6" fmla="*/ 2413 w 4825"/>
                            <a:gd name="csY6" fmla="*/ 4188 h 5076"/>
                            <a:gd name="csX7" fmla="*/ 3556 w 4825"/>
                            <a:gd name="csY7" fmla="*/ 5077 h 5076"/>
                            <a:gd name="csX8" fmla="*/ 3556 w 4825"/>
                            <a:gd name="csY8" fmla="*/ 3680 h 5076"/>
                            <a:gd name="csX9" fmla="*/ 4826 w 4825"/>
                            <a:gd name="csY9" fmla="*/ 3427 h 5076"/>
                            <a:gd name="csX10" fmla="*/ 3809 w 4825"/>
                            <a:gd name="csY10" fmla="*/ 2411 h 5076"/>
                            <a:gd name="csX11" fmla="*/ 4445 w 4825"/>
                            <a:gd name="csY11" fmla="*/ 1269 h 5076"/>
                            <a:gd name="csX12" fmla="*/ 3175 w 4825"/>
                            <a:gd name="csY12" fmla="*/ 1396 h 5076"/>
                            <a:gd name="csX13" fmla="*/ 2413 w 4825"/>
                            <a:gd name="csY13" fmla="*/ 0 h 5076"/>
                            <a:gd name="csX14" fmla="*/ 1651 w 4825"/>
                            <a:gd name="csY14" fmla="*/ 1396 h 50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825" h="5076">
                              <a:moveTo>
                                <a:pt x="1651" y="1396"/>
                              </a:moveTo>
                              <a:lnTo>
                                <a:pt x="254" y="1269"/>
                              </a:lnTo>
                              <a:lnTo>
                                <a:pt x="889" y="2411"/>
                              </a:lnTo>
                              <a:lnTo>
                                <a:pt x="0" y="3427"/>
                              </a:lnTo>
                              <a:lnTo>
                                <a:pt x="1143" y="3680"/>
                              </a:lnTo>
                              <a:lnTo>
                                <a:pt x="1143" y="5077"/>
                              </a:lnTo>
                              <a:lnTo>
                                <a:pt x="2413" y="4188"/>
                              </a:lnTo>
                              <a:lnTo>
                                <a:pt x="3556" y="5077"/>
                              </a:lnTo>
                              <a:lnTo>
                                <a:pt x="3556" y="3680"/>
                              </a:lnTo>
                              <a:lnTo>
                                <a:pt x="4826" y="3427"/>
                              </a:lnTo>
                              <a:lnTo>
                                <a:pt x="3809" y="2411"/>
                              </a:lnTo>
                              <a:lnTo>
                                <a:pt x="4445" y="1269"/>
                              </a:lnTo>
                              <a:lnTo>
                                <a:pt x="3175" y="1396"/>
                              </a:lnTo>
                              <a:lnTo>
                                <a:pt x="2413" y="0"/>
                              </a:lnTo>
                              <a:lnTo>
                                <a:pt x="1651" y="1396"/>
                              </a:lnTo>
                              <a:close/>
                            </a:path>
                          </a:pathLst>
                        </a:custGeom>
                        <a:solidFill>
                          <a:srgbClr val="000000"/>
                        </a:solidFill>
                        <a:ln w="12688" cap="flat">
                          <a:noFill/>
                          <a:prstDash val="solid"/>
                          <a:miter/>
                        </a:ln>
                      </wps:spPr>
                      <wps:bodyPr/>
                    </wps:wsp>
                    <wps:wsp>
                      <wps:cNvPr id="1116163522" name="Freeform: Shape 1116163522"/>
                      <wps:cNvSpPr/>
                      <wps:spPr>
                        <a:xfrm>
                          <a:off x="229592" y="0"/>
                          <a:ext cx="23873" cy="23477"/>
                        </a:xfrm>
                        <a:custGeom>
                          <a:avLst/>
                          <a:gdLst>
                            <a:gd name="csX0" fmla="*/ 11937 w 23873"/>
                            <a:gd name="csY0" fmla="*/ 0 h 23478"/>
                            <a:gd name="csX1" fmla="*/ 9143 w 23873"/>
                            <a:gd name="csY1" fmla="*/ 6726 h 23478"/>
                            <a:gd name="csX2" fmla="*/ 2286 w 23873"/>
                            <a:gd name="csY2" fmla="*/ 4696 h 23478"/>
                            <a:gd name="csX3" fmla="*/ 5841 w 23873"/>
                            <a:gd name="csY3" fmla="*/ 10914 h 23478"/>
                            <a:gd name="csX4" fmla="*/ 0 w 23873"/>
                            <a:gd name="csY4" fmla="*/ 15103 h 23478"/>
                            <a:gd name="csX5" fmla="*/ 6984 w 23873"/>
                            <a:gd name="csY5" fmla="*/ 16245 h 23478"/>
                            <a:gd name="csX6" fmla="*/ 6603 w 23873"/>
                            <a:gd name="csY6" fmla="*/ 23479 h 23478"/>
                            <a:gd name="csX7" fmla="*/ 11937 w 23873"/>
                            <a:gd name="csY7" fmla="*/ 18656 h 23478"/>
                            <a:gd name="csX8" fmla="*/ 17270 w 23873"/>
                            <a:gd name="csY8" fmla="*/ 23479 h 23478"/>
                            <a:gd name="csX9" fmla="*/ 16763 w 23873"/>
                            <a:gd name="csY9" fmla="*/ 16245 h 23478"/>
                            <a:gd name="csX10" fmla="*/ 23874 w 23873"/>
                            <a:gd name="csY10" fmla="*/ 15103 h 23478"/>
                            <a:gd name="csX11" fmla="*/ 18032 w 23873"/>
                            <a:gd name="csY11" fmla="*/ 10914 h 23478"/>
                            <a:gd name="csX12" fmla="*/ 21461 w 23873"/>
                            <a:gd name="csY12" fmla="*/ 4696 h 23478"/>
                            <a:gd name="csX13" fmla="*/ 14604 w 23873"/>
                            <a:gd name="csY13" fmla="*/ 6726 h 23478"/>
                            <a:gd name="csX14" fmla="*/ 11937 w 23873"/>
                            <a:gd name="csY14" fmla="*/ 0 h 234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3873" h="23478">
                              <a:moveTo>
                                <a:pt x="11937" y="0"/>
                              </a:moveTo>
                              <a:lnTo>
                                <a:pt x="9143" y="6726"/>
                              </a:lnTo>
                              <a:lnTo>
                                <a:pt x="2286" y="4696"/>
                              </a:lnTo>
                              <a:lnTo>
                                <a:pt x="5841" y="10914"/>
                              </a:lnTo>
                              <a:lnTo>
                                <a:pt x="0" y="15103"/>
                              </a:lnTo>
                              <a:lnTo>
                                <a:pt x="6984" y="16245"/>
                              </a:lnTo>
                              <a:lnTo>
                                <a:pt x="6603" y="23479"/>
                              </a:lnTo>
                              <a:lnTo>
                                <a:pt x="11937" y="18656"/>
                              </a:lnTo>
                              <a:lnTo>
                                <a:pt x="17270" y="23479"/>
                              </a:lnTo>
                              <a:lnTo>
                                <a:pt x="16763" y="16245"/>
                              </a:lnTo>
                              <a:lnTo>
                                <a:pt x="23874" y="15103"/>
                              </a:lnTo>
                              <a:lnTo>
                                <a:pt x="18032" y="10914"/>
                              </a:lnTo>
                              <a:lnTo>
                                <a:pt x="21461" y="4696"/>
                              </a:lnTo>
                              <a:lnTo>
                                <a:pt x="14604" y="6726"/>
                              </a:lnTo>
                              <a:lnTo>
                                <a:pt x="11937" y="0"/>
                              </a:lnTo>
                              <a:close/>
                            </a:path>
                          </a:pathLst>
                        </a:custGeom>
                        <a:solidFill>
                          <a:srgbClr val="000000"/>
                        </a:solidFill>
                        <a:ln w="12688" cap="flat">
                          <a:noFill/>
                          <a:prstDash val="solid"/>
                          <a:miter/>
                        </a:ln>
                      </wps:spPr>
                      <wps:bodyPr/>
                    </wps:wsp>
                    <wpg:grpSp>
                      <wpg:cNvPr id="651843139" name="Graphic 1"/>
                      <wpg:cNvGrpSpPr/>
                      <wpg:grpSpPr>
                        <a:xfrm>
                          <a:off x="130290" y="45176"/>
                          <a:ext cx="166773" cy="137791"/>
                          <a:chOff x="130288" y="45178"/>
                          <a:chExt cx="166773" cy="137799"/>
                        </a:xfrm>
                        <a:solidFill>
                          <a:srgbClr val="000000"/>
                        </a:solidFill>
                      </wpg:grpSpPr>
                      <wps:wsp>
                        <wps:cNvPr id="1358906696" name="Freeform: Shape 1358906696"/>
                        <wps:cNvSpPr/>
                        <wps:spPr>
                          <a:xfrm>
                            <a:off x="206227" y="148866"/>
                            <a:ext cx="10653" cy="10481"/>
                          </a:xfrm>
                          <a:custGeom>
                            <a:avLst/>
                            <a:gdLst>
                              <a:gd name="csX0" fmla="*/ 10413 w 10653"/>
                              <a:gd name="csY0" fmla="*/ 508 h 10481"/>
                              <a:gd name="csX1" fmla="*/ 9524 w 10653"/>
                              <a:gd name="csY1" fmla="*/ 1904 h 10481"/>
                              <a:gd name="csX2" fmla="*/ 10540 w 10653"/>
                              <a:gd name="csY2" fmla="*/ 5965 h 10481"/>
                              <a:gd name="csX3" fmla="*/ 10286 w 10653"/>
                              <a:gd name="csY3" fmla="*/ 8630 h 10481"/>
                              <a:gd name="csX4" fmla="*/ 7492 w 10653"/>
                              <a:gd name="csY4" fmla="*/ 10280 h 10481"/>
                              <a:gd name="csX5" fmla="*/ 4190 w 10653"/>
                              <a:gd name="csY5" fmla="*/ 10280 h 10481"/>
                              <a:gd name="csX6" fmla="*/ 2540 w 10653"/>
                              <a:gd name="csY6" fmla="*/ 8249 h 10481"/>
                              <a:gd name="csX7" fmla="*/ 1524 w 10653"/>
                              <a:gd name="csY7" fmla="*/ 3934 h 10481"/>
                              <a:gd name="csX8" fmla="*/ 0 w 10653"/>
                              <a:gd name="csY8" fmla="*/ 3046 h 10481"/>
                              <a:gd name="csX9" fmla="*/ 0 w 10653"/>
                              <a:gd name="csY9" fmla="*/ 2665 h 10481"/>
                              <a:gd name="csX10" fmla="*/ 5079 w 10653"/>
                              <a:gd name="csY10" fmla="*/ 1396 h 10481"/>
                              <a:gd name="csX11" fmla="*/ 5079 w 10653"/>
                              <a:gd name="csY11" fmla="*/ 1650 h 10481"/>
                              <a:gd name="csX12" fmla="*/ 3937 w 10653"/>
                              <a:gd name="csY12" fmla="*/ 3173 h 10481"/>
                              <a:gd name="csX13" fmla="*/ 4952 w 10653"/>
                              <a:gd name="csY13" fmla="*/ 7488 h 10481"/>
                              <a:gd name="csX14" fmla="*/ 7746 w 10653"/>
                              <a:gd name="csY14" fmla="*/ 9392 h 10481"/>
                              <a:gd name="csX15" fmla="*/ 9778 w 10653"/>
                              <a:gd name="csY15" fmla="*/ 5965 h 10481"/>
                              <a:gd name="csX16" fmla="*/ 8889 w 10653"/>
                              <a:gd name="csY16" fmla="*/ 2031 h 10481"/>
                              <a:gd name="csX17" fmla="*/ 7111 w 10653"/>
                              <a:gd name="csY17" fmla="*/ 1142 h 10481"/>
                              <a:gd name="csX18" fmla="*/ 7111 w 10653"/>
                              <a:gd name="csY18" fmla="*/ 761 h 10481"/>
                              <a:gd name="csX19" fmla="*/ 10413 w 10653"/>
                              <a:gd name="csY19" fmla="*/ 0 h 10481"/>
                              <a:gd name="csX20" fmla="*/ 10413 w 10653"/>
                              <a:gd name="csY20" fmla="*/ 254 h 104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53" h="10481">
                                <a:moveTo>
                                  <a:pt x="10413" y="508"/>
                                </a:moveTo>
                                <a:cubicBezTo>
                                  <a:pt x="9651" y="761"/>
                                  <a:pt x="9270" y="1015"/>
                                  <a:pt x="9524" y="1904"/>
                                </a:cubicBezTo>
                                <a:lnTo>
                                  <a:pt x="10540" y="5965"/>
                                </a:lnTo>
                                <a:cubicBezTo>
                                  <a:pt x="10667" y="6726"/>
                                  <a:pt x="10794" y="7869"/>
                                  <a:pt x="10286" y="8630"/>
                                </a:cubicBezTo>
                                <a:cubicBezTo>
                                  <a:pt x="9651" y="9518"/>
                                  <a:pt x="8381" y="10026"/>
                                  <a:pt x="7492" y="10280"/>
                                </a:cubicBezTo>
                                <a:cubicBezTo>
                                  <a:pt x="6857" y="10407"/>
                                  <a:pt x="5333" y="10661"/>
                                  <a:pt x="4190" y="10280"/>
                                </a:cubicBezTo>
                                <a:cubicBezTo>
                                  <a:pt x="3429" y="9899"/>
                                  <a:pt x="2920" y="9645"/>
                                  <a:pt x="2540" y="8249"/>
                                </a:cubicBezTo>
                                <a:lnTo>
                                  <a:pt x="1524" y="3934"/>
                                </a:lnTo>
                                <a:cubicBezTo>
                                  <a:pt x="1270" y="2919"/>
                                  <a:pt x="889" y="2919"/>
                                  <a:pt x="0" y="3046"/>
                                </a:cubicBezTo>
                                <a:lnTo>
                                  <a:pt x="0" y="2665"/>
                                </a:lnTo>
                                <a:cubicBezTo>
                                  <a:pt x="0" y="2665"/>
                                  <a:pt x="5079" y="1396"/>
                                  <a:pt x="5079" y="1396"/>
                                </a:cubicBezTo>
                                <a:lnTo>
                                  <a:pt x="5079" y="1650"/>
                                </a:lnTo>
                                <a:cubicBezTo>
                                  <a:pt x="4190" y="1904"/>
                                  <a:pt x="3683" y="2031"/>
                                  <a:pt x="3937" y="3173"/>
                                </a:cubicBezTo>
                                <a:lnTo>
                                  <a:pt x="4952" y="7488"/>
                                </a:lnTo>
                                <a:cubicBezTo>
                                  <a:pt x="5079" y="8249"/>
                                  <a:pt x="5588" y="10026"/>
                                  <a:pt x="7746" y="9392"/>
                                </a:cubicBezTo>
                                <a:cubicBezTo>
                                  <a:pt x="10413" y="8757"/>
                                  <a:pt x="10032" y="6853"/>
                                  <a:pt x="9778" y="5965"/>
                                </a:cubicBezTo>
                                <a:lnTo>
                                  <a:pt x="8889" y="2031"/>
                                </a:lnTo>
                                <a:cubicBezTo>
                                  <a:pt x="8762" y="1269"/>
                                  <a:pt x="8381" y="888"/>
                                  <a:pt x="7111" y="1142"/>
                                </a:cubicBezTo>
                                <a:lnTo>
                                  <a:pt x="7111" y="761"/>
                                </a:lnTo>
                                <a:cubicBezTo>
                                  <a:pt x="7111" y="761"/>
                                  <a:pt x="10413" y="0"/>
                                  <a:pt x="10413" y="0"/>
                                </a:cubicBezTo>
                                <a:lnTo>
                                  <a:pt x="10413" y="254"/>
                                </a:lnTo>
                                <a:close/>
                              </a:path>
                            </a:pathLst>
                          </a:custGeom>
                          <a:solidFill>
                            <a:srgbClr val="000000"/>
                          </a:solidFill>
                          <a:ln w="12688" cap="flat">
                            <a:noFill/>
                            <a:prstDash val="solid"/>
                            <a:miter/>
                          </a:ln>
                        </wps:spPr>
                        <wps:bodyPr/>
                      </wps:wsp>
                      <wps:wsp>
                        <wps:cNvPr id="2079227575" name="Freeform: Shape 2079227575"/>
                        <wps:cNvSpPr/>
                        <wps:spPr>
                          <a:xfrm>
                            <a:off x="218132" y="147470"/>
                            <a:ext cx="7829" cy="10279"/>
                          </a:xfrm>
                          <a:custGeom>
                            <a:avLst/>
                            <a:gdLst>
                              <a:gd name="csX0" fmla="*/ 6254 w 7829"/>
                              <a:gd name="csY0" fmla="*/ 2665 h 10279"/>
                              <a:gd name="csX1" fmla="*/ 2699 w 7829"/>
                              <a:gd name="csY1" fmla="*/ 1015 h 10279"/>
                              <a:gd name="csX2" fmla="*/ 1302 w 7829"/>
                              <a:gd name="csY2" fmla="*/ 2538 h 10279"/>
                              <a:gd name="csX3" fmla="*/ 3207 w 7829"/>
                              <a:gd name="csY3" fmla="*/ 3680 h 10279"/>
                              <a:gd name="csX4" fmla="*/ 5619 w 7829"/>
                              <a:gd name="csY4" fmla="*/ 4061 h 10279"/>
                              <a:gd name="csX5" fmla="*/ 7778 w 7829"/>
                              <a:gd name="csY5" fmla="*/ 6092 h 10279"/>
                              <a:gd name="csX6" fmla="*/ 4603 w 7829"/>
                              <a:gd name="csY6" fmla="*/ 9645 h 10279"/>
                              <a:gd name="csX7" fmla="*/ 1937 w 7829"/>
                              <a:gd name="csY7" fmla="*/ 9772 h 10279"/>
                              <a:gd name="csX8" fmla="*/ 1556 w 7829"/>
                              <a:gd name="csY8" fmla="*/ 10280 h 10279"/>
                              <a:gd name="csX9" fmla="*/ 1175 w 7829"/>
                              <a:gd name="csY9" fmla="*/ 10280 h 10279"/>
                              <a:gd name="csX10" fmla="*/ 540 w 7829"/>
                              <a:gd name="csY10" fmla="*/ 7234 h 10279"/>
                              <a:gd name="csX11" fmla="*/ 921 w 7829"/>
                              <a:gd name="csY11" fmla="*/ 7234 h 10279"/>
                              <a:gd name="csX12" fmla="*/ 4730 w 7829"/>
                              <a:gd name="csY12" fmla="*/ 9138 h 10279"/>
                              <a:gd name="csX13" fmla="*/ 6381 w 7829"/>
                              <a:gd name="csY13" fmla="*/ 7234 h 10279"/>
                              <a:gd name="csX14" fmla="*/ 4349 w 7829"/>
                              <a:gd name="csY14" fmla="*/ 6092 h 10279"/>
                              <a:gd name="csX15" fmla="*/ 3207 w 7829"/>
                              <a:gd name="csY15" fmla="*/ 6092 h 10279"/>
                              <a:gd name="csX16" fmla="*/ 32 w 7829"/>
                              <a:gd name="csY16" fmla="*/ 3807 h 10279"/>
                              <a:gd name="csX17" fmla="*/ 2826 w 7829"/>
                              <a:gd name="csY17" fmla="*/ 508 h 10279"/>
                              <a:gd name="csX18" fmla="*/ 5365 w 7829"/>
                              <a:gd name="csY18" fmla="*/ 508 h 10279"/>
                              <a:gd name="csX19" fmla="*/ 5746 w 7829"/>
                              <a:gd name="csY19" fmla="*/ 0 h 10279"/>
                              <a:gd name="csX20" fmla="*/ 6254 w 7829"/>
                              <a:gd name="csY20" fmla="*/ 0 h 10279"/>
                              <a:gd name="csX21" fmla="*/ 6889 w 7829"/>
                              <a:gd name="csY21" fmla="*/ 2665 h 10279"/>
                              <a:gd name="csX22" fmla="*/ 6508 w 7829"/>
                              <a:gd name="csY22" fmla="*/ 2665 h 102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7829" h="10279">
                                <a:moveTo>
                                  <a:pt x="6254" y="2665"/>
                                </a:moveTo>
                                <a:cubicBezTo>
                                  <a:pt x="5746" y="1777"/>
                                  <a:pt x="4477" y="508"/>
                                  <a:pt x="2699" y="1015"/>
                                </a:cubicBezTo>
                                <a:cubicBezTo>
                                  <a:pt x="1937" y="1142"/>
                                  <a:pt x="1175" y="1777"/>
                                  <a:pt x="1302" y="2538"/>
                                </a:cubicBezTo>
                                <a:cubicBezTo>
                                  <a:pt x="1429" y="3173"/>
                                  <a:pt x="1810" y="3427"/>
                                  <a:pt x="3207" y="3680"/>
                                </a:cubicBezTo>
                                <a:lnTo>
                                  <a:pt x="5619" y="4061"/>
                                </a:lnTo>
                                <a:cubicBezTo>
                                  <a:pt x="5619" y="4061"/>
                                  <a:pt x="7524" y="4696"/>
                                  <a:pt x="7778" y="6092"/>
                                </a:cubicBezTo>
                                <a:cubicBezTo>
                                  <a:pt x="8032" y="7234"/>
                                  <a:pt x="7397" y="9011"/>
                                  <a:pt x="4603" y="9645"/>
                                </a:cubicBezTo>
                                <a:cubicBezTo>
                                  <a:pt x="3207" y="10026"/>
                                  <a:pt x="2318" y="9645"/>
                                  <a:pt x="1937" y="9772"/>
                                </a:cubicBezTo>
                                <a:cubicBezTo>
                                  <a:pt x="1683" y="9772"/>
                                  <a:pt x="1556" y="10026"/>
                                  <a:pt x="1556" y="10280"/>
                                </a:cubicBezTo>
                                <a:lnTo>
                                  <a:pt x="1175" y="10280"/>
                                </a:lnTo>
                                <a:cubicBezTo>
                                  <a:pt x="1175" y="10280"/>
                                  <a:pt x="540" y="7234"/>
                                  <a:pt x="540" y="7234"/>
                                </a:cubicBezTo>
                                <a:lnTo>
                                  <a:pt x="921" y="7234"/>
                                </a:lnTo>
                                <a:cubicBezTo>
                                  <a:pt x="1556" y="8376"/>
                                  <a:pt x="2699" y="9645"/>
                                  <a:pt x="4730" y="9138"/>
                                </a:cubicBezTo>
                                <a:cubicBezTo>
                                  <a:pt x="6635" y="8757"/>
                                  <a:pt x="6381" y="7488"/>
                                  <a:pt x="6381" y="7234"/>
                                </a:cubicBezTo>
                                <a:cubicBezTo>
                                  <a:pt x="6254" y="6346"/>
                                  <a:pt x="5365" y="6219"/>
                                  <a:pt x="4349" y="6092"/>
                                </a:cubicBezTo>
                                <a:lnTo>
                                  <a:pt x="3207" y="6092"/>
                                </a:lnTo>
                                <a:cubicBezTo>
                                  <a:pt x="413" y="5457"/>
                                  <a:pt x="159" y="4315"/>
                                  <a:pt x="32" y="3807"/>
                                </a:cubicBezTo>
                                <a:cubicBezTo>
                                  <a:pt x="-95" y="3046"/>
                                  <a:pt x="32" y="1142"/>
                                  <a:pt x="2826" y="508"/>
                                </a:cubicBezTo>
                                <a:cubicBezTo>
                                  <a:pt x="4096" y="254"/>
                                  <a:pt x="4858" y="508"/>
                                  <a:pt x="5365" y="508"/>
                                </a:cubicBezTo>
                                <a:cubicBezTo>
                                  <a:pt x="5746" y="508"/>
                                  <a:pt x="5746" y="254"/>
                                  <a:pt x="5746" y="0"/>
                                </a:cubicBezTo>
                                <a:lnTo>
                                  <a:pt x="6254" y="0"/>
                                </a:lnTo>
                                <a:cubicBezTo>
                                  <a:pt x="6254" y="0"/>
                                  <a:pt x="6889" y="2665"/>
                                  <a:pt x="6889" y="2665"/>
                                </a:cubicBezTo>
                                <a:lnTo>
                                  <a:pt x="6508" y="2665"/>
                                </a:lnTo>
                                <a:close/>
                              </a:path>
                            </a:pathLst>
                          </a:custGeom>
                          <a:solidFill>
                            <a:srgbClr val="000000"/>
                          </a:solidFill>
                          <a:ln w="12688" cap="flat">
                            <a:noFill/>
                            <a:prstDash val="solid"/>
                            <a:miter/>
                          </a:ln>
                        </wps:spPr>
                        <wps:bodyPr/>
                      </wps:wsp>
                      <wps:wsp>
                        <wps:cNvPr id="546772" name="Freeform: Shape 546772"/>
                        <wps:cNvSpPr/>
                        <wps:spPr>
                          <a:xfrm>
                            <a:off x="226037" y="146201"/>
                            <a:ext cx="9651" cy="9518"/>
                          </a:xfrm>
                          <a:custGeom>
                            <a:avLst/>
                            <a:gdLst>
                              <a:gd name="csX0" fmla="*/ 8381 w 9651"/>
                              <a:gd name="csY0" fmla="*/ 9011 h 9518"/>
                              <a:gd name="csX1" fmla="*/ 2794 w 9651"/>
                              <a:gd name="csY1" fmla="*/ 9518 h 9518"/>
                              <a:gd name="csX2" fmla="*/ 2794 w 9651"/>
                              <a:gd name="csY2" fmla="*/ 9138 h 9518"/>
                              <a:gd name="csX3" fmla="*/ 4190 w 9651"/>
                              <a:gd name="csY3" fmla="*/ 7742 h 9518"/>
                              <a:gd name="csX4" fmla="*/ 3556 w 9651"/>
                              <a:gd name="csY4" fmla="*/ 888 h 9518"/>
                              <a:gd name="csX5" fmla="*/ 762 w 9651"/>
                              <a:gd name="csY5" fmla="*/ 3427 h 9518"/>
                              <a:gd name="csX6" fmla="*/ 254 w 9651"/>
                              <a:gd name="csY6" fmla="*/ 3427 h 9518"/>
                              <a:gd name="csX7" fmla="*/ 0 w 9651"/>
                              <a:gd name="csY7" fmla="*/ 888 h 9518"/>
                              <a:gd name="csX8" fmla="*/ 9397 w 9651"/>
                              <a:gd name="csY8" fmla="*/ 0 h 9518"/>
                              <a:gd name="csX9" fmla="*/ 9651 w 9651"/>
                              <a:gd name="csY9" fmla="*/ 2665 h 9518"/>
                              <a:gd name="csX10" fmla="*/ 9143 w 9651"/>
                              <a:gd name="csY10" fmla="*/ 2665 h 9518"/>
                              <a:gd name="csX11" fmla="*/ 5968 w 9651"/>
                              <a:gd name="csY11" fmla="*/ 761 h 9518"/>
                              <a:gd name="csX12" fmla="*/ 6603 w 9651"/>
                              <a:gd name="csY12" fmla="*/ 7615 h 9518"/>
                              <a:gd name="csX13" fmla="*/ 8254 w 9651"/>
                              <a:gd name="csY13" fmla="*/ 8630 h 9518"/>
                              <a:gd name="csX14" fmla="*/ 8254 w 9651"/>
                              <a:gd name="csY14" fmla="*/ 9011 h 95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9651" h="9518">
                                <a:moveTo>
                                  <a:pt x="8381" y="9011"/>
                                </a:moveTo>
                                <a:lnTo>
                                  <a:pt x="2794" y="9518"/>
                                </a:lnTo>
                                <a:lnTo>
                                  <a:pt x="2794" y="9138"/>
                                </a:lnTo>
                                <a:cubicBezTo>
                                  <a:pt x="3937" y="9011"/>
                                  <a:pt x="4318" y="8884"/>
                                  <a:pt x="4190" y="7742"/>
                                </a:cubicBezTo>
                                <a:lnTo>
                                  <a:pt x="3556" y="888"/>
                                </a:lnTo>
                                <a:cubicBezTo>
                                  <a:pt x="2540" y="1015"/>
                                  <a:pt x="889" y="1269"/>
                                  <a:pt x="762" y="3427"/>
                                </a:cubicBezTo>
                                <a:lnTo>
                                  <a:pt x="254" y="3427"/>
                                </a:lnTo>
                                <a:cubicBezTo>
                                  <a:pt x="254" y="3427"/>
                                  <a:pt x="0" y="888"/>
                                  <a:pt x="0" y="888"/>
                                </a:cubicBezTo>
                                <a:lnTo>
                                  <a:pt x="9397" y="0"/>
                                </a:lnTo>
                                <a:lnTo>
                                  <a:pt x="9651" y="2665"/>
                                </a:lnTo>
                                <a:lnTo>
                                  <a:pt x="9143" y="2665"/>
                                </a:lnTo>
                                <a:cubicBezTo>
                                  <a:pt x="8635" y="635"/>
                                  <a:pt x="6984" y="761"/>
                                  <a:pt x="5968" y="761"/>
                                </a:cubicBezTo>
                                <a:lnTo>
                                  <a:pt x="6603" y="7615"/>
                                </a:lnTo>
                                <a:cubicBezTo>
                                  <a:pt x="6603" y="8757"/>
                                  <a:pt x="7111" y="8757"/>
                                  <a:pt x="8254" y="8630"/>
                                </a:cubicBezTo>
                                <a:lnTo>
                                  <a:pt x="8254" y="9011"/>
                                </a:lnTo>
                                <a:close/>
                              </a:path>
                            </a:pathLst>
                          </a:custGeom>
                          <a:solidFill>
                            <a:srgbClr val="000000"/>
                          </a:solidFill>
                          <a:ln w="12688" cap="flat">
                            <a:noFill/>
                            <a:prstDash val="solid"/>
                            <a:miter/>
                          </a:ln>
                        </wps:spPr>
                        <wps:bodyPr/>
                      </wps:wsp>
                      <wps:wsp>
                        <wps:cNvPr id="361826079" name="Freeform: Shape 361826079"/>
                        <wps:cNvSpPr/>
                        <wps:spPr>
                          <a:xfrm>
                            <a:off x="236704" y="146201"/>
                            <a:ext cx="10794" cy="9137"/>
                          </a:xfrm>
                          <a:custGeom>
                            <a:avLst/>
                            <a:gdLst>
                              <a:gd name="csX0" fmla="*/ 4064 w 10794"/>
                              <a:gd name="csY0" fmla="*/ 4442 h 9137"/>
                              <a:gd name="csX1" fmla="*/ 6984 w 10794"/>
                              <a:gd name="csY1" fmla="*/ 2411 h 9137"/>
                              <a:gd name="csX2" fmla="*/ 5079 w 10794"/>
                              <a:gd name="csY2" fmla="*/ 508 h 9137"/>
                              <a:gd name="csX3" fmla="*/ 4064 w 10794"/>
                              <a:gd name="csY3" fmla="*/ 1015 h 9137"/>
                              <a:gd name="csX4" fmla="*/ 4064 w 10794"/>
                              <a:gd name="csY4" fmla="*/ 4442 h 9137"/>
                              <a:gd name="csX5" fmla="*/ 10794 w 10794"/>
                              <a:gd name="csY5" fmla="*/ 9011 h 9137"/>
                              <a:gd name="csX6" fmla="*/ 7619 w 10794"/>
                              <a:gd name="csY6" fmla="*/ 9011 h 9137"/>
                              <a:gd name="csX7" fmla="*/ 4445 w 10794"/>
                              <a:gd name="csY7" fmla="*/ 4823 h 9137"/>
                              <a:gd name="csX8" fmla="*/ 4064 w 10794"/>
                              <a:gd name="csY8" fmla="*/ 4823 h 9137"/>
                              <a:gd name="csX9" fmla="*/ 4064 w 10794"/>
                              <a:gd name="csY9" fmla="*/ 7361 h 9137"/>
                              <a:gd name="csX10" fmla="*/ 5334 w 10794"/>
                              <a:gd name="csY10" fmla="*/ 8630 h 9137"/>
                              <a:gd name="csX11" fmla="*/ 5334 w 10794"/>
                              <a:gd name="csY11" fmla="*/ 9011 h 9137"/>
                              <a:gd name="csX12" fmla="*/ 0 w 10794"/>
                              <a:gd name="csY12" fmla="*/ 9011 h 9137"/>
                              <a:gd name="csX13" fmla="*/ 0 w 10794"/>
                              <a:gd name="csY13" fmla="*/ 8630 h 9137"/>
                              <a:gd name="csX14" fmla="*/ 1397 w 10794"/>
                              <a:gd name="csY14" fmla="*/ 7488 h 9137"/>
                              <a:gd name="csX15" fmla="*/ 1397 w 10794"/>
                              <a:gd name="csY15" fmla="*/ 1650 h 9137"/>
                              <a:gd name="csX16" fmla="*/ 127 w 10794"/>
                              <a:gd name="csY16" fmla="*/ 381 h 9137"/>
                              <a:gd name="csX17" fmla="*/ 127 w 10794"/>
                              <a:gd name="csY17" fmla="*/ 0 h 9137"/>
                              <a:gd name="csX18" fmla="*/ 5207 w 10794"/>
                              <a:gd name="csY18" fmla="*/ 0 h 9137"/>
                              <a:gd name="csX19" fmla="*/ 9524 w 10794"/>
                              <a:gd name="csY19" fmla="*/ 2538 h 9137"/>
                              <a:gd name="csX20" fmla="*/ 6984 w 10794"/>
                              <a:gd name="csY20" fmla="*/ 4696 h 9137"/>
                              <a:gd name="csX21" fmla="*/ 10032 w 10794"/>
                              <a:gd name="csY21" fmla="*/ 8503 h 9137"/>
                              <a:gd name="csX22" fmla="*/ 10667 w 10794"/>
                              <a:gd name="csY22" fmla="*/ 8757 h 9137"/>
                              <a:gd name="csX23" fmla="*/ 10667 w 10794"/>
                              <a:gd name="csY23" fmla="*/ 9138 h 9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10794" h="9137">
                                <a:moveTo>
                                  <a:pt x="4064" y="4442"/>
                                </a:moveTo>
                                <a:cubicBezTo>
                                  <a:pt x="6096" y="4442"/>
                                  <a:pt x="6984" y="4188"/>
                                  <a:pt x="6984" y="2411"/>
                                </a:cubicBezTo>
                                <a:cubicBezTo>
                                  <a:pt x="6984" y="1142"/>
                                  <a:pt x="6349" y="508"/>
                                  <a:pt x="5079" y="508"/>
                                </a:cubicBezTo>
                                <a:cubicBezTo>
                                  <a:pt x="4190" y="508"/>
                                  <a:pt x="4190" y="635"/>
                                  <a:pt x="4064" y="1015"/>
                                </a:cubicBezTo>
                                <a:lnTo>
                                  <a:pt x="4064" y="4442"/>
                                </a:lnTo>
                                <a:close/>
                                <a:moveTo>
                                  <a:pt x="10794" y="9011"/>
                                </a:moveTo>
                                <a:lnTo>
                                  <a:pt x="7619" y="9011"/>
                                </a:lnTo>
                                <a:cubicBezTo>
                                  <a:pt x="7619" y="9011"/>
                                  <a:pt x="4445" y="4823"/>
                                  <a:pt x="4445" y="4823"/>
                                </a:cubicBezTo>
                                <a:lnTo>
                                  <a:pt x="4064" y="4823"/>
                                </a:lnTo>
                                <a:lnTo>
                                  <a:pt x="4064" y="7361"/>
                                </a:lnTo>
                                <a:cubicBezTo>
                                  <a:pt x="4064" y="8376"/>
                                  <a:pt x="4318" y="8503"/>
                                  <a:pt x="5334" y="8630"/>
                                </a:cubicBezTo>
                                <a:lnTo>
                                  <a:pt x="5334" y="9011"/>
                                </a:lnTo>
                                <a:cubicBezTo>
                                  <a:pt x="5334" y="9011"/>
                                  <a:pt x="0" y="9011"/>
                                  <a:pt x="0" y="9011"/>
                                </a:cubicBezTo>
                                <a:lnTo>
                                  <a:pt x="0" y="8630"/>
                                </a:lnTo>
                                <a:cubicBezTo>
                                  <a:pt x="1143" y="8630"/>
                                  <a:pt x="1397" y="8630"/>
                                  <a:pt x="1397" y="7488"/>
                                </a:cubicBezTo>
                                <a:lnTo>
                                  <a:pt x="1397" y="1650"/>
                                </a:lnTo>
                                <a:cubicBezTo>
                                  <a:pt x="1524" y="508"/>
                                  <a:pt x="1016" y="508"/>
                                  <a:pt x="127" y="381"/>
                                </a:cubicBezTo>
                                <a:lnTo>
                                  <a:pt x="127" y="0"/>
                                </a:lnTo>
                                <a:lnTo>
                                  <a:pt x="5207" y="0"/>
                                </a:lnTo>
                                <a:cubicBezTo>
                                  <a:pt x="6349" y="127"/>
                                  <a:pt x="9651" y="254"/>
                                  <a:pt x="9524" y="2538"/>
                                </a:cubicBezTo>
                                <a:cubicBezTo>
                                  <a:pt x="9524" y="4188"/>
                                  <a:pt x="7873" y="4569"/>
                                  <a:pt x="6984" y="4696"/>
                                </a:cubicBezTo>
                                <a:lnTo>
                                  <a:pt x="10032" y="8503"/>
                                </a:lnTo>
                                <a:cubicBezTo>
                                  <a:pt x="10032" y="8503"/>
                                  <a:pt x="10540" y="8757"/>
                                  <a:pt x="10667" y="8757"/>
                                </a:cubicBezTo>
                                <a:lnTo>
                                  <a:pt x="10667" y="9138"/>
                                </a:lnTo>
                                <a:close/>
                              </a:path>
                            </a:pathLst>
                          </a:custGeom>
                          <a:solidFill>
                            <a:srgbClr val="000000"/>
                          </a:solidFill>
                          <a:ln w="12688" cap="flat">
                            <a:noFill/>
                            <a:prstDash val="solid"/>
                            <a:miter/>
                          </a:ln>
                        </wps:spPr>
                        <wps:bodyPr/>
                      </wps:wsp>
                      <wps:wsp>
                        <wps:cNvPr id="42765625" name="Freeform: Shape 42765625"/>
                        <wps:cNvSpPr/>
                        <wps:spPr>
                          <a:xfrm>
                            <a:off x="247117" y="147216"/>
                            <a:ext cx="10666" cy="9772"/>
                          </a:xfrm>
                          <a:custGeom>
                            <a:avLst/>
                            <a:gdLst>
                              <a:gd name="csX0" fmla="*/ 6349 w 10666"/>
                              <a:gd name="csY0" fmla="*/ 5711 h 9772"/>
                              <a:gd name="csX1" fmla="*/ 5207 w 10666"/>
                              <a:gd name="csY1" fmla="*/ 2411 h 9772"/>
                              <a:gd name="csX2" fmla="*/ 3301 w 10666"/>
                              <a:gd name="csY2" fmla="*/ 5330 h 9772"/>
                              <a:gd name="csX3" fmla="*/ 6349 w 10666"/>
                              <a:gd name="csY3" fmla="*/ 5711 h 9772"/>
                              <a:gd name="csX4" fmla="*/ 10667 w 10666"/>
                              <a:gd name="csY4" fmla="*/ 9392 h 9772"/>
                              <a:gd name="csX5" fmla="*/ 5588 w 10666"/>
                              <a:gd name="csY5" fmla="*/ 8757 h 9772"/>
                              <a:gd name="csX6" fmla="*/ 5588 w 10666"/>
                              <a:gd name="csY6" fmla="*/ 8376 h 9772"/>
                              <a:gd name="csX7" fmla="*/ 6984 w 10666"/>
                              <a:gd name="csY7" fmla="*/ 7995 h 9772"/>
                              <a:gd name="csX8" fmla="*/ 6476 w 10666"/>
                              <a:gd name="csY8" fmla="*/ 6219 h 9772"/>
                              <a:gd name="csX9" fmla="*/ 2920 w 10666"/>
                              <a:gd name="csY9" fmla="*/ 5838 h 9772"/>
                              <a:gd name="csX10" fmla="*/ 2032 w 10666"/>
                              <a:gd name="csY10" fmla="*/ 7488 h 9772"/>
                              <a:gd name="csX11" fmla="*/ 3175 w 10666"/>
                              <a:gd name="csY11" fmla="*/ 8249 h 9772"/>
                              <a:gd name="csX12" fmla="*/ 3175 w 10666"/>
                              <a:gd name="csY12" fmla="*/ 8630 h 9772"/>
                              <a:gd name="csX13" fmla="*/ 0 w 10666"/>
                              <a:gd name="csY13" fmla="*/ 8249 h 9772"/>
                              <a:gd name="csX14" fmla="*/ 0 w 10666"/>
                              <a:gd name="csY14" fmla="*/ 7995 h 9772"/>
                              <a:gd name="csX15" fmla="*/ 1778 w 10666"/>
                              <a:gd name="csY15" fmla="*/ 6726 h 9772"/>
                              <a:gd name="csX16" fmla="*/ 6095 w 10666"/>
                              <a:gd name="csY16" fmla="*/ 0 h 9772"/>
                              <a:gd name="csX17" fmla="*/ 6476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349" y="5711"/>
                                </a:moveTo>
                                <a:lnTo>
                                  <a:pt x="5207" y="2411"/>
                                </a:lnTo>
                                <a:lnTo>
                                  <a:pt x="3301" y="5330"/>
                                </a:lnTo>
                                <a:lnTo>
                                  <a:pt x="6349" y="5711"/>
                                </a:lnTo>
                                <a:close/>
                                <a:moveTo>
                                  <a:pt x="10667" y="9392"/>
                                </a:moveTo>
                                <a:lnTo>
                                  <a:pt x="5588" y="8757"/>
                                </a:lnTo>
                                <a:lnTo>
                                  <a:pt x="5588" y="8376"/>
                                </a:lnTo>
                                <a:cubicBezTo>
                                  <a:pt x="6603" y="8376"/>
                                  <a:pt x="6857" y="8376"/>
                                  <a:pt x="6984" y="7995"/>
                                </a:cubicBezTo>
                                <a:cubicBezTo>
                                  <a:pt x="6984" y="7615"/>
                                  <a:pt x="6603" y="6599"/>
                                  <a:pt x="6476" y="6219"/>
                                </a:cubicBezTo>
                                <a:lnTo>
                                  <a:pt x="2920" y="5838"/>
                                </a:lnTo>
                                <a:cubicBezTo>
                                  <a:pt x="2413" y="6726"/>
                                  <a:pt x="2032" y="7234"/>
                                  <a:pt x="2032" y="7488"/>
                                </a:cubicBezTo>
                                <a:cubicBezTo>
                                  <a:pt x="2032" y="7995"/>
                                  <a:pt x="2667" y="8122"/>
                                  <a:pt x="3175" y="8249"/>
                                </a:cubicBezTo>
                                <a:lnTo>
                                  <a:pt x="3175" y="8630"/>
                                </a:lnTo>
                                <a:cubicBezTo>
                                  <a:pt x="3175" y="8630"/>
                                  <a:pt x="0" y="8249"/>
                                  <a:pt x="0" y="8249"/>
                                </a:cubicBezTo>
                                <a:lnTo>
                                  <a:pt x="0" y="7995"/>
                                </a:lnTo>
                                <a:cubicBezTo>
                                  <a:pt x="889" y="7995"/>
                                  <a:pt x="1143" y="7615"/>
                                  <a:pt x="1778" y="6726"/>
                                </a:cubicBezTo>
                                <a:lnTo>
                                  <a:pt x="6095" y="0"/>
                                </a:lnTo>
                                <a:lnTo>
                                  <a:pt x="6476" y="0"/>
                                </a:lnTo>
                                <a:cubicBezTo>
                                  <a:pt x="6476" y="0"/>
                                  <a:pt x="9143" y="7361"/>
                                  <a:pt x="9143" y="7361"/>
                                </a:cubicBezTo>
                                <a:cubicBezTo>
                                  <a:pt x="9651" y="8884"/>
                                  <a:pt x="9905" y="9392"/>
                                  <a:pt x="10667" y="9392"/>
                                </a:cubicBezTo>
                                <a:lnTo>
                                  <a:pt x="10667" y="9772"/>
                                </a:lnTo>
                                <a:close/>
                              </a:path>
                            </a:pathLst>
                          </a:custGeom>
                          <a:solidFill>
                            <a:srgbClr val="000000"/>
                          </a:solidFill>
                          <a:ln w="12688" cap="flat">
                            <a:noFill/>
                            <a:prstDash val="solid"/>
                            <a:miter/>
                          </a:ln>
                        </wps:spPr>
                        <wps:bodyPr/>
                      </wps:wsp>
                      <wps:wsp>
                        <wps:cNvPr id="2109116916" name="Freeform: Shape 2109116916"/>
                        <wps:cNvSpPr/>
                        <wps:spPr>
                          <a:xfrm>
                            <a:off x="258038" y="148104"/>
                            <a:ext cx="10032" cy="10533"/>
                          </a:xfrm>
                          <a:custGeom>
                            <a:avLst/>
                            <a:gdLst>
                              <a:gd name="csX0" fmla="*/ 8889 w 10032"/>
                              <a:gd name="csY0" fmla="*/ 10280 h 10533"/>
                              <a:gd name="csX1" fmla="*/ 0 w 10032"/>
                              <a:gd name="csY1" fmla="*/ 8630 h 10533"/>
                              <a:gd name="csX2" fmla="*/ 0 w 10032"/>
                              <a:gd name="csY2" fmla="*/ 8376 h 10533"/>
                              <a:gd name="csX3" fmla="*/ 1524 w 10032"/>
                              <a:gd name="csY3" fmla="*/ 7742 h 10533"/>
                              <a:gd name="csX4" fmla="*/ 2667 w 10032"/>
                              <a:gd name="csY4" fmla="*/ 1523 h 10533"/>
                              <a:gd name="csX5" fmla="*/ 1524 w 10032"/>
                              <a:gd name="csY5" fmla="*/ 381 h 10533"/>
                              <a:gd name="csX6" fmla="*/ 1524 w 10032"/>
                              <a:gd name="csY6" fmla="*/ 0 h 10533"/>
                              <a:gd name="csX7" fmla="*/ 6985 w 10032"/>
                              <a:gd name="csY7" fmla="*/ 1015 h 10533"/>
                              <a:gd name="csX8" fmla="*/ 6985 w 10032"/>
                              <a:gd name="csY8" fmla="*/ 1396 h 10533"/>
                              <a:gd name="csX9" fmla="*/ 5207 w 10032"/>
                              <a:gd name="csY9" fmla="*/ 2284 h 10533"/>
                              <a:gd name="csX10" fmla="*/ 4064 w 10032"/>
                              <a:gd name="csY10" fmla="*/ 8376 h 10533"/>
                              <a:gd name="csX11" fmla="*/ 5334 w 10032"/>
                              <a:gd name="csY11" fmla="*/ 9392 h 10533"/>
                              <a:gd name="csX12" fmla="*/ 9651 w 10032"/>
                              <a:gd name="csY12" fmla="*/ 7615 h 10533"/>
                              <a:gd name="csX13" fmla="*/ 10032 w 10032"/>
                              <a:gd name="csY13" fmla="*/ 7615 h 10533"/>
                              <a:gd name="csX14" fmla="*/ 8889 w 10032"/>
                              <a:gd name="csY14" fmla="*/ 10534 h 1053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0032" h="10533">
                                <a:moveTo>
                                  <a:pt x="8889" y="10280"/>
                                </a:moveTo>
                                <a:lnTo>
                                  <a:pt x="0" y="8630"/>
                                </a:lnTo>
                                <a:lnTo>
                                  <a:pt x="0" y="8376"/>
                                </a:lnTo>
                                <a:cubicBezTo>
                                  <a:pt x="1016" y="8376"/>
                                  <a:pt x="1397" y="8376"/>
                                  <a:pt x="1524" y="7742"/>
                                </a:cubicBezTo>
                                <a:lnTo>
                                  <a:pt x="2667" y="1523"/>
                                </a:lnTo>
                                <a:cubicBezTo>
                                  <a:pt x="2794" y="635"/>
                                  <a:pt x="2159" y="508"/>
                                  <a:pt x="1524" y="381"/>
                                </a:cubicBezTo>
                                <a:lnTo>
                                  <a:pt x="1524" y="0"/>
                                </a:lnTo>
                                <a:cubicBezTo>
                                  <a:pt x="1524" y="0"/>
                                  <a:pt x="6985" y="1015"/>
                                  <a:pt x="6985" y="1015"/>
                                </a:cubicBezTo>
                                <a:lnTo>
                                  <a:pt x="6985" y="1396"/>
                                </a:lnTo>
                                <a:cubicBezTo>
                                  <a:pt x="5842" y="1269"/>
                                  <a:pt x="5334" y="1142"/>
                                  <a:pt x="5207" y="2284"/>
                                </a:cubicBezTo>
                                <a:lnTo>
                                  <a:pt x="4064" y="8376"/>
                                </a:lnTo>
                                <a:cubicBezTo>
                                  <a:pt x="4064" y="8376"/>
                                  <a:pt x="4318" y="9138"/>
                                  <a:pt x="5334" y="9392"/>
                                </a:cubicBezTo>
                                <a:cubicBezTo>
                                  <a:pt x="7619" y="9772"/>
                                  <a:pt x="8762" y="8884"/>
                                  <a:pt x="9651" y="7615"/>
                                </a:cubicBezTo>
                                <a:lnTo>
                                  <a:pt x="10032" y="7615"/>
                                </a:lnTo>
                                <a:cubicBezTo>
                                  <a:pt x="10032" y="7615"/>
                                  <a:pt x="8889" y="10534"/>
                                  <a:pt x="8889" y="10534"/>
                                </a:cubicBezTo>
                                <a:close/>
                              </a:path>
                            </a:pathLst>
                          </a:custGeom>
                          <a:solidFill>
                            <a:srgbClr val="000000"/>
                          </a:solidFill>
                          <a:ln w="12688" cap="flat">
                            <a:noFill/>
                            <a:prstDash val="solid"/>
                            <a:miter/>
                          </a:ln>
                        </wps:spPr>
                        <wps:bodyPr/>
                      </wps:wsp>
                      <wps:wsp>
                        <wps:cNvPr id="1716090968" name="Freeform: Shape 1716090968"/>
                        <wps:cNvSpPr/>
                        <wps:spPr>
                          <a:xfrm>
                            <a:off x="267562" y="150008"/>
                            <a:ext cx="7111" cy="9772"/>
                          </a:xfrm>
                          <a:custGeom>
                            <a:avLst/>
                            <a:gdLst>
                              <a:gd name="csX0" fmla="*/ 5334 w 7111"/>
                              <a:gd name="csY0" fmla="*/ 9772 h 9772"/>
                              <a:gd name="csX1" fmla="*/ 0 w 7111"/>
                              <a:gd name="csY1" fmla="*/ 8630 h 9772"/>
                              <a:gd name="csX2" fmla="*/ 0 w 7111"/>
                              <a:gd name="csY2" fmla="*/ 8376 h 9772"/>
                              <a:gd name="csX3" fmla="*/ 1651 w 7111"/>
                              <a:gd name="csY3" fmla="*/ 7742 h 9772"/>
                              <a:gd name="csX4" fmla="*/ 2921 w 7111"/>
                              <a:gd name="csY4" fmla="*/ 1523 h 9772"/>
                              <a:gd name="csX5" fmla="*/ 1651 w 7111"/>
                              <a:gd name="csY5" fmla="*/ 254 h 9772"/>
                              <a:gd name="csX6" fmla="*/ 1651 w 7111"/>
                              <a:gd name="csY6" fmla="*/ 0 h 9772"/>
                              <a:gd name="csX7" fmla="*/ 7111 w 7111"/>
                              <a:gd name="csY7" fmla="*/ 1142 h 9772"/>
                              <a:gd name="csX8" fmla="*/ 7111 w 7111"/>
                              <a:gd name="csY8" fmla="*/ 1396 h 9772"/>
                              <a:gd name="csX9" fmla="*/ 5461 w 7111"/>
                              <a:gd name="csY9" fmla="*/ 2031 h 9772"/>
                              <a:gd name="csX10" fmla="*/ 4191 w 7111"/>
                              <a:gd name="csY10" fmla="*/ 8249 h 9772"/>
                              <a:gd name="csX11" fmla="*/ 5461 w 7111"/>
                              <a:gd name="csY11" fmla="*/ 9518 h 9772"/>
                              <a:gd name="csX12" fmla="*/ 5461 w 7111"/>
                              <a:gd name="csY12"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7111" h="9772">
                                <a:moveTo>
                                  <a:pt x="5334" y="9772"/>
                                </a:moveTo>
                                <a:lnTo>
                                  <a:pt x="0" y="8630"/>
                                </a:lnTo>
                                <a:lnTo>
                                  <a:pt x="0" y="8376"/>
                                </a:lnTo>
                                <a:cubicBezTo>
                                  <a:pt x="889" y="8376"/>
                                  <a:pt x="1524" y="8503"/>
                                  <a:pt x="1651" y="7742"/>
                                </a:cubicBezTo>
                                <a:lnTo>
                                  <a:pt x="2921" y="1523"/>
                                </a:lnTo>
                                <a:cubicBezTo>
                                  <a:pt x="3048" y="635"/>
                                  <a:pt x="2413" y="508"/>
                                  <a:pt x="1651" y="254"/>
                                </a:cubicBezTo>
                                <a:lnTo>
                                  <a:pt x="1651" y="0"/>
                                </a:lnTo>
                                <a:cubicBezTo>
                                  <a:pt x="1651" y="0"/>
                                  <a:pt x="7111" y="1142"/>
                                  <a:pt x="7111" y="1142"/>
                                </a:cubicBezTo>
                                <a:lnTo>
                                  <a:pt x="7111" y="1396"/>
                                </a:lnTo>
                                <a:cubicBezTo>
                                  <a:pt x="6349" y="1396"/>
                                  <a:pt x="5588" y="1142"/>
                                  <a:pt x="5461" y="2031"/>
                                </a:cubicBezTo>
                                <a:lnTo>
                                  <a:pt x="4191" y="8249"/>
                                </a:lnTo>
                                <a:cubicBezTo>
                                  <a:pt x="4064" y="9138"/>
                                  <a:pt x="4572" y="9265"/>
                                  <a:pt x="5461" y="9518"/>
                                </a:cubicBezTo>
                                <a:lnTo>
                                  <a:pt x="5461" y="9772"/>
                                </a:lnTo>
                                <a:close/>
                              </a:path>
                            </a:pathLst>
                          </a:custGeom>
                          <a:solidFill>
                            <a:srgbClr val="000000"/>
                          </a:solidFill>
                          <a:ln w="12688" cap="flat">
                            <a:noFill/>
                            <a:prstDash val="solid"/>
                            <a:miter/>
                          </a:ln>
                        </wps:spPr>
                        <wps:bodyPr/>
                      </wps:wsp>
                      <wps:wsp>
                        <wps:cNvPr id="1760699306" name="Freeform: Shape 1760699306"/>
                        <wps:cNvSpPr/>
                        <wps:spPr>
                          <a:xfrm>
                            <a:off x="273150" y="151404"/>
                            <a:ext cx="10666" cy="9772"/>
                          </a:xfrm>
                          <a:custGeom>
                            <a:avLst/>
                            <a:gdLst>
                              <a:gd name="csX0" fmla="*/ 6223 w 10666"/>
                              <a:gd name="csY0" fmla="*/ 6219 h 9772"/>
                              <a:gd name="csX1" fmla="*/ 4953 w 10666"/>
                              <a:gd name="csY1" fmla="*/ 2919 h 9772"/>
                              <a:gd name="csX2" fmla="*/ 3175 w 10666"/>
                              <a:gd name="csY2" fmla="*/ 5965 h 9772"/>
                              <a:gd name="csX3" fmla="*/ 6223 w 10666"/>
                              <a:gd name="csY3" fmla="*/ 6219 h 9772"/>
                              <a:gd name="csX4" fmla="*/ 10667 w 10666"/>
                              <a:gd name="csY4" fmla="*/ 9772 h 9772"/>
                              <a:gd name="csX5" fmla="*/ 5588 w 10666"/>
                              <a:gd name="csY5" fmla="*/ 9265 h 9772"/>
                              <a:gd name="csX6" fmla="*/ 5588 w 10666"/>
                              <a:gd name="csY6" fmla="*/ 8884 h 9772"/>
                              <a:gd name="csX7" fmla="*/ 6857 w 10666"/>
                              <a:gd name="csY7" fmla="*/ 8503 h 9772"/>
                              <a:gd name="csX8" fmla="*/ 6349 w 10666"/>
                              <a:gd name="csY8" fmla="*/ 6726 h 9772"/>
                              <a:gd name="csX9" fmla="*/ 2794 w 10666"/>
                              <a:gd name="csY9" fmla="*/ 6346 h 9772"/>
                              <a:gd name="csX10" fmla="*/ 1905 w 10666"/>
                              <a:gd name="csY10" fmla="*/ 7995 h 9772"/>
                              <a:gd name="csX11" fmla="*/ 3175 w 10666"/>
                              <a:gd name="csY11" fmla="*/ 8630 h 9772"/>
                              <a:gd name="csX12" fmla="*/ 3175 w 10666"/>
                              <a:gd name="csY12" fmla="*/ 9011 h 9772"/>
                              <a:gd name="csX13" fmla="*/ 0 w 10666"/>
                              <a:gd name="csY13" fmla="*/ 8630 h 9772"/>
                              <a:gd name="csX14" fmla="*/ 0 w 10666"/>
                              <a:gd name="csY14" fmla="*/ 8249 h 9772"/>
                              <a:gd name="csX15" fmla="*/ 1778 w 10666"/>
                              <a:gd name="csY15" fmla="*/ 6853 h 9772"/>
                              <a:gd name="csX16" fmla="*/ 5968 w 10666"/>
                              <a:gd name="csY16" fmla="*/ 0 h 9772"/>
                              <a:gd name="csX17" fmla="*/ 6349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223" y="6219"/>
                                </a:moveTo>
                                <a:lnTo>
                                  <a:pt x="4953" y="2919"/>
                                </a:lnTo>
                                <a:lnTo>
                                  <a:pt x="3175" y="5965"/>
                                </a:lnTo>
                                <a:lnTo>
                                  <a:pt x="6223" y="6219"/>
                                </a:lnTo>
                                <a:close/>
                                <a:moveTo>
                                  <a:pt x="10667" y="9772"/>
                                </a:moveTo>
                                <a:lnTo>
                                  <a:pt x="5588" y="9265"/>
                                </a:lnTo>
                                <a:lnTo>
                                  <a:pt x="5588" y="8884"/>
                                </a:lnTo>
                                <a:cubicBezTo>
                                  <a:pt x="6604" y="8884"/>
                                  <a:pt x="6857" y="8884"/>
                                  <a:pt x="6857" y="8503"/>
                                </a:cubicBezTo>
                                <a:cubicBezTo>
                                  <a:pt x="6857" y="8122"/>
                                  <a:pt x="6477" y="7107"/>
                                  <a:pt x="6349" y="6726"/>
                                </a:cubicBezTo>
                                <a:lnTo>
                                  <a:pt x="2794" y="6346"/>
                                </a:lnTo>
                                <a:cubicBezTo>
                                  <a:pt x="2286" y="7234"/>
                                  <a:pt x="1905" y="7742"/>
                                  <a:pt x="1905" y="7995"/>
                                </a:cubicBezTo>
                                <a:cubicBezTo>
                                  <a:pt x="1905" y="8503"/>
                                  <a:pt x="2667" y="8630"/>
                                  <a:pt x="3175" y="8630"/>
                                </a:cubicBezTo>
                                <a:lnTo>
                                  <a:pt x="3175" y="9011"/>
                                </a:lnTo>
                                <a:cubicBezTo>
                                  <a:pt x="3175" y="9011"/>
                                  <a:pt x="0" y="8630"/>
                                  <a:pt x="0" y="8630"/>
                                </a:cubicBezTo>
                                <a:lnTo>
                                  <a:pt x="0" y="8249"/>
                                </a:lnTo>
                                <a:cubicBezTo>
                                  <a:pt x="889" y="8249"/>
                                  <a:pt x="1143" y="7869"/>
                                  <a:pt x="1778" y="6853"/>
                                </a:cubicBezTo>
                                <a:lnTo>
                                  <a:pt x="5968" y="0"/>
                                </a:lnTo>
                                <a:lnTo>
                                  <a:pt x="6349" y="0"/>
                                </a:lnTo>
                                <a:cubicBezTo>
                                  <a:pt x="6349" y="0"/>
                                  <a:pt x="9143" y="7361"/>
                                  <a:pt x="9143" y="7361"/>
                                </a:cubicBezTo>
                                <a:cubicBezTo>
                                  <a:pt x="9651" y="8884"/>
                                  <a:pt x="9905" y="9265"/>
                                  <a:pt x="10667" y="9392"/>
                                </a:cubicBezTo>
                                <a:lnTo>
                                  <a:pt x="10667" y="9772"/>
                                </a:lnTo>
                                <a:close/>
                              </a:path>
                            </a:pathLst>
                          </a:custGeom>
                          <a:solidFill>
                            <a:srgbClr val="000000"/>
                          </a:solidFill>
                          <a:ln w="12688" cap="flat">
                            <a:noFill/>
                            <a:prstDash val="solid"/>
                            <a:miter/>
                          </a:ln>
                        </wps:spPr>
                        <wps:bodyPr/>
                      </wps:wsp>
                      <wps:wsp>
                        <wps:cNvPr id="449240028" name="Freeform: Shape 449240028"/>
                        <wps:cNvSpPr/>
                        <wps:spPr>
                          <a:xfrm>
                            <a:off x="238101" y="52031"/>
                            <a:ext cx="5587" cy="5837"/>
                          </a:xfrm>
                          <a:custGeom>
                            <a:avLst/>
                            <a:gdLst>
                              <a:gd name="csX0" fmla="*/ 2793 w 5587"/>
                              <a:gd name="csY0" fmla="*/ 3554 h 5837"/>
                              <a:gd name="csX1" fmla="*/ 635 w 5587"/>
                              <a:gd name="csY1" fmla="*/ 3046 h 5837"/>
                              <a:gd name="csX2" fmla="*/ 2667 w 5587"/>
                              <a:gd name="csY2" fmla="*/ 1904 h 5837"/>
                              <a:gd name="csX3" fmla="*/ 5079 w 5587"/>
                              <a:gd name="csY3" fmla="*/ 3046 h 5837"/>
                              <a:gd name="csX4" fmla="*/ 2920 w 5587"/>
                              <a:gd name="csY4" fmla="*/ 3554 h 5837"/>
                              <a:gd name="csX5" fmla="*/ 5587 w 5587"/>
                              <a:gd name="csY5" fmla="*/ 2919 h 5837"/>
                              <a:gd name="csX6" fmla="*/ 2793 w 5587"/>
                              <a:gd name="csY6" fmla="*/ 0 h 5837"/>
                              <a:gd name="csX7" fmla="*/ 0 w 5587"/>
                              <a:gd name="csY7" fmla="*/ 2792 h 5837"/>
                              <a:gd name="csX8" fmla="*/ 635 w 5587"/>
                              <a:gd name="csY8" fmla="*/ 4569 h 5837"/>
                              <a:gd name="csX9" fmla="*/ 635 w 5587"/>
                              <a:gd name="csY9" fmla="*/ 5457 h 5837"/>
                              <a:gd name="csX10" fmla="*/ 1016 w 5587"/>
                              <a:gd name="csY10" fmla="*/ 5838 h 5837"/>
                              <a:gd name="csX11" fmla="*/ 4318 w 5587"/>
                              <a:gd name="csY11" fmla="*/ 5838 h 5837"/>
                              <a:gd name="csX12" fmla="*/ 4699 w 5587"/>
                              <a:gd name="csY12" fmla="*/ 5457 h 5837"/>
                              <a:gd name="csX13" fmla="*/ 4699 w 5587"/>
                              <a:gd name="csY13" fmla="*/ 4442 h 5837"/>
                              <a:gd name="csX14" fmla="*/ 5333 w 5587"/>
                              <a:gd name="csY14" fmla="*/ 2792 h 5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5587" h="5837">
                                <a:moveTo>
                                  <a:pt x="2793" y="3554"/>
                                </a:moveTo>
                                <a:cubicBezTo>
                                  <a:pt x="1905" y="3554"/>
                                  <a:pt x="635" y="4188"/>
                                  <a:pt x="635" y="3046"/>
                                </a:cubicBezTo>
                                <a:cubicBezTo>
                                  <a:pt x="635" y="1523"/>
                                  <a:pt x="1651" y="1904"/>
                                  <a:pt x="2667" y="1904"/>
                                </a:cubicBezTo>
                                <a:cubicBezTo>
                                  <a:pt x="3682" y="1904"/>
                                  <a:pt x="5079" y="1523"/>
                                  <a:pt x="5079" y="3046"/>
                                </a:cubicBezTo>
                                <a:cubicBezTo>
                                  <a:pt x="5079" y="4188"/>
                                  <a:pt x="3809" y="3554"/>
                                  <a:pt x="2920" y="3554"/>
                                </a:cubicBezTo>
                                <a:moveTo>
                                  <a:pt x="5587" y="2919"/>
                                </a:moveTo>
                                <a:cubicBezTo>
                                  <a:pt x="5587" y="-254"/>
                                  <a:pt x="3809" y="2665"/>
                                  <a:pt x="2793" y="0"/>
                                </a:cubicBezTo>
                                <a:cubicBezTo>
                                  <a:pt x="2031" y="2284"/>
                                  <a:pt x="0" y="381"/>
                                  <a:pt x="0" y="2792"/>
                                </a:cubicBezTo>
                                <a:cubicBezTo>
                                  <a:pt x="0" y="3680"/>
                                  <a:pt x="254" y="4315"/>
                                  <a:pt x="635" y="4569"/>
                                </a:cubicBezTo>
                                <a:lnTo>
                                  <a:pt x="635" y="5457"/>
                                </a:lnTo>
                                <a:cubicBezTo>
                                  <a:pt x="635" y="5457"/>
                                  <a:pt x="889" y="5838"/>
                                  <a:pt x="1016" y="5838"/>
                                </a:cubicBezTo>
                                <a:lnTo>
                                  <a:pt x="4318" y="5838"/>
                                </a:lnTo>
                                <a:cubicBezTo>
                                  <a:pt x="4318" y="5838"/>
                                  <a:pt x="4699" y="5711"/>
                                  <a:pt x="4699" y="5457"/>
                                </a:cubicBezTo>
                                <a:lnTo>
                                  <a:pt x="4699" y="4442"/>
                                </a:lnTo>
                                <a:cubicBezTo>
                                  <a:pt x="4699" y="4442"/>
                                  <a:pt x="5333" y="3554"/>
                                  <a:pt x="5333" y="2792"/>
                                </a:cubicBezTo>
                              </a:path>
                            </a:pathLst>
                          </a:custGeom>
                          <a:solidFill>
                            <a:srgbClr val="000000"/>
                          </a:solidFill>
                          <a:ln w="12688" cap="flat">
                            <a:noFill/>
                            <a:prstDash val="solid"/>
                            <a:miter/>
                          </a:ln>
                        </wps:spPr>
                        <wps:bodyPr/>
                      </wps:wsp>
                      <wps:wsp>
                        <wps:cNvPr id="1520314681" name="Freeform: Shape 1520314681"/>
                        <wps:cNvSpPr/>
                        <wps:spPr>
                          <a:xfrm>
                            <a:off x="269848" y="91248"/>
                            <a:ext cx="2793" cy="2538"/>
                          </a:xfrm>
                          <a:custGeom>
                            <a:avLst/>
                            <a:gdLst>
                              <a:gd name="csX0" fmla="*/ 1397 w 2793"/>
                              <a:gd name="csY0" fmla="*/ 2538 h 2538"/>
                              <a:gd name="csX1" fmla="*/ 2793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3" y="2031"/>
                                  <a:pt x="2793" y="1269"/>
                                </a:cubicBezTo>
                                <a:cubicBezTo>
                                  <a:pt x="2793"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054810559" name="Freeform: Shape 1054810559"/>
                        <wps:cNvSpPr/>
                        <wps:spPr>
                          <a:xfrm>
                            <a:off x="263753" y="46955"/>
                            <a:ext cx="1396" cy="2157"/>
                          </a:xfrm>
                          <a:custGeom>
                            <a:avLst/>
                            <a:gdLst>
                              <a:gd name="csX0" fmla="*/ 635 w 1396"/>
                              <a:gd name="csY0" fmla="*/ 0 h 2157"/>
                              <a:gd name="csX1" fmla="*/ 0 w 1396"/>
                              <a:gd name="csY1" fmla="*/ 1396 h 2157"/>
                              <a:gd name="csX2" fmla="*/ 762 w 1396"/>
                              <a:gd name="csY2" fmla="*/ 2158 h 2157"/>
                              <a:gd name="csX3" fmla="*/ 1397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812909986" name="Freeform: Shape 812909986"/>
                        <wps:cNvSpPr/>
                        <wps:spPr>
                          <a:xfrm>
                            <a:off x="217275" y="46955"/>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843258331" name="Freeform: Shape 1843258331"/>
                        <wps:cNvSpPr/>
                        <wps:spPr>
                          <a:xfrm>
                            <a:off x="228831" y="46955"/>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342499571" name="Freeform: Shape 342499571"/>
                        <wps:cNvSpPr/>
                        <wps:spPr>
                          <a:xfrm>
                            <a:off x="240513" y="46955"/>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1067914211" name="Freeform: Shape 1067914211"/>
                        <wps:cNvSpPr/>
                        <wps:spPr>
                          <a:xfrm>
                            <a:off x="252069" y="46955"/>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491588322" name="Freeform: Shape 491588322"/>
                        <wps:cNvSpPr/>
                        <wps:spPr>
                          <a:xfrm>
                            <a:off x="217275" y="62946"/>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606350708" name="Freeform: Shape 606350708"/>
                        <wps:cNvSpPr/>
                        <wps:spPr>
                          <a:xfrm>
                            <a:off x="217275" y="78429"/>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195755278" name="Freeform: Shape 195755278"/>
                        <wps:cNvSpPr/>
                        <wps:spPr>
                          <a:xfrm>
                            <a:off x="219053" y="90613"/>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758446561" name="Freeform: Shape 758446561"/>
                        <wps:cNvSpPr/>
                        <wps:spPr>
                          <a:xfrm>
                            <a:off x="228831" y="97086"/>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470090929" name="Freeform: Shape 470090929"/>
                        <wps:cNvSpPr/>
                        <wps:spPr>
                          <a:xfrm>
                            <a:off x="264387" y="62946"/>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651321953" name="Freeform: Shape 1651321953"/>
                        <wps:cNvSpPr/>
                        <wps:spPr>
                          <a:xfrm>
                            <a:off x="264387" y="78429"/>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361679116" name="Freeform: Shape 1361679116"/>
                        <wps:cNvSpPr/>
                        <wps:spPr>
                          <a:xfrm>
                            <a:off x="262483" y="90613"/>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2106448366" name="Freeform: Shape 2106448366"/>
                        <wps:cNvSpPr/>
                        <wps:spPr>
                          <a:xfrm>
                            <a:off x="252705" y="97086"/>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32115468" name="Freeform: Shape 32115468"/>
                        <wps:cNvSpPr/>
                        <wps:spPr>
                          <a:xfrm>
                            <a:off x="240894" y="104066"/>
                            <a:ext cx="1269" cy="2157"/>
                          </a:xfrm>
                          <a:custGeom>
                            <a:avLst/>
                            <a:gdLst>
                              <a:gd name="csX0" fmla="*/ 635 w 1269"/>
                              <a:gd name="csY0" fmla="*/ 0 h 2157"/>
                              <a:gd name="csX1" fmla="*/ 0 w 1269"/>
                              <a:gd name="csY1" fmla="*/ 1396 h 2157"/>
                              <a:gd name="csX2" fmla="*/ 635 w 1269"/>
                              <a:gd name="csY2" fmla="*/ 2157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7"/>
                                  <a:pt x="635" y="2157"/>
                                </a:cubicBezTo>
                                <a:cubicBezTo>
                                  <a:pt x="1016" y="2157"/>
                                  <a:pt x="1270" y="1777"/>
                                  <a:pt x="1270" y="1396"/>
                                </a:cubicBezTo>
                                <a:cubicBezTo>
                                  <a:pt x="1270" y="1396"/>
                                  <a:pt x="635" y="0"/>
                                  <a:pt x="635" y="0"/>
                                </a:cubicBezTo>
                              </a:path>
                            </a:pathLst>
                          </a:custGeom>
                          <a:solidFill>
                            <a:srgbClr val="000000"/>
                          </a:solidFill>
                          <a:ln w="12688" cap="flat">
                            <a:noFill/>
                            <a:prstDash val="solid"/>
                            <a:miter/>
                          </a:ln>
                        </wps:spPr>
                        <wps:bodyPr/>
                      </wps:wsp>
                      <wps:wsp>
                        <wps:cNvPr id="684597714" name="Freeform: Shape 684597714"/>
                        <wps:cNvSpPr/>
                        <wps:spPr>
                          <a:xfrm>
                            <a:off x="249276" y="78663"/>
                            <a:ext cx="12572" cy="12330"/>
                          </a:xfrm>
                          <a:custGeom>
                            <a:avLst/>
                            <a:gdLst>
                              <a:gd name="csX0" fmla="*/ 11175 w 12572"/>
                              <a:gd name="csY0" fmla="*/ 2305 h 12330"/>
                              <a:gd name="csX1" fmla="*/ 12191 w 12572"/>
                              <a:gd name="csY1" fmla="*/ 2432 h 12330"/>
                              <a:gd name="csX2" fmla="*/ 12572 w 12572"/>
                              <a:gd name="csY2" fmla="*/ 1163 h 12330"/>
                              <a:gd name="csX3" fmla="*/ 11810 w 12572"/>
                              <a:gd name="csY3" fmla="*/ 655 h 12330"/>
                              <a:gd name="csX4" fmla="*/ 8508 w 12572"/>
                              <a:gd name="csY4" fmla="*/ 2305 h 12330"/>
                              <a:gd name="csX5" fmla="*/ 9651 w 12572"/>
                              <a:gd name="csY5" fmla="*/ 4208 h 12330"/>
                              <a:gd name="csX6" fmla="*/ 10413 w 12572"/>
                              <a:gd name="csY6" fmla="*/ 4716 h 12330"/>
                              <a:gd name="csX7" fmla="*/ 9905 w 12572"/>
                              <a:gd name="csY7" fmla="*/ 5351 h 12330"/>
                              <a:gd name="csX8" fmla="*/ 6857 w 12572"/>
                              <a:gd name="csY8" fmla="*/ 4589 h 12330"/>
                              <a:gd name="csX9" fmla="*/ 6857 w 12572"/>
                              <a:gd name="csY9" fmla="*/ 1163 h 12330"/>
                              <a:gd name="csX10" fmla="*/ 7111 w 12572"/>
                              <a:gd name="csY10" fmla="*/ 528 h 12330"/>
                              <a:gd name="csX11" fmla="*/ 4953 w 12572"/>
                              <a:gd name="csY11" fmla="*/ 274 h 12330"/>
                              <a:gd name="csX12" fmla="*/ 2286 w 12572"/>
                              <a:gd name="csY12" fmla="*/ 1670 h 12330"/>
                              <a:gd name="csX13" fmla="*/ 2921 w 12572"/>
                              <a:gd name="csY13" fmla="*/ 2812 h 12330"/>
                              <a:gd name="csX14" fmla="*/ 3429 w 12572"/>
                              <a:gd name="csY14" fmla="*/ 3066 h 12330"/>
                              <a:gd name="csX15" fmla="*/ 2667 w 12572"/>
                              <a:gd name="csY15" fmla="*/ 3447 h 12330"/>
                              <a:gd name="csX16" fmla="*/ 2921 w 12572"/>
                              <a:gd name="csY16" fmla="*/ 4208 h 12330"/>
                              <a:gd name="csX17" fmla="*/ 1651 w 12572"/>
                              <a:gd name="csY17" fmla="*/ 3320 h 12330"/>
                              <a:gd name="csX18" fmla="*/ 889 w 12572"/>
                              <a:gd name="csY18" fmla="*/ 1543 h 12330"/>
                              <a:gd name="csX19" fmla="*/ 254 w 12572"/>
                              <a:gd name="csY19" fmla="*/ 1797 h 12330"/>
                              <a:gd name="csX20" fmla="*/ 0 w 12572"/>
                              <a:gd name="csY20" fmla="*/ 3066 h 12330"/>
                              <a:gd name="csX21" fmla="*/ 254 w 12572"/>
                              <a:gd name="csY21" fmla="*/ 4335 h 12330"/>
                              <a:gd name="csX22" fmla="*/ 3048 w 12572"/>
                              <a:gd name="csY22" fmla="*/ 7001 h 12330"/>
                              <a:gd name="csX23" fmla="*/ 889 w 12572"/>
                              <a:gd name="csY23" fmla="*/ 10935 h 12330"/>
                              <a:gd name="csX24" fmla="*/ 508 w 12572"/>
                              <a:gd name="csY24" fmla="*/ 12077 h 12330"/>
                              <a:gd name="csX25" fmla="*/ 889 w 12572"/>
                              <a:gd name="csY25" fmla="*/ 12331 h 12330"/>
                              <a:gd name="csX26" fmla="*/ 3556 w 12572"/>
                              <a:gd name="csY26" fmla="*/ 10046 h 12330"/>
                              <a:gd name="csX27" fmla="*/ 4953 w 12572"/>
                              <a:gd name="csY27" fmla="*/ 8143 h 12330"/>
                              <a:gd name="csX28" fmla="*/ 6604 w 12572"/>
                              <a:gd name="csY28" fmla="*/ 8904 h 12330"/>
                              <a:gd name="csX29" fmla="*/ 4572 w 12572"/>
                              <a:gd name="csY29" fmla="*/ 11062 h 12330"/>
                              <a:gd name="csX30" fmla="*/ 4572 w 12572"/>
                              <a:gd name="csY30" fmla="*/ 11696 h 12330"/>
                              <a:gd name="csX31" fmla="*/ 6096 w 12572"/>
                              <a:gd name="csY31" fmla="*/ 11950 h 12330"/>
                              <a:gd name="csX32" fmla="*/ 9016 w 12572"/>
                              <a:gd name="csY32" fmla="*/ 9158 h 12330"/>
                              <a:gd name="csX33" fmla="*/ 8508 w 12572"/>
                              <a:gd name="csY33" fmla="*/ 10808 h 12330"/>
                              <a:gd name="csX34" fmla="*/ 10540 w 12572"/>
                              <a:gd name="csY34" fmla="*/ 10046 h 12330"/>
                              <a:gd name="csX35" fmla="*/ 10921 w 12572"/>
                              <a:gd name="csY35" fmla="*/ 7127 h 12330"/>
                              <a:gd name="csX36" fmla="*/ 12064 w 12572"/>
                              <a:gd name="csY36" fmla="*/ 4462 h 12330"/>
                              <a:gd name="csX37" fmla="*/ 9905 w 12572"/>
                              <a:gd name="csY37" fmla="*/ 2178 h 12330"/>
                              <a:gd name="csX38" fmla="*/ 11429 w 12572"/>
                              <a:gd name="csY38" fmla="*/ 2178 h 123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572" h="12330">
                                <a:moveTo>
                                  <a:pt x="11175" y="2305"/>
                                </a:moveTo>
                                <a:cubicBezTo>
                                  <a:pt x="11175" y="2305"/>
                                  <a:pt x="11683" y="2559"/>
                                  <a:pt x="12191" y="2432"/>
                                </a:cubicBezTo>
                                <a:lnTo>
                                  <a:pt x="12572" y="1163"/>
                                </a:lnTo>
                                <a:cubicBezTo>
                                  <a:pt x="12572" y="1163"/>
                                  <a:pt x="12064" y="528"/>
                                  <a:pt x="11810" y="655"/>
                                </a:cubicBezTo>
                                <a:cubicBezTo>
                                  <a:pt x="10540" y="909"/>
                                  <a:pt x="9270" y="1036"/>
                                  <a:pt x="8508" y="2305"/>
                                </a:cubicBezTo>
                                <a:cubicBezTo>
                                  <a:pt x="8508" y="3066"/>
                                  <a:pt x="9143" y="3828"/>
                                  <a:pt x="9651" y="4208"/>
                                </a:cubicBezTo>
                                <a:cubicBezTo>
                                  <a:pt x="10032" y="4082"/>
                                  <a:pt x="10159" y="4462"/>
                                  <a:pt x="10413" y="4716"/>
                                </a:cubicBezTo>
                                <a:cubicBezTo>
                                  <a:pt x="10413" y="5097"/>
                                  <a:pt x="10286" y="5351"/>
                                  <a:pt x="9905" y="5351"/>
                                </a:cubicBezTo>
                                <a:cubicBezTo>
                                  <a:pt x="9016" y="4462"/>
                                  <a:pt x="7492" y="5604"/>
                                  <a:pt x="6857" y="4589"/>
                                </a:cubicBezTo>
                                <a:cubicBezTo>
                                  <a:pt x="7111" y="3447"/>
                                  <a:pt x="7746" y="2178"/>
                                  <a:pt x="6857" y="1163"/>
                                </a:cubicBezTo>
                                <a:cubicBezTo>
                                  <a:pt x="6857" y="909"/>
                                  <a:pt x="7238" y="782"/>
                                  <a:pt x="7111" y="528"/>
                                </a:cubicBezTo>
                                <a:cubicBezTo>
                                  <a:pt x="6730" y="-487"/>
                                  <a:pt x="5715" y="274"/>
                                  <a:pt x="4953" y="274"/>
                                </a:cubicBezTo>
                                <a:cubicBezTo>
                                  <a:pt x="3810" y="147"/>
                                  <a:pt x="2921" y="655"/>
                                  <a:pt x="2286" y="1670"/>
                                </a:cubicBezTo>
                                <a:cubicBezTo>
                                  <a:pt x="2286" y="2051"/>
                                  <a:pt x="2540" y="2432"/>
                                  <a:pt x="2921" y="2812"/>
                                </a:cubicBezTo>
                                <a:cubicBezTo>
                                  <a:pt x="3175" y="2812"/>
                                  <a:pt x="3302" y="2812"/>
                                  <a:pt x="3429" y="3066"/>
                                </a:cubicBezTo>
                                <a:lnTo>
                                  <a:pt x="2667" y="3447"/>
                                </a:lnTo>
                                <a:cubicBezTo>
                                  <a:pt x="2667" y="3447"/>
                                  <a:pt x="2921" y="3955"/>
                                  <a:pt x="2921" y="4208"/>
                                </a:cubicBezTo>
                                <a:cubicBezTo>
                                  <a:pt x="2413" y="4462"/>
                                  <a:pt x="1905" y="3701"/>
                                  <a:pt x="1651" y="3320"/>
                                </a:cubicBezTo>
                                <a:cubicBezTo>
                                  <a:pt x="1651" y="2685"/>
                                  <a:pt x="1651" y="1670"/>
                                  <a:pt x="889" y="1543"/>
                                </a:cubicBezTo>
                                <a:cubicBezTo>
                                  <a:pt x="762" y="1543"/>
                                  <a:pt x="254" y="1797"/>
                                  <a:pt x="254" y="1797"/>
                                </a:cubicBezTo>
                                <a:cubicBezTo>
                                  <a:pt x="127" y="2051"/>
                                  <a:pt x="0" y="2432"/>
                                  <a:pt x="0" y="3066"/>
                                </a:cubicBezTo>
                                <a:cubicBezTo>
                                  <a:pt x="0" y="3701"/>
                                  <a:pt x="254" y="4335"/>
                                  <a:pt x="254" y="4335"/>
                                </a:cubicBezTo>
                                <a:cubicBezTo>
                                  <a:pt x="254" y="4335"/>
                                  <a:pt x="2540" y="5985"/>
                                  <a:pt x="3048" y="7001"/>
                                </a:cubicBezTo>
                                <a:cubicBezTo>
                                  <a:pt x="2413" y="8270"/>
                                  <a:pt x="2413" y="10173"/>
                                  <a:pt x="889" y="10935"/>
                                </a:cubicBezTo>
                                <a:cubicBezTo>
                                  <a:pt x="508" y="11189"/>
                                  <a:pt x="508" y="11696"/>
                                  <a:pt x="508" y="12077"/>
                                </a:cubicBezTo>
                                <a:lnTo>
                                  <a:pt x="889" y="12331"/>
                                </a:lnTo>
                                <a:cubicBezTo>
                                  <a:pt x="1905" y="11823"/>
                                  <a:pt x="3683" y="11696"/>
                                  <a:pt x="3556" y="10046"/>
                                </a:cubicBezTo>
                                <a:cubicBezTo>
                                  <a:pt x="3937" y="9412"/>
                                  <a:pt x="4318" y="8650"/>
                                  <a:pt x="4953" y="8143"/>
                                </a:cubicBezTo>
                                <a:cubicBezTo>
                                  <a:pt x="5715" y="8016"/>
                                  <a:pt x="6349" y="8397"/>
                                  <a:pt x="6604" y="8904"/>
                                </a:cubicBezTo>
                                <a:cubicBezTo>
                                  <a:pt x="6349" y="10046"/>
                                  <a:pt x="5588" y="10808"/>
                                  <a:pt x="4572" y="11062"/>
                                </a:cubicBezTo>
                                <a:cubicBezTo>
                                  <a:pt x="4445" y="11189"/>
                                  <a:pt x="4572" y="11442"/>
                                  <a:pt x="4572" y="11696"/>
                                </a:cubicBezTo>
                                <a:cubicBezTo>
                                  <a:pt x="4826" y="12204"/>
                                  <a:pt x="5715" y="11950"/>
                                  <a:pt x="6096" y="11950"/>
                                </a:cubicBezTo>
                                <a:cubicBezTo>
                                  <a:pt x="7366" y="11189"/>
                                  <a:pt x="7874" y="9666"/>
                                  <a:pt x="9016" y="9158"/>
                                </a:cubicBezTo>
                                <a:cubicBezTo>
                                  <a:pt x="9143" y="9919"/>
                                  <a:pt x="7492" y="10173"/>
                                  <a:pt x="8508" y="10808"/>
                                </a:cubicBezTo>
                                <a:cubicBezTo>
                                  <a:pt x="9143" y="10681"/>
                                  <a:pt x="10032" y="10808"/>
                                  <a:pt x="10540" y="10046"/>
                                </a:cubicBezTo>
                                <a:cubicBezTo>
                                  <a:pt x="10032" y="8777"/>
                                  <a:pt x="12318" y="8143"/>
                                  <a:pt x="10921" y="7127"/>
                                </a:cubicBezTo>
                                <a:cubicBezTo>
                                  <a:pt x="10921" y="5985"/>
                                  <a:pt x="12064" y="5604"/>
                                  <a:pt x="12064" y="4462"/>
                                </a:cubicBezTo>
                                <a:cubicBezTo>
                                  <a:pt x="11683" y="3320"/>
                                  <a:pt x="10286" y="3320"/>
                                  <a:pt x="9905" y="2178"/>
                                </a:cubicBezTo>
                                <a:cubicBezTo>
                                  <a:pt x="10286" y="1924"/>
                                  <a:pt x="11048" y="1924"/>
                                  <a:pt x="11429" y="2178"/>
                                </a:cubicBezTo>
                              </a:path>
                            </a:pathLst>
                          </a:custGeom>
                          <a:solidFill>
                            <a:srgbClr val="000000"/>
                          </a:solidFill>
                          <a:ln w="12688" cap="flat">
                            <a:noFill/>
                            <a:prstDash val="solid"/>
                            <a:miter/>
                          </a:ln>
                        </wps:spPr>
                        <wps:bodyPr/>
                      </wps:wsp>
                      <wps:wsp>
                        <wps:cNvPr id="1424744958" name="Freeform: Shape 1424744958"/>
                        <wps:cNvSpPr/>
                        <wps:spPr>
                          <a:xfrm>
                            <a:off x="205592" y="91755"/>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744329130" name="Freeform: Shape 1744329130"/>
                        <wps:cNvSpPr/>
                        <wps:spPr>
                          <a:xfrm>
                            <a:off x="130288" y="135540"/>
                            <a:ext cx="2793" cy="2792"/>
                          </a:xfrm>
                          <a:custGeom>
                            <a:avLst/>
                            <a:gdLst>
                              <a:gd name="csX0" fmla="*/ 1397 w 2793"/>
                              <a:gd name="csY0" fmla="*/ 2792 h 2792"/>
                              <a:gd name="csX1" fmla="*/ 2794 w 2793"/>
                              <a:gd name="csY1" fmla="*/ 1396 h 2792"/>
                              <a:gd name="csX2" fmla="*/ 1397 w 2793"/>
                              <a:gd name="csY2" fmla="*/ 0 h 2792"/>
                              <a:gd name="csX3" fmla="*/ 0 w 2793"/>
                              <a:gd name="csY3" fmla="*/ 1396 h 2792"/>
                              <a:gd name="csX4" fmla="*/ 1397 w 2793"/>
                              <a:gd name="csY4" fmla="*/ 2792 h 2792"/>
                            </a:gdLst>
                            <a:ahLst/>
                            <a:cxnLst>
                              <a:cxn ang="0">
                                <a:pos x="csX0" y="csY0"/>
                              </a:cxn>
                              <a:cxn ang="0">
                                <a:pos x="csX1" y="csY1"/>
                              </a:cxn>
                              <a:cxn ang="0">
                                <a:pos x="csX2" y="csY2"/>
                              </a:cxn>
                              <a:cxn ang="0">
                                <a:pos x="csX3" y="csY3"/>
                              </a:cxn>
                              <a:cxn ang="0">
                                <a:pos x="csX4" y="csY4"/>
                              </a:cxn>
                            </a:cxnLst>
                            <a:rect l="l" t="t" r="r" b="b"/>
                            <a:pathLst>
                              <a:path w="2793" h="2792">
                                <a:moveTo>
                                  <a:pt x="1397" y="2792"/>
                                </a:moveTo>
                                <a:cubicBezTo>
                                  <a:pt x="2159" y="2792"/>
                                  <a:pt x="2794" y="2158"/>
                                  <a:pt x="2794" y="1396"/>
                                </a:cubicBezTo>
                                <a:cubicBezTo>
                                  <a:pt x="2794" y="635"/>
                                  <a:pt x="2159" y="0"/>
                                  <a:pt x="1397" y="0"/>
                                </a:cubicBezTo>
                                <a:cubicBezTo>
                                  <a:pt x="635" y="0"/>
                                  <a:pt x="0" y="635"/>
                                  <a:pt x="0" y="1396"/>
                                </a:cubicBezTo>
                                <a:cubicBezTo>
                                  <a:pt x="0" y="2158"/>
                                  <a:pt x="635" y="2792"/>
                                  <a:pt x="1397" y="2792"/>
                                </a:cubicBezTo>
                              </a:path>
                            </a:pathLst>
                          </a:custGeom>
                          <a:solidFill>
                            <a:srgbClr val="000000"/>
                          </a:solidFill>
                          <a:ln w="12688" cap="flat">
                            <a:noFill/>
                            <a:prstDash val="solid"/>
                            <a:miter/>
                          </a:ln>
                        </wps:spPr>
                        <wps:bodyPr/>
                      </wps:wsp>
                      <wps:wsp>
                        <wps:cNvPr id="763517240" name="Freeform: Shape 763517240"/>
                        <wps:cNvSpPr/>
                        <wps:spPr>
                          <a:xfrm>
                            <a:off x="179305" y="148739"/>
                            <a:ext cx="380" cy="253"/>
                          </a:xfrm>
                          <a:custGeom>
                            <a:avLst/>
                            <a:gdLst>
                              <a:gd name="csX0" fmla="*/ 127 w 380"/>
                              <a:gd name="csY0" fmla="*/ 127 h 253"/>
                              <a:gd name="csX1" fmla="*/ 127 w 380"/>
                              <a:gd name="csY1" fmla="*/ 127 h 253"/>
                              <a:gd name="csX2" fmla="*/ 127 w 380"/>
                              <a:gd name="csY2" fmla="*/ 127 h 253"/>
                              <a:gd name="csX3" fmla="*/ 127 w 380"/>
                              <a:gd name="csY3" fmla="*/ 127 h 253"/>
                              <a:gd name="csX4" fmla="*/ 127 w 380"/>
                              <a:gd name="csY4" fmla="*/ 127 h 253"/>
                              <a:gd name="csX5" fmla="*/ 381 w 380"/>
                              <a:gd name="csY5" fmla="*/ 254 h 253"/>
                              <a:gd name="csX6" fmla="*/ 127 w 380"/>
                              <a:gd name="csY6" fmla="*/ 254 h 253"/>
                              <a:gd name="csX7" fmla="*/ 127 w 380"/>
                              <a:gd name="csY7" fmla="*/ 254 h 253"/>
                              <a:gd name="csX8" fmla="*/ 127 w 380"/>
                              <a:gd name="csY8" fmla="*/ 254 h 253"/>
                              <a:gd name="csX9" fmla="*/ 127 w 380"/>
                              <a:gd name="csY9" fmla="*/ 254 h 253"/>
                              <a:gd name="csX10" fmla="*/ 127 w 380"/>
                              <a:gd name="csY10" fmla="*/ 254 h 253"/>
                              <a:gd name="csX11" fmla="*/ 0 w 380"/>
                              <a:gd name="csY11" fmla="*/ 254 h 253"/>
                              <a:gd name="csX12" fmla="*/ 0 w 380"/>
                              <a:gd name="csY12" fmla="*/ 254 h 253"/>
                              <a:gd name="csX13" fmla="*/ 0 w 380"/>
                              <a:gd name="csY13" fmla="*/ 254 h 253"/>
                              <a:gd name="csX14" fmla="*/ 0 w 380"/>
                              <a:gd name="csY14" fmla="*/ 254 h 253"/>
                              <a:gd name="csX15" fmla="*/ 0 w 380"/>
                              <a:gd name="csY15" fmla="*/ 0 h 253"/>
                              <a:gd name="csX16" fmla="*/ 127 w 380"/>
                              <a:gd name="csY16" fmla="*/ 0 h 253"/>
                              <a:gd name="csX17" fmla="*/ 254 w 380"/>
                              <a:gd name="csY17" fmla="*/ 0 h 253"/>
                              <a:gd name="csX18" fmla="*/ 254 w 380"/>
                              <a:gd name="csY18" fmla="*/ 0 h 253"/>
                              <a:gd name="csX19" fmla="*/ 254 w 380"/>
                              <a:gd name="csY19" fmla="*/ 0 h 253"/>
                              <a:gd name="csX20" fmla="*/ 254 w 380"/>
                              <a:gd name="csY20" fmla="*/ 0 h 253"/>
                              <a:gd name="csX21" fmla="*/ 254 w 380"/>
                              <a:gd name="csY21"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380" h="253">
                                <a:moveTo>
                                  <a:pt x="127" y="127"/>
                                </a:moveTo>
                                <a:cubicBezTo>
                                  <a:pt x="127" y="127"/>
                                  <a:pt x="127" y="127"/>
                                  <a:pt x="127" y="127"/>
                                </a:cubicBezTo>
                                <a:cubicBezTo>
                                  <a:pt x="127" y="127"/>
                                  <a:pt x="127" y="127"/>
                                  <a:pt x="127" y="127"/>
                                </a:cubicBezTo>
                                <a:cubicBezTo>
                                  <a:pt x="127" y="127"/>
                                  <a:pt x="127" y="127"/>
                                  <a:pt x="127" y="127"/>
                                </a:cubicBezTo>
                                <a:lnTo>
                                  <a:pt x="127" y="127"/>
                                </a:lnTo>
                                <a:close/>
                                <a:moveTo>
                                  <a:pt x="381" y="254"/>
                                </a:moveTo>
                                <a:lnTo>
                                  <a:pt x="127" y="254"/>
                                </a:lnTo>
                                <a:cubicBezTo>
                                  <a:pt x="127" y="254"/>
                                  <a:pt x="127" y="254"/>
                                  <a:pt x="127" y="254"/>
                                </a:cubicBezTo>
                                <a:lnTo>
                                  <a:pt x="127" y="254"/>
                                </a:lnTo>
                                <a:cubicBezTo>
                                  <a:pt x="127" y="254"/>
                                  <a:pt x="127" y="254"/>
                                  <a:pt x="127" y="254"/>
                                </a:cubicBezTo>
                                <a:lnTo>
                                  <a:pt x="127" y="254"/>
                                </a:lnTo>
                                <a:cubicBezTo>
                                  <a:pt x="127" y="254"/>
                                  <a:pt x="0" y="254"/>
                                  <a:pt x="0" y="254"/>
                                </a:cubicBezTo>
                                <a:lnTo>
                                  <a:pt x="0" y="254"/>
                                </a:lnTo>
                                <a:cubicBezTo>
                                  <a:pt x="0" y="254"/>
                                  <a:pt x="0" y="254"/>
                                  <a:pt x="0" y="254"/>
                                </a:cubicBezTo>
                                <a:lnTo>
                                  <a:pt x="0" y="254"/>
                                </a:lnTo>
                                <a:cubicBezTo>
                                  <a:pt x="0" y="254"/>
                                  <a:pt x="0" y="0"/>
                                  <a:pt x="0" y="0"/>
                                </a:cubicBezTo>
                                <a:lnTo>
                                  <a:pt x="127" y="0"/>
                                </a:lnTo>
                                <a:cubicBezTo>
                                  <a:pt x="127" y="0"/>
                                  <a:pt x="254" y="0"/>
                                  <a:pt x="254" y="0"/>
                                </a:cubicBezTo>
                                <a:cubicBezTo>
                                  <a:pt x="254" y="0"/>
                                  <a:pt x="254" y="0"/>
                                  <a:pt x="254" y="0"/>
                                </a:cubicBezTo>
                                <a:lnTo>
                                  <a:pt x="254" y="0"/>
                                </a:lnTo>
                                <a:cubicBezTo>
                                  <a:pt x="254" y="0"/>
                                  <a:pt x="254" y="0"/>
                                  <a:pt x="254" y="0"/>
                                </a:cubicBezTo>
                                <a:lnTo>
                                  <a:pt x="254" y="0"/>
                                </a:lnTo>
                                <a:close/>
                              </a:path>
                            </a:pathLst>
                          </a:custGeom>
                          <a:solidFill>
                            <a:srgbClr val="000000"/>
                          </a:solidFill>
                          <a:ln w="12688" cap="flat">
                            <a:noFill/>
                            <a:prstDash val="solid"/>
                            <a:miter/>
                          </a:ln>
                        </wps:spPr>
                        <wps:bodyPr/>
                      </wps:wsp>
                      <wps:wsp>
                        <wps:cNvPr id="435272750" name="Freeform: Shape 435272750"/>
                        <wps:cNvSpPr/>
                        <wps:spPr>
                          <a:xfrm>
                            <a:off x="179813" y="148866"/>
                            <a:ext cx="12698" cy="12691"/>
                          </a:xfrm>
                          <a:custGeom>
                            <a:avLst/>
                            <a:gdLst>
                              <a:gd name="csX0" fmla="*/ 0 w 12698"/>
                              <a:gd name="csY0" fmla="*/ 0 h 12691"/>
                              <a:gd name="csX1" fmla="*/ 0 w 12698"/>
                              <a:gd name="csY1" fmla="*/ 0 h 12691"/>
                              <a:gd name="csX2" fmla="*/ 0 w 12698"/>
                              <a:gd name="csY2" fmla="*/ 0 h 12691"/>
                              <a:gd name="csX3" fmla="*/ 0 w 12698"/>
                              <a:gd name="csY3" fmla="*/ 0 h 12691"/>
                              <a:gd name="csX4" fmla="*/ 0 w 12698"/>
                              <a:gd name="csY4" fmla="*/ 0 h 12691"/>
                              <a:gd name="csX5" fmla="*/ 0 w 12698"/>
                              <a:gd name="csY5" fmla="*/ 0 h 12691"/>
                              <a:gd name="csX6" fmla="*/ 0 w 12698"/>
                              <a:gd name="csY6" fmla="*/ 0 h 12691"/>
                              <a:gd name="csX7" fmla="*/ 0 w 12698"/>
                              <a:gd name="csY7" fmla="*/ 0 h 12691"/>
                              <a:gd name="csX8" fmla="*/ 0 w 12698"/>
                              <a:gd name="csY8" fmla="*/ 0 h 12691"/>
                              <a:gd name="csX9" fmla="*/ 0 w 12698"/>
                              <a:gd name="csY9" fmla="*/ 0 h 12691"/>
                              <a:gd name="csX10" fmla="*/ 0 w 12698"/>
                              <a:gd name="csY10" fmla="*/ 0 h 12691"/>
                              <a:gd name="csX11" fmla="*/ 0 w 12698"/>
                              <a:gd name="csY11" fmla="*/ 0 h 12691"/>
                              <a:gd name="csX12" fmla="*/ 0 w 12698"/>
                              <a:gd name="csY12" fmla="*/ 0 h 12691"/>
                              <a:gd name="csX13" fmla="*/ 0 w 12698"/>
                              <a:gd name="csY13" fmla="*/ 0 h 12691"/>
                              <a:gd name="csX14" fmla="*/ 0 w 12698"/>
                              <a:gd name="csY14" fmla="*/ 0 h 12691"/>
                              <a:gd name="csX15" fmla="*/ 0 w 12698"/>
                              <a:gd name="csY15" fmla="*/ 0 h 12691"/>
                              <a:gd name="csX16" fmla="*/ 0 w 12698"/>
                              <a:gd name="csY16" fmla="*/ 0 h 12691"/>
                              <a:gd name="csX17" fmla="*/ 0 w 12698"/>
                              <a:gd name="csY17" fmla="*/ 0 h 12691"/>
                              <a:gd name="csX18" fmla="*/ 0 w 12698"/>
                              <a:gd name="csY18" fmla="*/ 0 h 12691"/>
                              <a:gd name="csX19" fmla="*/ 0 w 12698"/>
                              <a:gd name="csY19" fmla="*/ 0 h 12691"/>
                              <a:gd name="csX20" fmla="*/ 0 w 12698"/>
                              <a:gd name="csY20" fmla="*/ 0 h 126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2698" h="12691">
                                <a:moveTo>
                                  <a:pt x="0" y="0"/>
                                </a:move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lose/>
                              </a:path>
                            </a:pathLst>
                          </a:custGeom>
                          <a:solidFill>
                            <a:srgbClr val="000000"/>
                          </a:solidFill>
                          <a:ln w="12688" cap="flat">
                            <a:noFill/>
                            <a:prstDash val="solid"/>
                            <a:miter/>
                          </a:ln>
                        </wps:spPr>
                        <wps:bodyPr/>
                      </wps:wsp>
                      <wps:wsp>
                        <wps:cNvPr id="1456122236" name="Freeform: Shape 1456122236"/>
                        <wps:cNvSpPr/>
                        <wps:spPr>
                          <a:xfrm>
                            <a:off x="179940" y="148739"/>
                            <a:ext cx="380" cy="253"/>
                          </a:xfrm>
                          <a:custGeom>
                            <a:avLst/>
                            <a:gdLst>
                              <a:gd name="csX0" fmla="*/ 381 w 380"/>
                              <a:gd name="csY0" fmla="*/ 0 h 253"/>
                              <a:gd name="csX1" fmla="*/ 381 w 380"/>
                              <a:gd name="csY1" fmla="*/ 0 h 253"/>
                              <a:gd name="csX2" fmla="*/ 254 w 380"/>
                              <a:gd name="csY2" fmla="*/ 254 h 253"/>
                              <a:gd name="csX3" fmla="*/ 254 w 380"/>
                              <a:gd name="csY3" fmla="*/ 254 h 253"/>
                              <a:gd name="csX4" fmla="*/ 127 w 380"/>
                              <a:gd name="csY4" fmla="*/ 127 h 253"/>
                              <a:gd name="csX5" fmla="*/ 127 w 380"/>
                              <a:gd name="csY5" fmla="*/ 254 h 253"/>
                              <a:gd name="csX6" fmla="*/ 0 w 380"/>
                              <a:gd name="csY6" fmla="*/ 0 h 253"/>
                              <a:gd name="csX7" fmla="*/ 0 w 380"/>
                              <a:gd name="csY7" fmla="*/ 0 h 253"/>
                              <a:gd name="csX8" fmla="*/ 0 w 380"/>
                              <a:gd name="csY8" fmla="*/ 0 h 253"/>
                              <a:gd name="csX9" fmla="*/ 127 w 380"/>
                              <a:gd name="csY9" fmla="*/ 0 h 253"/>
                              <a:gd name="csX10" fmla="*/ 127 w 380"/>
                              <a:gd name="csY10" fmla="*/ 0 h 253"/>
                              <a:gd name="csX11" fmla="*/ 0 w 380"/>
                              <a:gd name="csY11" fmla="*/ 0 h 253"/>
                              <a:gd name="csX12" fmla="*/ 0 w 380"/>
                              <a:gd name="csY12" fmla="*/ 0 h 253"/>
                              <a:gd name="csX13" fmla="*/ 127 w 380"/>
                              <a:gd name="csY13" fmla="*/ 127 h 253"/>
                              <a:gd name="csX14" fmla="*/ 127 w 380"/>
                              <a:gd name="csY14" fmla="*/ 0 h 253"/>
                              <a:gd name="csX15" fmla="*/ 127 w 380"/>
                              <a:gd name="csY15" fmla="*/ 0 h 253"/>
                              <a:gd name="csX16" fmla="*/ 127 w 380"/>
                              <a:gd name="csY16" fmla="*/ 0 h 253"/>
                              <a:gd name="csX17" fmla="*/ 127 w 380"/>
                              <a:gd name="csY17" fmla="*/ 0 h 253"/>
                              <a:gd name="csX18" fmla="*/ 254 w 380"/>
                              <a:gd name="csY18" fmla="*/ 0 h 253"/>
                              <a:gd name="csX19" fmla="*/ 254 w 380"/>
                              <a:gd name="csY19" fmla="*/ 0 h 253"/>
                              <a:gd name="csX20" fmla="*/ 254 w 380"/>
                              <a:gd name="csY20" fmla="*/ 0 h 253"/>
                              <a:gd name="csX21" fmla="*/ 254 w 380"/>
                              <a:gd name="csY21" fmla="*/ 0 h 253"/>
                              <a:gd name="csX22" fmla="*/ 254 w 380"/>
                              <a:gd name="csY22" fmla="*/ 127 h 253"/>
                              <a:gd name="csX23" fmla="*/ 381 w 380"/>
                              <a:gd name="csY23" fmla="*/ 0 h 253"/>
                              <a:gd name="csX24" fmla="*/ 381 w 380"/>
                              <a:gd name="csY24" fmla="*/ 0 h 253"/>
                              <a:gd name="csX25" fmla="*/ 254 w 380"/>
                              <a:gd name="csY25" fmla="*/ 0 h 253"/>
                              <a:gd name="csX26" fmla="*/ 254 w 380"/>
                              <a:gd name="csY26" fmla="*/ 0 h 253"/>
                              <a:gd name="csX27" fmla="*/ 381 w 380"/>
                              <a:gd name="csY27" fmla="*/ 0 h 253"/>
                              <a:gd name="csX28" fmla="*/ 381 w 380"/>
                              <a:gd name="csY28"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80" h="253">
                                <a:moveTo>
                                  <a:pt x="381" y="0"/>
                                </a:moveTo>
                                <a:lnTo>
                                  <a:pt x="381" y="0"/>
                                </a:lnTo>
                                <a:lnTo>
                                  <a:pt x="254" y="254"/>
                                </a:lnTo>
                                <a:lnTo>
                                  <a:pt x="254" y="254"/>
                                </a:lnTo>
                                <a:lnTo>
                                  <a:pt x="127" y="127"/>
                                </a:lnTo>
                                <a:lnTo>
                                  <a:pt x="127" y="254"/>
                                </a:lnTo>
                                <a:lnTo>
                                  <a:pt x="0" y="0"/>
                                </a:lnTo>
                                <a:lnTo>
                                  <a:pt x="0" y="0"/>
                                </a:lnTo>
                                <a:lnTo>
                                  <a:pt x="0" y="0"/>
                                </a:lnTo>
                                <a:lnTo>
                                  <a:pt x="127" y="0"/>
                                </a:lnTo>
                                <a:lnTo>
                                  <a:pt x="127" y="0"/>
                                </a:lnTo>
                                <a:lnTo>
                                  <a:pt x="0" y="0"/>
                                </a:lnTo>
                                <a:lnTo>
                                  <a:pt x="0" y="0"/>
                                </a:lnTo>
                                <a:lnTo>
                                  <a:pt x="127" y="127"/>
                                </a:lnTo>
                                <a:lnTo>
                                  <a:pt x="127" y="0"/>
                                </a:lnTo>
                                <a:lnTo>
                                  <a:pt x="127" y="0"/>
                                </a:lnTo>
                                <a:lnTo>
                                  <a:pt x="127" y="0"/>
                                </a:lnTo>
                                <a:lnTo>
                                  <a:pt x="127" y="0"/>
                                </a:lnTo>
                                <a:lnTo>
                                  <a:pt x="254" y="0"/>
                                </a:lnTo>
                                <a:lnTo>
                                  <a:pt x="254" y="0"/>
                                </a:lnTo>
                                <a:lnTo>
                                  <a:pt x="254" y="0"/>
                                </a:lnTo>
                                <a:lnTo>
                                  <a:pt x="254" y="0"/>
                                </a:lnTo>
                                <a:lnTo>
                                  <a:pt x="254" y="127"/>
                                </a:lnTo>
                                <a:lnTo>
                                  <a:pt x="381" y="0"/>
                                </a:lnTo>
                                <a:lnTo>
                                  <a:pt x="381" y="0"/>
                                </a:lnTo>
                                <a:lnTo>
                                  <a:pt x="254" y="0"/>
                                </a:lnTo>
                                <a:lnTo>
                                  <a:pt x="254" y="0"/>
                                </a:lnTo>
                                <a:lnTo>
                                  <a:pt x="381" y="0"/>
                                </a:lnTo>
                                <a:lnTo>
                                  <a:pt x="381" y="0"/>
                                </a:lnTo>
                                <a:close/>
                              </a:path>
                            </a:pathLst>
                          </a:custGeom>
                          <a:solidFill>
                            <a:srgbClr val="000000"/>
                          </a:solidFill>
                          <a:ln w="12688" cap="flat">
                            <a:noFill/>
                            <a:prstDash val="solid"/>
                            <a:miter/>
                          </a:ln>
                        </wps:spPr>
                        <wps:bodyPr/>
                      </wps:wsp>
                      <wps:wsp>
                        <wps:cNvPr id="2144361106" name="Freeform: Shape 2144361106"/>
                        <wps:cNvSpPr/>
                        <wps:spPr>
                          <a:xfrm>
                            <a:off x="180067" y="148739"/>
                            <a:ext cx="380" cy="380"/>
                          </a:xfrm>
                          <a:custGeom>
                            <a:avLst/>
                            <a:gdLst>
                              <a:gd name="csX0" fmla="*/ 381 w 380"/>
                              <a:gd name="csY0" fmla="*/ 127 h 380"/>
                              <a:gd name="csX1" fmla="*/ 381 w 380"/>
                              <a:gd name="csY1" fmla="*/ 127 h 380"/>
                              <a:gd name="csX2" fmla="*/ 381 w 380"/>
                              <a:gd name="csY2" fmla="*/ 0 h 380"/>
                              <a:gd name="csX3" fmla="*/ 381 w 380"/>
                              <a:gd name="csY3" fmla="*/ 0 h 380"/>
                              <a:gd name="csX4" fmla="*/ 381 w 380"/>
                              <a:gd name="csY4" fmla="*/ 0 h 380"/>
                              <a:gd name="csX5" fmla="*/ 254 w 380"/>
                              <a:gd name="csY5" fmla="*/ 254 h 380"/>
                              <a:gd name="csX6" fmla="*/ 254 w 380"/>
                              <a:gd name="csY6" fmla="*/ 254 h 380"/>
                              <a:gd name="csX7" fmla="*/ 254 w 380"/>
                              <a:gd name="csY7" fmla="*/ 254 h 380"/>
                              <a:gd name="csX8" fmla="*/ 254 w 380"/>
                              <a:gd name="csY8" fmla="*/ 254 h 380"/>
                              <a:gd name="csX9" fmla="*/ 254 w 380"/>
                              <a:gd name="csY9" fmla="*/ 254 h 380"/>
                              <a:gd name="csX10" fmla="*/ 254 w 380"/>
                              <a:gd name="csY10" fmla="*/ 254 h 380"/>
                              <a:gd name="csX11" fmla="*/ 254 w 380"/>
                              <a:gd name="csY11" fmla="*/ 254 h 380"/>
                              <a:gd name="csX12" fmla="*/ 0 w 380"/>
                              <a:gd name="csY12" fmla="*/ 381 h 380"/>
                              <a:gd name="csX13" fmla="*/ 0 w 380"/>
                              <a:gd name="csY13" fmla="*/ 381 h 3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80" h="380">
                                <a:moveTo>
                                  <a:pt x="381" y="127"/>
                                </a:moveTo>
                                <a:lnTo>
                                  <a:pt x="381" y="127"/>
                                </a:lnTo>
                                <a:cubicBezTo>
                                  <a:pt x="381" y="127"/>
                                  <a:pt x="381" y="0"/>
                                  <a:pt x="381" y="0"/>
                                </a:cubicBezTo>
                                <a:cubicBezTo>
                                  <a:pt x="381" y="0"/>
                                  <a:pt x="381" y="0"/>
                                  <a:pt x="381" y="0"/>
                                </a:cubicBezTo>
                                <a:cubicBezTo>
                                  <a:pt x="381" y="0"/>
                                  <a:pt x="381" y="0"/>
                                  <a:pt x="381" y="0"/>
                                </a:cubicBezTo>
                                <a:moveTo>
                                  <a:pt x="254" y="254"/>
                                </a:moveTo>
                                <a:cubicBezTo>
                                  <a:pt x="254" y="254"/>
                                  <a:pt x="254" y="254"/>
                                  <a:pt x="254" y="254"/>
                                </a:cubicBezTo>
                                <a:cubicBezTo>
                                  <a:pt x="254" y="254"/>
                                  <a:pt x="254" y="254"/>
                                  <a:pt x="254" y="254"/>
                                </a:cubicBezTo>
                                <a:lnTo>
                                  <a:pt x="254" y="254"/>
                                </a:lnTo>
                                <a:cubicBezTo>
                                  <a:pt x="254" y="254"/>
                                  <a:pt x="254" y="254"/>
                                  <a:pt x="254" y="254"/>
                                </a:cubicBezTo>
                                <a:cubicBezTo>
                                  <a:pt x="254" y="254"/>
                                  <a:pt x="254" y="254"/>
                                  <a:pt x="254" y="254"/>
                                </a:cubicBezTo>
                                <a:cubicBezTo>
                                  <a:pt x="254" y="254"/>
                                  <a:pt x="254" y="254"/>
                                  <a:pt x="254" y="254"/>
                                </a:cubicBezTo>
                                <a:cubicBezTo>
                                  <a:pt x="254" y="254"/>
                                  <a:pt x="254" y="381"/>
                                  <a:pt x="0" y="381"/>
                                </a:cubicBezTo>
                                <a:lnTo>
                                  <a:pt x="0" y="381"/>
                                </a:lnTo>
                                <a:close/>
                              </a:path>
                            </a:pathLst>
                          </a:custGeom>
                          <a:solidFill>
                            <a:srgbClr val="000000"/>
                          </a:solidFill>
                          <a:ln w="12688" cap="flat">
                            <a:noFill/>
                            <a:prstDash val="solid"/>
                            <a:miter/>
                          </a:ln>
                        </wps:spPr>
                        <wps:bodyPr/>
                      </wps:wsp>
                      <wps:wsp>
                        <wps:cNvPr id="1950615680" name="Freeform: Shape 1950615680"/>
                        <wps:cNvSpPr/>
                        <wps:spPr>
                          <a:xfrm>
                            <a:off x="180448" y="148739"/>
                            <a:ext cx="126" cy="126"/>
                          </a:xfrm>
                          <a:custGeom>
                            <a:avLst/>
                            <a:gdLst>
                              <a:gd name="csX0" fmla="*/ 127 w 126"/>
                              <a:gd name="csY0" fmla="*/ 127 h 126"/>
                              <a:gd name="csX1" fmla="*/ 127 w 126"/>
                              <a:gd name="csY1" fmla="*/ 127 h 126"/>
                              <a:gd name="csX2" fmla="*/ 127 w 126"/>
                              <a:gd name="csY2" fmla="*/ 127 h 126"/>
                              <a:gd name="csX3" fmla="*/ 0 w 126"/>
                              <a:gd name="csY3" fmla="*/ 127 h 126"/>
                              <a:gd name="csX4" fmla="*/ 0 w 126"/>
                              <a:gd name="csY4" fmla="*/ 127 h 126"/>
                              <a:gd name="csX5" fmla="*/ 0 w 126"/>
                              <a:gd name="csY5" fmla="*/ 127 h 126"/>
                              <a:gd name="csX6" fmla="*/ 0 w 126"/>
                              <a:gd name="csY6" fmla="*/ 127 h 126"/>
                              <a:gd name="csX7" fmla="*/ 0 w 126"/>
                              <a:gd name="csY7" fmla="*/ 127 h 126"/>
                              <a:gd name="csX8" fmla="*/ 0 w 126"/>
                              <a:gd name="csY8" fmla="*/ 127 h 126"/>
                              <a:gd name="csX9" fmla="*/ 0 w 126"/>
                              <a:gd name="csY9" fmla="*/ 127 h 126"/>
                              <a:gd name="csX10" fmla="*/ 0 w 126"/>
                              <a:gd name="csY10" fmla="*/ 127 h 126"/>
                              <a:gd name="csX11" fmla="*/ 127 w 126"/>
                              <a:gd name="csY11" fmla="*/ 0 h 126"/>
                              <a:gd name="csX12" fmla="*/ 127 w 126"/>
                              <a:gd name="csY12" fmla="*/ 0 h 126"/>
                              <a:gd name="csX13" fmla="*/ 0 w 126"/>
                              <a:gd name="csY13" fmla="*/ 0 h 126"/>
                              <a:gd name="csX14" fmla="*/ 0 w 126"/>
                              <a:gd name="csY14" fmla="*/ 0 h 12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26" h="126">
                                <a:moveTo>
                                  <a:pt x="127" y="127"/>
                                </a:moveTo>
                                <a:cubicBezTo>
                                  <a:pt x="127" y="127"/>
                                  <a:pt x="127" y="127"/>
                                  <a:pt x="127" y="127"/>
                                </a:cubicBezTo>
                                <a:cubicBezTo>
                                  <a:pt x="127" y="127"/>
                                  <a:pt x="127" y="127"/>
                                  <a:pt x="127" y="127"/>
                                </a:cubicBezTo>
                                <a:cubicBezTo>
                                  <a:pt x="127" y="127"/>
                                  <a:pt x="127"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lnTo>
                                  <a:pt x="0" y="127"/>
                                </a:lnTo>
                                <a:cubicBezTo>
                                  <a:pt x="0" y="127"/>
                                  <a:pt x="127" y="0"/>
                                  <a:pt x="127" y="0"/>
                                </a:cubicBezTo>
                                <a:lnTo>
                                  <a:pt x="127" y="0"/>
                                </a:lnTo>
                                <a:cubicBezTo>
                                  <a:pt x="127" y="0"/>
                                  <a:pt x="0" y="0"/>
                                  <a:pt x="0" y="0"/>
                                </a:cubicBezTo>
                                <a:lnTo>
                                  <a:pt x="0" y="0"/>
                                </a:lnTo>
                                <a:close/>
                              </a:path>
                            </a:pathLst>
                          </a:custGeom>
                          <a:solidFill>
                            <a:srgbClr val="000000"/>
                          </a:solidFill>
                          <a:ln w="12688" cap="flat">
                            <a:noFill/>
                            <a:prstDash val="solid"/>
                            <a:miter/>
                          </a:ln>
                        </wps:spPr>
                        <wps:bodyPr/>
                      </wps:wsp>
                      <wps:wsp>
                        <wps:cNvPr id="339644515" name="Freeform: Shape 339644515"/>
                        <wps:cNvSpPr/>
                        <wps:spPr>
                          <a:xfrm>
                            <a:off x="214608" y="45178"/>
                            <a:ext cx="53589" cy="63837"/>
                          </a:xfrm>
                          <a:custGeom>
                            <a:avLst/>
                            <a:gdLst>
                              <a:gd name="csX0" fmla="*/ 52065 w 53589"/>
                              <a:gd name="csY0" fmla="*/ 41374 h 63837"/>
                              <a:gd name="csX1" fmla="*/ 48636 w 53589"/>
                              <a:gd name="csY1" fmla="*/ 48481 h 63837"/>
                              <a:gd name="csX2" fmla="*/ 28445 w 53589"/>
                              <a:gd name="csY2" fmla="*/ 61299 h 63837"/>
                              <a:gd name="csX3" fmla="*/ 28445 w 53589"/>
                              <a:gd name="csY3" fmla="*/ 61299 h 63837"/>
                              <a:gd name="csX4" fmla="*/ 26921 w 53589"/>
                              <a:gd name="csY4" fmla="*/ 61807 h 63837"/>
                              <a:gd name="csX5" fmla="*/ 25398 w 53589"/>
                              <a:gd name="csY5" fmla="*/ 61172 h 63837"/>
                              <a:gd name="csX6" fmla="*/ 5207 w 53589"/>
                              <a:gd name="csY6" fmla="*/ 48354 h 63837"/>
                              <a:gd name="csX7" fmla="*/ 1778 w 53589"/>
                              <a:gd name="csY7" fmla="*/ 41247 h 63837"/>
                              <a:gd name="csX8" fmla="*/ 1778 w 53589"/>
                              <a:gd name="csY8" fmla="*/ 1142 h 63837"/>
                              <a:gd name="csX9" fmla="*/ 52319 w 53589"/>
                              <a:gd name="csY9" fmla="*/ 1142 h 63837"/>
                              <a:gd name="csX10" fmla="*/ 52319 w 53589"/>
                              <a:gd name="csY10" fmla="*/ 41247 h 63837"/>
                              <a:gd name="csX11" fmla="*/ 53589 w 53589"/>
                              <a:gd name="csY11" fmla="*/ 0 h 63837"/>
                              <a:gd name="csX12" fmla="*/ 53589 w 53589"/>
                              <a:gd name="csY12" fmla="*/ 0 h 63837"/>
                              <a:gd name="csX13" fmla="*/ 0 w 53589"/>
                              <a:gd name="csY13" fmla="*/ 0 h 63837"/>
                              <a:gd name="csX14" fmla="*/ 0 w 53589"/>
                              <a:gd name="csY14" fmla="*/ 0 h 63837"/>
                              <a:gd name="csX15" fmla="*/ 0 w 53589"/>
                              <a:gd name="csY15" fmla="*/ 0 h 63837"/>
                              <a:gd name="csX16" fmla="*/ 0 w 53589"/>
                              <a:gd name="csY16" fmla="*/ 40993 h 63837"/>
                              <a:gd name="csX17" fmla="*/ 4190 w 53589"/>
                              <a:gd name="csY17" fmla="*/ 49877 h 63837"/>
                              <a:gd name="csX18" fmla="*/ 24762 w 53589"/>
                              <a:gd name="csY18" fmla="*/ 62949 h 63837"/>
                              <a:gd name="csX19" fmla="*/ 26668 w 53589"/>
                              <a:gd name="csY19" fmla="*/ 63837 h 63837"/>
                              <a:gd name="csX20" fmla="*/ 28318 w 53589"/>
                              <a:gd name="csY20" fmla="*/ 63203 h 63837"/>
                              <a:gd name="csX21" fmla="*/ 49271 w 53589"/>
                              <a:gd name="csY21" fmla="*/ 49877 h 63837"/>
                              <a:gd name="csX22" fmla="*/ 53462 w 53589"/>
                              <a:gd name="csY22" fmla="*/ 40993 h 63837"/>
                              <a:gd name="csX23" fmla="*/ 53462 w 53589"/>
                              <a:gd name="csY23" fmla="*/ 0 h 63837"/>
                              <a:gd name="csX24" fmla="*/ 53462 w 53589"/>
                              <a:gd name="csY24" fmla="*/ 0 h 63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3589" h="63837">
                                <a:moveTo>
                                  <a:pt x="52065" y="41374"/>
                                </a:moveTo>
                                <a:cubicBezTo>
                                  <a:pt x="51811" y="44419"/>
                                  <a:pt x="50795" y="47085"/>
                                  <a:pt x="48636" y="48481"/>
                                </a:cubicBezTo>
                                <a:lnTo>
                                  <a:pt x="28445" y="61299"/>
                                </a:lnTo>
                                <a:lnTo>
                                  <a:pt x="28445" y="61299"/>
                                </a:lnTo>
                                <a:cubicBezTo>
                                  <a:pt x="28445" y="61299"/>
                                  <a:pt x="27430" y="61807"/>
                                  <a:pt x="26921" y="61807"/>
                                </a:cubicBezTo>
                                <a:cubicBezTo>
                                  <a:pt x="26413" y="61807"/>
                                  <a:pt x="25779" y="61553"/>
                                  <a:pt x="25398" y="61172"/>
                                </a:cubicBezTo>
                                <a:lnTo>
                                  <a:pt x="5207" y="48354"/>
                                </a:lnTo>
                                <a:cubicBezTo>
                                  <a:pt x="3048" y="46958"/>
                                  <a:pt x="2032" y="44293"/>
                                  <a:pt x="1778" y="41247"/>
                                </a:cubicBezTo>
                                <a:lnTo>
                                  <a:pt x="1778" y="1142"/>
                                </a:lnTo>
                                <a:lnTo>
                                  <a:pt x="52319" y="1142"/>
                                </a:lnTo>
                                <a:lnTo>
                                  <a:pt x="52319" y="41247"/>
                                </a:lnTo>
                                <a:close/>
                                <a:moveTo>
                                  <a:pt x="53589" y="0"/>
                                </a:moveTo>
                                <a:lnTo>
                                  <a:pt x="53589" y="0"/>
                                </a:lnTo>
                                <a:cubicBezTo>
                                  <a:pt x="53589" y="0"/>
                                  <a:pt x="0" y="0"/>
                                  <a:pt x="0" y="0"/>
                                </a:cubicBezTo>
                                <a:lnTo>
                                  <a:pt x="0" y="0"/>
                                </a:lnTo>
                                <a:cubicBezTo>
                                  <a:pt x="0" y="0"/>
                                  <a:pt x="0" y="0"/>
                                  <a:pt x="0" y="0"/>
                                </a:cubicBezTo>
                                <a:lnTo>
                                  <a:pt x="0" y="40993"/>
                                </a:lnTo>
                                <a:cubicBezTo>
                                  <a:pt x="0" y="45181"/>
                                  <a:pt x="1778" y="48861"/>
                                  <a:pt x="4190" y="49877"/>
                                </a:cubicBezTo>
                                <a:lnTo>
                                  <a:pt x="24762" y="62949"/>
                                </a:lnTo>
                                <a:cubicBezTo>
                                  <a:pt x="24762" y="62949"/>
                                  <a:pt x="25905" y="63837"/>
                                  <a:pt x="26668" y="63837"/>
                                </a:cubicBezTo>
                                <a:cubicBezTo>
                                  <a:pt x="27302" y="63837"/>
                                  <a:pt x="27937" y="63583"/>
                                  <a:pt x="28318" y="63203"/>
                                </a:cubicBezTo>
                                <a:lnTo>
                                  <a:pt x="49271" y="49877"/>
                                </a:lnTo>
                                <a:cubicBezTo>
                                  <a:pt x="51684" y="48735"/>
                                  <a:pt x="53462" y="45054"/>
                                  <a:pt x="53462" y="40993"/>
                                </a:cubicBezTo>
                                <a:lnTo>
                                  <a:pt x="53462" y="0"/>
                                </a:lnTo>
                                <a:cubicBezTo>
                                  <a:pt x="53462" y="0"/>
                                  <a:pt x="53462" y="0"/>
                                  <a:pt x="53462" y="0"/>
                                </a:cubicBezTo>
                                <a:close/>
                              </a:path>
                            </a:pathLst>
                          </a:custGeom>
                          <a:solidFill>
                            <a:srgbClr val="000000"/>
                          </a:solidFill>
                          <a:ln w="12688" cap="flat">
                            <a:noFill/>
                            <a:prstDash val="solid"/>
                            <a:miter/>
                          </a:ln>
                        </wps:spPr>
                        <wps:bodyPr/>
                      </wps:wsp>
                      <wps:wsp>
                        <wps:cNvPr id="832630866" name="Freeform: Shape 832630866"/>
                        <wps:cNvSpPr/>
                        <wps:spPr>
                          <a:xfrm>
                            <a:off x="248641" y="104573"/>
                            <a:ext cx="634" cy="253"/>
                          </a:xfrm>
                          <a:custGeom>
                            <a:avLst/>
                            <a:gdLst>
                              <a:gd name="csX0" fmla="*/ 0 w 634"/>
                              <a:gd name="csY0" fmla="*/ 254 h 253"/>
                              <a:gd name="csX1" fmla="*/ 635 w 634"/>
                              <a:gd name="csY1" fmla="*/ 0 h 253"/>
                              <a:gd name="csX2" fmla="*/ 0 w 634"/>
                              <a:gd name="csY2" fmla="*/ 254 h 253"/>
                            </a:gdLst>
                            <a:ahLst/>
                            <a:cxnLst>
                              <a:cxn ang="0">
                                <a:pos x="csX0" y="csY0"/>
                              </a:cxn>
                              <a:cxn ang="0">
                                <a:pos x="csX1" y="csY1"/>
                              </a:cxn>
                              <a:cxn ang="0">
                                <a:pos x="csX2" y="csY2"/>
                              </a:cxn>
                            </a:cxnLst>
                            <a:rect l="l" t="t" r="r" b="b"/>
                            <a:pathLst>
                              <a:path w="634" h="253">
                                <a:moveTo>
                                  <a:pt x="0" y="254"/>
                                </a:moveTo>
                                <a:lnTo>
                                  <a:pt x="635" y="0"/>
                                </a:lnTo>
                                <a:cubicBezTo>
                                  <a:pt x="635" y="0"/>
                                  <a:pt x="127" y="254"/>
                                  <a:pt x="0" y="254"/>
                                </a:cubicBezTo>
                              </a:path>
                            </a:pathLst>
                          </a:custGeom>
                          <a:solidFill>
                            <a:srgbClr val="000000"/>
                          </a:solidFill>
                          <a:ln w="12688" cap="flat">
                            <a:noFill/>
                            <a:prstDash val="solid"/>
                            <a:miter/>
                          </a:ln>
                        </wps:spPr>
                        <wps:bodyPr/>
                      </wps:wsp>
                      <wps:wsp>
                        <wps:cNvPr id="318580240" name="Freeform: Shape 318580240"/>
                        <wps:cNvSpPr/>
                        <wps:spPr>
                          <a:xfrm>
                            <a:off x="197592" y="152419"/>
                            <a:ext cx="10666" cy="9645"/>
                          </a:xfrm>
                          <a:custGeom>
                            <a:avLst/>
                            <a:gdLst>
                              <a:gd name="csX0" fmla="*/ 5460 w 10666"/>
                              <a:gd name="csY0" fmla="*/ 5838 h 9645"/>
                              <a:gd name="csX1" fmla="*/ 3556 w 10666"/>
                              <a:gd name="csY1" fmla="*/ 2792 h 9645"/>
                              <a:gd name="csX2" fmla="*/ 2413 w 10666"/>
                              <a:gd name="csY2" fmla="*/ 6092 h 9645"/>
                              <a:gd name="csX3" fmla="*/ 5460 w 10666"/>
                              <a:gd name="csY3" fmla="*/ 5711 h 9645"/>
                              <a:gd name="csX4" fmla="*/ 10667 w 10666"/>
                              <a:gd name="csY4" fmla="*/ 8376 h 9645"/>
                              <a:gd name="csX5" fmla="*/ 5588 w 10666"/>
                              <a:gd name="csY5" fmla="*/ 9011 h 9645"/>
                              <a:gd name="csX6" fmla="*/ 5588 w 10666"/>
                              <a:gd name="csY6" fmla="*/ 8630 h 9645"/>
                              <a:gd name="csX7" fmla="*/ 6730 w 10666"/>
                              <a:gd name="csY7" fmla="*/ 7995 h 9645"/>
                              <a:gd name="csX8" fmla="*/ 5841 w 10666"/>
                              <a:gd name="csY8" fmla="*/ 6346 h 9645"/>
                              <a:gd name="csX9" fmla="*/ 2286 w 10666"/>
                              <a:gd name="csY9" fmla="*/ 6726 h 9645"/>
                              <a:gd name="csX10" fmla="*/ 1778 w 10666"/>
                              <a:gd name="csY10" fmla="*/ 8503 h 9645"/>
                              <a:gd name="csX11" fmla="*/ 3175 w 10666"/>
                              <a:gd name="csY11" fmla="*/ 8884 h 9645"/>
                              <a:gd name="csX12" fmla="*/ 3175 w 10666"/>
                              <a:gd name="csY12" fmla="*/ 9265 h 9645"/>
                              <a:gd name="csX13" fmla="*/ 0 w 10666"/>
                              <a:gd name="csY13" fmla="*/ 9645 h 9645"/>
                              <a:gd name="csX14" fmla="*/ 0 w 10666"/>
                              <a:gd name="csY14" fmla="*/ 9265 h 9645"/>
                              <a:gd name="csX15" fmla="*/ 1270 w 10666"/>
                              <a:gd name="csY15" fmla="*/ 7615 h 9645"/>
                              <a:gd name="csX16" fmla="*/ 3937 w 10666"/>
                              <a:gd name="csY16" fmla="*/ 0 h 9645"/>
                              <a:gd name="csX17" fmla="*/ 4318 w 10666"/>
                              <a:gd name="csY17" fmla="*/ 0 h 9645"/>
                              <a:gd name="csX18" fmla="*/ 8635 w 10666"/>
                              <a:gd name="csY18" fmla="*/ 6473 h 9645"/>
                              <a:gd name="csX19" fmla="*/ 10540 w 10666"/>
                              <a:gd name="csY19" fmla="*/ 8122 h 9645"/>
                              <a:gd name="csX20" fmla="*/ 10540 w 10666"/>
                              <a:gd name="csY20" fmla="*/ 8503 h 96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645">
                                <a:moveTo>
                                  <a:pt x="5460" y="5838"/>
                                </a:moveTo>
                                <a:lnTo>
                                  <a:pt x="3556" y="2792"/>
                                </a:lnTo>
                                <a:lnTo>
                                  <a:pt x="2413" y="6092"/>
                                </a:lnTo>
                                <a:lnTo>
                                  <a:pt x="5460" y="5711"/>
                                </a:lnTo>
                                <a:close/>
                                <a:moveTo>
                                  <a:pt x="10667" y="8376"/>
                                </a:moveTo>
                                <a:lnTo>
                                  <a:pt x="5588" y="9011"/>
                                </a:lnTo>
                                <a:lnTo>
                                  <a:pt x="5588" y="8630"/>
                                </a:lnTo>
                                <a:cubicBezTo>
                                  <a:pt x="6476" y="8503"/>
                                  <a:pt x="6730" y="8376"/>
                                  <a:pt x="6730" y="7995"/>
                                </a:cubicBezTo>
                                <a:cubicBezTo>
                                  <a:pt x="6730" y="7615"/>
                                  <a:pt x="6095" y="6726"/>
                                  <a:pt x="5841" y="6346"/>
                                </a:cubicBezTo>
                                <a:lnTo>
                                  <a:pt x="2286" y="6726"/>
                                </a:lnTo>
                                <a:cubicBezTo>
                                  <a:pt x="1905" y="7742"/>
                                  <a:pt x="1778" y="8249"/>
                                  <a:pt x="1778" y="8503"/>
                                </a:cubicBezTo>
                                <a:cubicBezTo>
                                  <a:pt x="1778" y="9011"/>
                                  <a:pt x="2540" y="8884"/>
                                  <a:pt x="3175" y="8884"/>
                                </a:cubicBezTo>
                                <a:lnTo>
                                  <a:pt x="3175" y="9265"/>
                                </a:lnTo>
                                <a:cubicBezTo>
                                  <a:pt x="3175" y="9265"/>
                                  <a:pt x="0" y="9645"/>
                                  <a:pt x="0" y="9645"/>
                                </a:cubicBezTo>
                                <a:lnTo>
                                  <a:pt x="0" y="9265"/>
                                </a:lnTo>
                                <a:cubicBezTo>
                                  <a:pt x="762" y="9011"/>
                                  <a:pt x="1016" y="8630"/>
                                  <a:pt x="1270" y="7615"/>
                                </a:cubicBezTo>
                                <a:lnTo>
                                  <a:pt x="3937" y="0"/>
                                </a:lnTo>
                                <a:lnTo>
                                  <a:pt x="4318" y="0"/>
                                </a:lnTo>
                                <a:cubicBezTo>
                                  <a:pt x="4318" y="0"/>
                                  <a:pt x="8635" y="6473"/>
                                  <a:pt x="8635" y="6473"/>
                                </a:cubicBezTo>
                                <a:cubicBezTo>
                                  <a:pt x="9524" y="7742"/>
                                  <a:pt x="9778" y="8249"/>
                                  <a:pt x="10540" y="8122"/>
                                </a:cubicBezTo>
                                <a:lnTo>
                                  <a:pt x="10540" y="8503"/>
                                </a:lnTo>
                                <a:close/>
                              </a:path>
                            </a:pathLst>
                          </a:custGeom>
                          <a:solidFill>
                            <a:srgbClr val="000000"/>
                          </a:solidFill>
                          <a:ln w="12688" cap="flat">
                            <a:noFill/>
                            <a:prstDash val="solid"/>
                            <a:miter/>
                          </a:ln>
                        </wps:spPr>
                        <wps:bodyPr/>
                      </wps:wsp>
                      <wps:wsp>
                        <wps:cNvPr id="562054864" name="Freeform: Shape 562054864"/>
                        <wps:cNvSpPr/>
                        <wps:spPr>
                          <a:xfrm>
                            <a:off x="178416" y="136475"/>
                            <a:ext cx="118645" cy="46502"/>
                          </a:xfrm>
                          <a:custGeom>
                            <a:avLst/>
                            <a:gdLst>
                              <a:gd name="csX0" fmla="*/ 116575 w 118645"/>
                              <a:gd name="csY0" fmla="*/ 8076 h 46502"/>
                              <a:gd name="csX1" fmla="*/ 113273 w 118645"/>
                              <a:gd name="csY1" fmla="*/ 10741 h 46502"/>
                              <a:gd name="csX2" fmla="*/ 114417 w 118645"/>
                              <a:gd name="csY2" fmla="*/ 5410 h 46502"/>
                              <a:gd name="csX3" fmla="*/ 109591 w 118645"/>
                              <a:gd name="csY3" fmla="*/ 3887 h 46502"/>
                              <a:gd name="csX4" fmla="*/ 108956 w 118645"/>
                              <a:gd name="csY4" fmla="*/ 5791 h 46502"/>
                              <a:gd name="csX5" fmla="*/ 108702 w 118645"/>
                              <a:gd name="csY5" fmla="*/ 8329 h 46502"/>
                              <a:gd name="csX6" fmla="*/ 106670 w 118645"/>
                              <a:gd name="csY6" fmla="*/ 5918 h 46502"/>
                              <a:gd name="csX7" fmla="*/ 109083 w 118645"/>
                              <a:gd name="csY7" fmla="*/ 1857 h 46502"/>
                              <a:gd name="csX8" fmla="*/ 113528 w 118645"/>
                              <a:gd name="csY8" fmla="*/ 1984 h 46502"/>
                              <a:gd name="csX9" fmla="*/ 116067 w 118645"/>
                              <a:gd name="csY9" fmla="*/ 3634 h 46502"/>
                              <a:gd name="csX10" fmla="*/ 116702 w 118645"/>
                              <a:gd name="csY10" fmla="*/ 8076 h 46502"/>
                              <a:gd name="csX11" fmla="*/ 110353 w 118645"/>
                              <a:gd name="csY11" fmla="*/ 8837 h 46502"/>
                              <a:gd name="csX12" fmla="*/ 112511 w 118645"/>
                              <a:gd name="csY12" fmla="*/ 6299 h 46502"/>
                              <a:gd name="csX13" fmla="*/ 112004 w 118645"/>
                              <a:gd name="csY13" fmla="*/ 8329 h 46502"/>
                              <a:gd name="csX14" fmla="*/ 110353 w 118645"/>
                              <a:gd name="csY14" fmla="*/ 8837 h 46502"/>
                              <a:gd name="csX15" fmla="*/ 111242 w 118645"/>
                              <a:gd name="csY15" fmla="*/ 10741 h 46502"/>
                              <a:gd name="csX16" fmla="*/ 109591 w 118645"/>
                              <a:gd name="csY16" fmla="*/ 12137 h 46502"/>
                              <a:gd name="csX17" fmla="*/ 107686 w 118645"/>
                              <a:gd name="csY17" fmla="*/ 12137 h 46502"/>
                              <a:gd name="csX18" fmla="*/ 107432 w 118645"/>
                              <a:gd name="csY18" fmla="*/ 9979 h 46502"/>
                              <a:gd name="csX19" fmla="*/ 111242 w 118645"/>
                              <a:gd name="csY19" fmla="*/ 10741 h 46502"/>
                              <a:gd name="csX20" fmla="*/ 113273 w 118645"/>
                              <a:gd name="csY20" fmla="*/ 20132 h 46502"/>
                              <a:gd name="csX21" fmla="*/ 112385 w 118645"/>
                              <a:gd name="csY21" fmla="*/ 22797 h 46502"/>
                              <a:gd name="csX22" fmla="*/ 110226 w 118645"/>
                              <a:gd name="csY22" fmla="*/ 25463 h 46502"/>
                              <a:gd name="csX23" fmla="*/ 83177 w 118645"/>
                              <a:gd name="csY23" fmla="*/ 22797 h 46502"/>
                              <a:gd name="csX24" fmla="*/ 43684 w 118645"/>
                              <a:gd name="csY24" fmla="*/ 22163 h 46502"/>
                              <a:gd name="csX25" fmla="*/ 26287 w 118645"/>
                              <a:gd name="csY25" fmla="*/ 26224 h 46502"/>
                              <a:gd name="csX26" fmla="*/ 15493 w 118645"/>
                              <a:gd name="csY26" fmla="*/ 26224 h 46502"/>
                              <a:gd name="csX27" fmla="*/ 13080 w 118645"/>
                              <a:gd name="csY27" fmla="*/ 18863 h 46502"/>
                              <a:gd name="csX28" fmla="*/ 12445 w 118645"/>
                              <a:gd name="csY28" fmla="*/ 13533 h 46502"/>
                              <a:gd name="csX29" fmla="*/ 12191 w 118645"/>
                              <a:gd name="csY29" fmla="*/ 11502 h 46502"/>
                              <a:gd name="csX30" fmla="*/ 15746 w 118645"/>
                              <a:gd name="csY30" fmla="*/ 12771 h 46502"/>
                              <a:gd name="csX31" fmla="*/ 34033 w 118645"/>
                              <a:gd name="csY31" fmla="*/ 10868 h 46502"/>
                              <a:gd name="csX32" fmla="*/ 51811 w 118645"/>
                              <a:gd name="csY32" fmla="*/ 8202 h 46502"/>
                              <a:gd name="csX33" fmla="*/ 72383 w 118645"/>
                              <a:gd name="csY33" fmla="*/ 8964 h 46502"/>
                              <a:gd name="csX34" fmla="*/ 78479 w 118645"/>
                              <a:gd name="csY34" fmla="*/ 9725 h 46502"/>
                              <a:gd name="csX35" fmla="*/ 91177 w 118645"/>
                              <a:gd name="csY35" fmla="*/ 11756 h 46502"/>
                              <a:gd name="csX36" fmla="*/ 93463 w 118645"/>
                              <a:gd name="csY36" fmla="*/ 12137 h 46502"/>
                              <a:gd name="csX37" fmla="*/ 114797 w 118645"/>
                              <a:gd name="csY37" fmla="*/ 12137 h 46502"/>
                              <a:gd name="csX38" fmla="*/ 113273 w 118645"/>
                              <a:gd name="csY38" fmla="*/ 20259 h 46502"/>
                              <a:gd name="csX39" fmla="*/ 74288 w 118645"/>
                              <a:gd name="csY39" fmla="*/ 25843 h 46502"/>
                              <a:gd name="csX40" fmla="*/ 75050 w 118645"/>
                              <a:gd name="csY40" fmla="*/ 29270 h 46502"/>
                              <a:gd name="csX41" fmla="*/ 71367 w 118645"/>
                              <a:gd name="csY41" fmla="*/ 31047 h 46502"/>
                              <a:gd name="csX42" fmla="*/ 69590 w 118645"/>
                              <a:gd name="csY42" fmla="*/ 30539 h 46502"/>
                              <a:gd name="csX43" fmla="*/ 69335 w 118645"/>
                              <a:gd name="csY43" fmla="*/ 29778 h 46502"/>
                              <a:gd name="csX44" fmla="*/ 68955 w 118645"/>
                              <a:gd name="csY44" fmla="*/ 26859 h 46502"/>
                              <a:gd name="csX45" fmla="*/ 74415 w 118645"/>
                              <a:gd name="csY45" fmla="*/ 25843 h 46502"/>
                              <a:gd name="csX46" fmla="*/ 75939 w 118645"/>
                              <a:gd name="csY46" fmla="*/ 26097 h 46502"/>
                              <a:gd name="csX47" fmla="*/ 76955 w 118645"/>
                              <a:gd name="csY47" fmla="*/ 28128 h 46502"/>
                              <a:gd name="csX48" fmla="*/ 74288 w 118645"/>
                              <a:gd name="csY48" fmla="*/ 31935 h 46502"/>
                              <a:gd name="csX49" fmla="*/ 71240 w 118645"/>
                              <a:gd name="csY49" fmla="*/ 32189 h 46502"/>
                              <a:gd name="csX50" fmla="*/ 75812 w 118645"/>
                              <a:gd name="csY50" fmla="*/ 29524 h 46502"/>
                              <a:gd name="csX51" fmla="*/ 75812 w 118645"/>
                              <a:gd name="csY51" fmla="*/ 26097 h 46502"/>
                              <a:gd name="csX52" fmla="*/ 77971 w 118645"/>
                              <a:gd name="csY52" fmla="*/ 36377 h 46502"/>
                              <a:gd name="csX53" fmla="*/ 77844 w 118645"/>
                              <a:gd name="csY53" fmla="*/ 36631 h 46502"/>
                              <a:gd name="csX54" fmla="*/ 72510 w 118645"/>
                              <a:gd name="csY54" fmla="*/ 34220 h 46502"/>
                              <a:gd name="csX55" fmla="*/ 72510 w 118645"/>
                              <a:gd name="csY55" fmla="*/ 33839 h 46502"/>
                              <a:gd name="csX56" fmla="*/ 78098 w 118645"/>
                              <a:gd name="csY56" fmla="*/ 36377 h 46502"/>
                              <a:gd name="csX57" fmla="*/ 75050 w 118645"/>
                              <a:gd name="csY57" fmla="*/ 43611 h 46502"/>
                              <a:gd name="csX58" fmla="*/ 74415 w 118645"/>
                              <a:gd name="csY58" fmla="*/ 43611 h 46502"/>
                              <a:gd name="csX59" fmla="*/ 69590 w 118645"/>
                              <a:gd name="csY59" fmla="*/ 34347 h 46502"/>
                              <a:gd name="csX60" fmla="*/ 69844 w 118645"/>
                              <a:gd name="csY60" fmla="*/ 34347 h 46502"/>
                              <a:gd name="csX61" fmla="*/ 75050 w 118645"/>
                              <a:gd name="csY61" fmla="*/ 43611 h 46502"/>
                              <a:gd name="csX62" fmla="*/ 71240 w 118645"/>
                              <a:gd name="csY62" fmla="*/ 41707 h 46502"/>
                              <a:gd name="csX63" fmla="*/ 70859 w 118645"/>
                              <a:gd name="csY63" fmla="*/ 41707 h 46502"/>
                              <a:gd name="csX64" fmla="*/ 70733 w 118645"/>
                              <a:gd name="csY64" fmla="*/ 40185 h 46502"/>
                              <a:gd name="csX65" fmla="*/ 71240 w 118645"/>
                              <a:gd name="csY65" fmla="*/ 41707 h 46502"/>
                              <a:gd name="csX66" fmla="*/ 69082 w 118645"/>
                              <a:gd name="csY66" fmla="*/ 37012 h 46502"/>
                              <a:gd name="csX67" fmla="*/ 69463 w 118645"/>
                              <a:gd name="csY67" fmla="*/ 38788 h 46502"/>
                              <a:gd name="csX68" fmla="*/ 69082 w 118645"/>
                              <a:gd name="csY68" fmla="*/ 37012 h 46502"/>
                              <a:gd name="csX69" fmla="*/ 68701 w 118645"/>
                              <a:gd name="csY69" fmla="*/ 31935 h 46502"/>
                              <a:gd name="csX70" fmla="*/ 68827 w 118645"/>
                              <a:gd name="csY70" fmla="*/ 31935 h 46502"/>
                              <a:gd name="csX71" fmla="*/ 68827 w 118645"/>
                              <a:gd name="csY71" fmla="*/ 32189 h 46502"/>
                              <a:gd name="csX72" fmla="*/ 68701 w 118645"/>
                              <a:gd name="csY72" fmla="*/ 32189 h 46502"/>
                              <a:gd name="csX73" fmla="*/ 68701 w 118645"/>
                              <a:gd name="csY73" fmla="*/ 31935 h 46502"/>
                              <a:gd name="csX74" fmla="*/ 64129 w 118645"/>
                              <a:gd name="csY74" fmla="*/ 43357 h 46502"/>
                              <a:gd name="csX75" fmla="*/ 59049 w 118645"/>
                              <a:gd name="csY75" fmla="*/ 43103 h 46502"/>
                              <a:gd name="csX76" fmla="*/ 58541 w 118645"/>
                              <a:gd name="csY76" fmla="*/ 41581 h 46502"/>
                              <a:gd name="csX77" fmla="*/ 61970 w 118645"/>
                              <a:gd name="csY77" fmla="*/ 41581 h 46502"/>
                              <a:gd name="csX78" fmla="*/ 67304 w 118645"/>
                              <a:gd name="csY78" fmla="*/ 41707 h 46502"/>
                              <a:gd name="csX79" fmla="*/ 69590 w 118645"/>
                              <a:gd name="csY79" fmla="*/ 41961 h 46502"/>
                              <a:gd name="csX80" fmla="*/ 64002 w 118645"/>
                              <a:gd name="csY80" fmla="*/ 43484 h 46502"/>
                              <a:gd name="csX81" fmla="*/ 60827 w 118645"/>
                              <a:gd name="csY81" fmla="*/ 34093 h 46502"/>
                              <a:gd name="csX82" fmla="*/ 61208 w 118645"/>
                              <a:gd name="csY82" fmla="*/ 33458 h 46502"/>
                              <a:gd name="csX83" fmla="*/ 58668 w 118645"/>
                              <a:gd name="csY83" fmla="*/ 39042 h 46502"/>
                              <a:gd name="csX84" fmla="*/ 60827 w 118645"/>
                              <a:gd name="csY84" fmla="*/ 34093 h 46502"/>
                              <a:gd name="csX85" fmla="*/ 62986 w 118645"/>
                              <a:gd name="csY85" fmla="*/ 32697 h 46502"/>
                              <a:gd name="csX86" fmla="*/ 65272 w 118645"/>
                              <a:gd name="csY86" fmla="*/ 34220 h 46502"/>
                              <a:gd name="csX87" fmla="*/ 68320 w 118645"/>
                              <a:gd name="csY87" fmla="*/ 39804 h 46502"/>
                              <a:gd name="csX88" fmla="*/ 62986 w 118645"/>
                              <a:gd name="csY88" fmla="*/ 40819 h 46502"/>
                              <a:gd name="csX89" fmla="*/ 60192 w 118645"/>
                              <a:gd name="csY89" fmla="*/ 40058 h 46502"/>
                              <a:gd name="csX90" fmla="*/ 62986 w 118645"/>
                              <a:gd name="csY90" fmla="*/ 32697 h 46502"/>
                              <a:gd name="csX91" fmla="*/ 62732 w 118645"/>
                              <a:gd name="csY91" fmla="*/ 29651 h 46502"/>
                              <a:gd name="csX92" fmla="*/ 62478 w 118645"/>
                              <a:gd name="csY92" fmla="*/ 29651 h 46502"/>
                              <a:gd name="csX93" fmla="*/ 62986 w 118645"/>
                              <a:gd name="csY93" fmla="*/ 29143 h 46502"/>
                              <a:gd name="csX94" fmla="*/ 62859 w 118645"/>
                              <a:gd name="csY94" fmla="*/ 29651 h 46502"/>
                              <a:gd name="csX95" fmla="*/ 64510 w 118645"/>
                              <a:gd name="csY95" fmla="*/ 29905 h 46502"/>
                              <a:gd name="csX96" fmla="*/ 65780 w 118645"/>
                              <a:gd name="csY96" fmla="*/ 28762 h 46502"/>
                              <a:gd name="csX97" fmla="*/ 65907 w 118645"/>
                              <a:gd name="csY97" fmla="*/ 29016 h 46502"/>
                              <a:gd name="csX98" fmla="*/ 64510 w 118645"/>
                              <a:gd name="csY98" fmla="*/ 29905 h 46502"/>
                              <a:gd name="csX99" fmla="*/ 65526 w 118645"/>
                              <a:gd name="csY99" fmla="*/ 31047 h 46502"/>
                              <a:gd name="csX100" fmla="*/ 66288 w 118645"/>
                              <a:gd name="csY100" fmla="*/ 31047 h 46502"/>
                              <a:gd name="csX101" fmla="*/ 65526 w 118645"/>
                              <a:gd name="csY101" fmla="*/ 31047 h 46502"/>
                              <a:gd name="csX102" fmla="*/ 67685 w 118645"/>
                              <a:gd name="csY102" fmla="*/ 33458 h 46502"/>
                              <a:gd name="csX103" fmla="*/ 67558 w 118645"/>
                              <a:gd name="csY103" fmla="*/ 33966 h 46502"/>
                              <a:gd name="csX104" fmla="*/ 65780 w 118645"/>
                              <a:gd name="csY104" fmla="*/ 32570 h 46502"/>
                              <a:gd name="csX105" fmla="*/ 67685 w 118645"/>
                              <a:gd name="csY105" fmla="*/ 33458 h 46502"/>
                              <a:gd name="csX106" fmla="*/ 67431 w 118645"/>
                              <a:gd name="csY106" fmla="*/ 28889 h 46502"/>
                              <a:gd name="csX107" fmla="*/ 67431 w 118645"/>
                              <a:gd name="csY107" fmla="*/ 28889 h 46502"/>
                              <a:gd name="csX108" fmla="*/ 67431 w 118645"/>
                              <a:gd name="csY108" fmla="*/ 28635 h 46502"/>
                              <a:gd name="csX109" fmla="*/ 67431 w 118645"/>
                              <a:gd name="csY109" fmla="*/ 28635 h 46502"/>
                              <a:gd name="csX110" fmla="*/ 67431 w 118645"/>
                              <a:gd name="csY110" fmla="*/ 28889 h 46502"/>
                              <a:gd name="csX111" fmla="*/ 70733 w 118645"/>
                              <a:gd name="csY111" fmla="*/ 23940 h 46502"/>
                              <a:gd name="csX112" fmla="*/ 68193 w 118645"/>
                              <a:gd name="csY112" fmla="*/ 25590 h 46502"/>
                              <a:gd name="csX113" fmla="*/ 70733 w 118645"/>
                              <a:gd name="csY113" fmla="*/ 23940 h 46502"/>
                              <a:gd name="csX114" fmla="*/ 66923 w 118645"/>
                              <a:gd name="csY114" fmla="*/ 22924 h 46502"/>
                              <a:gd name="csX115" fmla="*/ 67939 w 118645"/>
                              <a:gd name="csY115" fmla="*/ 22417 h 46502"/>
                              <a:gd name="csX116" fmla="*/ 70352 w 118645"/>
                              <a:gd name="csY116" fmla="*/ 22417 h 46502"/>
                              <a:gd name="csX117" fmla="*/ 66923 w 118645"/>
                              <a:gd name="csY117" fmla="*/ 22924 h 46502"/>
                              <a:gd name="csX118" fmla="*/ 61208 w 118645"/>
                              <a:gd name="csY118" fmla="*/ 25082 h 46502"/>
                              <a:gd name="csX119" fmla="*/ 62351 w 118645"/>
                              <a:gd name="csY119" fmla="*/ 22163 h 46502"/>
                              <a:gd name="csX120" fmla="*/ 64383 w 118645"/>
                              <a:gd name="csY120" fmla="*/ 22417 h 46502"/>
                              <a:gd name="csX121" fmla="*/ 64383 w 118645"/>
                              <a:gd name="csY121" fmla="*/ 27366 h 46502"/>
                              <a:gd name="csX122" fmla="*/ 61970 w 118645"/>
                              <a:gd name="csY122" fmla="*/ 27620 h 46502"/>
                              <a:gd name="csX123" fmla="*/ 61208 w 118645"/>
                              <a:gd name="csY123" fmla="*/ 24955 h 46502"/>
                              <a:gd name="csX124" fmla="*/ 60066 w 118645"/>
                              <a:gd name="csY124" fmla="*/ 29905 h 46502"/>
                              <a:gd name="csX125" fmla="*/ 60319 w 118645"/>
                              <a:gd name="csY125" fmla="*/ 28762 h 46502"/>
                              <a:gd name="csX126" fmla="*/ 61208 w 118645"/>
                              <a:gd name="csY126" fmla="*/ 29270 h 46502"/>
                              <a:gd name="csX127" fmla="*/ 60066 w 118645"/>
                              <a:gd name="csY127" fmla="*/ 29778 h 46502"/>
                              <a:gd name="csX128" fmla="*/ 60066 w 118645"/>
                              <a:gd name="csY128" fmla="*/ 26351 h 46502"/>
                              <a:gd name="csX129" fmla="*/ 60066 w 118645"/>
                              <a:gd name="csY129" fmla="*/ 26351 h 46502"/>
                              <a:gd name="csX130" fmla="*/ 60066 w 118645"/>
                              <a:gd name="csY130" fmla="*/ 25463 h 46502"/>
                              <a:gd name="csX131" fmla="*/ 60066 w 118645"/>
                              <a:gd name="csY131" fmla="*/ 25463 h 46502"/>
                              <a:gd name="csX132" fmla="*/ 60066 w 118645"/>
                              <a:gd name="csY132" fmla="*/ 26351 h 46502"/>
                              <a:gd name="csX133" fmla="*/ 59049 w 118645"/>
                              <a:gd name="csY133" fmla="*/ 23940 h 46502"/>
                              <a:gd name="csX134" fmla="*/ 56383 w 118645"/>
                              <a:gd name="csY134" fmla="*/ 22544 h 46502"/>
                              <a:gd name="csX135" fmla="*/ 59303 w 118645"/>
                              <a:gd name="csY135" fmla="*/ 22544 h 46502"/>
                              <a:gd name="csX136" fmla="*/ 59049 w 118645"/>
                              <a:gd name="csY136" fmla="*/ 24067 h 46502"/>
                              <a:gd name="csX137" fmla="*/ 58288 w 118645"/>
                              <a:gd name="csY137" fmla="*/ 30285 h 46502"/>
                              <a:gd name="csX138" fmla="*/ 59558 w 118645"/>
                              <a:gd name="csY138" fmla="*/ 26986 h 46502"/>
                              <a:gd name="csX139" fmla="*/ 58288 w 118645"/>
                              <a:gd name="csY139" fmla="*/ 30285 h 46502"/>
                              <a:gd name="csX140" fmla="*/ 56637 w 118645"/>
                              <a:gd name="csY140" fmla="*/ 30285 h 46502"/>
                              <a:gd name="csX141" fmla="*/ 52954 w 118645"/>
                              <a:gd name="csY141" fmla="*/ 29397 h 46502"/>
                              <a:gd name="csX142" fmla="*/ 52954 w 118645"/>
                              <a:gd name="csY142" fmla="*/ 26859 h 46502"/>
                              <a:gd name="csX143" fmla="*/ 58541 w 118645"/>
                              <a:gd name="csY143" fmla="*/ 25843 h 46502"/>
                              <a:gd name="csX144" fmla="*/ 56637 w 118645"/>
                              <a:gd name="csY144" fmla="*/ 30285 h 46502"/>
                              <a:gd name="csX145" fmla="*/ 57272 w 118645"/>
                              <a:gd name="csY145" fmla="*/ 32316 h 46502"/>
                              <a:gd name="csX146" fmla="*/ 57272 w 118645"/>
                              <a:gd name="csY146" fmla="*/ 32570 h 46502"/>
                              <a:gd name="csX147" fmla="*/ 57145 w 118645"/>
                              <a:gd name="csY147" fmla="*/ 32570 h 46502"/>
                              <a:gd name="csX148" fmla="*/ 57145 w 118645"/>
                              <a:gd name="csY148" fmla="*/ 32316 h 46502"/>
                              <a:gd name="csX149" fmla="*/ 57145 w 118645"/>
                              <a:gd name="csY149" fmla="*/ 32316 h 46502"/>
                              <a:gd name="csX150" fmla="*/ 57399 w 118645"/>
                              <a:gd name="csY150" fmla="*/ 32316 h 46502"/>
                              <a:gd name="csX151" fmla="*/ 57145 w 118645"/>
                              <a:gd name="csY151" fmla="*/ 32316 h 46502"/>
                              <a:gd name="csX152" fmla="*/ 57272 w 118645"/>
                              <a:gd name="csY152" fmla="*/ 32316 h 46502"/>
                              <a:gd name="csX153" fmla="*/ 55367 w 118645"/>
                              <a:gd name="csY153" fmla="*/ 36758 h 46502"/>
                              <a:gd name="csX154" fmla="*/ 51557 w 118645"/>
                              <a:gd name="csY154" fmla="*/ 43992 h 46502"/>
                              <a:gd name="csX155" fmla="*/ 50287 w 118645"/>
                              <a:gd name="csY155" fmla="*/ 44500 h 46502"/>
                              <a:gd name="csX156" fmla="*/ 51811 w 118645"/>
                              <a:gd name="csY156" fmla="*/ 41581 h 46502"/>
                              <a:gd name="csX157" fmla="*/ 55748 w 118645"/>
                              <a:gd name="csY157" fmla="*/ 35235 h 46502"/>
                              <a:gd name="csX158" fmla="*/ 55240 w 118645"/>
                              <a:gd name="csY158" fmla="*/ 36631 h 46502"/>
                              <a:gd name="csX159" fmla="*/ 48002 w 118645"/>
                              <a:gd name="csY159" fmla="*/ 35996 h 46502"/>
                              <a:gd name="csX160" fmla="*/ 53843 w 118645"/>
                              <a:gd name="csY160" fmla="*/ 34347 h 46502"/>
                              <a:gd name="csX161" fmla="*/ 48002 w 118645"/>
                              <a:gd name="csY161" fmla="*/ 35996 h 46502"/>
                              <a:gd name="csX162" fmla="*/ 50795 w 118645"/>
                              <a:gd name="csY162" fmla="*/ 30666 h 46502"/>
                              <a:gd name="csX163" fmla="*/ 53208 w 118645"/>
                              <a:gd name="csY163" fmla="*/ 23686 h 46502"/>
                              <a:gd name="csX164" fmla="*/ 56510 w 118645"/>
                              <a:gd name="csY164" fmla="*/ 23813 h 46502"/>
                              <a:gd name="csX165" fmla="*/ 51557 w 118645"/>
                              <a:gd name="csY165" fmla="*/ 27366 h 46502"/>
                              <a:gd name="csX166" fmla="*/ 51811 w 118645"/>
                              <a:gd name="csY166" fmla="*/ 29778 h 46502"/>
                              <a:gd name="csX167" fmla="*/ 55621 w 118645"/>
                              <a:gd name="csY167" fmla="*/ 31808 h 46502"/>
                              <a:gd name="csX168" fmla="*/ 54859 w 118645"/>
                              <a:gd name="csY168" fmla="*/ 32697 h 46502"/>
                              <a:gd name="csX169" fmla="*/ 50668 w 118645"/>
                              <a:gd name="csY169" fmla="*/ 30666 h 46502"/>
                              <a:gd name="csX170" fmla="*/ 14731 w 118645"/>
                              <a:gd name="csY170" fmla="*/ 5791 h 46502"/>
                              <a:gd name="csX171" fmla="*/ 15620 w 118645"/>
                              <a:gd name="csY171" fmla="*/ 4141 h 46502"/>
                              <a:gd name="csX172" fmla="*/ 17016 w 118645"/>
                              <a:gd name="csY172" fmla="*/ 4649 h 46502"/>
                              <a:gd name="csX173" fmla="*/ 16635 w 118645"/>
                              <a:gd name="csY173" fmla="*/ 7314 h 46502"/>
                              <a:gd name="csX174" fmla="*/ 14731 w 118645"/>
                              <a:gd name="csY174" fmla="*/ 5791 h 46502"/>
                              <a:gd name="csX175" fmla="*/ 14985 w 118645"/>
                              <a:gd name="csY175" fmla="*/ 8456 h 46502"/>
                              <a:gd name="csX176" fmla="*/ 19175 w 118645"/>
                              <a:gd name="csY176" fmla="*/ 9218 h 46502"/>
                              <a:gd name="csX177" fmla="*/ 18794 w 118645"/>
                              <a:gd name="csY177" fmla="*/ 11883 h 46502"/>
                              <a:gd name="csX178" fmla="*/ 15112 w 118645"/>
                              <a:gd name="csY178" fmla="*/ 10487 h 46502"/>
                              <a:gd name="csX179" fmla="*/ 15112 w 118645"/>
                              <a:gd name="csY179" fmla="*/ 8583 h 46502"/>
                              <a:gd name="csX180" fmla="*/ 11302 w 118645"/>
                              <a:gd name="csY180" fmla="*/ 6172 h 46502"/>
                              <a:gd name="csX181" fmla="*/ 13080 w 118645"/>
                              <a:gd name="csY181" fmla="*/ 2238 h 46502"/>
                              <a:gd name="csX182" fmla="*/ 19175 w 118645"/>
                              <a:gd name="csY182" fmla="*/ 2491 h 46502"/>
                              <a:gd name="csX183" fmla="*/ 20445 w 118645"/>
                              <a:gd name="csY183" fmla="*/ 4014 h 46502"/>
                              <a:gd name="csX184" fmla="*/ 19302 w 118645"/>
                              <a:gd name="csY184" fmla="*/ 7441 h 46502"/>
                              <a:gd name="csX185" fmla="*/ 18540 w 118645"/>
                              <a:gd name="csY185" fmla="*/ 7441 h 46502"/>
                              <a:gd name="csX186" fmla="*/ 19048 w 118645"/>
                              <a:gd name="csY186" fmla="*/ 4014 h 46502"/>
                              <a:gd name="csX187" fmla="*/ 17524 w 118645"/>
                              <a:gd name="csY187" fmla="*/ 2618 h 46502"/>
                              <a:gd name="csX188" fmla="*/ 14096 w 118645"/>
                              <a:gd name="csY188" fmla="*/ 3380 h 46502"/>
                              <a:gd name="csX189" fmla="*/ 13080 w 118645"/>
                              <a:gd name="csY189" fmla="*/ 6806 h 46502"/>
                              <a:gd name="csX190" fmla="*/ 13461 w 118645"/>
                              <a:gd name="csY190" fmla="*/ 9725 h 46502"/>
                              <a:gd name="csX191" fmla="*/ 13207 w 118645"/>
                              <a:gd name="csY191" fmla="*/ 9979 h 46502"/>
                              <a:gd name="csX192" fmla="*/ 11302 w 118645"/>
                              <a:gd name="csY192" fmla="*/ 6045 h 46502"/>
                              <a:gd name="csX193" fmla="*/ 83558 w 118645"/>
                              <a:gd name="csY193" fmla="*/ 39169 h 46502"/>
                              <a:gd name="csX194" fmla="*/ 91813 w 118645"/>
                              <a:gd name="csY194" fmla="*/ 41073 h 46502"/>
                              <a:gd name="csX195" fmla="*/ 89907 w 118645"/>
                              <a:gd name="csY195" fmla="*/ 42596 h 46502"/>
                              <a:gd name="csX196" fmla="*/ 82923 w 118645"/>
                              <a:gd name="csY196" fmla="*/ 39296 h 46502"/>
                              <a:gd name="csX197" fmla="*/ 83558 w 118645"/>
                              <a:gd name="csY197" fmla="*/ 39042 h 46502"/>
                              <a:gd name="csX198" fmla="*/ 35557 w 118645"/>
                              <a:gd name="csY198" fmla="*/ 40438 h 46502"/>
                              <a:gd name="csX199" fmla="*/ 34414 w 118645"/>
                              <a:gd name="csY199" fmla="*/ 39423 h 46502"/>
                              <a:gd name="csX200" fmla="*/ 36954 w 118645"/>
                              <a:gd name="csY200" fmla="*/ 38662 h 46502"/>
                              <a:gd name="csX201" fmla="*/ 43430 w 118645"/>
                              <a:gd name="csY201" fmla="*/ 37773 h 46502"/>
                              <a:gd name="csX202" fmla="*/ 35430 w 118645"/>
                              <a:gd name="csY202" fmla="*/ 40438 h 46502"/>
                              <a:gd name="csX203" fmla="*/ 118607 w 118645"/>
                              <a:gd name="csY203" fmla="*/ 5030 h 46502"/>
                              <a:gd name="csX204" fmla="*/ 113400 w 118645"/>
                              <a:gd name="csY204" fmla="*/ 207 h 46502"/>
                              <a:gd name="csX205" fmla="*/ 106670 w 118645"/>
                              <a:gd name="csY205" fmla="*/ 1857 h 46502"/>
                              <a:gd name="csX206" fmla="*/ 105908 w 118645"/>
                              <a:gd name="csY206" fmla="*/ 10868 h 46502"/>
                              <a:gd name="csX207" fmla="*/ 105400 w 118645"/>
                              <a:gd name="csY207" fmla="*/ 12264 h 46502"/>
                              <a:gd name="csX208" fmla="*/ 72764 w 118645"/>
                              <a:gd name="csY208" fmla="*/ 7314 h 46502"/>
                              <a:gd name="csX209" fmla="*/ 65272 w 118645"/>
                              <a:gd name="csY209" fmla="*/ 6426 h 46502"/>
                              <a:gd name="csX210" fmla="*/ 62224 w 118645"/>
                              <a:gd name="csY210" fmla="*/ 6045 h 46502"/>
                              <a:gd name="csX211" fmla="*/ 34033 w 118645"/>
                              <a:gd name="csY211" fmla="*/ 9218 h 46502"/>
                              <a:gd name="csX212" fmla="*/ 28064 w 118645"/>
                              <a:gd name="csY212" fmla="*/ 10741 h 46502"/>
                              <a:gd name="csX213" fmla="*/ 24255 w 118645"/>
                              <a:gd name="csY213" fmla="*/ 11121 h 46502"/>
                              <a:gd name="csX214" fmla="*/ 21715 w 118645"/>
                              <a:gd name="csY214" fmla="*/ 11756 h 46502"/>
                              <a:gd name="csX215" fmla="*/ 20826 w 118645"/>
                              <a:gd name="csY215" fmla="*/ 11756 h 46502"/>
                              <a:gd name="csX216" fmla="*/ 22096 w 118645"/>
                              <a:gd name="csY216" fmla="*/ 3507 h 46502"/>
                              <a:gd name="csX217" fmla="*/ 16763 w 118645"/>
                              <a:gd name="csY217" fmla="*/ 334 h 46502"/>
                              <a:gd name="csX218" fmla="*/ 10540 w 118645"/>
                              <a:gd name="csY218" fmla="*/ 3507 h 46502"/>
                              <a:gd name="csX219" fmla="*/ 11683 w 118645"/>
                              <a:gd name="csY219" fmla="*/ 15183 h 46502"/>
                              <a:gd name="csX220" fmla="*/ 11683 w 118645"/>
                              <a:gd name="csY220" fmla="*/ 18863 h 46502"/>
                              <a:gd name="csX221" fmla="*/ 3048 w 118645"/>
                              <a:gd name="csY221" fmla="*/ 17086 h 46502"/>
                              <a:gd name="csX222" fmla="*/ 0 w 118645"/>
                              <a:gd name="csY222" fmla="*/ 17975 h 46502"/>
                              <a:gd name="csX223" fmla="*/ 11175 w 118645"/>
                              <a:gd name="csY223" fmla="*/ 19371 h 46502"/>
                              <a:gd name="csX224" fmla="*/ 12318 w 118645"/>
                              <a:gd name="csY224" fmla="*/ 19371 h 46502"/>
                              <a:gd name="csX225" fmla="*/ 13207 w 118645"/>
                              <a:gd name="csY225" fmla="*/ 25843 h 46502"/>
                              <a:gd name="csX226" fmla="*/ 19175 w 118645"/>
                              <a:gd name="csY226" fmla="*/ 28382 h 46502"/>
                              <a:gd name="csX227" fmla="*/ 38985 w 118645"/>
                              <a:gd name="csY227" fmla="*/ 24447 h 46502"/>
                              <a:gd name="csX228" fmla="*/ 41779 w 118645"/>
                              <a:gd name="csY228" fmla="*/ 23813 h 46502"/>
                              <a:gd name="csX229" fmla="*/ 52700 w 118645"/>
                              <a:gd name="csY229" fmla="*/ 22290 h 46502"/>
                              <a:gd name="csX230" fmla="*/ 49398 w 118645"/>
                              <a:gd name="csY230" fmla="*/ 29270 h 46502"/>
                              <a:gd name="csX231" fmla="*/ 51811 w 118645"/>
                              <a:gd name="csY231" fmla="*/ 32824 h 46502"/>
                              <a:gd name="csX232" fmla="*/ 45462 w 118645"/>
                              <a:gd name="csY232" fmla="*/ 36123 h 46502"/>
                              <a:gd name="csX233" fmla="*/ 31747 w 118645"/>
                              <a:gd name="csY233" fmla="*/ 38408 h 46502"/>
                              <a:gd name="csX234" fmla="*/ 33525 w 118645"/>
                              <a:gd name="csY234" fmla="*/ 40058 h 46502"/>
                              <a:gd name="csX235" fmla="*/ 32128 w 118645"/>
                              <a:gd name="csY235" fmla="*/ 41200 h 46502"/>
                              <a:gd name="csX236" fmla="*/ 32636 w 118645"/>
                              <a:gd name="csY236" fmla="*/ 41834 h 46502"/>
                              <a:gd name="csX237" fmla="*/ 34541 w 118645"/>
                              <a:gd name="csY237" fmla="*/ 41073 h 46502"/>
                              <a:gd name="csX238" fmla="*/ 38858 w 118645"/>
                              <a:gd name="csY238" fmla="*/ 40565 h 46502"/>
                              <a:gd name="csX239" fmla="*/ 42795 w 118645"/>
                              <a:gd name="csY239" fmla="*/ 39042 h 46502"/>
                              <a:gd name="csX240" fmla="*/ 46986 w 118645"/>
                              <a:gd name="csY240" fmla="*/ 37012 h 46502"/>
                              <a:gd name="csX241" fmla="*/ 53462 w 118645"/>
                              <a:gd name="csY241" fmla="*/ 36123 h 46502"/>
                              <a:gd name="csX242" fmla="*/ 53462 w 118645"/>
                              <a:gd name="csY242" fmla="*/ 36631 h 46502"/>
                              <a:gd name="csX243" fmla="*/ 48002 w 118645"/>
                              <a:gd name="csY243" fmla="*/ 45134 h 46502"/>
                              <a:gd name="csX244" fmla="*/ 48510 w 118645"/>
                              <a:gd name="csY244" fmla="*/ 46403 h 46502"/>
                              <a:gd name="csX245" fmla="*/ 51557 w 118645"/>
                              <a:gd name="csY245" fmla="*/ 45896 h 46502"/>
                              <a:gd name="csX246" fmla="*/ 56002 w 118645"/>
                              <a:gd name="csY246" fmla="*/ 37646 h 46502"/>
                              <a:gd name="csX247" fmla="*/ 60319 w 118645"/>
                              <a:gd name="csY247" fmla="*/ 31808 h 46502"/>
                              <a:gd name="csX248" fmla="*/ 61462 w 118645"/>
                              <a:gd name="csY248" fmla="*/ 31681 h 46502"/>
                              <a:gd name="csX249" fmla="*/ 57779 w 118645"/>
                              <a:gd name="csY249" fmla="*/ 37139 h 46502"/>
                              <a:gd name="csX250" fmla="*/ 58922 w 118645"/>
                              <a:gd name="csY250" fmla="*/ 43865 h 46502"/>
                              <a:gd name="csX251" fmla="*/ 62478 w 118645"/>
                              <a:gd name="csY251" fmla="*/ 44500 h 46502"/>
                              <a:gd name="csX252" fmla="*/ 71621 w 118645"/>
                              <a:gd name="csY252" fmla="*/ 42469 h 46502"/>
                              <a:gd name="csX253" fmla="*/ 74034 w 118645"/>
                              <a:gd name="csY253" fmla="*/ 44626 h 46502"/>
                              <a:gd name="csX254" fmla="*/ 78098 w 118645"/>
                              <a:gd name="csY254" fmla="*/ 45388 h 46502"/>
                              <a:gd name="csX255" fmla="*/ 76574 w 118645"/>
                              <a:gd name="csY255" fmla="*/ 42977 h 46502"/>
                              <a:gd name="csX256" fmla="*/ 73653 w 118645"/>
                              <a:gd name="csY256" fmla="*/ 38535 h 46502"/>
                              <a:gd name="csX257" fmla="*/ 72383 w 118645"/>
                              <a:gd name="csY257" fmla="*/ 35616 h 46502"/>
                              <a:gd name="csX258" fmla="*/ 76574 w 118645"/>
                              <a:gd name="csY258" fmla="*/ 37266 h 46502"/>
                              <a:gd name="csX259" fmla="*/ 80764 w 118645"/>
                              <a:gd name="csY259" fmla="*/ 38535 h 46502"/>
                              <a:gd name="csX260" fmla="*/ 84574 w 118645"/>
                              <a:gd name="csY260" fmla="*/ 41454 h 46502"/>
                              <a:gd name="csX261" fmla="*/ 90669 w 118645"/>
                              <a:gd name="csY261" fmla="*/ 43357 h 46502"/>
                              <a:gd name="csX262" fmla="*/ 93082 w 118645"/>
                              <a:gd name="csY262" fmla="*/ 43357 h 46502"/>
                              <a:gd name="csX263" fmla="*/ 91939 w 118645"/>
                              <a:gd name="csY263" fmla="*/ 42469 h 46502"/>
                              <a:gd name="csX264" fmla="*/ 93844 w 118645"/>
                              <a:gd name="csY264" fmla="*/ 41200 h 46502"/>
                              <a:gd name="csX265" fmla="*/ 92955 w 118645"/>
                              <a:gd name="csY265" fmla="*/ 40565 h 46502"/>
                              <a:gd name="csX266" fmla="*/ 88384 w 118645"/>
                              <a:gd name="csY266" fmla="*/ 39423 h 46502"/>
                              <a:gd name="csX267" fmla="*/ 85717 w 118645"/>
                              <a:gd name="csY267" fmla="*/ 38535 h 46502"/>
                              <a:gd name="csX268" fmla="*/ 74923 w 118645"/>
                              <a:gd name="csY268" fmla="*/ 32824 h 46502"/>
                              <a:gd name="csX269" fmla="*/ 77590 w 118645"/>
                              <a:gd name="csY269" fmla="*/ 30285 h 46502"/>
                              <a:gd name="csX270" fmla="*/ 77844 w 118645"/>
                              <a:gd name="csY270" fmla="*/ 26224 h 46502"/>
                              <a:gd name="csX271" fmla="*/ 72256 w 118645"/>
                              <a:gd name="csY271" fmla="*/ 22797 h 46502"/>
                              <a:gd name="csX272" fmla="*/ 72510 w 118645"/>
                              <a:gd name="csY272" fmla="*/ 22544 h 46502"/>
                              <a:gd name="csX273" fmla="*/ 80764 w 118645"/>
                              <a:gd name="csY273" fmla="*/ 23559 h 46502"/>
                              <a:gd name="csX274" fmla="*/ 102733 w 118645"/>
                              <a:gd name="csY274" fmla="*/ 27493 h 46502"/>
                              <a:gd name="csX275" fmla="*/ 114289 w 118645"/>
                              <a:gd name="csY275" fmla="*/ 23686 h 46502"/>
                              <a:gd name="csX276" fmla="*/ 115559 w 118645"/>
                              <a:gd name="csY276" fmla="*/ 16452 h 46502"/>
                              <a:gd name="csX277" fmla="*/ 118607 w 118645"/>
                              <a:gd name="csY277" fmla="*/ 4776 h 465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Lst>
                            <a:rect l="l" t="t" r="r" b="b"/>
                            <a:pathLst>
                              <a:path w="118645" h="46502">
                                <a:moveTo>
                                  <a:pt x="116575" y="8076"/>
                                </a:moveTo>
                                <a:cubicBezTo>
                                  <a:pt x="115813" y="9472"/>
                                  <a:pt x="114797" y="10487"/>
                                  <a:pt x="113273" y="10741"/>
                                </a:cubicBezTo>
                                <a:cubicBezTo>
                                  <a:pt x="113273" y="8837"/>
                                  <a:pt x="115051" y="7568"/>
                                  <a:pt x="114417" y="5410"/>
                                </a:cubicBezTo>
                                <a:cubicBezTo>
                                  <a:pt x="113400" y="3887"/>
                                  <a:pt x="111369" y="3507"/>
                                  <a:pt x="109591" y="3887"/>
                                </a:cubicBezTo>
                                <a:cubicBezTo>
                                  <a:pt x="108956" y="4395"/>
                                  <a:pt x="109210" y="5157"/>
                                  <a:pt x="108956" y="5791"/>
                                </a:cubicBezTo>
                                <a:lnTo>
                                  <a:pt x="108702" y="8329"/>
                                </a:lnTo>
                                <a:cubicBezTo>
                                  <a:pt x="107178" y="8329"/>
                                  <a:pt x="107051" y="6933"/>
                                  <a:pt x="106670" y="5918"/>
                                </a:cubicBezTo>
                                <a:cubicBezTo>
                                  <a:pt x="106670" y="4268"/>
                                  <a:pt x="107432" y="2618"/>
                                  <a:pt x="109083" y="1857"/>
                                </a:cubicBezTo>
                                <a:cubicBezTo>
                                  <a:pt x="110353" y="1222"/>
                                  <a:pt x="112258" y="1349"/>
                                  <a:pt x="113528" y="1984"/>
                                </a:cubicBezTo>
                                <a:cubicBezTo>
                                  <a:pt x="114543" y="2238"/>
                                  <a:pt x="115686" y="2745"/>
                                  <a:pt x="116067" y="3634"/>
                                </a:cubicBezTo>
                                <a:cubicBezTo>
                                  <a:pt x="117210" y="4776"/>
                                  <a:pt x="116956" y="6680"/>
                                  <a:pt x="116702" y="8076"/>
                                </a:cubicBezTo>
                                <a:moveTo>
                                  <a:pt x="110353" y="8837"/>
                                </a:moveTo>
                                <a:cubicBezTo>
                                  <a:pt x="111242" y="7949"/>
                                  <a:pt x="110099" y="3126"/>
                                  <a:pt x="112511" y="6299"/>
                                </a:cubicBezTo>
                                <a:cubicBezTo>
                                  <a:pt x="112511" y="6933"/>
                                  <a:pt x="112511" y="7822"/>
                                  <a:pt x="112004" y="8329"/>
                                </a:cubicBezTo>
                                <a:cubicBezTo>
                                  <a:pt x="111623" y="8710"/>
                                  <a:pt x="110988" y="9218"/>
                                  <a:pt x="110353" y="8837"/>
                                </a:cubicBezTo>
                                <a:moveTo>
                                  <a:pt x="111242" y="10741"/>
                                </a:moveTo>
                                <a:cubicBezTo>
                                  <a:pt x="111242" y="12010"/>
                                  <a:pt x="110226" y="11629"/>
                                  <a:pt x="109591" y="12137"/>
                                </a:cubicBezTo>
                                <a:lnTo>
                                  <a:pt x="107686" y="12137"/>
                                </a:lnTo>
                                <a:cubicBezTo>
                                  <a:pt x="107686" y="12137"/>
                                  <a:pt x="107432" y="10614"/>
                                  <a:pt x="107432" y="9979"/>
                                </a:cubicBezTo>
                                <a:cubicBezTo>
                                  <a:pt x="108702" y="10233"/>
                                  <a:pt x="110099" y="10233"/>
                                  <a:pt x="111242" y="10741"/>
                                </a:cubicBezTo>
                                <a:moveTo>
                                  <a:pt x="113273" y="20132"/>
                                </a:moveTo>
                                <a:cubicBezTo>
                                  <a:pt x="112638" y="20894"/>
                                  <a:pt x="113273" y="22163"/>
                                  <a:pt x="112385" y="22797"/>
                                </a:cubicBezTo>
                                <a:cubicBezTo>
                                  <a:pt x="112385" y="24193"/>
                                  <a:pt x="111242" y="24828"/>
                                  <a:pt x="110226" y="25463"/>
                                </a:cubicBezTo>
                                <a:cubicBezTo>
                                  <a:pt x="101083" y="27493"/>
                                  <a:pt x="92066" y="24320"/>
                                  <a:pt x="83177" y="22797"/>
                                </a:cubicBezTo>
                                <a:cubicBezTo>
                                  <a:pt x="70733" y="20132"/>
                                  <a:pt x="56383" y="19371"/>
                                  <a:pt x="43684" y="22163"/>
                                </a:cubicBezTo>
                                <a:cubicBezTo>
                                  <a:pt x="37716" y="23305"/>
                                  <a:pt x="32001" y="24701"/>
                                  <a:pt x="26287" y="26224"/>
                                </a:cubicBezTo>
                                <a:cubicBezTo>
                                  <a:pt x="22731" y="26732"/>
                                  <a:pt x="18921" y="27239"/>
                                  <a:pt x="15493" y="26224"/>
                                </a:cubicBezTo>
                                <a:cubicBezTo>
                                  <a:pt x="12699" y="24955"/>
                                  <a:pt x="13842" y="21275"/>
                                  <a:pt x="13080" y="18863"/>
                                </a:cubicBezTo>
                                <a:cubicBezTo>
                                  <a:pt x="13207" y="16959"/>
                                  <a:pt x="12572" y="15437"/>
                                  <a:pt x="12445" y="13533"/>
                                </a:cubicBezTo>
                                <a:cubicBezTo>
                                  <a:pt x="12191" y="12898"/>
                                  <a:pt x="12064" y="12137"/>
                                  <a:pt x="12191" y="11502"/>
                                </a:cubicBezTo>
                                <a:cubicBezTo>
                                  <a:pt x="13334" y="11629"/>
                                  <a:pt x="14476" y="12518"/>
                                  <a:pt x="15746" y="12771"/>
                                </a:cubicBezTo>
                                <a:cubicBezTo>
                                  <a:pt x="22223" y="14040"/>
                                  <a:pt x="27938" y="11883"/>
                                  <a:pt x="34033" y="10868"/>
                                </a:cubicBezTo>
                                <a:cubicBezTo>
                                  <a:pt x="39747" y="9599"/>
                                  <a:pt x="45716" y="8583"/>
                                  <a:pt x="51811" y="8202"/>
                                </a:cubicBezTo>
                                <a:cubicBezTo>
                                  <a:pt x="58796" y="8202"/>
                                  <a:pt x="65780" y="7695"/>
                                  <a:pt x="72383" y="8964"/>
                                </a:cubicBezTo>
                                <a:cubicBezTo>
                                  <a:pt x="74542" y="8964"/>
                                  <a:pt x="76320" y="9599"/>
                                  <a:pt x="78479" y="9725"/>
                                </a:cubicBezTo>
                                <a:cubicBezTo>
                                  <a:pt x="82796" y="10233"/>
                                  <a:pt x="86860" y="11375"/>
                                  <a:pt x="91177" y="11756"/>
                                </a:cubicBezTo>
                                <a:cubicBezTo>
                                  <a:pt x="91813" y="12010"/>
                                  <a:pt x="92701" y="12010"/>
                                  <a:pt x="93463" y="12137"/>
                                </a:cubicBezTo>
                                <a:cubicBezTo>
                                  <a:pt x="100448" y="13279"/>
                                  <a:pt x="108194" y="15183"/>
                                  <a:pt x="114797" y="12137"/>
                                </a:cubicBezTo>
                                <a:cubicBezTo>
                                  <a:pt x="114797" y="14929"/>
                                  <a:pt x="113655" y="17467"/>
                                  <a:pt x="113273" y="20259"/>
                                </a:cubicBezTo>
                                <a:moveTo>
                                  <a:pt x="74288" y="25843"/>
                                </a:moveTo>
                                <a:cubicBezTo>
                                  <a:pt x="74669" y="26986"/>
                                  <a:pt x="75304" y="28001"/>
                                  <a:pt x="75050" y="29270"/>
                                </a:cubicBezTo>
                                <a:cubicBezTo>
                                  <a:pt x="74288" y="30793"/>
                                  <a:pt x="72764" y="30793"/>
                                  <a:pt x="71367" y="31047"/>
                                </a:cubicBezTo>
                                <a:cubicBezTo>
                                  <a:pt x="70733" y="31047"/>
                                  <a:pt x="70097" y="30920"/>
                                  <a:pt x="69590" y="30539"/>
                                </a:cubicBezTo>
                                <a:cubicBezTo>
                                  <a:pt x="69590" y="30285"/>
                                  <a:pt x="69590" y="30031"/>
                                  <a:pt x="69335" y="29778"/>
                                </a:cubicBezTo>
                                <a:cubicBezTo>
                                  <a:pt x="69590" y="28762"/>
                                  <a:pt x="67558" y="27747"/>
                                  <a:pt x="68955" y="26859"/>
                                </a:cubicBezTo>
                                <a:cubicBezTo>
                                  <a:pt x="70224" y="25716"/>
                                  <a:pt x="73145" y="23051"/>
                                  <a:pt x="74415" y="25843"/>
                                </a:cubicBezTo>
                                <a:moveTo>
                                  <a:pt x="75939" y="26097"/>
                                </a:moveTo>
                                <a:cubicBezTo>
                                  <a:pt x="76828" y="26351"/>
                                  <a:pt x="76955" y="27366"/>
                                  <a:pt x="76955" y="28128"/>
                                </a:cubicBezTo>
                                <a:cubicBezTo>
                                  <a:pt x="76955" y="29778"/>
                                  <a:pt x="75939" y="31301"/>
                                  <a:pt x="74288" y="31935"/>
                                </a:cubicBezTo>
                                <a:cubicBezTo>
                                  <a:pt x="73399" y="32443"/>
                                  <a:pt x="72129" y="32570"/>
                                  <a:pt x="71240" y="32189"/>
                                </a:cubicBezTo>
                                <a:cubicBezTo>
                                  <a:pt x="73145" y="32189"/>
                                  <a:pt x="75050" y="31428"/>
                                  <a:pt x="75812" y="29524"/>
                                </a:cubicBezTo>
                                <a:lnTo>
                                  <a:pt x="75812" y="26097"/>
                                </a:lnTo>
                                <a:close/>
                                <a:moveTo>
                                  <a:pt x="77971" y="36377"/>
                                </a:moveTo>
                                <a:cubicBezTo>
                                  <a:pt x="77971" y="36377"/>
                                  <a:pt x="77844" y="36631"/>
                                  <a:pt x="77844" y="36631"/>
                                </a:cubicBezTo>
                                <a:cubicBezTo>
                                  <a:pt x="75558" y="36631"/>
                                  <a:pt x="74161" y="35362"/>
                                  <a:pt x="72510" y="34220"/>
                                </a:cubicBezTo>
                                <a:lnTo>
                                  <a:pt x="72510" y="33839"/>
                                </a:lnTo>
                                <a:cubicBezTo>
                                  <a:pt x="74542" y="33966"/>
                                  <a:pt x="76193" y="35362"/>
                                  <a:pt x="78098" y="36377"/>
                                </a:cubicBezTo>
                                <a:moveTo>
                                  <a:pt x="75050" y="43611"/>
                                </a:moveTo>
                                <a:cubicBezTo>
                                  <a:pt x="75050" y="43611"/>
                                  <a:pt x="74542" y="43865"/>
                                  <a:pt x="74415" y="43611"/>
                                </a:cubicBezTo>
                                <a:cubicBezTo>
                                  <a:pt x="72129" y="40692"/>
                                  <a:pt x="70986" y="37519"/>
                                  <a:pt x="69590" y="34347"/>
                                </a:cubicBezTo>
                                <a:lnTo>
                                  <a:pt x="69844" y="34347"/>
                                </a:lnTo>
                                <a:cubicBezTo>
                                  <a:pt x="71748" y="37266"/>
                                  <a:pt x="73145" y="40565"/>
                                  <a:pt x="75050" y="43611"/>
                                </a:cubicBezTo>
                                <a:moveTo>
                                  <a:pt x="71240" y="41707"/>
                                </a:moveTo>
                                <a:lnTo>
                                  <a:pt x="70859" y="41707"/>
                                </a:lnTo>
                                <a:cubicBezTo>
                                  <a:pt x="70859" y="41707"/>
                                  <a:pt x="70605" y="40692"/>
                                  <a:pt x="70733" y="40185"/>
                                </a:cubicBezTo>
                                <a:cubicBezTo>
                                  <a:pt x="71240" y="40565"/>
                                  <a:pt x="71621" y="41073"/>
                                  <a:pt x="71240" y="41707"/>
                                </a:cubicBezTo>
                                <a:moveTo>
                                  <a:pt x="69082" y="37012"/>
                                </a:moveTo>
                                <a:cubicBezTo>
                                  <a:pt x="69082" y="37773"/>
                                  <a:pt x="69971" y="38154"/>
                                  <a:pt x="69463" y="38788"/>
                                </a:cubicBezTo>
                                <a:cubicBezTo>
                                  <a:pt x="69335" y="38408"/>
                                  <a:pt x="68827" y="37773"/>
                                  <a:pt x="69082" y="37012"/>
                                </a:cubicBezTo>
                                <a:moveTo>
                                  <a:pt x="68701" y="31935"/>
                                </a:moveTo>
                                <a:lnTo>
                                  <a:pt x="68827" y="31935"/>
                                </a:lnTo>
                                <a:lnTo>
                                  <a:pt x="68827" y="32189"/>
                                </a:lnTo>
                                <a:lnTo>
                                  <a:pt x="68701" y="32189"/>
                                </a:lnTo>
                                <a:lnTo>
                                  <a:pt x="68701" y="31935"/>
                                </a:lnTo>
                                <a:close/>
                                <a:moveTo>
                                  <a:pt x="64129" y="43357"/>
                                </a:moveTo>
                                <a:cubicBezTo>
                                  <a:pt x="62732" y="43357"/>
                                  <a:pt x="60447" y="44246"/>
                                  <a:pt x="59049" y="43103"/>
                                </a:cubicBezTo>
                                <a:cubicBezTo>
                                  <a:pt x="59049" y="42469"/>
                                  <a:pt x="58415" y="42215"/>
                                  <a:pt x="58541" y="41581"/>
                                </a:cubicBezTo>
                                <a:cubicBezTo>
                                  <a:pt x="59811" y="41073"/>
                                  <a:pt x="60827" y="42596"/>
                                  <a:pt x="61970" y="41581"/>
                                </a:cubicBezTo>
                                <a:cubicBezTo>
                                  <a:pt x="63748" y="41581"/>
                                  <a:pt x="65653" y="41327"/>
                                  <a:pt x="67304" y="41707"/>
                                </a:cubicBezTo>
                                <a:cubicBezTo>
                                  <a:pt x="68193" y="41961"/>
                                  <a:pt x="69463" y="40311"/>
                                  <a:pt x="69590" y="41961"/>
                                </a:cubicBezTo>
                                <a:cubicBezTo>
                                  <a:pt x="68955" y="44500"/>
                                  <a:pt x="65907" y="42723"/>
                                  <a:pt x="64002" y="43484"/>
                                </a:cubicBezTo>
                                <a:moveTo>
                                  <a:pt x="60827" y="34093"/>
                                </a:moveTo>
                                <a:lnTo>
                                  <a:pt x="61208" y="33458"/>
                                </a:lnTo>
                                <a:cubicBezTo>
                                  <a:pt x="60573" y="35362"/>
                                  <a:pt x="59685" y="37266"/>
                                  <a:pt x="58668" y="39042"/>
                                </a:cubicBezTo>
                                <a:cubicBezTo>
                                  <a:pt x="58160" y="37139"/>
                                  <a:pt x="60066" y="35743"/>
                                  <a:pt x="60827" y="34093"/>
                                </a:cubicBezTo>
                                <a:moveTo>
                                  <a:pt x="62986" y="32697"/>
                                </a:moveTo>
                                <a:cubicBezTo>
                                  <a:pt x="64002" y="31554"/>
                                  <a:pt x="64891" y="33331"/>
                                  <a:pt x="65272" y="34220"/>
                                </a:cubicBezTo>
                                <a:cubicBezTo>
                                  <a:pt x="66415" y="35869"/>
                                  <a:pt x="69463" y="37519"/>
                                  <a:pt x="68320" y="39804"/>
                                </a:cubicBezTo>
                                <a:cubicBezTo>
                                  <a:pt x="66923" y="41073"/>
                                  <a:pt x="64510" y="39804"/>
                                  <a:pt x="62986" y="40819"/>
                                </a:cubicBezTo>
                                <a:cubicBezTo>
                                  <a:pt x="62097" y="40819"/>
                                  <a:pt x="60700" y="40946"/>
                                  <a:pt x="60192" y="40058"/>
                                </a:cubicBezTo>
                                <a:cubicBezTo>
                                  <a:pt x="61081" y="37646"/>
                                  <a:pt x="61843" y="34854"/>
                                  <a:pt x="62986" y="32697"/>
                                </a:cubicBezTo>
                                <a:moveTo>
                                  <a:pt x="62732" y="29651"/>
                                </a:moveTo>
                                <a:lnTo>
                                  <a:pt x="62478" y="29651"/>
                                </a:lnTo>
                                <a:lnTo>
                                  <a:pt x="62986" y="29143"/>
                                </a:lnTo>
                                <a:cubicBezTo>
                                  <a:pt x="62986" y="29143"/>
                                  <a:pt x="62986" y="29397"/>
                                  <a:pt x="62859" y="29651"/>
                                </a:cubicBezTo>
                                <a:moveTo>
                                  <a:pt x="64510" y="29905"/>
                                </a:moveTo>
                                <a:cubicBezTo>
                                  <a:pt x="64510" y="29905"/>
                                  <a:pt x="65272" y="28762"/>
                                  <a:pt x="65780" y="28762"/>
                                </a:cubicBezTo>
                                <a:cubicBezTo>
                                  <a:pt x="65780" y="28762"/>
                                  <a:pt x="65780" y="28889"/>
                                  <a:pt x="65907" y="29016"/>
                                </a:cubicBezTo>
                                <a:cubicBezTo>
                                  <a:pt x="65399" y="29397"/>
                                  <a:pt x="65018" y="29778"/>
                                  <a:pt x="64510" y="29905"/>
                                </a:cubicBezTo>
                                <a:moveTo>
                                  <a:pt x="65526" y="31047"/>
                                </a:moveTo>
                                <a:cubicBezTo>
                                  <a:pt x="65526" y="31047"/>
                                  <a:pt x="66034" y="30920"/>
                                  <a:pt x="66288" y="31047"/>
                                </a:cubicBezTo>
                                <a:lnTo>
                                  <a:pt x="65526" y="31047"/>
                                </a:lnTo>
                                <a:close/>
                                <a:moveTo>
                                  <a:pt x="67685" y="33458"/>
                                </a:moveTo>
                                <a:cubicBezTo>
                                  <a:pt x="67685" y="33458"/>
                                  <a:pt x="67685" y="33839"/>
                                  <a:pt x="67558" y="33966"/>
                                </a:cubicBezTo>
                                <a:lnTo>
                                  <a:pt x="65780" y="32570"/>
                                </a:lnTo>
                                <a:cubicBezTo>
                                  <a:pt x="66669" y="32443"/>
                                  <a:pt x="67177" y="32824"/>
                                  <a:pt x="67685" y="33458"/>
                                </a:cubicBezTo>
                                <a:moveTo>
                                  <a:pt x="67431" y="28889"/>
                                </a:moveTo>
                                <a:lnTo>
                                  <a:pt x="67431" y="28889"/>
                                </a:lnTo>
                                <a:lnTo>
                                  <a:pt x="67431" y="28635"/>
                                </a:lnTo>
                                <a:lnTo>
                                  <a:pt x="67431" y="28635"/>
                                </a:lnTo>
                                <a:lnTo>
                                  <a:pt x="67431" y="28889"/>
                                </a:lnTo>
                                <a:close/>
                                <a:moveTo>
                                  <a:pt x="70733" y="23940"/>
                                </a:moveTo>
                                <a:cubicBezTo>
                                  <a:pt x="69844" y="24193"/>
                                  <a:pt x="69082" y="25336"/>
                                  <a:pt x="68193" y="25590"/>
                                </a:cubicBezTo>
                                <a:cubicBezTo>
                                  <a:pt x="68701" y="24701"/>
                                  <a:pt x="69844" y="23940"/>
                                  <a:pt x="70733" y="23940"/>
                                </a:cubicBezTo>
                                <a:moveTo>
                                  <a:pt x="66923" y="22924"/>
                                </a:moveTo>
                                <a:cubicBezTo>
                                  <a:pt x="66796" y="22163"/>
                                  <a:pt x="67558" y="22797"/>
                                  <a:pt x="67939" y="22417"/>
                                </a:cubicBezTo>
                                <a:lnTo>
                                  <a:pt x="70352" y="22417"/>
                                </a:lnTo>
                                <a:cubicBezTo>
                                  <a:pt x="69082" y="22417"/>
                                  <a:pt x="67558" y="25336"/>
                                  <a:pt x="66923" y="22924"/>
                                </a:cubicBezTo>
                                <a:moveTo>
                                  <a:pt x="61208" y="25082"/>
                                </a:moveTo>
                                <a:cubicBezTo>
                                  <a:pt x="61589" y="23940"/>
                                  <a:pt x="61716" y="23051"/>
                                  <a:pt x="62351" y="22163"/>
                                </a:cubicBezTo>
                                <a:cubicBezTo>
                                  <a:pt x="63113" y="22163"/>
                                  <a:pt x="63748" y="22163"/>
                                  <a:pt x="64383" y="22417"/>
                                </a:cubicBezTo>
                                <a:cubicBezTo>
                                  <a:pt x="64510" y="23940"/>
                                  <a:pt x="66415" y="26097"/>
                                  <a:pt x="64383" y="27366"/>
                                </a:cubicBezTo>
                                <a:cubicBezTo>
                                  <a:pt x="63748" y="27620"/>
                                  <a:pt x="62732" y="28382"/>
                                  <a:pt x="61970" y="27620"/>
                                </a:cubicBezTo>
                                <a:cubicBezTo>
                                  <a:pt x="60954" y="26732"/>
                                  <a:pt x="60827" y="25970"/>
                                  <a:pt x="61208" y="24955"/>
                                </a:cubicBezTo>
                                <a:moveTo>
                                  <a:pt x="60066" y="29905"/>
                                </a:moveTo>
                                <a:cubicBezTo>
                                  <a:pt x="60066" y="29905"/>
                                  <a:pt x="60192" y="29143"/>
                                  <a:pt x="60319" y="28762"/>
                                </a:cubicBezTo>
                                <a:cubicBezTo>
                                  <a:pt x="60700" y="28382"/>
                                  <a:pt x="61081" y="29016"/>
                                  <a:pt x="61208" y="29270"/>
                                </a:cubicBezTo>
                                <a:cubicBezTo>
                                  <a:pt x="60954" y="29651"/>
                                  <a:pt x="60447" y="29905"/>
                                  <a:pt x="60066" y="29778"/>
                                </a:cubicBezTo>
                                <a:moveTo>
                                  <a:pt x="60066" y="26351"/>
                                </a:moveTo>
                                <a:lnTo>
                                  <a:pt x="60066" y="26351"/>
                                </a:lnTo>
                                <a:lnTo>
                                  <a:pt x="60066" y="25463"/>
                                </a:lnTo>
                                <a:lnTo>
                                  <a:pt x="60066" y="25463"/>
                                </a:lnTo>
                                <a:lnTo>
                                  <a:pt x="60066" y="26351"/>
                                </a:lnTo>
                                <a:close/>
                                <a:moveTo>
                                  <a:pt x="59049" y="23940"/>
                                </a:moveTo>
                                <a:cubicBezTo>
                                  <a:pt x="58034" y="23686"/>
                                  <a:pt x="57526" y="22544"/>
                                  <a:pt x="56383" y="22544"/>
                                </a:cubicBezTo>
                                <a:cubicBezTo>
                                  <a:pt x="57272" y="22163"/>
                                  <a:pt x="58288" y="22290"/>
                                  <a:pt x="59303" y="22544"/>
                                </a:cubicBezTo>
                                <a:cubicBezTo>
                                  <a:pt x="59685" y="23051"/>
                                  <a:pt x="59049" y="23559"/>
                                  <a:pt x="59049" y="24067"/>
                                </a:cubicBezTo>
                                <a:moveTo>
                                  <a:pt x="58288" y="30285"/>
                                </a:moveTo>
                                <a:cubicBezTo>
                                  <a:pt x="58541" y="29270"/>
                                  <a:pt x="58922" y="28001"/>
                                  <a:pt x="59558" y="26986"/>
                                </a:cubicBezTo>
                                <a:cubicBezTo>
                                  <a:pt x="59558" y="28001"/>
                                  <a:pt x="59049" y="29397"/>
                                  <a:pt x="58288" y="30285"/>
                                </a:cubicBezTo>
                                <a:moveTo>
                                  <a:pt x="56637" y="30285"/>
                                </a:moveTo>
                                <a:cubicBezTo>
                                  <a:pt x="55367" y="30158"/>
                                  <a:pt x="54097" y="29778"/>
                                  <a:pt x="52954" y="29397"/>
                                </a:cubicBezTo>
                                <a:cubicBezTo>
                                  <a:pt x="52192" y="28635"/>
                                  <a:pt x="52954" y="27747"/>
                                  <a:pt x="52954" y="26859"/>
                                </a:cubicBezTo>
                                <a:cubicBezTo>
                                  <a:pt x="53970" y="25209"/>
                                  <a:pt x="57145" y="24320"/>
                                  <a:pt x="58541" y="25843"/>
                                </a:cubicBezTo>
                                <a:cubicBezTo>
                                  <a:pt x="58288" y="27493"/>
                                  <a:pt x="57653" y="29016"/>
                                  <a:pt x="56637" y="30285"/>
                                </a:cubicBezTo>
                                <a:moveTo>
                                  <a:pt x="57272" y="32316"/>
                                </a:moveTo>
                                <a:lnTo>
                                  <a:pt x="57272" y="32570"/>
                                </a:lnTo>
                                <a:lnTo>
                                  <a:pt x="57145" y="32570"/>
                                </a:lnTo>
                                <a:lnTo>
                                  <a:pt x="57145" y="32316"/>
                                </a:lnTo>
                                <a:lnTo>
                                  <a:pt x="57145" y="32316"/>
                                </a:lnTo>
                                <a:cubicBezTo>
                                  <a:pt x="57145" y="32316"/>
                                  <a:pt x="57399" y="32316"/>
                                  <a:pt x="57399" y="32316"/>
                                </a:cubicBezTo>
                                <a:cubicBezTo>
                                  <a:pt x="57399" y="32316"/>
                                  <a:pt x="57145" y="32316"/>
                                  <a:pt x="57145" y="32316"/>
                                </a:cubicBezTo>
                                <a:lnTo>
                                  <a:pt x="57272" y="32316"/>
                                </a:lnTo>
                                <a:close/>
                                <a:moveTo>
                                  <a:pt x="55367" y="36758"/>
                                </a:moveTo>
                                <a:cubicBezTo>
                                  <a:pt x="54224" y="39169"/>
                                  <a:pt x="53081" y="41581"/>
                                  <a:pt x="51557" y="43992"/>
                                </a:cubicBezTo>
                                <a:cubicBezTo>
                                  <a:pt x="51430" y="44373"/>
                                  <a:pt x="50795" y="44500"/>
                                  <a:pt x="50287" y="44500"/>
                                </a:cubicBezTo>
                                <a:cubicBezTo>
                                  <a:pt x="50287" y="43357"/>
                                  <a:pt x="51430" y="42596"/>
                                  <a:pt x="51811" y="41581"/>
                                </a:cubicBezTo>
                                <a:cubicBezTo>
                                  <a:pt x="53462" y="39550"/>
                                  <a:pt x="53843" y="37266"/>
                                  <a:pt x="55748" y="35235"/>
                                </a:cubicBezTo>
                                <a:cubicBezTo>
                                  <a:pt x="56256" y="35743"/>
                                  <a:pt x="55240" y="35996"/>
                                  <a:pt x="55240" y="36631"/>
                                </a:cubicBezTo>
                                <a:moveTo>
                                  <a:pt x="48002" y="35996"/>
                                </a:moveTo>
                                <a:cubicBezTo>
                                  <a:pt x="49906" y="35235"/>
                                  <a:pt x="51811" y="33585"/>
                                  <a:pt x="53843" y="34347"/>
                                </a:cubicBezTo>
                                <a:cubicBezTo>
                                  <a:pt x="52319" y="35489"/>
                                  <a:pt x="50033" y="35996"/>
                                  <a:pt x="48002" y="35996"/>
                                </a:cubicBezTo>
                                <a:moveTo>
                                  <a:pt x="50795" y="30666"/>
                                </a:moveTo>
                                <a:cubicBezTo>
                                  <a:pt x="50414" y="28001"/>
                                  <a:pt x="51557" y="25590"/>
                                  <a:pt x="53208" y="23686"/>
                                </a:cubicBezTo>
                                <a:cubicBezTo>
                                  <a:pt x="54224" y="23432"/>
                                  <a:pt x="55494" y="23178"/>
                                  <a:pt x="56510" y="23813"/>
                                </a:cubicBezTo>
                                <a:cubicBezTo>
                                  <a:pt x="54478" y="24320"/>
                                  <a:pt x="51938" y="24828"/>
                                  <a:pt x="51557" y="27366"/>
                                </a:cubicBezTo>
                                <a:cubicBezTo>
                                  <a:pt x="51557" y="28382"/>
                                  <a:pt x="51303" y="28889"/>
                                  <a:pt x="51811" y="29778"/>
                                </a:cubicBezTo>
                                <a:cubicBezTo>
                                  <a:pt x="52700" y="31301"/>
                                  <a:pt x="54605" y="30666"/>
                                  <a:pt x="55621" y="31808"/>
                                </a:cubicBezTo>
                                <a:cubicBezTo>
                                  <a:pt x="55621" y="32189"/>
                                  <a:pt x="55367" y="32697"/>
                                  <a:pt x="54859" y="32697"/>
                                </a:cubicBezTo>
                                <a:cubicBezTo>
                                  <a:pt x="53589" y="31935"/>
                                  <a:pt x="51938" y="31681"/>
                                  <a:pt x="50668" y="30666"/>
                                </a:cubicBezTo>
                                <a:moveTo>
                                  <a:pt x="14731" y="5791"/>
                                </a:moveTo>
                                <a:cubicBezTo>
                                  <a:pt x="14731" y="5791"/>
                                  <a:pt x="14731" y="4268"/>
                                  <a:pt x="15620" y="4141"/>
                                </a:cubicBezTo>
                                <a:cubicBezTo>
                                  <a:pt x="16127" y="4014"/>
                                  <a:pt x="17016" y="4014"/>
                                  <a:pt x="17016" y="4649"/>
                                </a:cubicBezTo>
                                <a:cubicBezTo>
                                  <a:pt x="17016" y="5537"/>
                                  <a:pt x="16889" y="6553"/>
                                  <a:pt x="16635" y="7314"/>
                                </a:cubicBezTo>
                                <a:cubicBezTo>
                                  <a:pt x="15493" y="7314"/>
                                  <a:pt x="14985" y="6806"/>
                                  <a:pt x="14731" y="5791"/>
                                </a:cubicBezTo>
                                <a:moveTo>
                                  <a:pt x="14985" y="8456"/>
                                </a:moveTo>
                                <a:cubicBezTo>
                                  <a:pt x="16127" y="9345"/>
                                  <a:pt x="17778" y="8964"/>
                                  <a:pt x="19175" y="9218"/>
                                </a:cubicBezTo>
                                <a:cubicBezTo>
                                  <a:pt x="19429" y="10106"/>
                                  <a:pt x="19429" y="11121"/>
                                  <a:pt x="18794" y="11883"/>
                                </a:cubicBezTo>
                                <a:cubicBezTo>
                                  <a:pt x="17524" y="11629"/>
                                  <a:pt x="15746" y="11756"/>
                                  <a:pt x="15112" y="10487"/>
                                </a:cubicBezTo>
                                <a:cubicBezTo>
                                  <a:pt x="15239" y="9979"/>
                                  <a:pt x="14857" y="9218"/>
                                  <a:pt x="15112" y="8583"/>
                                </a:cubicBezTo>
                                <a:moveTo>
                                  <a:pt x="11302" y="6172"/>
                                </a:moveTo>
                                <a:cubicBezTo>
                                  <a:pt x="11556" y="4776"/>
                                  <a:pt x="11810" y="3253"/>
                                  <a:pt x="13080" y="2238"/>
                                </a:cubicBezTo>
                                <a:cubicBezTo>
                                  <a:pt x="14985" y="1222"/>
                                  <a:pt x="17524" y="1476"/>
                                  <a:pt x="19175" y="2491"/>
                                </a:cubicBezTo>
                                <a:cubicBezTo>
                                  <a:pt x="19683" y="2745"/>
                                  <a:pt x="20064" y="3253"/>
                                  <a:pt x="20445" y="4014"/>
                                </a:cubicBezTo>
                                <a:cubicBezTo>
                                  <a:pt x="20826" y="5283"/>
                                  <a:pt x="20191" y="6680"/>
                                  <a:pt x="19302" y="7441"/>
                                </a:cubicBezTo>
                                <a:lnTo>
                                  <a:pt x="18540" y="7441"/>
                                </a:lnTo>
                                <a:cubicBezTo>
                                  <a:pt x="18540" y="6172"/>
                                  <a:pt x="18540" y="4903"/>
                                  <a:pt x="19048" y="4014"/>
                                </a:cubicBezTo>
                                <a:cubicBezTo>
                                  <a:pt x="19048" y="3126"/>
                                  <a:pt x="18159" y="2999"/>
                                  <a:pt x="17524" y="2618"/>
                                </a:cubicBezTo>
                                <a:cubicBezTo>
                                  <a:pt x="16254" y="2238"/>
                                  <a:pt x="15112" y="2872"/>
                                  <a:pt x="14096" y="3380"/>
                                </a:cubicBezTo>
                                <a:cubicBezTo>
                                  <a:pt x="13334" y="4268"/>
                                  <a:pt x="12699" y="5410"/>
                                  <a:pt x="13080" y="6806"/>
                                </a:cubicBezTo>
                                <a:cubicBezTo>
                                  <a:pt x="13588" y="7695"/>
                                  <a:pt x="13080" y="8837"/>
                                  <a:pt x="13461" y="9725"/>
                                </a:cubicBezTo>
                                <a:lnTo>
                                  <a:pt x="13207" y="9979"/>
                                </a:lnTo>
                                <a:cubicBezTo>
                                  <a:pt x="12318" y="8964"/>
                                  <a:pt x="11048" y="7949"/>
                                  <a:pt x="11302" y="6045"/>
                                </a:cubicBezTo>
                                <a:moveTo>
                                  <a:pt x="83558" y="39169"/>
                                </a:moveTo>
                                <a:cubicBezTo>
                                  <a:pt x="85336" y="39931"/>
                                  <a:pt x="89146" y="40819"/>
                                  <a:pt x="91813" y="41073"/>
                                </a:cubicBezTo>
                                <a:cubicBezTo>
                                  <a:pt x="91558" y="42088"/>
                                  <a:pt x="89654" y="41073"/>
                                  <a:pt x="89907" y="42596"/>
                                </a:cubicBezTo>
                                <a:cubicBezTo>
                                  <a:pt x="87495" y="41707"/>
                                  <a:pt x="84701" y="41200"/>
                                  <a:pt x="82923" y="39296"/>
                                </a:cubicBezTo>
                                <a:cubicBezTo>
                                  <a:pt x="83050" y="39296"/>
                                  <a:pt x="83177" y="39042"/>
                                  <a:pt x="83558" y="39042"/>
                                </a:cubicBezTo>
                                <a:moveTo>
                                  <a:pt x="35557" y="40438"/>
                                </a:moveTo>
                                <a:lnTo>
                                  <a:pt x="34414" y="39423"/>
                                </a:lnTo>
                                <a:cubicBezTo>
                                  <a:pt x="34922" y="38788"/>
                                  <a:pt x="36065" y="39169"/>
                                  <a:pt x="36954" y="38662"/>
                                </a:cubicBezTo>
                                <a:cubicBezTo>
                                  <a:pt x="38985" y="38027"/>
                                  <a:pt x="41271" y="37266"/>
                                  <a:pt x="43430" y="37773"/>
                                </a:cubicBezTo>
                                <a:cubicBezTo>
                                  <a:pt x="41144" y="39677"/>
                                  <a:pt x="38096" y="39931"/>
                                  <a:pt x="35430" y="40438"/>
                                </a:cubicBezTo>
                                <a:moveTo>
                                  <a:pt x="118607" y="5030"/>
                                </a:moveTo>
                                <a:cubicBezTo>
                                  <a:pt x="117718" y="2618"/>
                                  <a:pt x="115813" y="968"/>
                                  <a:pt x="113400" y="207"/>
                                </a:cubicBezTo>
                                <a:cubicBezTo>
                                  <a:pt x="110988" y="-301"/>
                                  <a:pt x="108321" y="80"/>
                                  <a:pt x="106670" y="1857"/>
                                </a:cubicBezTo>
                                <a:cubicBezTo>
                                  <a:pt x="103876" y="4141"/>
                                  <a:pt x="105781" y="7822"/>
                                  <a:pt x="105908" y="10868"/>
                                </a:cubicBezTo>
                                <a:cubicBezTo>
                                  <a:pt x="105908" y="11502"/>
                                  <a:pt x="105908" y="12010"/>
                                  <a:pt x="105400" y="12264"/>
                                </a:cubicBezTo>
                                <a:cubicBezTo>
                                  <a:pt x="94225" y="11248"/>
                                  <a:pt x="83812" y="8456"/>
                                  <a:pt x="72764" y="7314"/>
                                </a:cubicBezTo>
                                <a:cubicBezTo>
                                  <a:pt x="70224" y="6933"/>
                                  <a:pt x="67685" y="7060"/>
                                  <a:pt x="65272" y="6426"/>
                                </a:cubicBezTo>
                                <a:lnTo>
                                  <a:pt x="62224" y="6045"/>
                                </a:lnTo>
                                <a:cubicBezTo>
                                  <a:pt x="52573" y="6299"/>
                                  <a:pt x="43049" y="6933"/>
                                  <a:pt x="34033" y="9218"/>
                                </a:cubicBezTo>
                                <a:cubicBezTo>
                                  <a:pt x="32128" y="9852"/>
                                  <a:pt x="29969" y="9979"/>
                                  <a:pt x="28064" y="10741"/>
                                </a:cubicBezTo>
                                <a:cubicBezTo>
                                  <a:pt x="26668" y="10487"/>
                                  <a:pt x="25525" y="11502"/>
                                  <a:pt x="24255" y="11121"/>
                                </a:cubicBezTo>
                                <a:lnTo>
                                  <a:pt x="21715" y="11756"/>
                                </a:lnTo>
                                <a:cubicBezTo>
                                  <a:pt x="21715" y="11756"/>
                                  <a:pt x="21207" y="11756"/>
                                  <a:pt x="20826" y="11756"/>
                                </a:cubicBezTo>
                                <a:cubicBezTo>
                                  <a:pt x="19556" y="8583"/>
                                  <a:pt x="23239" y="6680"/>
                                  <a:pt x="22096" y="3507"/>
                                </a:cubicBezTo>
                                <a:cubicBezTo>
                                  <a:pt x="21080" y="1730"/>
                                  <a:pt x="19048" y="80"/>
                                  <a:pt x="16763" y="334"/>
                                </a:cubicBezTo>
                                <a:cubicBezTo>
                                  <a:pt x="14096" y="80"/>
                                  <a:pt x="11810" y="1476"/>
                                  <a:pt x="10540" y="3507"/>
                                </a:cubicBezTo>
                                <a:cubicBezTo>
                                  <a:pt x="8762" y="7441"/>
                                  <a:pt x="11048" y="11375"/>
                                  <a:pt x="11683" y="15183"/>
                                </a:cubicBezTo>
                                <a:cubicBezTo>
                                  <a:pt x="11556" y="16452"/>
                                  <a:pt x="12953" y="17848"/>
                                  <a:pt x="11683" y="18863"/>
                                </a:cubicBezTo>
                                <a:cubicBezTo>
                                  <a:pt x="9270" y="17213"/>
                                  <a:pt x="5968" y="16198"/>
                                  <a:pt x="3048" y="17086"/>
                                </a:cubicBezTo>
                                <a:cubicBezTo>
                                  <a:pt x="2159" y="17594"/>
                                  <a:pt x="381" y="16959"/>
                                  <a:pt x="0" y="17975"/>
                                </a:cubicBezTo>
                                <a:cubicBezTo>
                                  <a:pt x="3302" y="19752"/>
                                  <a:pt x="7492" y="19498"/>
                                  <a:pt x="11175" y="19371"/>
                                </a:cubicBezTo>
                                <a:cubicBezTo>
                                  <a:pt x="11683" y="19244"/>
                                  <a:pt x="11937" y="19117"/>
                                  <a:pt x="12318" y="19371"/>
                                </a:cubicBezTo>
                                <a:cubicBezTo>
                                  <a:pt x="12572" y="21401"/>
                                  <a:pt x="11937" y="24067"/>
                                  <a:pt x="13207" y="25843"/>
                                </a:cubicBezTo>
                                <a:cubicBezTo>
                                  <a:pt x="14604" y="27747"/>
                                  <a:pt x="16889" y="28128"/>
                                  <a:pt x="19175" y="28382"/>
                                </a:cubicBezTo>
                                <a:cubicBezTo>
                                  <a:pt x="26287" y="28128"/>
                                  <a:pt x="32509" y="26097"/>
                                  <a:pt x="38985" y="24447"/>
                                </a:cubicBezTo>
                                <a:cubicBezTo>
                                  <a:pt x="40001" y="24447"/>
                                  <a:pt x="40763" y="23813"/>
                                  <a:pt x="41779" y="23813"/>
                                </a:cubicBezTo>
                                <a:cubicBezTo>
                                  <a:pt x="45208" y="23051"/>
                                  <a:pt x="49017" y="22417"/>
                                  <a:pt x="52700" y="22290"/>
                                </a:cubicBezTo>
                                <a:cubicBezTo>
                                  <a:pt x="51049" y="24320"/>
                                  <a:pt x="50161" y="26732"/>
                                  <a:pt x="49398" y="29270"/>
                                </a:cubicBezTo>
                                <a:cubicBezTo>
                                  <a:pt x="48510" y="31301"/>
                                  <a:pt x="51049" y="31681"/>
                                  <a:pt x="51811" y="32824"/>
                                </a:cubicBezTo>
                                <a:cubicBezTo>
                                  <a:pt x="49398" y="33585"/>
                                  <a:pt x="47748" y="35108"/>
                                  <a:pt x="45462" y="36123"/>
                                </a:cubicBezTo>
                                <a:cubicBezTo>
                                  <a:pt x="40509" y="35996"/>
                                  <a:pt x="36446" y="37900"/>
                                  <a:pt x="31747" y="38408"/>
                                </a:cubicBezTo>
                                <a:cubicBezTo>
                                  <a:pt x="31747" y="39423"/>
                                  <a:pt x="33398" y="39169"/>
                                  <a:pt x="33525" y="40058"/>
                                </a:cubicBezTo>
                                <a:cubicBezTo>
                                  <a:pt x="33271" y="40819"/>
                                  <a:pt x="32636" y="40819"/>
                                  <a:pt x="32128" y="41200"/>
                                </a:cubicBezTo>
                                <a:cubicBezTo>
                                  <a:pt x="32128" y="41707"/>
                                  <a:pt x="32128" y="41707"/>
                                  <a:pt x="32636" y="41834"/>
                                </a:cubicBezTo>
                                <a:cubicBezTo>
                                  <a:pt x="33144" y="41327"/>
                                  <a:pt x="34033" y="41707"/>
                                  <a:pt x="34541" y="41073"/>
                                </a:cubicBezTo>
                                <a:cubicBezTo>
                                  <a:pt x="36065" y="41073"/>
                                  <a:pt x="37335" y="40565"/>
                                  <a:pt x="38858" y="40565"/>
                                </a:cubicBezTo>
                                <a:cubicBezTo>
                                  <a:pt x="40128" y="40058"/>
                                  <a:pt x="41652" y="39931"/>
                                  <a:pt x="42795" y="39042"/>
                                </a:cubicBezTo>
                                <a:cubicBezTo>
                                  <a:pt x="44446" y="38535"/>
                                  <a:pt x="45462" y="37519"/>
                                  <a:pt x="46986" y="37012"/>
                                </a:cubicBezTo>
                                <a:cubicBezTo>
                                  <a:pt x="49271" y="37012"/>
                                  <a:pt x="51430" y="36250"/>
                                  <a:pt x="53462" y="36123"/>
                                </a:cubicBezTo>
                                <a:lnTo>
                                  <a:pt x="53462" y="36631"/>
                                </a:lnTo>
                                <a:cubicBezTo>
                                  <a:pt x="51684" y="39550"/>
                                  <a:pt x="49906" y="42469"/>
                                  <a:pt x="48002" y="45134"/>
                                </a:cubicBezTo>
                                <a:cubicBezTo>
                                  <a:pt x="47748" y="45642"/>
                                  <a:pt x="48002" y="46276"/>
                                  <a:pt x="48510" y="46403"/>
                                </a:cubicBezTo>
                                <a:cubicBezTo>
                                  <a:pt x="49652" y="46657"/>
                                  <a:pt x="50668" y="46403"/>
                                  <a:pt x="51557" y="45896"/>
                                </a:cubicBezTo>
                                <a:cubicBezTo>
                                  <a:pt x="53208" y="43103"/>
                                  <a:pt x="54605" y="40438"/>
                                  <a:pt x="56002" y="37646"/>
                                </a:cubicBezTo>
                                <a:cubicBezTo>
                                  <a:pt x="56510" y="34981"/>
                                  <a:pt x="58415" y="33585"/>
                                  <a:pt x="60319" y="31808"/>
                                </a:cubicBezTo>
                                <a:cubicBezTo>
                                  <a:pt x="60573" y="31681"/>
                                  <a:pt x="61081" y="31174"/>
                                  <a:pt x="61462" y="31681"/>
                                </a:cubicBezTo>
                                <a:cubicBezTo>
                                  <a:pt x="59938" y="33458"/>
                                  <a:pt x="58922" y="35108"/>
                                  <a:pt x="57779" y="37139"/>
                                </a:cubicBezTo>
                                <a:cubicBezTo>
                                  <a:pt x="57145" y="39296"/>
                                  <a:pt x="57018" y="42088"/>
                                  <a:pt x="58922" y="43865"/>
                                </a:cubicBezTo>
                                <a:cubicBezTo>
                                  <a:pt x="59811" y="44626"/>
                                  <a:pt x="61208" y="44373"/>
                                  <a:pt x="62478" y="44500"/>
                                </a:cubicBezTo>
                                <a:cubicBezTo>
                                  <a:pt x="65526" y="42977"/>
                                  <a:pt x="69335" y="45388"/>
                                  <a:pt x="71621" y="42469"/>
                                </a:cubicBezTo>
                                <a:cubicBezTo>
                                  <a:pt x="73018" y="42215"/>
                                  <a:pt x="73272" y="43865"/>
                                  <a:pt x="74034" y="44626"/>
                                </a:cubicBezTo>
                                <a:cubicBezTo>
                                  <a:pt x="75304" y="45007"/>
                                  <a:pt x="76701" y="46276"/>
                                  <a:pt x="78098" y="45388"/>
                                </a:cubicBezTo>
                                <a:cubicBezTo>
                                  <a:pt x="78098" y="44500"/>
                                  <a:pt x="77082" y="43738"/>
                                  <a:pt x="76574" y="42977"/>
                                </a:cubicBezTo>
                                <a:cubicBezTo>
                                  <a:pt x="75685" y="41327"/>
                                  <a:pt x="74542" y="40058"/>
                                  <a:pt x="73653" y="38535"/>
                                </a:cubicBezTo>
                                <a:cubicBezTo>
                                  <a:pt x="73272" y="37392"/>
                                  <a:pt x="72637" y="36758"/>
                                  <a:pt x="72383" y="35616"/>
                                </a:cubicBezTo>
                                <a:cubicBezTo>
                                  <a:pt x="73780" y="36123"/>
                                  <a:pt x="75050" y="37012"/>
                                  <a:pt x="76574" y="37266"/>
                                </a:cubicBezTo>
                                <a:cubicBezTo>
                                  <a:pt x="77844" y="37773"/>
                                  <a:pt x="79495" y="37773"/>
                                  <a:pt x="80764" y="38535"/>
                                </a:cubicBezTo>
                                <a:cubicBezTo>
                                  <a:pt x="81780" y="39804"/>
                                  <a:pt x="83304" y="40565"/>
                                  <a:pt x="84574" y="41454"/>
                                </a:cubicBezTo>
                                <a:cubicBezTo>
                                  <a:pt x="86479" y="42342"/>
                                  <a:pt x="88638" y="42596"/>
                                  <a:pt x="90669" y="43357"/>
                                </a:cubicBezTo>
                                <a:cubicBezTo>
                                  <a:pt x="91432" y="43357"/>
                                  <a:pt x="92575" y="43992"/>
                                  <a:pt x="93082" y="43357"/>
                                </a:cubicBezTo>
                                <a:cubicBezTo>
                                  <a:pt x="92828" y="42977"/>
                                  <a:pt x="92447" y="42723"/>
                                  <a:pt x="91939" y="42469"/>
                                </a:cubicBezTo>
                                <a:cubicBezTo>
                                  <a:pt x="91686" y="41454"/>
                                  <a:pt x="93336" y="41961"/>
                                  <a:pt x="93844" y="41200"/>
                                </a:cubicBezTo>
                                <a:cubicBezTo>
                                  <a:pt x="93717" y="40819"/>
                                  <a:pt x="93336" y="40692"/>
                                  <a:pt x="92955" y="40565"/>
                                </a:cubicBezTo>
                                <a:cubicBezTo>
                                  <a:pt x="91813" y="39931"/>
                                  <a:pt x="89146" y="39804"/>
                                  <a:pt x="88384" y="39423"/>
                                </a:cubicBezTo>
                                <a:cubicBezTo>
                                  <a:pt x="87495" y="39296"/>
                                  <a:pt x="86606" y="38915"/>
                                  <a:pt x="85717" y="38535"/>
                                </a:cubicBezTo>
                                <a:cubicBezTo>
                                  <a:pt x="81145" y="38535"/>
                                  <a:pt x="78606" y="34347"/>
                                  <a:pt x="74923" y="32824"/>
                                </a:cubicBezTo>
                                <a:cubicBezTo>
                                  <a:pt x="75812" y="32062"/>
                                  <a:pt x="77082" y="31428"/>
                                  <a:pt x="77590" y="30285"/>
                                </a:cubicBezTo>
                                <a:cubicBezTo>
                                  <a:pt x="78225" y="29270"/>
                                  <a:pt x="78479" y="27366"/>
                                  <a:pt x="77844" y="26224"/>
                                </a:cubicBezTo>
                                <a:cubicBezTo>
                                  <a:pt x="77209" y="23813"/>
                                  <a:pt x="74034" y="24193"/>
                                  <a:pt x="72256" y="22797"/>
                                </a:cubicBezTo>
                                <a:lnTo>
                                  <a:pt x="72510" y="22544"/>
                                </a:lnTo>
                                <a:cubicBezTo>
                                  <a:pt x="75558" y="22417"/>
                                  <a:pt x="78098" y="23051"/>
                                  <a:pt x="80764" y="23559"/>
                                </a:cubicBezTo>
                                <a:cubicBezTo>
                                  <a:pt x="88130" y="24574"/>
                                  <a:pt x="94987" y="27366"/>
                                  <a:pt x="102733" y="27493"/>
                                </a:cubicBezTo>
                                <a:cubicBezTo>
                                  <a:pt x="106924" y="27493"/>
                                  <a:pt x="112258" y="27747"/>
                                  <a:pt x="114289" y="23686"/>
                                </a:cubicBezTo>
                                <a:cubicBezTo>
                                  <a:pt x="114670" y="21275"/>
                                  <a:pt x="115178" y="18863"/>
                                  <a:pt x="115559" y="16452"/>
                                </a:cubicBezTo>
                                <a:cubicBezTo>
                                  <a:pt x="116448" y="12518"/>
                                  <a:pt x="118988" y="8964"/>
                                  <a:pt x="118607" y="4776"/>
                                </a:cubicBezTo>
                              </a:path>
                            </a:pathLst>
                          </a:custGeom>
                          <a:solidFill>
                            <a:srgbClr val="000000"/>
                          </a:solidFill>
                          <a:ln w="12688" cap="flat">
                            <a:noFill/>
                            <a:prstDash val="solid"/>
                            <a:miter/>
                          </a:ln>
                        </wps:spPr>
                        <wps:bodyPr/>
                      </wps:wsp>
                    </wpg:grpSp>
                    <wps:wsp>
                      <wps:cNvPr id="1071397625" name="Rectangle 1071397625"/>
                      <wps:cNvSpPr/>
                      <wps:spPr>
                        <a:xfrm>
                          <a:off x="127" y="264597"/>
                          <a:ext cx="482802" cy="2157"/>
                        </a:xfrm>
                        <a:prstGeom prst="rect">
                          <a:avLst/>
                        </a:prstGeom>
                        <a:solidFill>
                          <a:srgbClr val="000000"/>
                        </a:solidFill>
                        <a:ln w="12688" cap="flat">
                          <a:noFill/>
                          <a:prstDash val="solid"/>
                          <a:miter/>
                        </a:ln>
                      </wps:spPr>
                      <wps:bodyPr/>
                    </wps:wsp>
                    <wpg:grpSp>
                      <wpg:cNvPr id="791511685" name="Graphic 1"/>
                      <wpg:cNvGrpSpPr/>
                      <wpg:grpSpPr>
                        <a:xfrm>
                          <a:off x="20572" y="287944"/>
                          <a:ext cx="441792" cy="91878"/>
                          <a:chOff x="20572" y="287947"/>
                          <a:chExt cx="441792" cy="91885"/>
                        </a:xfrm>
                        <a:solidFill>
                          <a:srgbClr val="000000"/>
                        </a:solidFill>
                      </wpg:grpSpPr>
                      <wps:wsp>
                        <wps:cNvPr id="365733678" name="Freeform: Shape 365733678"/>
                        <wps:cNvSpPr/>
                        <wps:spPr>
                          <a:xfrm>
                            <a:off x="20572" y="288836"/>
                            <a:ext cx="30985" cy="30585"/>
                          </a:xfrm>
                          <a:custGeom>
                            <a:avLst/>
                            <a:gdLst>
                              <a:gd name="csX0" fmla="*/ 11810 w 30985"/>
                              <a:gd name="csY0" fmla="*/ 1650 h 30585"/>
                              <a:gd name="csX1" fmla="*/ 11810 w 30985"/>
                              <a:gd name="csY1" fmla="*/ 25636 h 30585"/>
                              <a:gd name="csX2" fmla="*/ 11937 w 30985"/>
                              <a:gd name="csY2" fmla="*/ 27921 h 30585"/>
                              <a:gd name="csX3" fmla="*/ 12572 w 30985"/>
                              <a:gd name="csY3" fmla="*/ 28555 h 30585"/>
                              <a:gd name="csX4" fmla="*/ 14350 w 30985"/>
                              <a:gd name="csY4" fmla="*/ 28936 h 30585"/>
                              <a:gd name="csX5" fmla="*/ 20064 w 30985"/>
                              <a:gd name="csY5" fmla="*/ 26398 h 30585"/>
                              <a:gd name="csX6" fmla="*/ 22731 w 30985"/>
                              <a:gd name="csY6" fmla="*/ 15610 h 30585"/>
                              <a:gd name="csX7" fmla="*/ 20826 w 30985"/>
                              <a:gd name="csY7" fmla="*/ 6219 h 30585"/>
                              <a:gd name="csX8" fmla="*/ 17016 w 30985"/>
                              <a:gd name="csY8" fmla="*/ 2411 h 30585"/>
                              <a:gd name="csX9" fmla="*/ 11556 w 30985"/>
                              <a:gd name="csY9" fmla="*/ 1777 h 30585"/>
                              <a:gd name="csX10" fmla="*/ 127 w 30985"/>
                              <a:gd name="csY10" fmla="*/ 30586 h 30585"/>
                              <a:gd name="csX11" fmla="*/ 127 w 30985"/>
                              <a:gd name="csY11" fmla="*/ 29698 h 30585"/>
                              <a:gd name="csX12" fmla="*/ 1143 w 30985"/>
                              <a:gd name="csY12" fmla="*/ 29698 h 30585"/>
                              <a:gd name="csX13" fmla="*/ 3175 w 30985"/>
                              <a:gd name="csY13" fmla="*/ 29317 h 30585"/>
                              <a:gd name="csX14" fmla="*/ 4190 w 30985"/>
                              <a:gd name="csY14" fmla="*/ 28175 h 30585"/>
                              <a:gd name="csX15" fmla="*/ 4318 w 30985"/>
                              <a:gd name="csY15" fmla="*/ 25383 h 30585"/>
                              <a:gd name="csX16" fmla="*/ 4318 w 30985"/>
                              <a:gd name="csY16" fmla="*/ 5203 h 30585"/>
                              <a:gd name="csX17" fmla="*/ 4063 w 30985"/>
                              <a:gd name="csY17" fmla="*/ 2284 h 30585"/>
                              <a:gd name="csX18" fmla="*/ 3048 w 30985"/>
                              <a:gd name="csY18" fmla="*/ 1269 h 30585"/>
                              <a:gd name="csX19" fmla="*/ 1016 w 30985"/>
                              <a:gd name="csY19" fmla="*/ 888 h 30585"/>
                              <a:gd name="csX20" fmla="*/ 0 w 30985"/>
                              <a:gd name="csY20" fmla="*/ 888 h 30585"/>
                              <a:gd name="csX21" fmla="*/ 0 w 30985"/>
                              <a:gd name="csY21" fmla="*/ 0 h 30585"/>
                              <a:gd name="csX22" fmla="*/ 13715 w 30985"/>
                              <a:gd name="csY22" fmla="*/ 0 h 30585"/>
                              <a:gd name="csX23" fmla="*/ 22604 w 30985"/>
                              <a:gd name="csY23" fmla="*/ 1523 h 30585"/>
                              <a:gd name="csX24" fmla="*/ 28826 w 30985"/>
                              <a:gd name="csY24" fmla="*/ 7107 h 30585"/>
                              <a:gd name="csX25" fmla="*/ 30985 w 30985"/>
                              <a:gd name="csY25" fmla="*/ 15483 h 30585"/>
                              <a:gd name="csX26" fmla="*/ 29969 w 30985"/>
                              <a:gd name="csY26" fmla="*/ 21448 h 30585"/>
                              <a:gd name="csX27" fmla="*/ 27302 w 30985"/>
                              <a:gd name="csY27" fmla="*/ 25890 h 30585"/>
                              <a:gd name="csX28" fmla="*/ 23493 w 30985"/>
                              <a:gd name="csY28" fmla="*/ 28682 h 30585"/>
                              <a:gd name="csX29" fmla="*/ 18159 w 30985"/>
                              <a:gd name="csY29" fmla="*/ 30332 h 30585"/>
                              <a:gd name="csX30" fmla="*/ 13842 w 30985"/>
                              <a:gd name="csY30" fmla="*/ 30586 h 30585"/>
                              <a:gd name="csX31" fmla="*/ 127 w 30985"/>
                              <a:gd name="csY31" fmla="*/ 30586 h 305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585">
                                <a:moveTo>
                                  <a:pt x="11810" y="1650"/>
                                </a:moveTo>
                                <a:lnTo>
                                  <a:pt x="11810" y="25636"/>
                                </a:lnTo>
                                <a:cubicBezTo>
                                  <a:pt x="11810" y="26906"/>
                                  <a:pt x="11810" y="27667"/>
                                  <a:pt x="11937" y="27921"/>
                                </a:cubicBezTo>
                                <a:cubicBezTo>
                                  <a:pt x="11937" y="28175"/>
                                  <a:pt x="12318" y="28428"/>
                                  <a:pt x="12572" y="28555"/>
                                </a:cubicBezTo>
                                <a:cubicBezTo>
                                  <a:pt x="12953" y="28809"/>
                                  <a:pt x="13587" y="28936"/>
                                  <a:pt x="14350" y="28936"/>
                                </a:cubicBezTo>
                                <a:cubicBezTo>
                                  <a:pt x="16889" y="28936"/>
                                  <a:pt x="18794" y="28048"/>
                                  <a:pt x="20064" y="26398"/>
                                </a:cubicBezTo>
                                <a:cubicBezTo>
                                  <a:pt x="21842" y="24113"/>
                                  <a:pt x="22731" y="20433"/>
                                  <a:pt x="22731" y="15610"/>
                                </a:cubicBezTo>
                                <a:cubicBezTo>
                                  <a:pt x="22731" y="11676"/>
                                  <a:pt x="22096" y="8503"/>
                                  <a:pt x="20826" y="6219"/>
                                </a:cubicBezTo>
                                <a:cubicBezTo>
                                  <a:pt x="19810" y="4442"/>
                                  <a:pt x="18540" y="3173"/>
                                  <a:pt x="17016" y="2411"/>
                                </a:cubicBezTo>
                                <a:cubicBezTo>
                                  <a:pt x="15874" y="1904"/>
                                  <a:pt x="14096" y="1777"/>
                                  <a:pt x="11556" y="1777"/>
                                </a:cubicBezTo>
                                <a:moveTo>
                                  <a:pt x="127" y="30586"/>
                                </a:moveTo>
                                <a:lnTo>
                                  <a:pt x="127" y="29698"/>
                                </a:lnTo>
                                <a:lnTo>
                                  <a:pt x="1143" y="29698"/>
                                </a:lnTo>
                                <a:cubicBezTo>
                                  <a:pt x="2032" y="29698"/>
                                  <a:pt x="2667" y="29571"/>
                                  <a:pt x="3175" y="29317"/>
                                </a:cubicBezTo>
                                <a:cubicBezTo>
                                  <a:pt x="3682" y="29063"/>
                                  <a:pt x="3937" y="28682"/>
                                  <a:pt x="4190" y="28175"/>
                                </a:cubicBezTo>
                                <a:cubicBezTo>
                                  <a:pt x="4190" y="27794"/>
                                  <a:pt x="4318" y="26906"/>
                                  <a:pt x="4318" y="25383"/>
                                </a:cubicBezTo>
                                <a:lnTo>
                                  <a:pt x="4318" y="5203"/>
                                </a:lnTo>
                                <a:cubicBezTo>
                                  <a:pt x="4318" y="3680"/>
                                  <a:pt x="4318" y="2665"/>
                                  <a:pt x="4063" y="2284"/>
                                </a:cubicBezTo>
                                <a:cubicBezTo>
                                  <a:pt x="3937" y="1904"/>
                                  <a:pt x="3556" y="1523"/>
                                  <a:pt x="3048" y="1269"/>
                                </a:cubicBezTo>
                                <a:cubicBezTo>
                                  <a:pt x="2540" y="1015"/>
                                  <a:pt x="1905" y="888"/>
                                  <a:pt x="1016" y="888"/>
                                </a:cubicBezTo>
                                <a:lnTo>
                                  <a:pt x="0" y="888"/>
                                </a:lnTo>
                                <a:lnTo>
                                  <a:pt x="0" y="0"/>
                                </a:lnTo>
                                <a:lnTo>
                                  <a:pt x="13715" y="0"/>
                                </a:lnTo>
                                <a:cubicBezTo>
                                  <a:pt x="17397" y="0"/>
                                  <a:pt x="20318" y="508"/>
                                  <a:pt x="22604" y="1523"/>
                                </a:cubicBezTo>
                                <a:cubicBezTo>
                                  <a:pt x="25271" y="2792"/>
                                  <a:pt x="27430" y="4569"/>
                                  <a:pt x="28826" y="7107"/>
                                </a:cubicBezTo>
                                <a:cubicBezTo>
                                  <a:pt x="30223" y="9645"/>
                                  <a:pt x="30985" y="12311"/>
                                  <a:pt x="30985" y="15483"/>
                                </a:cubicBezTo>
                                <a:cubicBezTo>
                                  <a:pt x="30985" y="17641"/>
                                  <a:pt x="30604" y="19671"/>
                                  <a:pt x="29969" y="21448"/>
                                </a:cubicBezTo>
                                <a:cubicBezTo>
                                  <a:pt x="29334" y="23225"/>
                                  <a:pt x="28445" y="24748"/>
                                  <a:pt x="27302" y="25890"/>
                                </a:cubicBezTo>
                                <a:cubicBezTo>
                                  <a:pt x="26160" y="27032"/>
                                  <a:pt x="24890" y="28048"/>
                                  <a:pt x="23493" y="28682"/>
                                </a:cubicBezTo>
                                <a:cubicBezTo>
                                  <a:pt x="22096" y="29444"/>
                                  <a:pt x="20318" y="29951"/>
                                  <a:pt x="18159" y="30332"/>
                                </a:cubicBezTo>
                                <a:cubicBezTo>
                                  <a:pt x="17270" y="30459"/>
                                  <a:pt x="15746" y="30586"/>
                                  <a:pt x="13842" y="30586"/>
                                </a:cubicBezTo>
                                <a:lnTo>
                                  <a:pt x="127" y="30586"/>
                                </a:lnTo>
                                <a:close/>
                              </a:path>
                            </a:pathLst>
                          </a:custGeom>
                          <a:solidFill>
                            <a:srgbClr val="000000"/>
                          </a:solidFill>
                          <a:ln w="12688" cap="flat">
                            <a:noFill/>
                            <a:prstDash val="solid"/>
                            <a:miter/>
                          </a:ln>
                        </wps:spPr>
                        <wps:bodyPr/>
                      </wps:wsp>
                      <wps:wsp>
                        <wps:cNvPr id="1983821406" name="Freeform: Shape 1983821406"/>
                        <wps:cNvSpPr/>
                        <wps:spPr>
                          <a:xfrm>
                            <a:off x="55494" y="297593"/>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714 w 17778"/>
                              <a:gd name="csY5" fmla="*/ 8249 h 22463"/>
                              <a:gd name="csX6" fmla="*/ 5714 w 17778"/>
                              <a:gd name="csY6" fmla="*/ 9011 h 22463"/>
                              <a:gd name="csX7" fmla="*/ 11810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0 w 17778"/>
                              <a:gd name="csY19" fmla="*/ 3173 h 22463"/>
                              <a:gd name="csX20" fmla="*/ 9651 w 17778"/>
                              <a:gd name="csY20" fmla="*/ 0 h 22463"/>
                              <a:gd name="csX21" fmla="*/ 15238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714" y="5965"/>
                                  <a:pt x="5714" y="8249"/>
                                </a:cubicBezTo>
                                <a:lnTo>
                                  <a:pt x="5714" y="9011"/>
                                </a:lnTo>
                                <a:lnTo>
                                  <a:pt x="11810" y="9011"/>
                                </a:lnTo>
                                <a:close/>
                                <a:moveTo>
                                  <a:pt x="17524" y="10407"/>
                                </a:moveTo>
                                <a:lnTo>
                                  <a:pt x="5968" y="10407"/>
                                </a:lnTo>
                                <a:cubicBezTo>
                                  <a:pt x="5968" y="13199"/>
                                  <a:pt x="6857" y="15483"/>
                                  <a:pt x="8254" y="17006"/>
                                </a:cubicBezTo>
                                <a:cubicBezTo>
                                  <a:pt x="9270" y="18275"/>
                                  <a:pt x="10540" y="18910"/>
                                  <a:pt x="12064" y="18910"/>
                                </a:cubicBezTo>
                                <a:cubicBezTo>
                                  <a:pt x="12953" y="18910"/>
                                  <a:pt x="13842" y="18656"/>
                                  <a:pt x="14476" y="18149"/>
                                </a:cubicBezTo>
                                <a:cubicBezTo>
                                  <a:pt x="15238" y="17641"/>
                                  <a:pt x="16000" y="16752"/>
                                  <a:pt x="16889" y="15483"/>
                                </a:cubicBezTo>
                                <a:lnTo>
                                  <a:pt x="17651" y="15991"/>
                                </a:lnTo>
                                <a:cubicBezTo>
                                  <a:pt x="16508" y="18275"/>
                                  <a:pt x="15238"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889" y="5203"/>
                                  <a:pt x="2920" y="3173"/>
                                </a:cubicBezTo>
                                <a:cubicBezTo>
                                  <a:pt x="4826" y="1142"/>
                                  <a:pt x="7111" y="0"/>
                                  <a:pt x="9651" y="0"/>
                                </a:cubicBezTo>
                                <a:cubicBezTo>
                                  <a:pt x="11810" y="0"/>
                                  <a:pt x="13715" y="888"/>
                                  <a:pt x="15238" y="2665"/>
                                </a:cubicBezTo>
                                <a:cubicBezTo>
                                  <a:pt x="16762" y="4442"/>
                                  <a:pt x="17651" y="6980"/>
                                  <a:pt x="17778" y="10534"/>
                                </a:cubicBezTo>
                              </a:path>
                            </a:pathLst>
                          </a:custGeom>
                          <a:solidFill>
                            <a:srgbClr val="000000"/>
                          </a:solidFill>
                          <a:ln w="12688" cap="flat">
                            <a:noFill/>
                            <a:prstDash val="solid"/>
                            <a:miter/>
                          </a:ln>
                        </wps:spPr>
                        <wps:bodyPr/>
                      </wps:wsp>
                      <wps:wsp>
                        <wps:cNvPr id="996453999" name="Freeform: Shape 996453999"/>
                        <wps:cNvSpPr/>
                        <wps:spPr>
                          <a:xfrm>
                            <a:off x="74796" y="297593"/>
                            <a:ext cx="22984" cy="31728"/>
                          </a:xfrm>
                          <a:custGeom>
                            <a:avLst/>
                            <a:gdLst>
                              <a:gd name="csX0" fmla="*/ 8889 w 22984"/>
                              <a:gd name="csY0" fmla="*/ 17387 h 31728"/>
                              <a:gd name="csX1" fmla="*/ 13080 w 22984"/>
                              <a:gd name="csY1" fmla="*/ 20179 h 31728"/>
                              <a:gd name="csX2" fmla="*/ 15112 w 22984"/>
                              <a:gd name="csY2" fmla="*/ 18910 h 31728"/>
                              <a:gd name="csX3" fmla="*/ 16254 w 22984"/>
                              <a:gd name="csY3" fmla="*/ 11676 h 31728"/>
                              <a:gd name="csX4" fmla="*/ 14985 w 22984"/>
                              <a:gd name="csY4" fmla="*/ 4188 h 31728"/>
                              <a:gd name="csX5" fmla="*/ 12699 w 22984"/>
                              <a:gd name="csY5" fmla="*/ 2792 h 31728"/>
                              <a:gd name="csX6" fmla="*/ 8889 w 22984"/>
                              <a:gd name="csY6" fmla="*/ 6092 h 31728"/>
                              <a:gd name="csX7" fmla="*/ 8889 w 22984"/>
                              <a:gd name="csY7" fmla="*/ 17387 h 31728"/>
                              <a:gd name="csX8" fmla="*/ 8889 w 22984"/>
                              <a:gd name="csY8" fmla="*/ 19671 h 31728"/>
                              <a:gd name="csX9" fmla="*/ 8889 w 22984"/>
                              <a:gd name="csY9" fmla="*/ 27540 h 31728"/>
                              <a:gd name="csX10" fmla="*/ 9143 w 22984"/>
                              <a:gd name="csY10" fmla="*/ 29698 h 31728"/>
                              <a:gd name="csX11" fmla="*/ 9905 w 22984"/>
                              <a:gd name="csY11" fmla="*/ 30586 h 31728"/>
                              <a:gd name="csX12" fmla="*/ 12064 w 22984"/>
                              <a:gd name="csY12" fmla="*/ 30840 h 31728"/>
                              <a:gd name="csX13" fmla="*/ 12064 w 22984"/>
                              <a:gd name="csY13" fmla="*/ 31728 h 31728"/>
                              <a:gd name="csX14" fmla="*/ 0 w 22984"/>
                              <a:gd name="csY14" fmla="*/ 31728 h 31728"/>
                              <a:gd name="csX15" fmla="*/ 0 w 22984"/>
                              <a:gd name="csY15" fmla="*/ 30840 h 31728"/>
                              <a:gd name="csX16" fmla="*/ 2032 w 22984"/>
                              <a:gd name="csY16" fmla="*/ 30078 h 31728"/>
                              <a:gd name="csX17" fmla="*/ 2540 w 22984"/>
                              <a:gd name="csY17" fmla="*/ 27413 h 31728"/>
                              <a:gd name="csX18" fmla="*/ 2540 w 22984"/>
                              <a:gd name="csY18" fmla="*/ 5076 h 31728"/>
                              <a:gd name="csX19" fmla="*/ 2032 w 22984"/>
                              <a:gd name="csY19" fmla="*/ 2157 h 31728"/>
                              <a:gd name="csX20" fmla="*/ 0 w 22984"/>
                              <a:gd name="csY20" fmla="*/ 1396 h 31728"/>
                              <a:gd name="csX21" fmla="*/ 0 w 22984"/>
                              <a:gd name="csY21" fmla="*/ 508 h 31728"/>
                              <a:gd name="csX22" fmla="*/ 8889 w 22984"/>
                              <a:gd name="csY22" fmla="*/ 508 h 31728"/>
                              <a:gd name="csX23" fmla="*/ 8889 w 22984"/>
                              <a:gd name="csY23" fmla="*/ 3300 h 31728"/>
                              <a:gd name="csX24" fmla="*/ 11175 w 22984"/>
                              <a:gd name="csY24" fmla="*/ 1015 h 31728"/>
                              <a:gd name="csX25" fmla="*/ 14731 w 22984"/>
                              <a:gd name="csY25" fmla="*/ 0 h 31728"/>
                              <a:gd name="csX26" fmla="*/ 19048 w 22984"/>
                              <a:gd name="csY26" fmla="*/ 1523 h 31728"/>
                              <a:gd name="csX27" fmla="*/ 21969 w 22984"/>
                              <a:gd name="csY27" fmla="*/ 5584 h 31728"/>
                              <a:gd name="csX28" fmla="*/ 22985 w 22984"/>
                              <a:gd name="csY28" fmla="*/ 11168 h 31728"/>
                              <a:gd name="csX29" fmla="*/ 21969 w 22984"/>
                              <a:gd name="csY29" fmla="*/ 17006 h 31728"/>
                              <a:gd name="csX30" fmla="*/ 18921 w 22984"/>
                              <a:gd name="csY30" fmla="*/ 21068 h 31728"/>
                              <a:gd name="csX31" fmla="*/ 14604 w 22984"/>
                              <a:gd name="csY31" fmla="*/ 22464 h 31728"/>
                              <a:gd name="csX32" fmla="*/ 11302 w 22984"/>
                              <a:gd name="csY32" fmla="*/ 21702 h 31728"/>
                              <a:gd name="csX33" fmla="*/ 8889 w 22984"/>
                              <a:gd name="csY33" fmla="*/ 19671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984" h="31728">
                                <a:moveTo>
                                  <a:pt x="8889" y="17387"/>
                                </a:moveTo>
                                <a:cubicBezTo>
                                  <a:pt x="10159" y="19164"/>
                                  <a:pt x="11556" y="20179"/>
                                  <a:pt x="13080" y="20179"/>
                                </a:cubicBezTo>
                                <a:cubicBezTo>
                                  <a:pt x="13842" y="20179"/>
                                  <a:pt x="14604" y="19798"/>
                                  <a:pt x="15112" y="18910"/>
                                </a:cubicBezTo>
                                <a:cubicBezTo>
                                  <a:pt x="15874" y="17641"/>
                                  <a:pt x="16254" y="15230"/>
                                  <a:pt x="16254" y="11676"/>
                                </a:cubicBezTo>
                                <a:cubicBezTo>
                                  <a:pt x="16254" y="8122"/>
                                  <a:pt x="15874" y="5457"/>
                                  <a:pt x="14985" y="4188"/>
                                </a:cubicBezTo>
                                <a:cubicBezTo>
                                  <a:pt x="14350" y="3300"/>
                                  <a:pt x="13588" y="2792"/>
                                  <a:pt x="12699" y="2792"/>
                                </a:cubicBezTo>
                                <a:cubicBezTo>
                                  <a:pt x="11175" y="2792"/>
                                  <a:pt x="9905" y="3934"/>
                                  <a:pt x="8889" y="6092"/>
                                </a:cubicBezTo>
                                <a:lnTo>
                                  <a:pt x="8889" y="17387"/>
                                </a:lnTo>
                                <a:close/>
                                <a:moveTo>
                                  <a:pt x="8889" y="19671"/>
                                </a:moveTo>
                                <a:lnTo>
                                  <a:pt x="8889" y="27540"/>
                                </a:lnTo>
                                <a:cubicBezTo>
                                  <a:pt x="8889" y="28682"/>
                                  <a:pt x="8889" y="29317"/>
                                  <a:pt x="9143" y="29698"/>
                                </a:cubicBezTo>
                                <a:cubicBezTo>
                                  <a:pt x="9270" y="30078"/>
                                  <a:pt x="9524" y="30332"/>
                                  <a:pt x="9905" y="30586"/>
                                </a:cubicBezTo>
                                <a:cubicBezTo>
                                  <a:pt x="10286" y="30840"/>
                                  <a:pt x="10921" y="30840"/>
                                  <a:pt x="12064" y="30840"/>
                                </a:cubicBezTo>
                                <a:lnTo>
                                  <a:pt x="12064" y="31728"/>
                                </a:lnTo>
                                <a:lnTo>
                                  <a:pt x="0" y="31728"/>
                                </a:lnTo>
                                <a:lnTo>
                                  <a:pt x="0" y="30840"/>
                                </a:lnTo>
                                <a:cubicBezTo>
                                  <a:pt x="889" y="30840"/>
                                  <a:pt x="1651" y="30586"/>
                                  <a:pt x="2032" y="30078"/>
                                </a:cubicBezTo>
                                <a:cubicBezTo>
                                  <a:pt x="2286" y="29698"/>
                                  <a:pt x="2540" y="28809"/>
                                  <a:pt x="2540" y="27413"/>
                                </a:cubicBezTo>
                                <a:lnTo>
                                  <a:pt x="2540" y="5076"/>
                                </a:lnTo>
                                <a:cubicBezTo>
                                  <a:pt x="2540" y="3554"/>
                                  <a:pt x="2413" y="2665"/>
                                  <a:pt x="2032" y="2157"/>
                                </a:cubicBezTo>
                                <a:cubicBezTo>
                                  <a:pt x="1651" y="1777"/>
                                  <a:pt x="1016" y="1523"/>
                                  <a:pt x="0" y="1396"/>
                                </a:cubicBezTo>
                                <a:lnTo>
                                  <a:pt x="0" y="508"/>
                                </a:lnTo>
                                <a:lnTo>
                                  <a:pt x="8889" y="508"/>
                                </a:lnTo>
                                <a:lnTo>
                                  <a:pt x="8889" y="3300"/>
                                </a:lnTo>
                                <a:cubicBezTo>
                                  <a:pt x="9651" y="2157"/>
                                  <a:pt x="10413" y="1396"/>
                                  <a:pt x="11175" y="1015"/>
                                </a:cubicBezTo>
                                <a:cubicBezTo>
                                  <a:pt x="12318" y="254"/>
                                  <a:pt x="13461" y="0"/>
                                  <a:pt x="14731" y="0"/>
                                </a:cubicBezTo>
                                <a:cubicBezTo>
                                  <a:pt x="16254" y="0"/>
                                  <a:pt x="17652" y="508"/>
                                  <a:pt x="19048" y="1523"/>
                                </a:cubicBezTo>
                                <a:cubicBezTo>
                                  <a:pt x="20318" y="2538"/>
                                  <a:pt x="21334" y="3807"/>
                                  <a:pt x="21969" y="5584"/>
                                </a:cubicBezTo>
                                <a:cubicBezTo>
                                  <a:pt x="22604" y="7361"/>
                                  <a:pt x="22985" y="9138"/>
                                  <a:pt x="22985" y="11168"/>
                                </a:cubicBezTo>
                                <a:cubicBezTo>
                                  <a:pt x="22985" y="13326"/>
                                  <a:pt x="22604" y="15230"/>
                                  <a:pt x="21969" y="17006"/>
                                </a:cubicBezTo>
                                <a:cubicBezTo>
                                  <a:pt x="21334" y="18783"/>
                                  <a:pt x="20318" y="20179"/>
                                  <a:pt x="18921" y="21068"/>
                                </a:cubicBezTo>
                                <a:cubicBezTo>
                                  <a:pt x="17652" y="21956"/>
                                  <a:pt x="16127" y="22464"/>
                                  <a:pt x="14604" y="22464"/>
                                </a:cubicBezTo>
                                <a:cubicBezTo>
                                  <a:pt x="13461" y="22464"/>
                                  <a:pt x="12318" y="22210"/>
                                  <a:pt x="11302" y="21702"/>
                                </a:cubicBezTo>
                                <a:cubicBezTo>
                                  <a:pt x="10540" y="21321"/>
                                  <a:pt x="9778" y="20687"/>
                                  <a:pt x="8889" y="19671"/>
                                </a:cubicBezTo>
                              </a:path>
                            </a:pathLst>
                          </a:custGeom>
                          <a:solidFill>
                            <a:srgbClr val="000000"/>
                          </a:solidFill>
                          <a:ln w="12688" cap="flat">
                            <a:noFill/>
                            <a:prstDash val="solid"/>
                            <a:miter/>
                          </a:ln>
                        </wps:spPr>
                        <wps:bodyPr/>
                      </wps:wsp>
                      <wps:wsp>
                        <wps:cNvPr id="60743444" name="Freeform: Shape 60743444"/>
                        <wps:cNvSpPr/>
                        <wps:spPr>
                          <a:xfrm>
                            <a:off x="101209" y="297720"/>
                            <a:ext cx="20191" cy="21955"/>
                          </a:xfrm>
                          <a:custGeom>
                            <a:avLst/>
                            <a:gdLst>
                              <a:gd name="csX0" fmla="*/ 11175 w 20191"/>
                              <a:gd name="csY0" fmla="*/ 16879 h 21955"/>
                              <a:gd name="csX1" fmla="*/ 11175 w 20191"/>
                              <a:gd name="csY1" fmla="*/ 9772 h 21955"/>
                              <a:gd name="csX2" fmla="*/ 7112 w 20191"/>
                              <a:gd name="csY2" fmla="*/ 13199 h 21955"/>
                              <a:gd name="csX3" fmla="*/ 6223 w 20191"/>
                              <a:gd name="csY3" fmla="*/ 15610 h 21955"/>
                              <a:gd name="csX4" fmla="*/ 6985 w 20191"/>
                              <a:gd name="csY4" fmla="*/ 17387 h 21955"/>
                              <a:gd name="csX5" fmla="*/ 8508 w 20191"/>
                              <a:gd name="csY5" fmla="*/ 18022 h 21955"/>
                              <a:gd name="csX6" fmla="*/ 11175 w 20191"/>
                              <a:gd name="csY6" fmla="*/ 16752 h 21955"/>
                              <a:gd name="csX7" fmla="*/ 11175 w 20191"/>
                              <a:gd name="csY7" fmla="*/ 18529 h 21955"/>
                              <a:gd name="csX8" fmla="*/ 4191 w 20191"/>
                              <a:gd name="csY8" fmla="*/ 21956 h 21955"/>
                              <a:gd name="csX9" fmla="*/ 1143 w 20191"/>
                              <a:gd name="csY9" fmla="*/ 20814 h 21955"/>
                              <a:gd name="csX10" fmla="*/ 0 w 20191"/>
                              <a:gd name="csY10" fmla="*/ 17895 h 21955"/>
                              <a:gd name="csX11" fmla="*/ 2032 w 20191"/>
                              <a:gd name="csY11" fmla="*/ 13580 h 21955"/>
                              <a:gd name="csX12" fmla="*/ 11175 w 20191"/>
                              <a:gd name="csY12" fmla="*/ 8503 h 21955"/>
                              <a:gd name="csX13" fmla="*/ 11175 w 20191"/>
                              <a:gd name="csY13" fmla="*/ 6346 h 21955"/>
                              <a:gd name="csX14" fmla="*/ 10921 w 20191"/>
                              <a:gd name="csY14" fmla="*/ 3300 h 21955"/>
                              <a:gd name="csX15" fmla="*/ 9905 w 20191"/>
                              <a:gd name="csY15" fmla="*/ 2158 h 21955"/>
                              <a:gd name="csX16" fmla="*/ 8255 w 20191"/>
                              <a:gd name="csY16" fmla="*/ 1650 h 21955"/>
                              <a:gd name="csX17" fmla="*/ 5842 w 20191"/>
                              <a:gd name="csY17" fmla="*/ 2284 h 21955"/>
                              <a:gd name="csX18" fmla="*/ 5207 w 20191"/>
                              <a:gd name="csY18" fmla="*/ 3300 h 21955"/>
                              <a:gd name="csX19" fmla="*/ 5842 w 20191"/>
                              <a:gd name="csY19" fmla="*/ 4442 h 21955"/>
                              <a:gd name="csX20" fmla="*/ 6731 w 20191"/>
                              <a:gd name="csY20" fmla="*/ 6346 h 21955"/>
                              <a:gd name="csX21" fmla="*/ 5968 w 20191"/>
                              <a:gd name="csY21" fmla="*/ 8249 h 21955"/>
                              <a:gd name="csX22" fmla="*/ 3810 w 20191"/>
                              <a:gd name="csY22" fmla="*/ 9011 h 21955"/>
                              <a:gd name="csX23" fmla="*/ 1397 w 20191"/>
                              <a:gd name="csY23" fmla="*/ 8122 h 21955"/>
                              <a:gd name="csX24" fmla="*/ 381 w 20191"/>
                              <a:gd name="csY24" fmla="*/ 6092 h 21955"/>
                              <a:gd name="csX25" fmla="*/ 1651 w 20191"/>
                              <a:gd name="csY25" fmla="*/ 3046 h 21955"/>
                              <a:gd name="csX26" fmla="*/ 5207 w 20191"/>
                              <a:gd name="csY26" fmla="*/ 761 h 21955"/>
                              <a:gd name="csX27" fmla="*/ 10032 w 20191"/>
                              <a:gd name="csY27" fmla="*/ 0 h 21955"/>
                              <a:gd name="csX28" fmla="*/ 14858 w 20191"/>
                              <a:gd name="csY28" fmla="*/ 1269 h 21955"/>
                              <a:gd name="csX29" fmla="*/ 17143 w 20191"/>
                              <a:gd name="csY29" fmla="*/ 4061 h 21955"/>
                              <a:gd name="csX30" fmla="*/ 17524 w 20191"/>
                              <a:gd name="csY30" fmla="*/ 8376 h 21955"/>
                              <a:gd name="csX31" fmla="*/ 17524 w 20191"/>
                              <a:gd name="csY31" fmla="*/ 16626 h 21955"/>
                              <a:gd name="csX32" fmla="*/ 17524 w 20191"/>
                              <a:gd name="csY32" fmla="*/ 18402 h 21955"/>
                              <a:gd name="csX33" fmla="*/ 17905 w 20191"/>
                              <a:gd name="csY33" fmla="*/ 18910 h 21955"/>
                              <a:gd name="csX34" fmla="*/ 18413 w 20191"/>
                              <a:gd name="csY34" fmla="*/ 19037 h 21955"/>
                              <a:gd name="csX35" fmla="*/ 19556 w 20191"/>
                              <a:gd name="csY35" fmla="*/ 18149 h 21955"/>
                              <a:gd name="csX36" fmla="*/ 20191 w 20191"/>
                              <a:gd name="csY36" fmla="*/ 18656 h 21955"/>
                              <a:gd name="csX37" fmla="*/ 17905 w 20191"/>
                              <a:gd name="csY37" fmla="*/ 21068 h 21955"/>
                              <a:gd name="csX38" fmla="*/ 15112 w 20191"/>
                              <a:gd name="csY38" fmla="*/ 21829 h 21955"/>
                              <a:gd name="csX39" fmla="*/ 12318 w 20191"/>
                              <a:gd name="csY39" fmla="*/ 20941 h 21955"/>
                              <a:gd name="csX40" fmla="*/ 11048 w 20191"/>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191" h="21955">
                                <a:moveTo>
                                  <a:pt x="11175" y="16879"/>
                                </a:moveTo>
                                <a:lnTo>
                                  <a:pt x="11175" y="9772"/>
                                </a:lnTo>
                                <a:cubicBezTo>
                                  <a:pt x="9397" y="10788"/>
                                  <a:pt x="8000" y="11930"/>
                                  <a:pt x="7112" y="13199"/>
                                </a:cubicBezTo>
                                <a:cubicBezTo>
                                  <a:pt x="6477" y="13960"/>
                                  <a:pt x="6223" y="14849"/>
                                  <a:pt x="6223" y="15610"/>
                                </a:cubicBezTo>
                                <a:cubicBezTo>
                                  <a:pt x="6223" y="16245"/>
                                  <a:pt x="6477" y="16879"/>
                                  <a:pt x="6985" y="17387"/>
                                </a:cubicBezTo>
                                <a:cubicBezTo>
                                  <a:pt x="7366" y="17768"/>
                                  <a:pt x="7874" y="18022"/>
                                  <a:pt x="8508" y="18022"/>
                                </a:cubicBezTo>
                                <a:cubicBezTo>
                                  <a:pt x="9270" y="18022"/>
                                  <a:pt x="10159" y="17641"/>
                                  <a:pt x="11175" y="16752"/>
                                </a:cubicBezTo>
                                <a:moveTo>
                                  <a:pt x="11175" y="18529"/>
                                </a:moveTo>
                                <a:cubicBezTo>
                                  <a:pt x="8635" y="20814"/>
                                  <a:pt x="6223" y="21956"/>
                                  <a:pt x="4191" y="21956"/>
                                </a:cubicBezTo>
                                <a:cubicBezTo>
                                  <a:pt x="3048" y="21956"/>
                                  <a:pt x="2032" y="21575"/>
                                  <a:pt x="1143" y="20814"/>
                                </a:cubicBezTo>
                                <a:cubicBezTo>
                                  <a:pt x="381" y="20052"/>
                                  <a:pt x="0" y="19037"/>
                                  <a:pt x="0" y="17895"/>
                                </a:cubicBezTo>
                                <a:cubicBezTo>
                                  <a:pt x="0" y="16245"/>
                                  <a:pt x="635" y="14849"/>
                                  <a:pt x="2032" y="13580"/>
                                </a:cubicBezTo>
                                <a:cubicBezTo>
                                  <a:pt x="3429" y="12311"/>
                                  <a:pt x="6477" y="10534"/>
                                  <a:pt x="11175" y="8503"/>
                                </a:cubicBezTo>
                                <a:lnTo>
                                  <a:pt x="11175" y="6346"/>
                                </a:lnTo>
                                <a:cubicBezTo>
                                  <a:pt x="11175" y="4696"/>
                                  <a:pt x="11175" y="3807"/>
                                  <a:pt x="10921" y="3300"/>
                                </a:cubicBezTo>
                                <a:cubicBezTo>
                                  <a:pt x="10794" y="2919"/>
                                  <a:pt x="10413" y="2538"/>
                                  <a:pt x="9905" y="2158"/>
                                </a:cubicBezTo>
                                <a:cubicBezTo>
                                  <a:pt x="9397" y="1777"/>
                                  <a:pt x="8889" y="1650"/>
                                  <a:pt x="8255" y="1650"/>
                                </a:cubicBezTo>
                                <a:cubicBezTo>
                                  <a:pt x="7238" y="1650"/>
                                  <a:pt x="6477" y="1904"/>
                                  <a:pt x="5842" y="2284"/>
                                </a:cubicBezTo>
                                <a:cubicBezTo>
                                  <a:pt x="5461" y="2538"/>
                                  <a:pt x="5207" y="2919"/>
                                  <a:pt x="5207" y="3300"/>
                                </a:cubicBezTo>
                                <a:cubicBezTo>
                                  <a:pt x="5207" y="3680"/>
                                  <a:pt x="5461" y="4061"/>
                                  <a:pt x="5842" y="4442"/>
                                </a:cubicBezTo>
                                <a:cubicBezTo>
                                  <a:pt x="6477" y="5077"/>
                                  <a:pt x="6731" y="5711"/>
                                  <a:pt x="6731" y="6346"/>
                                </a:cubicBezTo>
                                <a:cubicBezTo>
                                  <a:pt x="6731" y="7107"/>
                                  <a:pt x="6477" y="7742"/>
                                  <a:pt x="5968" y="8249"/>
                                </a:cubicBezTo>
                                <a:cubicBezTo>
                                  <a:pt x="5461" y="8757"/>
                                  <a:pt x="4699" y="9011"/>
                                  <a:pt x="3810" y="9011"/>
                                </a:cubicBezTo>
                                <a:cubicBezTo>
                                  <a:pt x="2921" y="9011"/>
                                  <a:pt x="2032" y="8757"/>
                                  <a:pt x="1397" y="8122"/>
                                </a:cubicBezTo>
                                <a:cubicBezTo>
                                  <a:pt x="762" y="7488"/>
                                  <a:pt x="381" y="6853"/>
                                  <a:pt x="381" y="6092"/>
                                </a:cubicBezTo>
                                <a:cubicBezTo>
                                  <a:pt x="381" y="4950"/>
                                  <a:pt x="762" y="3934"/>
                                  <a:pt x="1651" y="3046"/>
                                </a:cubicBezTo>
                                <a:cubicBezTo>
                                  <a:pt x="2540" y="2031"/>
                                  <a:pt x="3683" y="1269"/>
                                  <a:pt x="5207" y="761"/>
                                </a:cubicBezTo>
                                <a:cubicBezTo>
                                  <a:pt x="6731" y="254"/>
                                  <a:pt x="8381" y="0"/>
                                  <a:pt x="10032" y="0"/>
                                </a:cubicBezTo>
                                <a:cubicBezTo>
                                  <a:pt x="12064" y="0"/>
                                  <a:pt x="13588" y="381"/>
                                  <a:pt x="14858" y="1269"/>
                                </a:cubicBezTo>
                                <a:cubicBezTo>
                                  <a:pt x="16001" y="2158"/>
                                  <a:pt x="16763" y="3046"/>
                                  <a:pt x="17143" y="4061"/>
                                </a:cubicBezTo>
                                <a:cubicBezTo>
                                  <a:pt x="17398" y="4696"/>
                                  <a:pt x="17524" y="6092"/>
                                  <a:pt x="17524" y="8376"/>
                                </a:cubicBezTo>
                                <a:lnTo>
                                  <a:pt x="17524" y="16626"/>
                                </a:lnTo>
                                <a:cubicBezTo>
                                  <a:pt x="17524" y="17641"/>
                                  <a:pt x="17524" y="18149"/>
                                  <a:pt x="17524" y="18402"/>
                                </a:cubicBezTo>
                                <a:cubicBezTo>
                                  <a:pt x="17524" y="18656"/>
                                  <a:pt x="17779" y="18783"/>
                                  <a:pt x="17905" y="18910"/>
                                </a:cubicBezTo>
                                <a:cubicBezTo>
                                  <a:pt x="18032" y="18910"/>
                                  <a:pt x="18160" y="19037"/>
                                  <a:pt x="18413" y="19037"/>
                                </a:cubicBezTo>
                                <a:cubicBezTo>
                                  <a:pt x="18794" y="19037"/>
                                  <a:pt x="19175" y="18783"/>
                                  <a:pt x="19556" y="18149"/>
                                </a:cubicBezTo>
                                <a:lnTo>
                                  <a:pt x="20191" y="18656"/>
                                </a:lnTo>
                                <a:cubicBezTo>
                                  <a:pt x="19430" y="19798"/>
                                  <a:pt x="18667" y="20560"/>
                                  <a:pt x="17905" y="21068"/>
                                </a:cubicBezTo>
                                <a:cubicBezTo>
                                  <a:pt x="17143" y="21575"/>
                                  <a:pt x="16128" y="21829"/>
                                  <a:pt x="15112" y="21829"/>
                                </a:cubicBezTo>
                                <a:cubicBezTo>
                                  <a:pt x="13969" y="21829"/>
                                  <a:pt x="12953" y="21575"/>
                                  <a:pt x="12318" y="20941"/>
                                </a:cubicBezTo>
                                <a:cubicBezTo>
                                  <a:pt x="11683" y="20433"/>
                                  <a:pt x="11175" y="19545"/>
                                  <a:pt x="11048" y="18402"/>
                                </a:cubicBezTo>
                              </a:path>
                            </a:pathLst>
                          </a:custGeom>
                          <a:solidFill>
                            <a:srgbClr val="000000"/>
                          </a:solidFill>
                          <a:ln w="12688" cap="flat">
                            <a:noFill/>
                            <a:prstDash val="solid"/>
                            <a:miter/>
                          </a:ln>
                        </wps:spPr>
                        <wps:bodyPr/>
                      </wps:wsp>
                      <wps:wsp>
                        <wps:cNvPr id="1137341092" name="Freeform: Shape 1137341092"/>
                        <wps:cNvSpPr/>
                        <wps:spPr>
                          <a:xfrm>
                            <a:off x="123814" y="297593"/>
                            <a:ext cx="18285" cy="21702"/>
                          </a:xfrm>
                          <a:custGeom>
                            <a:avLst/>
                            <a:gdLst>
                              <a:gd name="csX0" fmla="*/ 8762 w 18285"/>
                              <a:gd name="csY0" fmla="*/ 635 h 21702"/>
                              <a:gd name="csX1" fmla="*/ 8762 w 18285"/>
                              <a:gd name="csY1" fmla="*/ 5457 h 21702"/>
                              <a:gd name="csX2" fmla="*/ 12445 w 18285"/>
                              <a:gd name="csY2" fmla="*/ 1142 h 21702"/>
                              <a:gd name="csX3" fmla="*/ 15492 w 18285"/>
                              <a:gd name="csY3" fmla="*/ 0 h 21702"/>
                              <a:gd name="csX4" fmla="*/ 17524 w 18285"/>
                              <a:gd name="csY4" fmla="*/ 761 h 21702"/>
                              <a:gd name="csX5" fmla="*/ 18286 w 18285"/>
                              <a:gd name="csY5" fmla="*/ 2919 h 21702"/>
                              <a:gd name="csX6" fmla="*/ 17524 w 18285"/>
                              <a:gd name="csY6" fmla="*/ 5203 h 21702"/>
                              <a:gd name="csX7" fmla="*/ 15746 w 18285"/>
                              <a:gd name="csY7" fmla="*/ 6092 h 21702"/>
                              <a:gd name="csX8" fmla="*/ 13715 w 18285"/>
                              <a:gd name="csY8" fmla="*/ 5330 h 21702"/>
                              <a:gd name="csX9" fmla="*/ 12699 w 18285"/>
                              <a:gd name="csY9" fmla="*/ 4442 h 21702"/>
                              <a:gd name="csX10" fmla="*/ 12191 w 18285"/>
                              <a:gd name="csY10" fmla="*/ 4442 h 21702"/>
                              <a:gd name="csX11" fmla="*/ 10921 w 18285"/>
                              <a:gd name="csY11" fmla="*/ 4950 h 21702"/>
                              <a:gd name="csX12" fmla="*/ 9524 w 18285"/>
                              <a:gd name="csY12" fmla="*/ 7107 h 21702"/>
                              <a:gd name="csX13" fmla="*/ 8762 w 18285"/>
                              <a:gd name="csY13" fmla="*/ 11930 h 21702"/>
                              <a:gd name="csX14" fmla="*/ 8762 w 18285"/>
                              <a:gd name="csY14" fmla="*/ 18022 h 21702"/>
                              <a:gd name="csX15" fmla="*/ 8889 w 18285"/>
                              <a:gd name="csY15" fmla="*/ 19671 h 21702"/>
                              <a:gd name="csX16" fmla="*/ 9651 w 18285"/>
                              <a:gd name="csY16" fmla="*/ 20560 h 21702"/>
                              <a:gd name="csX17" fmla="*/ 11429 w 18285"/>
                              <a:gd name="csY17" fmla="*/ 20941 h 21702"/>
                              <a:gd name="csX18" fmla="*/ 11429 w 18285"/>
                              <a:gd name="csY18" fmla="*/ 21702 h 21702"/>
                              <a:gd name="csX19" fmla="*/ 0 w 18285"/>
                              <a:gd name="csY19" fmla="*/ 21702 h 21702"/>
                              <a:gd name="csX20" fmla="*/ 0 w 18285"/>
                              <a:gd name="csY20" fmla="*/ 20941 h 21702"/>
                              <a:gd name="csX21" fmla="*/ 1905 w 18285"/>
                              <a:gd name="csY21" fmla="*/ 20179 h 21702"/>
                              <a:gd name="csX22" fmla="*/ 2412 w 18285"/>
                              <a:gd name="csY22" fmla="*/ 16752 h 21702"/>
                              <a:gd name="csX23" fmla="*/ 2412 w 18285"/>
                              <a:gd name="csY23" fmla="*/ 5076 h 21702"/>
                              <a:gd name="csX24" fmla="*/ 2286 w 18285"/>
                              <a:gd name="csY24" fmla="*/ 2792 h 21702"/>
                              <a:gd name="csX25" fmla="*/ 1651 w 18285"/>
                              <a:gd name="csY25" fmla="*/ 1904 h 21702"/>
                              <a:gd name="csX26" fmla="*/ 127 w 18285"/>
                              <a:gd name="csY26" fmla="*/ 1523 h 21702"/>
                              <a:gd name="csX27" fmla="*/ 127 w 18285"/>
                              <a:gd name="csY27" fmla="*/ 635 h 21702"/>
                              <a:gd name="csX28" fmla="*/ 8762 w 18285"/>
                              <a:gd name="csY28"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8285" h="21702">
                                <a:moveTo>
                                  <a:pt x="8762" y="635"/>
                                </a:moveTo>
                                <a:lnTo>
                                  <a:pt x="8762" y="5457"/>
                                </a:lnTo>
                                <a:cubicBezTo>
                                  <a:pt x="10159" y="3300"/>
                                  <a:pt x="11429" y="1777"/>
                                  <a:pt x="12445" y="1142"/>
                                </a:cubicBezTo>
                                <a:cubicBezTo>
                                  <a:pt x="13461" y="381"/>
                                  <a:pt x="14476" y="0"/>
                                  <a:pt x="15492" y="0"/>
                                </a:cubicBezTo>
                                <a:cubicBezTo>
                                  <a:pt x="16381" y="0"/>
                                  <a:pt x="17016" y="254"/>
                                  <a:pt x="17524" y="761"/>
                                </a:cubicBezTo>
                                <a:cubicBezTo>
                                  <a:pt x="18032" y="1269"/>
                                  <a:pt x="18286" y="2031"/>
                                  <a:pt x="18286" y="2919"/>
                                </a:cubicBezTo>
                                <a:cubicBezTo>
                                  <a:pt x="18286" y="3934"/>
                                  <a:pt x="18032" y="4696"/>
                                  <a:pt x="17524" y="5203"/>
                                </a:cubicBezTo>
                                <a:cubicBezTo>
                                  <a:pt x="17016" y="5711"/>
                                  <a:pt x="16381" y="6092"/>
                                  <a:pt x="15746" y="6092"/>
                                </a:cubicBezTo>
                                <a:cubicBezTo>
                                  <a:pt x="14985" y="6092"/>
                                  <a:pt x="14223" y="5838"/>
                                  <a:pt x="13715" y="5330"/>
                                </a:cubicBezTo>
                                <a:cubicBezTo>
                                  <a:pt x="13080" y="4823"/>
                                  <a:pt x="12826" y="4569"/>
                                  <a:pt x="12699" y="4442"/>
                                </a:cubicBezTo>
                                <a:cubicBezTo>
                                  <a:pt x="12572" y="4442"/>
                                  <a:pt x="12317" y="4442"/>
                                  <a:pt x="12191" y="4442"/>
                                </a:cubicBezTo>
                                <a:cubicBezTo>
                                  <a:pt x="11810" y="4442"/>
                                  <a:pt x="11302" y="4569"/>
                                  <a:pt x="10921" y="4950"/>
                                </a:cubicBezTo>
                                <a:cubicBezTo>
                                  <a:pt x="10286" y="5457"/>
                                  <a:pt x="9778" y="6219"/>
                                  <a:pt x="9524" y="7107"/>
                                </a:cubicBezTo>
                                <a:cubicBezTo>
                                  <a:pt x="9016" y="8630"/>
                                  <a:pt x="8762" y="10153"/>
                                  <a:pt x="8762" y="11930"/>
                                </a:cubicBezTo>
                                <a:lnTo>
                                  <a:pt x="8762" y="18022"/>
                                </a:lnTo>
                                <a:cubicBezTo>
                                  <a:pt x="8762" y="18910"/>
                                  <a:pt x="8762" y="19418"/>
                                  <a:pt x="8889" y="19671"/>
                                </a:cubicBezTo>
                                <a:cubicBezTo>
                                  <a:pt x="9016" y="20052"/>
                                  <a:pt x="9397" y="20433"/>
                                  <a:pt x="9651" y="20560"/>
                                </a:cubicBezTo>
                                <a:cubicBezTo>
                                  <a:pt x="10032" y="20687"/>
                                  <a:pt x="10667" y="20814"/>
                                  <a:pt x="11429" y="20941"/>
                                </a:cubicBezTo>
                                <a:lnTo>
                                  <a:pt x="11429" y="21702"/>
                                </a:lnTo>
                                <a:lnTo>
                                  <a:pt x="0" y="21702"/>
                                </a:lnTo>
                                <a:lnTo>
                                  <a:pt x="0" y="20941"/>
                                </a:lnTo>
                                <a:cubicBezTo>
                                  <a:pt x="889" y="20941"/>
                                  <a:pt x="1524" y="20560"/>
                                  <a:pt x="1905" y="20179"/>
                                </a:cubicBezTo>
                                <a:cubicBezTo>
                                  <a:pt x="2159" y="19798"/>
                                  <a:pt x="2412" y="18656"/>
                                  <a:pt x="2412" y="16752"/>
                                </a:cubicBezTo>
                                <a:lnTo>
                                  <a:pt x="2412" y="5076"/>
                                </a:lnTo>
                                <a:cubicBezTo>
                                  <a:pt x="2412" y="3934"/>
                                  <a:pt x="2412" y="3046"/>
                                  <a:pt x="2286" y="2792"/>
                                </a:cubicBezTo>
                                <a:cubicBezTo>
                                  <a:pt x="2159" y="2411"/>
                                  <a:pt x="1905" y="2031"/>
                                  <a:pt x="1651" y="1904"/>
                                </a:cubicBezTo>
                                <a:cubicBezTo>
                                  <a:pt x="1397" y="1650"/>
                                  <a:pt x="889" y="1523"/>
                                  <a:pt x="127" y="1523"/>
                                </a:cubicBezTo>
                                <a:lnTo>
                                  <a:pt x="127" y="635"/>
                                </a:lnTo>
                                <a:lnTo>
                                  <a:pt x="8762" y="635"/>
                                </a:lnTo>
                                <a:close/>
                              </a:path>
                            </a:pathLst>
                          </a:custGeom>
                          <a:solidFill>
                            <a:srgbClr val="000000"/>
                          </a:solidFill>
                          <a:ln w="12688" cap="flat">
                            <a:noFill/>
                            <a:prstDash val="solid"/>
                            <a:miter/>
                          </a:ln>
                        </wps:spPr>
                        <wps:bodyPr/>
                      </wps:wsp>
                      <wps:wsp>
                        <wps:cNvPr id="675344054" name="Freeform: Shape 675344054"/>
                        <wps:cNvSpPr/>
                        <wps:spPr>
                          <a:xfrm>
                            <a:off x="144386" y="290486"/>
                            <a:ext cx="14349" cy="29316"/>
                          </a:xfrm>
                          <a:custGeom>
                            <a:avLst/>
                            <a:gdLst>
                              <a:gd name="csX0" fmla="*/ 9270 w 14349"/>
                              <a:gd name="csY0" fmla="*/ 0 h 29316"/>
                              <a:gd name="csX1" fmla="*/ 9270 w 14349"/>
                              <a:gd name="csY1" fmla="*/ 7742 h 29316"/>
                              <a:gd name="csX2" fmla="*/ 14350 w 14349"/>
                              <a:gd name="csY2" fmla="*/ 7742 h 29316"/>
                              <a:gd name="csX3" fmla="*/ 14350 w 14349"/>
                              <a:gd name="csY3" fmla="*/ 10026 h 29316"/>
                              <a:gd name="csX4" fmla="*/ 9270 w 14349"/>
                              <a:gd name="csY4" fmla="*/ 10026 h 29316"/>
                              <a:gd name="csX5" fmla="*/ 9270 w 14349"/>
                              <a:gd name="csY5" fmla="*/ 23098 h 29316"/>
                              <a:gd name="csX6" fmla="*/ 9397 w 14349"/>
                              <a:gd name="csY6" fmla="*/ 25509 h 29316"/>
                              <a:gd name="csX7" fmla="*/ 10032 w 14349"/>
                              <a:gd name="csY7" fmla="*/ 26398 h 29316"/>
                              <a:gd name="csX8" fmla="*/ 10794 w 14349"/>
                              <a:gd name="csY8" fmla="*/ 26779 h 29316"/>
                              <a:gd name="csX9" fmla="*/ 13587 w 14349"/>
                              <a:gd name="csY9" fmla="*/ 24494 h 29316"/>
                              <a:gd name="csX10" fmla="*/ 14223 w 14349"/>
                              <a:gd name="csY10" fmla="*/ 25002 h 29316"/>
                              <a:gd name="csX11" fmla="*/ 8254 w 14349"/>
                              <a:gd name="csY11" fmla="*/ 29317 h 29316"/>
                              <a:gd name="csX12" fmla="*/ 4826 w 14349"/>
                              <a:gd name="csY12" fmla="*/ 28175 h 29316"/>
                              <a:gd name="csX13" fmla="*/ 3048 w 14349"/>
                              <a:gd name="csY13" fmla="*/ 25636 h 29316"/>
                              <a:gd name="csX14" fmla="*/ 2794 w 14349"/>
                              <a:gd name="csY14" fmla="*/ 21448 h 29316"/>
                              <a:gd name="csX15" fmla="*/ 2794 w 14349"/>
                              <a:gd name="csY15" fmla="*/ 10026 h 29316"/>
                              <a:gd name="csX16" fmla="*/ 0 w 14349"/>
                              <a:gd name="csY16" fmla="*/ 10026 h 29316"/>
                              <a:gd name="csX17" fmla="*/ 0 w 14349"/>
                              <a:gd name="csY17" fmla="*/ 9265 h 29316"/>
                              <a:gd name="csX18" fmla="*/ 4826 w 14349"/>
                              <a:gd name="csY18" fmla="*/ 5077 h 29316"/>
                              <a:gd name="csX19" fmla="*/ 8381 w 14349"/>
                              <a:gd name="csY19" fmla="*/ 127 h 29316"/>
                              <a:gd name="csX20" fmla="*/ 9143 w 14349"/>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349" h="29316">
                                <a:moveTo>
                                  <a:pt x="9270" y="0"/>
                                </a:moveTo>
                                <a:lnTo>
                                  <a:pt x="9270" y="7742"/>
                                </a:lnTo>
                                <a:lnTo>
                                  <a:pt x="14350" y="7742"/>
                                </a:lnTo>
                                <a:lnTo>
                                  <a:pt x="14350"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7"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1732255059" name="Freeform: Shape 1732255059"/>
                        <wps:cNvSpPr/>
                        <wps:spPr>
                          <a:xfrm>
                            <a:off x="161021" y="297593"/>
                            <a:ext cx="36064" cy="21702"/>
                          </a:xfrm>
                          <a:custGeom>
                            <a:avLst/>
                            <a:gdLst>
                              <a:gd name="csX0" fmla="*/ 9016 w 36064"/>
                              <a:gd name="csY0" fmla="*/ 635 h 21702"/>
                              <a:gd name="csX1" fmla="*/ 9016 w 36064"/>
                              <a:gd name="csY1" fmla="*/ 3427 h 21702"/>
                              <a:gd name="csX2" fmla="*/ 12191 w 36064"/>
                              <a:gd name="csY2" fmla="*/ 761 h 21702"/>
                              <a:gd name="csX3" fmla="*/ 15493 w 36064"/>
                              <a:gd name="csY3" fmla="*/ 0 h 21702"/>
                              <a:gd name="csX4" fmla="*/ 18921 w 36064"/>
                              <a:gd name="csY4" fmla="*/ 888 h 21702"/>
                              <a:gd name="csX5" fmla="*/ 21080 w 36064"/>
                              <a:gd name="csY5" fmla="*/ 3807 h 21702"/>
                              <a:gd name="csX6" fmla="*/ 24509 w 36064"/>
                              <a:gd name="csY6" fmla="*/ 888 h 21702"/>
                              <a:gd name="csX7" fmla="*/ 27937 w 36064"/>
                              <a:gd name="csY7" fmla="*/ 0 h 21702"/>
                              <a:gd name="csX8" fmla="*/ 31493 w 36064"/>
                              <a:gd name="csY8" fmla="*/ 1015 h 21702"/>
                              <a:gd name="csX9" fmla="*/ 33271 w 36064"/>
                              <a:gd name="csY9" fmla="*/ 3554 h 21702"/>
                              <a:gd name="csX10" fmla="*/ 33779 w 36064"/>
                              <a:gd name="csY10" fmla="*/ 8503 h 21702"/>
                              <a:gd name="csX11" fmla="*/ 33779 w 36064"/>
                              <a:gd name="csY11" fmla="*/ 17133 h 21702"/>
                              <a:gd name="csX12" fmla="*/ 34160 w 36064"/>
                              <a:gd name="csY12" fmla="*/ 20179 h 21702"/>
                              <a:gd name="csX13" fmla="*/ 36065 w 36064"/>
                              <a:gd name="csY13" fmla="*/ 20941 h 21702"/>
                              <a:gd name="csX14" fmla="*/ 36065 w 36064"/>
                              <a:gd name="csY14" fmla="*/ 21702 h 21702"/>
                              <a:gd name="csX15" fmla="*/ 25143 w 36064"/>
                              <a:gd name="csY15" fmla="*/ 21702 h 21702"/>
                              <a:gd name="csX16" fmla="*/ 25143 w 36064"/>
                              <a:gd name="csY16" fmla="*/ 20941 h 21702"/>
                              <a:gd name="csX17" fmla="*/ 27049 w 36064"/>
                              <a:gd name="csY17" fmla="*/ 19925 h 21702"/>
                              <a:gd name="csX18" fmla="*/ 27430 w 36064"/>
                              <a:gd name="csY18" fmla="*/ 17133 h 21702"/>
                              <a:gd name="csX19" fmla="*/ 27430 w 36064"/>
                              <a:gd name="csY19" fmla="*/ 7995 h 21702"/>
                              <a:gd name="csX20" fmla="*/ 27175 w 36064"/>
                              <a:gd name="csY20" fmla="*/ 4442 h 21702"/>
                              <a:gd name="csX21" fmla="*/ 26413 w 36064"/>
                              <a:gd name="csY21" fmla="*/ 3300 h 21702"/>
                              <a:gd name="csX22" fmla="*/ 25271 w 36064"/>
                              <a:gd name="csY22" fmla="*/ 2919 h 21702"/>
                              <a:gd name="csX23" fmla="*/ 23239 w 36064"/>
                              <a:gd name="csY23" fmla="*/ 3680 h 21702"/>
                              <a:gd name="csX24" fmla="*/ 21207 w 36064"/>
                              <a:gd name="csY24" fmla="*/ 5838 h 21702"/>
                              <a:gd name="csX25" fmla="*/ 21207 w 36064"/>
                              <a:gd name="csY25" fmla="*/ 17133 h 21702"/>
                              <a:gd name="csX26" fmla="*/ 21588 w 36064"/>
                              <a:gd name="csY26" fmla="*/ 20052 h 21702"/>
                              <a:gd name="csX27" fmla="*/ 23620 w 36064"/>
                              <a:gd name="csY27" fmla="*/ 20941 h 21702"/>
                              <a:gd name="csX28" fmla="*/ 23620 w 36064"/>
                              <a:gd name="csY28" fmla="*/ 21702 h 21702"/>
                              <a:gd name="csX29" fmla="*/ 12699 w 36064"/>
                              <a:gd name="csY29" fmla="*/ 21702 h 21702"/>
                              <a:gd name="csX30" fmla="*/ 12699 w 36064"/>
                              <a:gd name="csY30" fmla="*/ 20941 h 21702"/>
                              <a:gd name="csX31" fmla="*/ 14096 w 36064"/>
                              <a:gd name="csY31" fmla="*/ 20560 h 21702"/>
                              <a:gd name="csX32" fmla="*/ 14731 w 36064"/>
                              <a:gd name="csY32" fmla="*/ 19545 h 21702"/>
                              <a:gd name="csX33" fmla="*/ 14857 w 36064"/>
                              <a:gd name="csY33" fmla="*/ 17133 h 21702"/>
                              <a:gd name="csX34" fmla="*/ 14857 w 36064"/>
                              <a:gd name="csY34" fmla="*/ 7995 h 21702"/>
                              <a:gd name="csX35" fmla="*/ 14604 w 36064"/>
                              <a:gd name="csY35" fmla="*/ 4442 h 21702"/>
                              <a:gd name="csX36" fmla="*/ 13842 w 36064"/>
                              <a:gd name="csY36" fmla="*/ 3300 h 21702"/>
                              <a:gd name="csX37" fmla="*/ 12699 w 36064"/>
                              <a:gd name="csY37" fmla="*/ 2919 h 21702"/>
                              <a:gd name="csX38" fmla="*/ 11048 w 36064"/>
                              <a:gd name="csY38" fmla="*/ 3427 h 21702"/>
                              <a:gd name="csX39" fmla="*/ 8762 w 36064"/>
                              <a:gd name="csY39" fmla="*/ 5838 h 21702"/>
                              <a:gd name="csX40" fmla="*/ 8762 w 36064"/>
                              <a:gd name="csY40" fmla="*/ 17133 h 21702"/>
                              <a:gd name="csX41" fmla="*/ 9143 w 36064"/>
                              <a:gd name="csY41" fmla="*/ 20052 h 21702"/>
                              <a:gd name="csX42" fmla="*/ 10921 w 36064"/>
                              <a:gd name="csY42" fmla="*/ 20941 h 21702"/>
                              <a:gd name="csX43" fmla="*/ 10921 w 36064"/>
                              <a:gd name="csY43" fmla="*/ 21702 h 21702"/>
                              <a:gd name="csX44" fmla="*/ 0 w 36064"/>
                              <a:gd name="csY44" fmla="*/ 21702 h 21702"/>
                              <a:gd name="csX45" fmla="*/ 0 w 36064"/>
                              <a:gd name="csY45" fmla="*/ 20941 h 21702"/>
                              <a:gd name="csX46" fmla="*/ 1905 w 36064"/>
                              <a:gd name="csY46" fmla="*/ 20052 h 21702"/>
                              <a:gd name="csX47" fmla="*/ 2286 w 36064"/>
                              <a:gd name="csY47" fmla="*/ 17133 h 21702"/>
                              <a:gd name="csX48" fmla="*/ 2286 w 36064"/>
                              <a:gd name="csY48" fmla="*/ 5203 h 21702"/>
                              <a:gd name="csX49" fmla="*/ 1905 w 36064"/>
                              <a:gd name="csY49" fmla="*/ 2284 h 21702"/>
                              <a:gd name="csX50" fmla="*/ 0 w 36064"/>
                              <a:gd name="csY50" fmla="*/ 1523 h 21702"/>
                              <a:gd name="csX51" fmla="*/ 0 w 36064"/>
                              <a:gd name="csY51" fmla="*/ 635 h 21702"/>
                              <a:gd name="csX52" fmla="*/ 8635 w 36064"/>
                              <a:gd name="csY5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6064" h="21702">
                                <a:moveTo>
                                  <a:pt x="9016" y="635"/>
                                </a:moveTo>
                                <a:lnTo>
                                  <a:pt x="9016" y="3427"/>
                                </a:lnTo>
                                <a:cubicBezTo>
                                  <a:pt x="10159" y="2157"/>
                                  <a:pt x="11302" y="1269"/>
                                  <a:pt x="12191" y="761"/>
                                </a:cubicBezTo>
                                <a:cubicBezTo>
                                  <a:pt x="13080" y="254"/>
                                  <a:pt x="14223" y="0"/>
                                  <a:pt x="15493" y="0"/>
                                </a:cubicBezTo>
                                <a:cubicBezTo>
                                  <a:pt x="16889" y="0"/>
                                  <a:pt x="18032" y="381"/>
                                  <a:pt x="18921" y="888"/>
                                </a:cubicBezTo>
                                <a:cubicBezTo>
                                  <a:pt x="19810" y="1523"/>
                                  <a:pt x="20572" y="2538"/>
                                  <a:pt x="21080" y="3807"/>
                                </a:cubicBezTo>
                                <a:cubicBezTo>
                                  <a:pt x="22350" y="2411"/>
                                  <a:pt x="23493" y="1523"/>
                                  <a:pt x="24509" y="888"/>
                                </a:cubicBezTo>
                                <a:cubicBezTo>
                                  <a:pt x="25651" y="254"/>
                                  <a:pt x="26794" y="0"/>
                                  <a:pt x="27937" y="0"/>
                                </a:cubicBezTo>
                                <a:cubicBezTo>
                                  <a:pt x="29461" y="0"/>
                                  <a:pt x="30604" y="381"/>
                                  <a:pt x="31493" y="1015"/>
                                </a:cubicBezTo>
                                <a:cubicBezTo>
                                  <a:pt x="32382" y="1650"/>
                                  <a:pt x="33017" y="2538"/>
                                  <a:pt x="33271" y="3554"/>
                                </a:cubicBezTo>
                                <a:cubicBezTo>
                                  <a:pt x="33652" y="4569"/>
                                  <a:pt x="33779" y="6219"/>
                                  <a:pt x="33779" y="8503"/>
                                </a:cubicBezTo>
                                <a:lnTo>
                                  <a:pt x="33779" y="17133"/>
                                </a:lnTo>
                                <a:cubicBezTo>
                                  <a:pt x="33779" y="18783"/>
                                  <a:pt x="33906" y="19798"/>
                                  <a:pt x="34160" y="20179"/>
                                </a:cubicBezTo>
                                <a:cubicBezTo>
                                  <a:pt x="34414" y="20560"/>
                                  <a:pt x="35048" y="20814"/>
                                  <a:pt x="36065" y="20941"/>
                                </a:cubicBezTo>
                                <a:lnTo>
                                  <a:pt x="36065" y="21702"/>
                                </a:lnTo>
                                <a:lnTo>
                                  <a:pt x="25143" y="21702"/>
                                </a:lnTo>
                                <a:lnTo>
                                  <a:pt x="25143" y="20941"/>
                                </a:lnTo>
                                <a:cubicBezTo>
                                  <a:pt x="26032" y="20941"/>
                                  <a:pt x="26668" y="20560"/>
                                  <a:pt x="27049" y="19925"/>
                                </a:cubicBezTo>
                                <a:cubicBezTo>
                                  <a:pt x="27302" y="19545"/>
                                  <a:pt x="27430" y="18529"/>
                                  <a:pt x="27430" y="17133"/>
                                </a:cubicBezTo>
                                <a:lnTo>
                                  <a:pt x="27430" y="7995"/>
                                </a:lnTo>
                                <a:cubicBezTo>
                                  <a:pt x="27430" y="6092"/>
                                  <a:pt x="27430" y="4950"/>
                                  <a:pt x="27175" y="4442"/>
                                </a:cubicBezTo>
                                <a:cubicBezTo>
                                  <a:pt x="27049" y="3934"/>
                                  <a:pt x="26794" y="3554"/>
                                  <a:pt x="26413" y="3300"/>
                                </a:cubicBezTo>
                                <a:cubicBezTo>
                                  <a:pt x="26032" y="3046"/>
                                  <a:pt x="25651" y="2919"/>
                                  <a:pt x="25271" y="2919"/>
                                </a:cubicBezTo>
                                <a:cubicBezTo>
                                  <a:pt x="24636" y="2919"/>
                                  <a:pt x="24001" y="3173"/>
                                  <a:pt x="23239" y="3680"/>
                                </a:cubicBezTo>
                                <a:cubicBezTo>
                                  <a:pt x="22604" y="4188"/>
                                  <a:pt x="21969" y="4823"/>
                                  <a:pt x="21207" y="5838"/>
                                </a:cubicBezTo>
                                <a:lnTo>
                                  <a:pt x="21207" y="17133"/>
                                </a:lnTo>
                                <a:cubicBezTo>
                                  <a:pt x="21207" y="18656"/>
                                  <a:pt x="21334" y="19671"/>
                                  <a:pt x="21588" y="20052"/>
                                </a:cubicBezTo>
                                <a:cubicBezTo>
                                  <a:pt x="21969" y="20560"/>
                                  <a:pt x="22604" y="20941"/>
                                  <a:pt x="23620" y="20941"/>
                                </a:cubicBezTo>
                                <a:lnTo>
                                  <a:pt x="23620" y="21702"/>
                                </a:lnTo>
                                <a:lnTo>
                                  <a:pt x="12699" y="21702"/>
                                </a:lnTo>
                                <a:lnTo>
                                  <a:pt x="12699" y="20941"/>
                                </a:lnTo>
                                <a:cubicBezTo>
                                  <a:pt x="12699" y="20941"/>
                                  <a:pt x="13715" y="20814"/>
                                  <a:pt x="14096" y="20560"/>
                                </a:cubicBezTo>
                                <a:cubicBezTo>
                                  <a:pt x="14476" y="20306"/>
                                  <a:pt x="14731" y="19925"/>
                                  <a:pt x="14731" y="19545"/>
                                </a:cubicBezTo>
                                <a:cubicBezTo>
                                  <a:pt x="14731" y="19164"/>
                                  <a:pt x="14857" y="18402"/>
                                  <a:pt x="14857" y="17133"/>
                                </a:cubicBezTo>
                                <a:lnTo>
                                  <a:pt x="14857" y="7995"/>
                                </a:lnTo>
                                <a:cubicBezTo>
                                  <a:pt x="14857" y="6092"/>
                                  <a:pt x="14857" y="4823"/>
                                  <a:pt x="14604" y="4442"/>
                                </a:cubicBezTo>
                                <a:cubicBezTo>
                                  <a:pt x="14476" y="3934"/>
                                  <a:pt x="14223" y="3554"/>
                                  <a:pt x="13842" y="3300"/>
                                </a:cubicBezTo>
                                <a:cubicBezTo>
                                  <a:pt x="13461" y="3046"/>
                                  <a:pt x="13080" y="2919"/>
                                  <a:pt x="12699" y="2919"/>
                                </a:cubicBezTo>
                                <a:cubicBezTo>
                                  <a:pt x="12064" y="2919"/>
                                  <a:pt x="11556" y="3046"/>
                                  <a:pt x="11048" y="3427"/>
                                </a:cubicBezTo>
                                <a:cubicBezTo>
                                  <a:pt x="10286" y="3934"/>
                                  <a:pt x="9651" y="4696"/>
                                  <a:pt x="8762" y="5838"/>
                                </a:cubicBezTo>
                                <a:lnTo>
                                  <a:pt x="8762" y="17133"/>
                                </a:lnTo>
                                <a:cubicBezTo>
                                  <a:pt x="8762" y="18656"/>
                                  <a:pt x="8889" y="19671"/>
                                  <a:pt x="9143" y="20052"/>
                                </a:cubicBezTo>
                                <a:cubicBezTo>
                                  <a:pt x="9397" y="20560"/>
                                  <a:pt x="10032" y="20814"/>
                                  <a:pt x="10921" y="20941"/>
                                </a:cubicBezTo>
                                <a:lnTo>
                                  <a:pt x="10921"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439138796" name="Freeform: Shape 439138796"/>
                        <wps:cNvSpPr/>
                        <wps:spPr>
                          <a:xfrm>
                            <a:off x="199752" y="297593"/>
                            <a:ext cx="17778" cy="22463"/>
                          </a:xfrm>
                          <a:custGeom>
                            <a:avLst/>
                            <a:gdLst>
                              <a:gd name="csX0" fmla="*/ 12064 w 17778"/>
                              <a:gd name="csY0" fmla="*/ 9011 h 22463"/>
                              <a:gd name="csX1" fmla="*/ 11683 w 17778"/>
                              <a:gd name="csY1" fmla="*/ 4061 h 22463"/>
                              <a:gd name="csX2" fmla="*/ 10413 w 17778"/>
                              <a:gd name="csY2" fmla="*/ 2031 h 22463"/>
                              <a:gd name="csX3" fmla="*/ 9143 w 17778"/>
                              <a:gd name="csY3" fmla="*/ 1650 h 22463"/>
                              <a:gd name="csX4" fmla="*/ 7238 w 17778"/>
                              <a:gd name="csY4" fmla="*/ 2792 h 22463"/>
                              <a:gd name="csX5" fmla="*/ 5968 w 17778"/>
                              <a:gd name="csY5" fmla="*/ 8249 h 22463"/>
                              <a:gd name="csX6" fmla="*/ 5968 w 17778"/>
                              <a:gd name="csY6" fmla="*/ 9011 h 22463"/>
                              <a:gd name="csX7" fmla="*/ 12064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2064" y="9011"/>
                                </a:moveTo>
                                <a:cubicBezTo>
                                  <a:pt x="12064" y="6599"/>
                                  <a:pt x="11937" y="4950"/>
                                  <a:pt x="11683" y="4061"/>
                                </a:cubicBezTo>
                                <a:cubicBezTo>
                                  <a:pt x="11429" y="3173"/>
                                  <a:pt x="11048" y="2411"/>
                                  <a:pt x="10413" y="2031"/>
                                </a:cubicBezTo>
                                <a:cubicBezTo>
                                  <a:pt x="10032" y="1777"/>
                                  <a:pt x="9651" y="1650"/>
                                  <a:pt x="9143" y="1650"/>
                                </a:cubicBezTo>
                                <a:cubicBezTo>
                                  <a:pt x="8381" y="1650"/>
                                  <a:pt x="7746" y="2031"/>
                                  <a:pt x="7238" y="2792"/>
                                </a:cubicBezTo>
                                <a:cubicBezTo>
                                  <a:pt x="6349" y="4188"/>
                                  <a:pt x="5968" y="5965"/>
                                  <a:pt x="5968" y="8249"/>
                                </a:cubicBezTo>
                                <a:lnTo>
                                  <a:pt x="5968" y="9011"/>
                                </a:lnTo>
                                <a:lnTo>
                                  <a:pt x="12064"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2061540288" name="Freeform: Shape 2061540288"/>
                        <wps:cNvSpPr/>
                        <wps:spPr>
                          <a:xfrm>
                            <a:off x="220071" y="297720"/>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7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8"/>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7"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483948199" name="Freeform: Shape 1483948199"/>
                        <wps:cNvSpPr/>
                        <wps:spPr>
                          <a:xfrm>
                            <a:off x="243944" y="290486"/>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7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1345323017" name="Freeform: Shape 1345323017"/>
                        <wps:cNvSpPr/>
                        <wps:spPr>
                          <a:xfrm>
                            <a:off x="271501" y="297593"/>
                            <a:ext cx="19810" cy="22336"/>
                          </a:xfrm>
                          <a:custGeom>
                            <a:avLst/>
                            <a:gdLst>
                              <a:gd name="csX0" fmla="*/ 9905 w 19810"/>
                              <a:gd name="csY0" fmla="*/ 1650 h 22336"/>
                              <a:gd name="csX1" fmla="*/ 7874 w 19810"/>
                              <a:gd name="csY1" fmla="*/ 2538 h 22336"/>
                              <a:gd name="csX2" fmla="*/ 6730 w 19810"/>
                              <a:gd name="csY2" fmla="*/ 5965 h 22336"/>
                              <a:gd name="csX3" fmla="*/ 6477 w 19810"/>
                              <a:gd name="csY3" fmla="*/ 13072 h 22336"/>
                              <a:gd name="csX4" fmla="*/ 6730 w 19810"/>
                              <a:gd name="csY4" fmla="*/ 17641 h 22336"/>
                              <a:gd name="csX5" fmla="*/ 7746 w 19810"/>
                              <a:gd name="csY5" fmla="*/ 20052 h 22336"/>
                              <a:gd name="csX6" fmla="*/ 9651 w 19810"/>
                              <a:gd name="csY6" fmla="*/ 20941 h 22336"/>
                              <a:gd name="csX7" fmla="*/ 11302 w 19810"/>
                              <a:gd name="csY7" fmla="*/ 20306 h 22336"/>
                              <a:gd name="csX8" fmla="*/ 12445 w 19810"/>
                              <a:gd name="csY8" fmla="*/ 18149 h 22336"/>
                              <a:gd name="csX9" fmla="*/ 12953 w 19810"/>
                              <a:gd name="csY9" fmla="*/ 9518 h 22336"/>
                              <a:gd name="csX10" fmla="*/ 12572 w 19810"/>
                              <a:gd name="csY10" fmla="*/ 4188 h 22336"/>
                              <a:gd name="csX11" fmla="*/ 11302 w 19810"/>
                              <a:gd name="csY11" fmla="*/ 2157 h 22336"/>
                              <a:gd name="csX12" fmla="*/ 9778 w 19810"/>
                              <a:gd name="csY12" fmla="*/ 1650 h 22336"/>
                              <a:gd name="csX13" fmla="*/ 9905 w 19810"/>
                              <a:gd name="csY13" fmla="*/ 0 h 22336"/>
                              <a:gd name="csX14" fmla="*/ 14985 w 19810"/>
                              <a:gd name="csY14" fmla="*/ 1396 h 22336"/>
                              <a:gd name="csX15" fmla="*/ 18541 w 19810"/>
                              <a:gd name="csY15" fmla="*/ 5457 h 22336"/>
                              <a:gd name="csX16" fmla="*/ 19810 w 19810"/>
                              <a:gd name="csY16" fmla="*/ 11168 h 22336"/>
                              <a:gd name="csX17" fmla="*/ 17524 w 19810"/>
                              <a:gd name="csY17" fmla="*/ 18656 h 22336"/>
                              <a:gd name="csX18" fmla="*/ 9905 w 19810"/>
                              <a:gd name="csY18" fmla="*/ 22337 h 22336"/>
                              <a:gd name="csX19" fmla="*/ 2540 w 19810"/>
                              <a:gd name="csY19" fmla="*/ 19037 h 22336"/>
                              <a:gd name="csX20" fmla="*/ 0 w 19810"/>
                              <a:gd name="csY20" fmla="*/ 11295 h 22336"/>
                              <a:gd name="csX21" fmla="*/ 2667 w 19810"/>
                              <a:gd name="csY21" fmla="*/ 3427 h 22336"/>
                              <a:gd name="csX22" fmla="*/ 9905 w 19810"/>
                              <a:gd name="csY22" fmla="*/ 0 h 223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810" h="22336">
                                <a:moveTo>
                                  <a:pt x="9905" y="1650"/>
                                </a:moveTo>
                                <a:cubicBezTo>
                                  <a:pt x="9143" y="1650"/>
                                  <a:pt x="8508" y="1904"/>
                                  <a:pt x="7874" y="2538"/>
                                </a:cubicBezTo>
                                <a:cubicBezTo>
                                  <a:pt x="7366" y="3173"/>
                                  <a:pt x="6985" y="4315"/>
                                  <a:pt x="6730" y="5965"/>
                                </a:cubicBezTo>
                                <a:cubicBezTo>
                                  <a:pt x="6604" y="7742"/>
                                  <a:pt x="6477" y="10026"/>
                                  <a:pt x="6477" y="13072"/>
                                </a:cubicBezTo>
                                <a:cubicBezTo>
                                  <a:pt x="6477" y="14722"/>
                                  <a:pt x="6477" y="16245"/>
                                  <a:pt x="6730" y="17641"/>
                                </a:cubicBezTo>
                                <a:cubicBezTo>
                                  <a:pt x="6857" y="18783"/>
                                  <a:pt x="7238" y="19545"/>
                                  <a:pt x="7746" y="20052"/>
                                </a:cubicBezTo>
                                <a:cubicBezTo>
                                  <a:pt x="8255" y="20560"/>
                                  <a:pt x="8889" y="20941"/>
                                  <a:pt x="9651" y="20941"/>
                                </a:cubicBezTo>
                                <a:cubicBezTo>
                                  <a:pt x="10413" y="20941"/>
                                  <a:pt x="10921" y="20814"/>
                                  <a:pt x="11302" y="20306"/>
                                </a:cubicBezTo>
                                <a:cubicBezTo>
                                  <a:pt x="11937" y="19798"/>
                                  <a:pt x="12318" y="19037"/>
                                  <a:pt x="12445" y="18149"/>
                                </a:cubicBezTo>
                                <a:cubicBezTo>
                                  <a:pt x="12699" y="16752"/>
                                  <a:pt x="12953" y="13833"/>
                                  <a:pt x="12953" y="9518"/>
                                </a:cubicBezTo>
                                <a:cubicBezTo>
                                  <a:pt x="12953" y="6980"/>
                                  <a:pt x="12826" y="5203"/>
                                  <a:pt x="12572" y="4188"/>
                                </a:cubicBezTo>
                                <a:cubicBezTo>
                                  <a:pt x="12318" y="3173"/>
                                  <a:pt x="11810" y="2538"/>
                                  <a:pt x="11302" y="2157"/>
                                </a:cubicBezTo>
                                <a:cubicBezTo>
                                  <a:pt x="10921" y="1904"/>
                                  <a:pt x="10413" y="1650"/>
                                  <a:pt x="9778" y="1650"/>
                                </a:cubicBezTo>
                                <a:moveTo>
                                  <a:pt x="9905" y="0"/>
                                </a:moveTo>
                                <a:cubicBezTo>
                                  <a:pt x="11683" y="0"/>
                                  <a:pt x="13461" y="508"/>
                                  <a:pt x="14985" y="1396"/>
                                </a:cubicBezTo>
                                <a:cubicBezTo>
                                  <a:pt x="16509" y="2284"/>
                                  <a:pt x="17779" y="3680"/>
                                  <a:pt x="18541" y="5457"/>
                                </a:cubicBezTo>
                                <a:cubicBezTo>
                                  <a:pt x="19302" y="7234"/>
                                  <a:pt x="19810" y="9138"/>
                                  <a:pt x="19810" y="11168"/>
                                </a:cubicBezTo>
                                <a:cubicBezTo>
                                  <a:pt x="19810" y="14214"/>
                                  <a:pt x="19048" y="16626"/>
                                  <a:pt x="17524" y="18656"/>
                                </a:cubicBezTo>
                                <a:cubicBezTo>
                                  <a:pt x="15620" y="21068"/>
                                  <a:pt x="13207" y="22337"/>
                                  <a:pt x="9905" y="22337"/>
                                </a:cubicBezTo>
                                <a:cubicBezTo>
                                  <a:pt x="6604" y="22337"/>
                                  <a:pt x="4318" y="21194"/>
                                  <a:pt x="2540" y="19037"/>
                                </a:cubicBezTo>
                                <a:cubicBezTo>
                                  <a:pt x="762" y="16752"/>
                                  <a:pt x="0" y="14214"/>
                                  <a:pt x="0" y="11295"/>
                                </a:cubicBezTo>
                                <a:cubicBezTo>
                                  <a:pt x="0" y="8376"/>
                                  <a:pt x="889" y="5584"/>
                                  <a:pt x="2667" y="3427"/>
                                </a:cubicBezTo>
                                <a:cubicBezTo>
                                  <a:pt x="4445" y="1142"/>
                                  <a:pt x="6857" y="0"/>
                                  <a:pt x="9905" y="0"/>
                                </a:cubicBezTo>
                              </a:path>
                            </a:pathLst>
                          </a:custGeom>
                          <a:solidFill>
                            <a:srgbClr val="000000"/>
                          </a:solidFill>
                          <a:ln w="12688" cap="flat">
                            <a:noFill/>
                            <a:prstDash val="solid"/>
                            <a:miter/>
                          </a:ln>
                        </wps:spPr>
                        <wps:bodyPr/>
                      </wps:wsp>
                      <wps:wsp>
                        <wps:cNvPr id="262536684" name="Freeform: Shape 262536684"/>
                        <wps:cNvSpPr/>
                        <wps:spPr>
                          <a:xfrm>
                            <a:off x="293724" y="287947"/>
                            <a:ext cx="17651" cy="31474"/>
                          </a:xfrm>
                          <a:custGeom>
                            <a:avLst/>
                            <a:gdLst>
                              <a:gd name="csX0" fmla="*/ 9397 w 17651"/>
                              <a:gd name="csY0" fmla="*/ 12564 h 31474"/>
                              <a:gd name="csX1" fmla="*/ 9397 w 17651"/>
                              <a:gd name="csY1" fmla="*/ 27286 h 31474"/>
                              <a:gd name="csX2" fmla="*/ 9778 w 17651"/>
                              <a:gd name="csY2" fmla="*/ 29951 h 31474"/>
                              <a:gd name="csX3" fmla="*/ 12445 w 17651"/>
                              <a:gd name="csY3" fmla="*/ 30713 h 31474"/>
                              <a:gd name="csX4" fmla="*/ 12445 w 17651"/>
                              <a:gd name="csY4" fmla="*/ 31474 h 31474"/>
                              <a:gd name="csX5" fmla="*/ 0 w 17651"/>
                              <a:gd name="csY5" fmla="*/ 31474 h 31474"/>
                              <a:gd name="csX6" fmla="*/ 0 w 17651"/>
                              <a:gd name="csY6" fmla="*/ 30713 h 31474"/>
                              <a:gd name="csX7" fmla="*/ 2032 w 17651"/>
                              <a:gd name="csY7" fmla="*/ 30332 h 31474"/>
                              <a:gd name="csX8" fmla="*/ 2921 w 17651"/>
                              <a:gd name="csY8" fmla="*/ 29444 h 31474"/>
                              <a:gd name="csX9" fmla="*/ 3175 w 17651"/>
                              <a:gd name="csY9" fmla="*/ 27159 h 31474"/>
                              <a:gd name="csX10" fmla="*/ 3175 w 17651"/>
                              <a:gd name="csY10" fmla="*/ 12437 h 31474"/>
                              <a:gd name="csX11" fmla="*/ 127 w 17651"/>
                              <a:gd name="csY11" fmla="*/ 12437 h 31474"/>
                              <a:gd name="csX12" fmla="*/ 127 w 17651"/>
                              <a:gd name="csY12" fmla="*/ 10280 h 31474"/>
                              <a:gd name="csX13" fmla="*/ 3175 w 17651"/>
                              <a:gd name="csY13" fmla="*/ 10280 h 31474"/>
                              <a:gd name="csX14" fmla="*/ 3175 w 17651"/>
                              <a:gd name="csY14" fmla="*/ 7615 h 31474"/>
                              <a:gd name="csX15" fmla="*/ 5588 w 17651"/>
                              <a:gd name="csY15" fmla="*/ 2158 h 31474"/>
                              <a:gd name="csX16" fmla="*/ 12064 w 17651"/>
                              <a:gd name="csY16" fmla="*/ 0 h 31474"/>
                              <a:gd name="csX17" fmla="*/ 16254 w 17651"/>
                              <a:gd name="csY17" fmla="*/ 1015 h 31474"/>
                              <a:gd name="csX18" fmla="*/ 17652 w 17651"/>
                              <a:gd name="csY18" fmla="*/ 3300 h 31474"/>
                              <a:gd name="csX19" fmla="*/ 16763 w 17651"/>
                              <a:gd name="csY19" fmla="*/ 5077 h 31474"/>
                              <a:gd name="csX20" fmla="*/ 14604 w 17651"/>
                              <a:gd name="csY20" fmla="*/ 5838 h 31474"/>
                              <a:gd name="csX21" fmla="*/ 12699 w 17651"/>
                              <a:gd name="csY21" fmla="*/ 5203 h 31474"/>
                              <a:gd name="csX22" fmla="*/ 12064 w 17651"/>
                              <a:gd name="csY22" fmla="*/ 3807 h 31474"/>
                              <a:gd name="csX23" fmla="*/ 12064 w 17651"/>
                              <a:gd name="csY23" fmla="*/ 2919 h 31474"/>
                              <a:gd name="csX24" fmla="*/ 12064 w 17651"/>
                              <a:gd name="csY24" fmla="*/ 2158 h 31474"/>
                              <a:gd name="csX25" fmla="*/ 11810 w 17651"/>
                              <a:gd name="csY25" fmla="*/ 1523 h 31474"/>
                              <a:gd name="csX26" fmla="*/ 10921 w 17651"/>
                              <a:gd name="csY26" fmla="*/ 1142 h 31474"/>
                              <a:gd name="csX27" fmla="*/ 9778 w 17651"/>
                              <a:gd name="csY27" fmla="*/ 1650 h 31474"/>
                              <a:gd name="csX28" fmla="*/ 9397 w 17651"/>
                              <a:gd name="csY28" fmla="*/ 3427 h 31474"/>
                              <a:gd name="csX29" fmla="*/ 9397 w 17651"/>
                              <a:gd name="csY29" fmla="*/ 7361 h 31474"/>
                              <a:gd name="csX30" fmla="*/ 9397 w 17651"/>
                              <a:gd name="csY30" fmla="*/ 10026 h 31474"/>
                              <a:gd name="csX31" fmla="*/ 12572 w 17651"/>
                              <a:gd name="csY31" fmla="*/ 10026 h 31474"/>
                              <a:gd name="csX32" fmla="*/ 12572 w 17651"/>
                              <a:gd name="csY32" fmla="*/ 12184 h 31474"/>
                              <a:gd name="csX33" fmla="*/ 9397 w 17651"/>
                              <a:gd name="csY33" fmla="*/ 12184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17651" h="31474">
                                <a:moveTo>
                                  <a:pt x="9397" y="12564"/>
                                </a:moveTo>
                                <a:lnTo>
                                  <a:pt x="9397" y="27286"/>
                                </a:lnTo>
                                <a:cubicBezTo>
                                  <a:pt x="9397" y="28682"/>
                                  <a:pt x="9524" y="29571"/>
                                  <a:pt x="9778" y="29951"/>
                                </a:cubicBezTo>
                                <a:cubicBezTo>
                                  <a:pt x="10286" y="30459"/>
                                  <a:pt x="11175" y="30713"/>
                                  <a:pt x="12445" y="30713"/>
                                </a:cubicBezTo>
                                <a:lnTo>
                                  <a:pt x="12445" y="31474"/>
                                </a:lnTo>
                                <a:lnTo>
                                  <a:pt x="0" y="31474"/>
                                </a:lnTo>
                                <a:lnTo>
                                  <a:pt x="0" y="30713"/>
                                </a:lnTo>
                                <a:cubicBezTo>
                                  <a:pt x="889" y="30713"/>
                                  <a:pt x="1651" y="30713"/>
                                  <a:pt x="2032" y="30332"/>
                                </a:cubicBezTo>
                                <a:cubicBezTo>
                                  <a:pt x="2413" y="30078"/>
                                  <a:pt x="2667" y="29825"/>
                                  <a:pt x="2921" y="29444"/>
                                </a:cubicBezTo>
                                <a:cubicBezTo>
                                  <a:pt x="3048" y="29063"/>
                                  <a:pt x="3175" y="28302"/>
                                  <a:pt x="3175" y="27159"/>
                                </a:cubicBezTo>
                                <a:lnTo>
                                  <a:pt x="3175" y="12437"/>
                                </a:lnTo>
                                <a:lnTo>
                                  <a:pt x="127" y="12437"/>
                                </a:lnTo>
                                <a:lnTo>
                                  <a:pt x="127" y="10280"/>
                                </a:lnTo>
                                <a:lnTo>
                                  <a:pt x="3175" y="10280"/>
                                </a:lnTo>
                                <a:lnTo>
                                  <a:pt x="3175" y="7615"/>
                                </a:lnTo>
                                <a:cubicBezTo>
                                  <a:pt x="3175" y="5457"/>
                                  <a:pt x="3937" y="3680"/>
                                  <a:pt x="5588" y="2158"/>
                                </a:cubicBezTo>
                                <a:cubicBezTo>
                                  <a:pt x="7111" y="761"/>
                                  <a:pt x="9397" y="0"/>
                                  <a:pt x="12064" y="0"/>
                                </a:cubicBezTo>
                                <a:cubicBezTo>
                                  <a:pt x="13969" y="0"/>
                                  <a:pt x="15366" y="381"/>
                                  <a:pt x="16254" y="1015"/>
                                </a:cubicBezTo>
                                <a:cubicBezTo>
                                  <a:pt x="17143" y="1650"/>
                                  <a:pt x="17652" y="2411"/>
                                  <a:pt x="17652" y="3300"/>
                                </a:cubicBezTo>
                                <a:cubicBezTo>
                                  <a:pt x="17652" y="3934"/>
                                  <a:pt x="17398" y="4569"/>
                                  <a:pt x="16763" y="5077"/>
                                </a:cubicBezTo>
                                <a:cubicBezTo>
                                  <a:pt x="16254" y="5584"/>
                                  <a:pt x="15493" y="5838"/>
                                  <a:pt x="14604" y="5838"/>
                                </a:cubicBezTo>
                                <a:cubicBezTo>
                                  <a:pt x="13842" y="5838"/>
                                  <a:pt x="13207" y="5584"/>
                                  <a:pt x="12699" y="5203"/>
                                </a:cubicBezTo>
                                <a:cubicBezTo>
                                  <a:pt x="12191" y="4823"/>
                                  <a:pt x="12064" y="4315"/>
                                  <a:pt x="12064" y="3807"/>
                                </a:cubicBezTo>
                                <a:cubicBezTo>
                                  <a:pt x="12064" y="3680"/>
                                  <a:pt x="12064" y="3427"/>
                                  <a:pt x="12064" y="2919"/>
                                </a:cubicBezTo>
                                <a:cubicBezTo>
                                  <a:pt x="12064" y="2665"/>
                                  <a:pt x="12064" y="2411"/>
                                  <a:pt x="12064" y="2158"/>
                                </a:cubicBezTo>
                                <a:cubicBezTo>
                                  <a:pt x="12064" y="1777"/>
                                  <a:pt x="12064" y="1650"/>
                                  <a:pt x="11810" y="1523"/>
                                </a:cubicBezTo>
                                <a:cubicBezTo>
                                  <a:pt x="11556" y="1269"/>
                                  <a:pt x="11302" y="1142"/>
                                  <a:pt x="10921" y="1142"/>
                                </a:cubicBezTo>
                                <a:cubicBezTo>
                                  <a:pt x="10540" y="1142"/>
                                  <a:pt x="10159" y="1269"/>
                                  <a:pt x="9778" y="1650"/>
                                </a:cubicBezTo>
                                <a:cubicBezTo>
                                  <a:pt x="9524" y="2031"/>
                                  <a:pt x="9397" y="2538"/>
                                  <a:pt x="9397" y="3427"/>
                                </a:cubicBezTo>
                                <a:lnTo>
                                  <a:pt x="9397" y="7361"/>
                                </a:lnTo>
                                <a:cubicBezTo>
                                  <a:pt x="9397" y="7361"/>
                                  <a:pt x="9397" y="10026"/>
                                  <a:pt x="9397" y="10026"/>
                                </a:cubicBezTo>
                                <a:lnTo>
                                  <a:pt x="12572" y="10026"/>
                                </a:lnTo>
                                <a:lnTo>
                                  <a:pt x="12572" y="12184"/>
                                </a:lnTo>
                                <a:lnTo>
                                  <a:pt x="9397" y="12184"/>
                                </a:lnTo>
                                <a:close/>
                              </a:path>
                            </a:pathLst>
                          </a:custGeom>
                          <a:solidFill>
                            <a:srgbClr val="000000"/>
                          </a:solidFill>
                          <a:ln w="12688" cap="flat">
                            <a:noFill/>
                            <a:prstDash val="solid"/>
                            <a:miter/>
                          </a:ln>
                        </wps:spPr>
                        <wps:bodyPr/>
                      </wps:wsp>
                      <wps:wsp>
                        <wps:cNvPr id="2002774672" name="Freeform: Shape 2002774672"/>
                        <wps:cNvSpPr/>
                        <wps:spPr>
                          <a:xfrm>
                            <a:off x="319883" y="288709"/>
                            <a:ext cx="34159" cy="31093"/>
                          </a:xfrm>
                          <a:custGeom>
                            <a:avLst/>
                            <a:gdLst>
                              <a:gd name="csX0" fmla="*/ 11683 w 34159"/>
                              <a:gd name="csY0" fmla="*/ 15991 h 31093"/>
                              <a:gd name="csX1" fmla="*/ 11683 w 34159"/>
                              <a:gd name="csY1" fmla="*/ 25509 h 31093"/>
                              <a:gd name="csX2" fmla="*/ 11937 w 34159"/>
                              <a:gd name="csY2" fmla="*/ 28428 h 31093"/>
                              <a:gd name="csX3" fmla="*/ 12953 w 34159"/>
                              <a:gd name="csY3" fmla="*/ 29444 h 31093"/>
                              <a:gd name="csX4" fmla="*/ 14985 w 34159"/>
                              <a:gd name="csY4" fmla="*/ 29824 h 31093"/>
                              <a:gd name="csX5" fmla="*/ 16001 w 34159"/>
                              <a:gd name="csY5" fmla="*/ 29824 h 31093"/>
                              <a:gd name="csX6" fmla="*/ 16001 w 34159"/>
                              <a:gd name="csY6" fmla="*/ 30713 h 31093"/>
                              <a:gd name="csX7" fmla="*/ 0 w 34159"/>
                              <a:gd name="csY7" fmla="*/ 30713 h 31093"/>
                              <a:gd name="csX8" fmla="*/ 0 w 34159"/>
                              <a:gd name="csY8" fmla="*/ 29824 h 31093"/>
                              <a:gd name="csX9" fmla="*/ 1016 w 34159"/>
                              <a:gd name="csY9" fmla="*/ 29824 h 31093"/>
                              <a:gd name="csX10" fmla="*/ 3175 w 34159"/>
                              <a:gd name="csY10" fmla="*/ 29317 h 31093"/>
                              <a:gd name="csX11" fmla="*/ 4064 w 34159"/>
                              <a:gd name="csY11" fmla="*/ 28175 h 31093"/>
                              <a:gd name="csX12" fmla="*/ 4318 w 34159"/>
                              <a:gd name="csY12" fmla="*/ 25383 h 31093"/>
                              <a:gd name="csX13" fmla="*/ 4318 w 34159"/>
                              <a:gd name="csY13" fmla="*/ 5203 h 31093"/>
                              <a:gd name="csX14" fmla="*/ 4064 w 34159"/>
                              <a:gd name="csY14" fmla="*/ 2284 h 31093"/>
                              <a:gd name="csX15" fmla="*/ 3048 w 34159"/>
                              <a:gd name="csY15" fmla="*/ 1269 h 31093"/>
                              <a:gd name="csX16" fmla="*/ 1016 w 34159"/>
                              <a:gd name="csY16" fmla="*/ 888 h 31093"/>
                              <a:gd name="csX17" fmla="*/ 0 w 34159"/>
                              <a:gd name="csY17" fmla="*/ 888 h 31093"/>
                              <a:gd name="csX18" fmla="*/ 0 w 34159"/>
                              <a:gd name="csY18" fmla="*/ 0 h 31093"/>
                              <a:gd name="csX19" fmla="*/ 16001 w 34159"/>
                              <a:gd name="csY19" fmla="*/ 0 h 31093"/>
                              <a:gd name="csX20" fmla="*/ 16001 w 34159"/>
                              <a:gd name="csY20" fmla="*/ 888 h 31093"/>
                              <a:gd name="csX21" fmla="*/ 14985 w 34159"/>
                              <a:gd name="csY21" fmla="*/ 888 h 31093"/>
                              <a:gd name="csX22" fmla="*/ 12826 w 34159"/>
                              <a:gd name="csY22" fmla="*/ 1396 h 31093"/>
                              <a:gd name="csX23" fmla="*/ 11937 w 34159"/>
                              <a:gd name="csY23" fmla="*/ 2538 h 31093"/>
                              <a:gd name="csX24" fmla="*/ 11683 w 34159"/>
                              <a:gd name="csY24" fmla="*/ 5457 h 31093"/>
                              <a:gd name="csX25" fmla="*/ 11683 w 34159"/>
                              <a:gd name="csY25" fmla="*/ 14087 h 31093"/>
                              <a:gd name="csX26" fmla="*/ 22477 w 34159"/>
                              <a:gd name="csY26" fmla="*/ 14087 h 31093"/>
                              <a:gd name="csX27" fmla="*/ 22477 w 34159"/>
                              <a:gd name="csY27" fmla="*/ 5457 h 31093"/>
                              <a:gd name="csX28" fmla="*/ 22223 w 34159"/>
                              <a:gd name="csY28" fmla="*/ 2538 h 31093"/>
                              <a:gd name="csX29" fmla="*/ 21207 w 34159"/>
                              <a:gd name="csY29" fmla="*/ 1523 h 31093"/>
                              <a:gd name="csX30" fmla="*/ 19175 w 34159"/>
                              <a:gd name="csY30" fmla="*/ 1142 h 31093"/>
                              <a:gd name="csX31" fmla="*/ 18160 w 34159"/>
                              <a:gd name="csY31" fmla="*/ 1142 h 31093"/>
                              <a:gd name="csX32" fmla="*/ 18160 w 34159"/>
                              <a:gd name="csY32" fmla="*/ 254 h 31093"/>
                              <a:gd name="csX33" fmla="*/ 34160 w 34159"/>
                              <a:gd name="csY33" fmla="*/ 254 h 31093"/>
                              <a:gd name="csX34" fmla="*/ 34160 w 34159"/>
                              <a:gd name="csY34" fmla="*/ 1142 h 31093"/>
                              <a:gd name="csX35" fmla="*/ 33144 w 34159"/>
                              <a:gd name="csY35" fmla="*/ 1142 h 31093"/>
                              <a:gd name="csX36" fmla="*/ 30985 w 34159"/>
                              <a:gd name="csY36" fmla="*/ 1650 h 31093"/>
                              <a:gd name="csX37" fmla="*/ 30097 w 34159"/>
                              <a:gd name="csY37" fmla="*/ 2792 h 31093"/>
                              <a:gd name="csX38" fmla="*/ 29842 w 34159"/>
                              <a:gd name="csY38" fmla="*/ 5711 h 31093"/>
                              <a:gd name="csX39" fmla="*/ 29842 w 34159"/>
                              <a:gd name="csY39" fmla="*/ 25890 h 31093"/>
                              <a:gd name="csX40" fmla="*/ 30097 w 34159"/>
                              <a:gd name="csY40" fmla="*/ 28809 h 31093"/>
                              <a:gd name="csX41" fmla="*/ 31112 w 34159"/>
                              <a:gd name="csY41" fmla="*/ 29824 h 31093"/>
                              <a:gd name="csX42" fmla="*/ 33144 w 34159"/>
                              <a:gd name="csY42" fmla="*/ 30205 h 31093"/>
                              <a:gd name="csX43" fmla="*/ 34160 w 34159"/>
                              <a:gd name="csY43" fmla="*/ 30205 h 31093"/>
                              <a:gd name="csX44" fmla="*/ 34160 w 34159"/>
                              <a:gd name="csY44" fmla="*/ 31094 h 31093"/>
                              <a:gd name="csX45" fmla="*/ 18160 w 34159"/>
                              <a:gd name="csY45" fmla="*/ 31094 h 31093"/>
                              <a:gd name="csX46" fmla="*/ 18160 w 34159"/>
                              <a:gd name="csY46" fmla="*/ 30205 h 31093"/>
                              <a:gd name="csX47" fmla="*/ 19175 w 34159"/>
                              <a:gd name="csY47" fmla="*/ 30205 h 31093"/>
                              <a:gd name="csX48" fmla="*/ 21334 w 34159"/>
                              <a:gd name="csY48" fmla="*/ 29698 h 31093"/>
                              <a:gd name="csX49" fmla="*/ 22223 w 34159"/>
                              <a:gd name="csY49" fmla="*/ 28555 h 31093"/>
                              <a:gd name="csX50" fmla="*/ 22477 w 34159"/>
                              <a:gd name="csY50" fmla="*/ 25763 h 31093"/>
                              <a:gd name="csX51" fmla="*/ 22477 w 34159"/>
                              <a:gd name="csY51" fmla="*/ 16245 h 31093"/>
                              <a:gd name="csX52" fmla="*/ 11683 w 34159"/>
                              <a:gd name="csY52" fmla="*/ 16245 h 310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4159" h="31093">
                                <a:moveTo>
                                  <a:pt x="11683" y="15991"/>
                                </a:moveTo>
                                <a:lnTo>
                                  <a:pt x="11683" y="25509"/>
                                </a:lnTo>
                                <a:cubicBezTo>
                                  <a:pt x="11683" y="27032"/>
                                  <a:pt x="11683" y="28048"/>
                                  <a:pt x="11937" y="28428"/>
                                </a:cubicBezTo>
                                <a:cubicBezTo>
                                  <a:pt x="12064" y="28809"/>
                                  <a:pt x="12445" y="29190"/>
                                  <a:pt x="12953" y="29444"/>
                                </a:cubicBezTo>
                                <a:cubicBezTo>
                                  <a:pt x="13461" y="29698"/>
                                  <a:pt x="14096" y="29824"/>
                                  <a:pt x="14985" y="29824"/>
                                </a:cubicBezTo>
                                <a:lnTo>
                                  <a:pt x="16001" y="29824"/>
                                </a:lnTo>
                                <a:lnTo>
                                  <a:pt x="16001" y="30713"/>
                                </a:lnTo>
                                <a:lnTo>
                                  <a:pt x="0" y="30713"/>
                                </a:lnTo>
                                <a:lnTo>
                                  <a:pt x="0" y="29824"/>
                                </a:lnTo>
                                <a:lnTo>
                                  <a:pt x="1016" y="29824"/>
                                </a:lnTo>
                                <a:cubicBezTo>
                                  <a:pt x="1905" y="29824"/>
                                  <a:pt x="2667" y="29698"/>
                                  <a:pt x="3175" y="29317"/>
                                </a:cubicBezTo>
                                <a:cubicBezTo>
                                  <a:pt x="3556" y="29063"/>
                                  <a:pt x="3937" y="28809"/>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6001" y="0"/>
                                </a:lnTo>
                                <a:lnTo>
                                  <a:pt x="16001" y="888"/>
                                </a:lnTo>
                                <a:lnTo>
                                  <a:pt x="14985" y="888"/>
                                </a:lnTo>
                                <a:cubicBezTo>
                                  <a:pt x="14096" y="888"/>
                                  <a:pt x="13334" y="1015"/>
                                  <a:pt x="12826" y="1396"/>
                                </a:cubicBezTo>
                                <a:cubicBezTo>
                                  <a:pt x="12445" y="1650"/>
                                  <a:pt x="12064" y="2031"/>
                                  <a:pt x="11937" y="2538"/>
                                </a:cubicBezTo>
                                <a:cubicBezTo>
                                  <a:pt x="11810" y="2919"/>
                                  <a:pt x="11683" y="3807"/>
                                  <a:pt x="11683" y="5457"/>
                                </a:cubicBezTo>
                                <a:lnTo>
                                  <a:pt x="11683" y="14087"/>
                                </a:lnTo>
                                <a:lnTo>
                                  <a:pt x="22477" y="14087"/>
                                </a:lnTo>
                                <a:lnTo>
                                  <a:pt x="22477" y="5457"/>
                                </a:lnTo>
                                <a:cubicBezTo>
                                  <a:pt x="22477" y="3934"/>
                                  <a:pt x="22477" y="2919"/>
                                  <a:pt x="22223" y="2538"/>
                                </a:cubicBezTo>
                                <a:cubicBezTo>
                                  <a:pt x="22096" y="2157"/>
                                  <a:pt x="21715" y="1777"/>
                                  <a:pt x="21207" y="1523"/>
                                </a:cubicBezTo>
                                <a:cubicBezTo>
                                  <a:pt x="20699" y="1269"/>
                                  <a:pt x="19937" y="1142"/>
                                  <a:pt x="19175" y="1142"/>
                                </a:cubicBezTo>
                                <a:lnTo>
                                  <a:pt x="18160" y="1142"/>
                                </a:lnTo>
                                <a:lnTo>
                                  <a:pt x="18160" y="254"/>
                                </a:lnTo>
                                <a:lnTo>
                                  <a:pt x="34160" y="254"/>
                                </a:lnTo>
                                <a:lnTo>
                                  <a:pt x="34160" y="1142"/>
                                </a:lnTo>
                                <a:lnTo>
                                  <a:pt x="33144" y="1142"/>
                                </a:lnTo>
                                <a:cubicBezTo>
                                  <a:pt x="32255" y="1142"/>
                                  <a:pt x="31493" y="1269"/>
                                  <a:pt x="30985" y="1650"/>
                                </a:cubicBezTo>
                                <a:cubicBezTo>
                                  <a:pt x="30604" y="1904"/>
                                  <a:pt x="30223" y="2284"/>
                                  <a:pt x="30097" y="2792"/>
                                </a:cubicBezTo>
                                <a:cubicBezTo>
                                  <a:pt x="29969" y="3173"/>
                                  <a:pt x="29842" y="4061"/>
                                  <a:pt x="29842" y="5711"/>
                                </a:cubicBezTo>
                                <a:lnTo>
                                  <a:pt x="29842" y="25890"/>
                                </a:lnTo>
                                <a:cubicBezTo>
                                  <a:pt x="29842" y="27413"/>
                                  <a:pt x="29842" y="28428"/>
                                  <a:pt x="30097" y="28809"/>
                                </a:cubicBezTo>
                                <a:cubicBezTo>
                                  <a:pt x="30223" y="29190"/>
                                  <a:pt x="30604" y="29571"/>
                                  <a:pt x="31112" y="29824"/>
                                </a:cubicBezTo>
                                <a:cubicBezTo>
                                  <a:pt x="31620" y="30078"/>
                                  <a:pt x="32255" y="30205"/>
                                  <a:pt x="33144" y="30205"/>
                                </a:cubicBezTo>
                                <a:lnTo>
                                  <a:pt x="34160" y="30205"/>
                                </a:lnTo>
                                <a:lnTo>
                                  <a:pt x="34160" y="31094"/>
                                </a:lnTo>
                                <a:lnTo>
                                  <a:pt x="18160" y="31094"/>
                                </a:lnTo>
                                <a:lnTo>
                                  <a:pt x="18160" y="30205"/>
                                </a:lnTo>
                                <a:lnTo>
                                  <a:pt x="19175" y="30205"/>
                                </a:lnTo>
                                <a:cubicBezTo>
                                  <a:pt x="20064" y="30205"/>
                                  <a:pt x="20826" y="30078"/>
                                  <a:pt x="21334" y="29698"/>
                                </a:cubicBezTo>
                                <a:cubicBezTo>
                                  <a:pt x="21715" y="29444"/>
                                  <a:pt x="22096" y="29190"/>
                                  <a:pt x="22223" y="28555"/>
                                </a:cubicBezTo>
                                <a:cubicBezTo>
                                  <a:pt x="22350" y="28175"/>
                                  <a:pt x="22477" y="27286"/>
                                  <a:pt x="22477" y="25763"/>
                                </a:cubicBezTo>
                                <a:lnTo>
                                  <a:pt x="22477" y="16245"/>
                                </a:lnTo>
                                <a:lnTo>
                                  <a:pt x="11683" y="16245"/>
                                </a:lnTo>
                                <a:close/>
                              </a:path>
                            </a:pathLst>
                          </a:custGeom>
                          <a:solidFill>
                            <a:srgbClr val="000000"/>
                          </a:solidFill>
                          <a:ln w="12688" cap="flat">
                            <a:noFill/>
                            <a:prstDash val="solid"/>
                            <a:miter/>
                          </a:ln>
                        </wps:spPr>
                        <wps:bodyPr/>
                      </wps:wsp>
                      <wps:wsp>
                        <wps:cNvPr id="1493311306" name="Freeform: Shape 1493311306"/>
                        <wps:cNvSpPr/>
                        <wps:spPr>
                          <a:xfrm>
                            <a:off x="356202" y="297593"/>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841 w 17778"/>
                              <a:gd name="csY5" fmla="*/ 8249 h 22463"/>
                              <a:gd name="csX6" fmla="*/ 5841 w 17778"/>
                              <a:gd name="csY6" fmla="*/ 9011 h 22463"/>
                              <a:gd name="csX7" fmla="*/ 11937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841" y="5965"/>
                                  <a:pt x="5841" y="8249"/>
                                </a:cubicBezTo>
                                <a:lnTo>
                                  <a:pt x="5841" y="9011"/>
                                </a:lnTo>
                                <a:lnTo>
                                  <a:pt x="11937"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6" y="18149"/>
                                </a:cubicBezTo>
                                <a:cubicBezTo>
                                  <a:pt x="15239" y="17641"/>
                                  <a:pt x="16001" y="16752"/>
                                  <a:pt x="16889" y="15483"/>
                                </a:cubicBezTo>
                                <a:lnTo>
                                  <a:pt x="17651" y="15991"/>
                                </a:lnTo>
                                <a:cubicBezTo>
                                  <a:pt x="16508"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1" y="6980"/>
                                  <a:pt x="17778" y="10534"/>
                                </a:cubicBezTo>
                              </a:path>
                            </a:pathLst>
                          </a:custGeom>
                          <a:solidFill>
                            <a:srgbClr val="000000"/>
                          </a:solidFill>
                          <a:ln w="12688" cap="flat">
                            <a:noFill/>
                            <a:prstDash val="solid"/>
                            <a:miter/>
                          </a:ln>
                        </wps:spPr>
                        <wps:bodyPr/>
                      </wps:wsp>
                      <wps:wsp>
                        <wps:cNvPr id="942853527" name="Freeform: Shape 942853527"/>
                        <wps:cNvSpPr/>
                        <wps:spPr>
                          <a:xfrm>
                            <a:off x="376901" y="297720"/>
                            <a:ext cx="19937" cy="21955"/>
                          </a:xfrm>
                          <a:custGeom>
                            <a:avLst/>
                            <a:gdLst>
                              <a:gd name="csX0" fmla="*/ 11175 w 19937"/>
                              <a:gd name="csY0" fmla="*/ 16879 h 21955"/>
                              <a:gd name="csX1" fmla="*/ 11175 w 19937"/>
                              <a:gd name="csY1" fmla="*/ 9772 h 21955"/>
                              <a:gd name="csX2" fmla="*/ 7111 w 19937"/>
                              <a:gd name="csY2" fmla="*/ 13199 h 21955"/>
                              <a:gd name="csX3" fmla="*/ 6222 w 19937"/>
                              <a:gd name="csY3" fmla="*/ 15610 h 21955"/>
                              <a:gd name="csX4" fmla="*/ 6984 w 19937"/>
                              <a:gd name="csY4" fmla="*/ 17387 h 21955"/>
                              <a:gd name="csX5" fmla="*/ 8508 w 19937"/>
                              <a:gd name="csY5" fmla="*/ 18022 h 21955"/>
                              <a:gd name="csX6" fmla="*/ 11175 w 19937"/>
                              <a:gd name="csY6" fmla="*/ 16752 h 21955"/>
                              <a:gd name="csX7" fmla="*/ 11175 w 19937"/>
                              <a:gd name="csY7" fmla="*/ 18529 h 21955"/>
                              <a:gd name="csX8" fmla="*/ 4190 w 19937"/>
                              <a:gd name="csY8" fmla="*/ 21956 h 21955"/>
                              <a:gd name="csX9" fmla="*/ 1143 w 19937"/>
                              <a:gd name="csY9" fmla="*/ 20814 h 21955"/>
                              <a:gd name="csX10" fmla="*/ 0 w 19937"/>
                              <a:gd name="csY10" fmla="*/ 17895 h 21955"/>
                              <a:gd name="csX11" fmla="*/ 2032 w 19937"/>
                              <a:gd name="csY11" fmla="*/ 13580 h 21955"/>
                              <a:gd name="csX12" fmla="*/ 11048 w 19937"/>
                              <a:gd name="csY12" fmla="*/ 8503 h 21955"/>
                              <a:gd name="csX13" fmla="*/ 11048 w 19937"/>
                              <a:gd name="csY13" fmla="*/ 6346 h 21955"/>
                              <a:gd name="csX14" fmla="*/ 10794 w 19937"/>
                              <a:gd name="csY14" fmla="*/ 3300 h 21955"/>
                              <a:gd name="csX15" fmla="*/ 9778 w 19937"/>
                              <a:gd name="csY15" fmla="*/ 2158 h 21955"/>
                              <a:gd name="csX16" fmla="*/ 8127 w 19937"/>
                              <a:gd name="csY16" fmla="*/ 1650 h 21955"/>
                              <a:gd name="csX17" fmla="*/ 5714 w 19937"/>
                              <a:gd name="csY17" fmla="*/ 2284 h 21955"/>
                              <a:gd name="csX18" fmla="*/ 5079 w 19937"/>
                              <a:gd name="csY18" fmla="*/ 3300 h 21955"/>
                              <a:gd name="csX19" fmla="*/ 5714 w 19937"/>
                              <a:gd name="csY19" fmla="*/ 4442 h 21955"/>
                              <a:gd name="csX20" fmla="*/ 6603 w 19937"/>
                              <a:gd name="csY20" fmla="*/ 6346 h 21955"/>
                              <a:gd name="csX21" fmla="*/ 5714 w 19937"/>
                              <a:gd name="csY21" fmla="*/ 8249 h 21955"/>
                              <a:gd name="csX22" fmla="*/ 3556 w 19937"/>
                              <a:gd name="csY22" fmla="*/ 9011 h 21955"/>
                              <a:gd name="csX23" fmla="*/ 1143 w 19937"/>
                              <a:gd name="csY23" fmla="*/ 8122 h 21955"/>
                              <a:gd name="csX24" fmla="*/ 127 w 19937"/>
                              <a:gd name="csY24" fmla="*/ 6092 h 21955"/>
                              <a:gd name="csX25" fmla="*/ 1397 w 19937"/>
                              <a:gd name="csY25" fmla="*/ 3046 h 21955"/>
                              <a:gd name="csX26" fmla="*/ 4952 w 19937"/>
                              <a:gd name="csY26" fmla="*/ 761 h 21955"/>
                              <a:gd name="csX27" fmla="*/ 9778 w 19937"/>
                              <a:gd name="csY27" fmla="*/ 0 h 21955"/>
                              <a:gd name="csX28" fmla="*/ 14604 w 19937"/>
                              <a:gd name="csY28" fmla="*/ 1269 h 21955"/>
                              <a:gd name="csX29" fmla="*/ 16889 w 19937"/>
                              <a:gd name="csY29" fmla="*/ 4061 h 21955"/>
                              <a:gd name="csX30" fmla="*/ 17270 w 19937"/>
                              <a:gd name="csY30" fmla="*/ 8376 h 21955"/>
                              <a:gd name="csX31" fmla="*/ 17270 w 19937"/>
                              <a:gd name="csY31" fmla="*/ 16626 h 21955"/>
                              <a:gd name="csX32" fmla="*/ 17270 w 19937"/>
                              <a:gd name="csY32" fmla="*/ 18402 h 21955"/>
                              <a:gd name="csX33" fmla="*/ 17651 w 19937"/>
                              <a:gd name="csY33" fmla="*/ 18910 h 21955"/>
                              <a:gd name="csX34" fmla="*/ 18159 w 19937"/>
                              <a:gd name="csY34" fmla="*/ 19037 h 21955"/>
                              <a:gd name="csX35" fmla="*/ 19302 w 19937"/>
                              <a:gd name="csY35" fmla="*/ 18149 h 21955"/>
                              <a:gd name="csX36" fmla="*/ 19937 w 19937"/>
                              <a:gd name="csY36" fmla="*/ 18656 h 21955"/>
                              <a:gd name="csX37" fmla="*/ 17651 w 19937"/>
                              <a:gd name="csY37" fmla="*/ 21068 h 21955"/>
                              <a:gd name="csX38" fmla="*/ 14857 w 19937"/>
                              <a:gd name="csY38" fmla="*/ 21829 h 21955"/>
                              <a:gd name="csX39" fmla="*/ 12064 w 19937"/>
                              <a:gd name="csY39" fmla="*/ 20941 h 21955"/>
                              <a:gd name="csX40" fmla="*/ 10794 w 19937"/>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955">
                                <a:moveTo>
                                  <a:pt x="11175" y="16879"/>
                                </a:moveTo>
                                <a:lnTo>
                                  <a:pt x="11175" y="9772"/>
                                </a:lnTo>
                                <a:cubicBezTo>
                                  <a:pt x="9397" y="10788"/>
                                  <a:pt x="8000" y="11930"/>
                                  <a:pt x="7111" y="13199"/>
                                </a:cubicBezTo>
                                <a:cubicBezTo>
                                  <a:pt x="6476" y="13960"/>
                                  <a:pt x="6222" y="14849"/>
                                  <a:pt x="6222" y="15610"/>
                                </a:cubicBezTo>
                                <a:cubicBezTo>
                                  <a:pt x="6222" y="16245"/>
                                  <a:pt x="6476" y="16879"/>
                                  <a:pt x="6984" y="17387"/>
                                </a:cubicBezTo>
                                <a:cubicBezTo>
                                  <a:pt x="7365" y="17768"/>
                                  <a:pt x="7873" y="18022"/>
                                  <a:pt x="8508" y="18022"/>
                                </a:cubicBezTo>
                                <a:cubicBezTo>
                                  <a:pt x="9270" y="18022"/>
                                  <a:pt x="10159" y="17641"/>
                                  <a:pt x="11175" y="16752"/>
                                </a:cubicBezTo>
                                <a:moveTo>
                                  <a:pt x="11175" y="18529"/>
                                </a:moveTo>
                                <a:cubicBezTo>
                                  <a:pt x="8635" y="20814"/>
                                  <a:pt x="6222" y="21956"/>
                                  <a:pt x="4190" y="21956"/>
                                </a:cubicBezTo>
                                <a:cubicBezTo>
                                  <a:pt x="3048" y="21956"/>
                                  <a:pt x="2032" y="21575"/>
                                  <a:pt x="1143" y="20814"/>
                                </a:cubicBezTo>
                                <a:cubicBezTo>
                                  <a:pt x="381" y="20052"/>
                                  <a:pt x="0" y="19037"/>
                                  <a:pt x="0" y="17895"/>
                                </a:cubicBezTo>
                                <a:cubicBezTo>
                                  <a:pt x="0" y="16245"/>
                                  <a:pt x="635" y="14849"/>
                                  <a:pt x="2032" y="13580"/>
                                </a:cubicBezTo>
                                <a:cubicBezTo>
                                  <a:pt x="3429" y="12311"/>
                                  <a:pt x="6476" y="10534"/>
                                  <a:pt x="11048" y="8503"/>
                                </a:cubicBezTo>
                                <a:lnTo>
                                  <a:pt x="11048" y="6346"/>
                                </a:lnTo>
                                <a:cubicBezTo>
                                  <a:pt x="11048" y="4696"/>
                                  <a:pt x="11048" y="3807"/>
                                  <a:pt x="10794" y="3300"/>
                                </a:cubicBezTo>
                                <a:cubicBezTo>
                                  <a:pt x="10667" y="2919"/>
                                  <a:pt x="10286" y="2538"/>
                                  <a:pt x="9778" y="2158"/>
                                </a:cubicBezTo>
                                <a:cubicBezTo>
                                  <a:pt x="9270" y="1777"/>
                                  <a:pt x="8762" y="1650"/>
                                  <a:pt x="8127" y="1650"/>
                                </a:cubicBezTo>
                                <a:cubicBezTo>
                                  <a:pt x="7111" y="1650"/>
                                  <a:pt x="6349" y="1904"/>
                                  <a:pt x="5714" y="2284"/>
                                </a:cubicBezTo>
                                <a:cubicBezTo>
                                  <a:pt x="5333" y="2538"/>
                                  <a:pt x="5079" y="2919"/>
                                  <a:pt x="5079" y="3300"/>
                                </a:cubicBezTo>
                                <a:cubicBezTo>
                                  <a:pt x="5079" y="3680"/>
                                  <a:pt x="5333" y="4061"/>
                                  <a:pt x="5714" y="4442"/>
                                </a:cubicBezTo>
                                <a:cubicBezTo>
                                  <a:pt x="6349" y="5077"/>
                                  <a:pt x="6603" y="5711"/>
                                  <a:pt x="6603" y="6346"/>
                                </a:cubicBezTo>
                                <a:cubicBezTo>
                                  <a:pt x="6603" y="7107"/>
                                  <a:pt x="6349" y="7742"/>
                                  <a:pt x="5714"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2" y="761"/>
                                </a:cubicBezTo>
                                <a:cubicBezTo>
                                  <a:pt x="6476" y="254"/>
                                  <a:pt x="8127" y="0"/>
                                  <a:pt x="9778" y="0"/>
                                </a:cubicBezTo>
                                <a:cubicBezTo>
                                  <a:pt x="11810" y="0"/>
                                  <a:pt x="13334" y="381"/>
                                  <a:pt x="14604" y="1269"/>
                                </a:cubicBezTo>
                                <a:cubicBezTo>
                                  <a:pt x="15746" y="2158"/>
                                  <a:pt x="16508" y="3046"/>
                                  <a:pt x="16889" y="4061"/>
                                </a:cubicBezTo>
                                <a:cubicBezTo>
                                  <a:pt x="17143" y="4696"/>
                                  <a:pt x="17270" y="6092"/>
                                  <a:pt x="17270" y="8376"/>
                                </a:cubicBezTo>
                                <a:lnTo>
                                  <a:pt x="17270" y="16626"/>
                                </a:lnTo>
                                <a:cubicBezTo>
                                  <a:pt x="17270" y="17641"/>
                                  <a:pt x="17270" y="18149"/>
                                  <a:pt x="17270" y="18402"/>
                                </a:cubicBezTo>
                                <a:cubicBezTo>
                                  <a:pt x="17270" y="18656"/>
                                  <a:pt x="17524" y="18783"/>
                                  <a:pt x="17651" y="18910"/>
                                </a:cubicBezTo>
                                <a:cubicBezTo>
                                  <a:pt x="17778" y="18910"/>
                                  <a:pt x="17905" y="19037"/>
                                  <a:pt x="18159" y="19037"/>
                                </a:cubicBezTo>
                                <a:cubicBezTo>
                                  <a:pt x="18540" y="19037"/>
                                  <a:pt x="18921" y="18783"/>
                                  <a:pt x="19302" y="18149"/>
                                </a:cubicBezTo>
                                <a:lnTo>
                                  <a:pt x="19937" y="18656"/>
                                </a:lnTo>
                                <a:cubicBezTo>
                                  <a:pt x="19175" y="19798"/>
                                  <a:pt x="18413" y="20560"/>
                                  <a:pt x="17651" y="21068"/>
                                </a:cubicBezTo>
                                <a:cubicBezTo>
                                  <a:pt x="16889" y="21575"/>
                                  <a:pt x="15874" y="21829"/>
                                  <a:pt x="14857"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1188382913" name="Freeform: Shape 1188382913"/>
                        <wps:cNvSpPr/>
                        <wps:spPr>
                          <a:xfrm>
                            <a:off x="399124" y="288709"/>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1460757550" name="Freeform: Shape 1460757550"/>
                        <wps:cNvSpPr/>
                        <wps:spPr>
                          <a:xfrm>
                            <a:off x="411569" y="290486"/>
                            <a:ext cx="14223" cy="29316"/>
                          </a:xfrm>
                          <a:custGeom>
                            <a:avLst/>
                            <a:gdLst>
                              <a:gd name="csX0" fmla="*/ 9270 w 14223"/>
                              <a:gd name="csY0" fmla="*/ 0 h 29316"/>
                              <a:gd name="csX1" fmla="*/ 9270 w 14223"/>
                              <a:gd name="csY1" fmla="*/ 7742 h 29316"/>
                              <a:gd name="csX2" fmla="*/ 14223 w 14223"/>
                              <a:gd name="csY2" fmla="*/ 7742 h 29316"/>
                              <a:gd name="csX3" fmla="*/ 14223 w 14223"/>
                              <a:gd name="csY3" fmla="*/ 10026 h 29316"/>
                              <a:gd name="csX4" fmla="*/ 9270 w 14223"/>
                              <a:gd name="csY4" fmla="*/ 10026 h 29316"/>
                              <a:gd name="csX5" fmla="*/ 9270 w 14223"/>
                              <a:gd name="csY5" fmla="*/ 23098 h 29316"/>
                              <a:gd name="csX6" fmla="*/ 9397 w 14223"/>
                              <a:gd name="csY6" fmla="*/ 25509 h 29316"/>
                              <a:gd name="csX7" fmla="*/ 10032 w 14223"/>
                              <a:gd name="csY7" fmla="*/ 26398 h 29316"/>
                              <a:gd name="csX8" fmla="*/ 10794 w 14223"/>
                              <a:gd name="csY8" fmla="*/ 26779 h 29316"/>
                              <a:gd name="csX9" fmla="*/ 13588 w 14223"/>
                              <a:gd name="csY9" fmla="*/ 24494 h 29316"/>
                              <a:gd name="csX10" fmla="*/ 14223 w 14223"/>
                              <a:gd name="csY10" fmla="*/ 25002 h 29316"/>
                              <a:gd name="csX11" fmla="*/ 8255 w 14223"/>
                              <a:gd name="csY11" fmla="*/ 29317 h 29316"/>
                              <a:gd name="csX12" fmla="*/ 4826 w 14223"/>
                              <a:gd name="csY12" fmla="*/ 28175 h 29316"/>
                              <a:gd name="csX13" fmla="*/ 3048 w 14223"/>
                              <a:gd name="csY13" fmla="*/ 25636 h 29316"/>
                              <a:gd name="csX14" fmla="*/ 2794 w 14223"/>
                              <a:gd name="csY14" fmla="*/ 21448 h 29316"/>
                              <a:gd name="csX15" fmla="*/ 2794 w 14223"/>
                              <a:gd name="csY15" fmla="*/ 10026 h 29316"/>
                              <a:gd name="csX16" fmla="*/ 0 w 14223"/>
                              <a:gd name="csY16" fmla="*/ 10026 h 29316"/>
                              <a:gd name="csX17" fmla="*/ 0 w 14223"/>
                              <a:gd name="csY17" fmla="*/ 9265 h 29316"/>
                              <a:gd name="csX18" fmla="*/ 4826 w 14223"/>
                              <a:gd name="csY18" fmla="*/ 5077 h 29316"/>
                              <a:gd name="csX19" fmla="*/ 8381 w 14223"/>
                              <a:gd name="csY19" fmla="*/ 127 h 29316"/>
                              <a:gd name="csX20" fmla="*/ 9143 w 14223"/>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3"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778"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5" y="29317"/>
                                </a:cubicBezTo>
                                <a:cubicBezTo>
                                  <a:pt x="6857" y="29317"/>
                                  <a:pt x="5842"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7"/>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772570710" name="Freeform: Shape 772570710"/>
                        <wps:cNvSpPr/>
                        <wps:spPr>
                          <a:xfrm>
                            <a:off x="427569" y="288709"/>
                            <a:ext cx="23111" cy="30839"/>
                          </a:xfrm>
                          <a:custGeom>
                            <a:avLst/>
                            <a:gdLst>
                              <a:gd name="csX0" fmla="*/ 8762 w 23111"/>
                              <a:gd name="csY0" fmla="*/ 0 h 30839"/>
                              <a:gd name="csX1" fmla="*/ 8762 w 23111"/>
                              <a:gd name="csY1" fmla="*/ 12184 h 30839"/>
                              <a:gd name="csX2" fmla="*/ 11937 w 23111"/>
                              <a:gd name="csY2" fmla="*/ 9645 h 30839"/>
                              <a:gd name="csX3" fmla="*/ 14985 w 23111"/>
                              <a:gd name="csY3" fmla="*/ 8884 h 30839"/>
                              <a:gd name="csX4" fmla="*/ 18413 w 23111"/>
                              <a:gd name="csY4" fmla="*/ 10026 h 30839"/>
                              <a:gd name="csX5" fmla="*/ 20318 w 23111"/>
                              <a:gd name="csY5" fmla="*/ 12691 h 30839"/>
                              <a:gd name="csX6" fmla="*/ 20826 w 23111"/>
                              <a:gd name="csY6" fmla="*/ 17895 h 30839"/>
                              <a:gd name="csX7" fmla="*/ 20826 w 23111"/>
                              <a:gd name="csY7" fmla="*/ 26144 h 30839"/>
                              <a:gd name="csX8" fmla="*/ 21334 w 23111"/>
                              <a:gd name="csY8" fmla="*/ 29190 h 30839"/>
                              <a:gd name="csX9" fmla="*/ 23112 w 23111"/>
                              <a:gd name="csY9" fmla="*/ 29951 h 30839"/>
                              <a:gd name="csX10" fmla="*/ 23112 w 23111"/>
                              <a:gd name="csY10" fmla="*/ 30840 h 30839"/>
                              <a:gd name="csX11" fmla="*/ 12318 w 23111"/>
                              <a:gd name="csY11" fmla="*/ 30840 h 30839"/>
                              <a:gd name="csX12" fmla="*/ 12318 w 23111"/>
                              <a:gd name="csY12" fmla="*/ 29951 h 30839"/>
                              <a:gd name="csX13" fmla="*/ 13969 w 23111"/>
                              <a:gd name="csY13" fmla="*/ 29063 h 30839"/>
                              <a:gd name="csX14" fmla="*/ 14350 w 23111"/>
                              <a:gd name="csY14" fmla="*/ 26144 h 30839"/>
                              <a:gd name="csX15" fmla="*/ 14350 w 23111"/>
                              <a:gd name="csY15" fmla="*/ 16752 h 30839"/>
                              <a:gd name="csX16" fmla="*/ 14096 w 23111"/>
                              <a:gd name="csY16" fmla="*/ 13453 h 30839"/>
                              <a:gd name="csX17" fmla="*/ 13334 w 23111"/>
                              <a:gd name="csY17" fmla="*/ 12437 h 30839"/>
                              <a:gd name="csX18" fmla="*/ 12191 w 23111"/>
                              <a:gd name="csY18" fmla="*/ 12057 h 30839"/>
                              <a:gd name="csX19" fmla="*/ 10413 w 23111"/>
                              <a:gd name="csY19" fmla="*/ 12691 h 30839"/>
                              <a:gd name="csX20" fmla="*/ 8508 w 23111"/>
                              <a:gd name="csY20" fmla="*/ 14849 h 30839"/>
                              <a:gd name="csX21" fmla="*/ 8508 w 23111"/>
                              <a:gd name="csY21" fmla="*/ 26144 h 30839"/>
                              <a:gd name="csX22" fmla="*/ 8889 w 23111"/>
                              <a:gd name="csY22" fmla="*/ 28936 h 30839"/>
                              <a:gd name="csX23" fmla="*/ 10667 w 23111"/>
                              <a:gd name="csY23" fmla="*/ 29824 h 30839"/>
                              <a:gd name="csX24" fmla="*/ 10667 w 23111"/>
                              <a:gd name="csY24" fmla="*/ 30713 h 30839"/>
                              <a:gd name="csX25" fmla="*/ 0 w 23111"/>
                              <a:gd name="csY25" fmla="*/ 30713 h 30839"/>
                              <a:gd name="csX26" fmla="*/ 0 w 23111"/>
                              <a:gd name="csY26" fmla="*/ 29824 h 30839"/>
                              <a:gd name="csX27" fmla="*/ 1905 w 23111"/>
                              <a:gd name="csY27" fmla="*/ 28936 h 30839"/>
                              <a:gd name="csX28" fmla="*/ 2286 w 23111"/>
                              <a:gd name="csY28" fmla="*/ 26017 h 30839"/>
                              <a:gd name="csX29" fmla="*/ 2286 w 23111"/>
                              <a:gd name="csY29" fmla="*/ 4569 h 30839"/>
                              <a:gd name="csX30" fmla="*/ 1905 w 23111"/>
                              <a:gd name="csY30" fmla="*/ 1650 h 30839"/>
                              <a:gd name="csX31" fmla="*/ 0 w 23111"/>
                              <a:gd name="csY31" fmla="*/ 888 h 30839"/>
                              <a:gd name="csX32" fmla="*/ 0 w 23111"/>
                              <a:gd name="csY32" fmla="*/ 0 h 30839"/>
                              <a:gd name="csX33" fmla="*/ 8635 w 23111"/>
                              <a:gd name="csY33" fmla="*/ 0 h 308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3111" h="30839">
                                <a:moveTo>
                                  <a:pt x="8762" y="0"/>
                                </a:moveTo>
                                <a:lnTo>
                                  <a:pt x="8762" y="12184"/>
                                </a:lnTo>
                                <a:cubicBezTo>
                                  <a:pt x="9905" y="10915"/>
                                  <a:pt x="10921" y="10153"/>
                                  <a:pt x="11937" y="9645"/>
                                </a:cubicBezTo>
                                <a:cubicBezTo>
                                  <a:pt x="12953" y="9138"/>
                                  <a:pt x="13842" y="8884"/>
                                  <a:pt x="14985" y="8884"/>
                                </a:cubicBezTo>
                                <a:cubicBezTo>
                                  <a:pt x="16254" y="8884"/>
                                  <a:pt x="17397" y="9265"/>
                                  <a:pt x="18413" y="10026"/>
                                </a:cubicBezTo>
                                <a:cubicBezTo>
                                  <a:pt x="19302" y="10788"/>
                                  <a:pt x="19937" y="11676"/>
                                  <a:pt x="20318" y="12691"/>
                                </a:cubicBezTo>
                                <a:cubicBezTo>
                                  <a:pt x="20572" y="13707"/>
                                  <a:pt x="20826" y="15483"/>
                                  <a:pt x="20826" y="17895"/>
                                </a:cubicBezTo>
                                <a:lnTo>
                                  <a:pt x="20826" y="26144"/>
                                </a:lnTo>
                                <a:cubicBezTo>
                                  <a:pt x="20826" y="27794"/>
                                  <a:pt x="20953" y="28809"/>
                                  <a:pt x="21334" y="29190"/>
                                </a:cubicBezTo>
                                <a:cubicBezTo>
                                  <a:pt x="21588" y="29571"/>
                                  <a:pt x="22223" y="29824"/>
                                  <a:pt x="23112" y="29951"/>
                                </a:cubicBezTo>
                                <a:lnTo>
                                  <a:pt x="23112" y="30840"/>
                                </a:lnTo>
                                <a:lnTo>
                                  <a:pt x="12318" y="30840"/>
                                </a:lnTo>
                                <a:lnTo>
                                  <a:pt x="12318" y="29951"/>
                                </a:lnTo>
                                <a:cubicBezTo>
                                  <a:pt x="13080" y="29951"/>
                                  <a:pt x="13588" y="29571"/>
                                  <a:pt x="13969" y="29063"/>
                                </a:cubicBezTo>
                                <a:cubicBezTo>
                                  <a:pt x="14223" y="28682"/>
                                  <a:pt x="14350" y="27667"/>
                                  <a:pt x="14350" y="26144"/>
                                </a:cubicBezTo>
                                <a:lnTo>
                                  <a:pt x="14350" y="16752"/>
                                </a:lnTo>
                                <a:cubicBezTo>
                                  <a:pt x="14350" y="14976"/>
                                  <a:pt x="14350" y="13960"/>
                                  <a:pt x="14096" y="13453"/>
                                </a:cubicBezTo>
                                <a:cubicBezTo>
                                  <a:pt x="13969" y="13072"/>
                                  <a:pt x="13715" y="12691"/>
                                  <a:pt x="13334" y="12437"/>
                                </a:cubicBezTo>
                                <a:cubicBezTo>
                                  <a:pt x="12953" y="12184"/>
                                  <a:pt x="12699" y="12057"/>
                                  <a:pt x="12191" y="12057"/>
                                </a:cubicBezTo>
                                <a:cubicBezTo>
                                  <a:pt x="11556" y="12057"/>
                                  <a:pt x="11048" y="12311"/>
                                  <a:pt x="10413" y="12691"/>
                                </a:cubicBezTo>
                                <a:cubicBezTo>
                                  <a:pt x="9778" y="13072"/>
                                  <a:pt x="9270" y="13833"/>
                                  <a:pt x="8508" y="14849"/>
                                </a:cubicBezTo>
                                <a:lnTo>
                                  <a:pt x="8508" y="26144"/>
                                </a:lnTo>
                                <a:cubicBezTo>
                                  <a:pt x="8508" y="27667"/>
                                  <a:pt x="8508" y="28555"/>
                                  <a:pt x="8889" y="28936"/>
                                </a:cubicBezTo>
                                <a:cubicBezTo>
                                  <a:pt x="9143" y="29444"/>
                                  <a:pt x="9778" y="29698"/>
                                  <a:pt x="10667" y="29824"/>
                                </a:cubicBezTo>
                                <a:lnTo>
                                  <a:pt x="10667" y="30713"/>
                                </a:lnTo>
                                <a:lnTo>
                                  <a:pt x="0" y="30713"/>
                                </a:lnTo>
                                <a:lnTo>
                                  <a:pt x="0" y="29824"/>
                                </a:lnTo>
                                <a:cubicBezTo>
                                  <a:pt x="889" y="29824"/>
                                  <a:pt x="1524" y="29444"/>
                                  <a:pt x="1905" y="28936"/>
                                </a:cubicBezTo>
                                <a:cubicBezTo>
                                  <a:pt x="2159" y="28555"/>
                                  <a:pt x="2286" y="27667"/>
                                  <a:pt x="2286" y="26017"/>
                                </a:cubicBezTo>
                                <a:lnTo>
                                  <a:pt x="2286" y="4569"/>
                                </a:lnTo>
                                <a:cubicBezTo>
                                  <a:pt x="2286" y="2919"/>
                                  <a:pt x="2159" y="2031"/>
                                  <a:pt x="1905" y="1650"/>
                                </a:cubicBezTo>
                                <a:cubicBezTo>
                                  <a:pt x="1651" y="1269"/>
                                  <a:pt x="1016" y="1015"/>
                                  <a:pt x="0" y="888"/>
                                </a:cubicBezTo>
                                <a:lnTo>
                                  <a:pt x="0" y="0"/>
                                </a:lnTo>
                                <a:lnTo>
                                  <a:pt x="8635" y="0"/>
                                </a:lnTo>
                                <a:close/>
                              </a:path>
                            </a:pathLst>
                          </a:custGeom>
                          <a:solidFill>
                            <a:srgbClr val="000000"/>
                          </a:solidFill>
                          <a:ln w="12688" cap="flat">
                            <a:noFill/>
                            <a:prstDash val="solid"/>
                            <a:miter/>
                          </a:ln>
                        </wps:spPr>
                        <wps:bodyPr/>
                      </wps:wsp>
                      <wps:wsp>
                        <wps:cNvPr id="510662810" name="Freeform: Shape 510662810"/>
                        <wps:cNvSpPr/>
                        <wps:spPr>
                          <a:xfrm>
                            <a:off x="453729" y="312441"/>
                            <a:ext cx="8635" cy="15102"/>
                          </a:xfrm>
                          <a:custGeom>
                            <a:avLst/>
                            <a:gdLst>
                              <a:gd name="csX0" fmla="*/ 762 w 8635"/>
                              <a:gd name="csY0" fmla="*/ 15103 h 15102"/>
                              <a:gd name="csX1" fmla="*/ 762 w 8635"/>
                              <a:gd name="csY1" fmla="*/ 14087 h 15102"/>
                              <a:gd name="csX2" fmla="*/ 4572 w 8635"/>
                              <a:gd name="csY2" fmla="*/ 11168 h 15102"/>
                              <a:gd name="csX3" fmla="*/ 5715 w 8635"/>
                              <a:gd name="csY3" fmla="*/ 7488 h 15102"/>
                              <a:gd name="csX4" fmla="*/ 5588 w 8635"/>
                              <a:gd name="csY4" fmla="*/ 6853 h 15102"/>
                              <a:gd name="csX5" fmla="*/ 5334 w 8635"/>
                              <a:gd name="csY5" fmla="*/ 6726 h 15102"/>
                              <a:gd name="csX6" fmla="*/ 4953 w 8635"/>
                              <a:gd name="csY6" fmla="*/ 6853 h 15102"/>
                              <a:gd name="csX7" fmla="*/ 3302 w 8635"/>
                              <a:gd name="csY7" fmla="*/ 7234 h 15102"/>
                              <a:gd name="csX8" fmla="*/ 1016 w 8635"/>
                              <a:gd name="csY8" fmla="*/ 6219 h 15102"/>
                              <a:gd name="csX9" fmla="*/ 0 w 8635"/>
                              <a:gd name="csY9" fmla="*/ 3807 h 15102"/>
                              <a:gd name="csX10" fmla="*/ 1143 w 8635"/>
                              <a:gd name="csY10" fmla="*/ 1142 h 15102"/>
                              <a:gd name="csX11" fmla="*/ 3937 w 8635"/>
                              <a:gd name="csY11" fmla="*/ 0 h 15102"/>
                              <a:gd name="csX12" fmla="*/ 7238 w 8635"/>
                              <a:gd name="csY12" fmla="*/ 1523 h 15102"/>
                              <a:gd name="csX13" fmla="*/ 8635 w 8635"/>
                              <a:gd name="csY13" fmla="*/ 5711 h 15102"/>
                              <a:gd name="csX14" fmla="*/ 6730 w 8635"/>
                              <a:gd name="csY14" fmla="*/ 11422 h 15102"/>
                              <a:gd name="csX15" fmla="*/ 889 w 8635"/>
                              <a:gd name="csY15" fmla="*/ 15103 h 151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8635" h="15102">
                                <a:moveTo>
                                  <a:pt x="762" y="15103"/>
                                </a:moveTo>
                                <a:lnTo>
                                  <a:pt x="762" y="14087"/>
                                </a:lnTo>
                                <a:cubicBezTo>
                                  <a:pt x="2540" y="13326"/>
                                  <a:pt x="3810" y="12311"/>
                                  <a:pt x="4572" y="11168"/>
                                </a:cubicBezTo>
                                <a:cubicBezTo>
                                  <a:pt x="5334" y="9899"/>
                                  <a:pt x="5715" y="8757"/>
                                  <a:pt x="5715" y="7488"/>
                                </a:cubicBezTo>
                                <a:cubicBezTo>
                                  <a:pt x="5715" y="7234"/>
                                  <a:pt x="5715" y="7107"/>
                                  <a:pt x="5588" y="6853"/>
                                </a:cubicBezTo>
                                <a:cubicBezTo>
                                  <a:pt x="5588" y="6853"/>
                                  <a:pt x="5334" y="6726"/>
                                  <a:pt x="5334" y="6726"/>
                                </a:cubicBezTo>
                                <a:cubicBezTo>
                                  <a:pt x="5334" y="6726"/>
                                  <a:pt x="5079" y="6726"/>
                                  <a:pt x="4953" y="6853"/>
                                </a:cubicBezTo>
                                <a:cubicBezTo>
                                  <a:pt x="4572" y="7107"/>
                                  <a:pt x="3937" y="7234"/>
                                  <a:pt x="3302" y="7234"/>
                                </a:cubicBezTo>
                                <a:cubicBezTo>
                                  <a:pt x="2413" y="7234"/>
                                  <a:pt x="1651" y="6853"/>
                                  <a:pt x="1016" y="6219"/>
                                </a:cubicBezTo>
                                <a:cubicBezTo>
                                  <a:pt x="381" y="5584"/>
                                  <a:pt x="0" y="4696"/>
                                  <a:pt x="0" y="3807"/>
                                </a:cubicBezTo>
                                <a:cubicBezTo>
                                  <a:pt x="0" y="2792"/>
                                  <a:pt x="381" y="1904"/>
                                  <a:pt x="1143" y="1142"/>
                                </a:cubicBezTo>
                                <a:cubicBezTo>
                                  <a:pt x="1905" y="381"/>
                                  <a:pt x="2794" y="0"/>
                                  <a:pt x="3937" y="0"/>
                                </a:cubicBezTo>
                                <a:cubicBezTo>
                                  <a:pt x="5207" y="0"/>
                                  <a:pt x="6349" y="508"/>
                                  <a:pt x="7238" y="1523"/>
                                </a:cubicBezTo>
                                <a:cubicBezTo>
                                  <a:pt x="8127" y="2538"/>
                                  <a:pt x="8635" y="3934"/>
                                  <a:pt x="8635" y="5711"/>
                                </a:cubicBezTo>
                                <a:cubicBezTo>
                                  <a:pt x="8635" y="7869"/>
                                  <a:pt x="8000" y="9772"/>
                                  <a:pt x="6730" y="11422"/>
                                </a:cubicBezTo>
                                <a:cubicBezTo>
                                  <a:pt x="5460" y="13072"/>
                                  <a:pt x="3556" y="14341"/>
                                  <a:pt x="889" y="15103"/>
                                </a:cubicBezTo>
                              </a:path>
                            </a:pathLst>
                          </a:custGeom>
                          <a:solidFill>
                            <a:srgbClr val="000000"/>
                          </a:solidFill>
                          <a:ln w="12688" cap="flat">
                            <a:noFill/>
                            <a:prstDash val="solid"/>
                            <a:miter/>
                          </a:ln>
                        </wps:spPr>
                        <wps:bodyPr/>
                      </wps:wsp>
                      <wps:wsp>
                        <wps:cNvPr id="1695073113" name="Freeform: Shape 1695073113"/>
                        <wps:cNvSpPr/>
                        <wps:spPr>
                          <a:xfrm>
                            <a:off x="28191" y="339220"/>
                            <a:ext cx="30985" cy="30712"/>
                          </a:xfrm>
                          <a:custGeom>
                            <a:avLst/>
                            <a:gdLst>
                              <a:gd name="csX0" fmla="*/ 11683 w 30985"/>
                              <a:gd name="csY0" fmla="*/ 1650 h 30712"/>
                              <a:gd name="csX1" fmla="*/ 11683 w 30985"/>
                              <a:gd name="csY1" fmla="*/ 25509 h 30712"/>
                              <a:gd name="csX2" fmla="*/ 11810 w 30985"/>
                              <a:gd name="csY2" fmla="*/ 27794 h 30712"/>
                              <a:gd name="csX3" fmla="*/ 12445 w 30985"/>
                              <a:gd name="csY3" fmla="*/ 28428 h 30712"/>
                              <a:gd name="csX4" fmla="*/ 14223 w 30985"/>
                              <a:gd name="csY4" fmla="*/ 28809 h 30712"/>
                              <a:gd name="csX5" fmla="*/ 19937 w 30985"/>
                              <a:gd name="csY5" fmla="*/ 26271 h 30712"/>
                              <a:gd name="csX6" fmla="*/ 22604 w 30985"/>
                              <a:gd name="csY6" fmla="*/ 15483 h 30712"/>
                              <a:gd name="csX7" fmla="*/ 20699 w 30985"/>
                              <a:gd name="csY7" fmla="*/ 6092 h 30712"/>
                              <a:gd name="csX8" fmla="*/ 16890 w 30985"/>
                              <a:gd name="csY8" fmla="*/ 2284 h 30712"/>
                              <a:gd name="csX9" fmla="*/ 11429 w 30985"/>
                              <a:gd name="csY9" fmla="*/ 1650 h 30712"/>
                              <a:gd name="csX10" fmla="*/ 0 w 30985"/>
                              <a:gd name="csY10" fmla="*/ 30586 h 30712"/>
                              <a:gd name="csX11" fmla="*/ 0 w 30985"/>
                              <a:gd name="csY11" fmla="*/ 29698 h 30712"/>
                              <a:gd name="csX12" fmla="*/ 1016 w 30985"/>
                              <a:gd name="csY12" fmla="*/ 29698 h 30712"/>
                              <a:gd name="csX13" fmla="*/ 3048 w 30985"/>
                              <a:gd name="csY13" fmla="*/ 29317 h 30712"/>
                              <a:gd name="csX14" fmla="*/ 4064 w 30985"/>
                              <a:gd name="csY14" fmla="*/ 28175 h 30712"/>
                              <a:gd name="csX15" fmla="*/ 4318 w 30985"/>
                              <a:gd name="csY15" fmla="*/ 25383 h 30712"/>
                              <a:gd name="csX16" fmla="*/ 4318 w 30985"/>
                              <a:gd name="csY16" fmla="*/ 5203 h 30712"/>
                              <a:gd name="csX17" fmla="*/ 4064 w 30985"/>
                              <a:gd name="csY17" fmla="*/ 2284 h 30712"/>
                              <a:gd name="csX18" fmla="*/ 3048 w 30985"/>
                              <a:gd name="csY18" fmla="*/ 1269 h 30712"/>
                              <a:gd name="csX19" fmla="*/ 1016 w 30985"/>
                              <a:gd name="csY19" fmla="*/ 888 h 30712"/>
                              <a:gd name="csX20" fmla="*/ 0 w 30985"/>
                              <a:gd name="csY20" fmla="*/ 888 h 30712"/>
                              <a:gd name="csX21" fmla="*/ 0 w 30985"/>
                              <a:gd name="csY21" fmla="*/ 0 h 30712"/>
                              <a:gd name="csX22" fmla="*/ 13715 w 30985"/>
                              <a:gd name="csY22" fmla="*/ 0 h 30712"/>
                              <a:gd name="csX23" fmla="*/ 22604 w 30985"/>
                              <a:gd name="csY23" fmla="*/ 1523 h 30712"/>
                              <a:gd name="csX24" fmla="*/ 28827 w 30985"/>
                              <a:gd name="csY24" fmla="*/ 7107 h 30712"/>
                              <a:gd name="csX25" fmla="*/ 30985 w 30985"/>
                              <a:gd name="csY25" fmla="*/ 15483 h 30712"/>
                              <a:gd name="csX26" fmla="*/ 29969 w 30985"/>
                              <a:gd name="csY26" fmla="*/ 21448 h 30712"/>
                              <a:gd name="csX27" fmla="*/ 27303 w 30985"/>
                              <a:gd name="csY27" fmla="*/ 26017 h 30712"/>
                              <a:gd name="csX28" fmla="*/ 23493 w 30985"/>
                              <a:gd name="csY28" fmla="*/ 28809 h 30712"/>
                              <a:gd name="csX29" fmla="*/ 18160 w 30985"/>
                              <a:gd name="csY29" fmla="*/ 30459 h 30712"/>
                              <a:gd name="csX30" fmla="*/ 13842 w 30985"/>
                              <a:gd name="csY30" fmla="*/ 30713 h 30712"/>
                              <a:gd name="csX31" fmla="*/ 127 w 30985"/>
                              <a:gd name="csY31" fmla="*/ 30713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712">
                                <a:moveTo>
                                  <a:pt x="11683" y="1650"/>
                                </a:moveTo>
                                <a:lnTo>
                                  <a:pt x="11683" y="25509"/>
                                </a:lnTo>
                                <a:cubicBezTo>
                                  <a:pt x="11683" y="26779"/>
                                  <a:pt x="11683" y="27540"/>
                                  <a:pt x="11810" y="27794"/>
                                </a:cubicBezTo>
                                <a:cubicBezTo>
                                  <a:pt x="11810" y="28048"/>
                                  <a:pt x="12191" y="28302"/>
                                  <a:pt x="12445" y="28428"/>
                                </a:cubicBezTo>
                                <a:cubicBezTo>
                                  <a:pt x="12826" y="28682"/>
                                  <a:pt x="13461" y="28809"/>
                                  <a:pt x="14223" y="28809"/>
                                </a:cubicBezTo>
                                <a:cubicBezTo>
                                  <a:pt x="16763" y="28809"/>
                                  <a:pt x="18667" y="27921"/>
                                  <a:pt x="19937" y="26271"/>
                                </a:cubicBezTo>
                                <a:cubicBezTo>
                                  <a:pt x="21715" y="23987"/>
                                  <a:pt x="22604" y="20306"/>
                                  <a:pt x="22604" y="15483"/>
                                </a:cubicBezTo>
                                <a:cubicBezTo>
                                  <a:pt x="22604" y="11549"/>
                                  <a:pt x="21969" y="8376"/>
                                  <a:pt x="20699" y="6092"/>
                                </a:cubicBezTo>
                                <a:cubicBezTo>
                                  <a:pt x="19683" y="4315"/>
                                  <a:pt x="18413" y="3046"/>
                                  <a:pt x="16890" y="2284"/>
                                </a:cubicBezTo>
                                <a:cubicBezTo>
                                  <a:pt x="15747" y="1777"/>
                                  <a:pt x="13969" y="1650"/>
                                  <a:pt x="11429" y="1650"/>
                                </a:cubicBezTo>
                                <a:moveTo>
                                  <a:pt x="0" y="30586"/>
                                </a:moveTo>
                                <a:lnTo>
                                  <a:pt x="0" y="29698"/>
                                </a:lnTo>
                                <a:lnTo>
                                  <a:pt x="1016" y="29698"/>
                                </a:lnTo>
                                <a:cubicBezTo>
                                  <a:pt x="1905" y="29698"/>
                                  <a:pt x="2540" y="29571"/>
                                  <a:pt x="3048" y="29317"/>
                                </a:cubicBezTo>
                                <a:cubicBezTo>
                                  <a:pt x="3556" y="29063"/>
                                  <a:pt x="3937" y="28682"/>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3715" y="0"/>
                                </a:lnTo>
                                <a:cubicBezTo>
                                  <a:pt x="17398" y="0"/>
                                  <a:pt x="20318" y="508"/>
                                  <a:pt x="22604" y="1523"/>
                                </a:cubicBezTo>
                                <a:cubicBezTo>
                                  <a:pt x="25271" y="2792"/>
                                  <a:pt x="27430" y="4569"/>
                                  <a:pt x="28827" y="7107"/>
                                </a:cubicBezTo>
                                <a:cubicBezTo>
                                  <a:pt x="30223" y="9518"/>
                                  <a:pt x="30985" y="12311"/>
                                  <a:pt x="30985" y="15483"/>
                                </a:cubicBezTo>
                                <a:cubicBezTo>
                                  <a:pt x="30985" y="17641"/>
                                  <a:pt x="30604" y="19671"/>
                                  <a:pt x="29969" y="21448"/>
                                </a:cubicBezTo>
                                <a:cubicBezTo>
                                  <a:pt x="29208" y="23225"/>
                                  <a:pt x="28446" y="24748"/>
                                  <a:pt x="27303" y="26017"/>
                                </a:cubicBezTo>
                                <a:cubicBezTo>
                                  <a:pt x="26160" y="27159"/>
                                  <a:pt x="24890" y="28175"/>
                                  <a:pt x="23493" y="28809"/>
                                </a:cubicBezTo>
                                <a:cubicBezTo>
                                  <a:pt x="22096" y="29571"/>
                                  <a:pt x="20318" y="30078"/>
                                  <a:pt x="18160" y="30459"/>
                                </a:cubicBezTo>
                                <a:cubicBezTo>
                                  <a:pt x="17271" y="30586"/>
                                  <a:pt x="15747" y="30713"/>
                                  <a:pt x="13842" y="30713"/>
                                </a:cubicBezTo>
                                <a:lnTo>
                                  <a:pt x="127" y="30713"/>
                                </a:lnTo>
                                <a:close/>
                              </a:path>
                            </a:pathLst>
                          </a:custGeom>
                          <a:solidFill>
                            <a:srgbClr val="000000"/>
                          </a:solidFill>
                          <a:ln w="12688" cap="flat">
                            <a:noFill/>
                            <a:prstDash val="solid"/>
                            <a:miter/>
                          </a:ln>
                        </wps:spPr>
                        <wps:bodyPr/>
                      </wps:wsp>
                      <wps:wsp>
                        <wps:cNvPr id="105846719" name="Freeform: Shape 105846719"/>
                        <wps:cNvSpPr/>
                        <wps:spPr>
                          <a:xfrm>
                            <a:off x="62097" y="338459"/>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163298110" name="Freeform: Shape 1163298110"/>
                        <wps:cNvSpPr/>
                        <wps:spPr>
                          <a:xfrm>
                            <a:off x="76066" y="347850"/>
                            <a:ext cx="14603" cy="22590"/>
                          </a:xfrm>
                          <a:custGeom>
                            <a:avLst/>
                            <a:gdLst>
                              <a:gd name="csX0" fmla="*/ 13080 w 14603"/>
                              <a:gd name="csY0" fmla="*/ 254 h 22590"/>
                              <a:gd name="csX1" fmla="*/ 13461 w 14603"/>
                              <a:gd name="csY1" fmla="*/ 7488 h 22590"/>
                              <a:gd name="csX2" fmla="*/ 12699 w 14603"/>
                              <a:gd name="csY2" fmla="*/ 7488 h 22590"/>
                              <a:gd name="csX3" fmla="*/ 9905 w 14603"/>
                              <a:gd name="csY3" fmla="*/ 3046 h 22590"/>
                              <a:gd name="csX4" fmla="*/ 6984 w 14603"/>
                              <a:gd name="csY4" fmla="*/ 1904 h 22590"/>
                              <a:gd name="csX5" fmla="*/ 5460 w 14603"/>
                              <a:gd name="csY5" fmla="*/ 2538 h 22590"/>
                              <a:gd name="csX6" fmla="*/ 4826 w 14603"/>
                              <a:gd name="csY6" fmla="*/ 3934 h 22590"/>
                              <a:gd name="csX7" fmla="*/ 5207 w 14603"/>
                              <a:gd name="csY7" fmla="*/ 5077 h 22590"/>
                              <a:gd name="csX8" fmla="*/ 9270 w 14603"/>
                              <a:gd name="csY8" fmla="*/ 8249 h 22590"/>
                              <a:gd name="csX9" fmla="*/ 13588 w 14603"/>
                              <a:gd name="csY9" fmla="*/ 12057 h 22590"/>
                              <a:gd name="csX10" fmla="*/ 14604 w 14603"/>
                              <a:gd name="csY10" fmla="*/ 15610 h 22590"/>
                              <a:gd name="csX11" fmla="*/ 13715 w 14603"/>
                              <a:gd name="csY11" fmla="*/ 19037 h 22590"/>
                              <a:gd name="csX12" fmla="*/ 11175 w 14603"/>
                              <a:gd name="csY12" fmla="*/ 21702 h 22590"/>
                              <a:gd name="csX13" fmla="*/ 7619 w 14603"/>
                              <a:gd name="csY13" fmla="*/ 22590 h 22590"/>
                              <a:gd name="csX14" fmla="*/ 3556 w 14603"/>
                              <a:gd name="csY14" fmla="*/ 21575 h 22590"/>
                              <a:gd name="csX15" fmla="*/ 2667 w 14603"/>
                              <a:gd name="csY15" fmla="*/ 21321 h 22590"/>
                              <a:gd name="csX16" fmla="*/ 1397 w 14603"/>
                              <a:gd name="csY16" fmla="*/ 22464 h 22590"/>
                              <a:gd name="csX17" fmla="*/ 635 w 14603"/>
                              <a:gd name="csY17" fmla="*/ 22464 h 22590"/>
                              <a:gd name="csX18" fmla="*/ 254 w 14603"/>
                              <a:gd name="csY18" fmla="*/ 14849 h 22590"/>
                              <a:gd name="csX19" fmla="*/ 1016 w 14603"/>
                              <a:gd name="csY19" fmla="*/ 14849 h 22590"/>
                              <a:gd name="csX20" fmla="*/ 3809 w 14603"/>
                              <a:gd name="csY20" fmla="*/ 19291 h 22590"/>
                              <a:gd name="csX21" fmla="*/ 7111 w 14603"/>
                              <a:gd name="csY21" fmla="*/ 20814 h 22590"/>
                              <a:gd name="csX22" fmla="*/ 8889 w 14603"/>
                              <a:gd name="csY22" fmla="*/ 20179 h 22590"/>
                              <a:gd name="csX23" fmla="*/ 9651 w 14603"/>
                              <a:gd name="csY23" fmla="*/ 18529 h 22590"/>
                              <a:gd name="csX24" fmla="*/ 9016 w 14603"/>
                              <a:gd name="csY24" fmla="*/ 16626 h 22590"/>
                              <a:gd name="csX25" fmla="*/ 5968 w 14603"/>
                              <a:gd name="csY25" fmla="*/ 14214 h 22590"/>
                              <a:gd name="csX26" fmla="*/ 1524 w 14603"/>
                              <a:gd name="csY26" fmla="*/ 10534 h 22590"/>
                              <a:gd name="csX27" fmla="*/ 0 w 14603"/>
                              <a:gd name="csY27" fmla="*/ 6473 h 22590"/>
                              <a:gd name="csX28" fmla="*/ 1651 w 14603"/>
                              <a:gd name="csY28" fmla="*/ 2031 h 22590"/>
                              <a:gd name="csX29" fmla="*/ 6477 w 14603"/>
                              <a:gd name="csY29" fmla="*/ 0 h 22590"/>
                              <a:gd name="csX30" fmla="*/ 9778 w 14603"/>
                              <a:gd name="csY30" fmla="*/ 761 h 22590"/>
                              <a:gd name="csX31" fmla="*/ 10794 w 14603"/>
                              <a:gd name="csY31" fmla="*/ 1142 h 22590"/>
                              <a:gd name="csX32" fmla="*/ 11429 w 14603"/>
                              <a:gd name="csY32" fmla="*/ 1015 h 22590"/>
                              <a:gd name="csX33" fmla="*/ 12191 w 14603"/>
                              <a:gd name="csY33" fmla="*/ 0 h 22590"/>
                              <a:gd name="csX34" fmla="*/ 12953 w 14603"/>
                              <a:gd name="csY34" fmla="*/ 0 h 2259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4603" h="22590">
                                <a:moveTo>
                                  <a:pt x="13080" y="254"/>
                                </a:moveTo>
                                <a:lnTo>
                                  <a:pt x="13461" y="7488"/>
                                </a:lnTo>
                                <a:lnTo>
                                  <a:pt x="12699" y="7488"/>
                                </a:lnTo>
                                <a:cubicBezTo>
                                  <a:pt x="11810" y="5330"/>
                                  <a:pt x="10794" y="3934"/>
                                  <a:pt x="9905" y="3046"/>
                                </a:cubicBezTo>
                                <a:cubicBezTo>
                                  <a:pt x="8889" y="2284"/>
                                  <a:pt x="7873" y="1904"/>
                                  <a:pt x="6984" y="1904"/>
                                </a:cubicBezTo>
                                <a:cubicBezTo>
                                  <a:pt x="6349" y="1904"/>
                                  <a:pt x="5841" y="2157"/>
                                  <a:pt x="5460" y="2538"/>
                                </a:cubicBezTo>
                                <a:cubicBezTo>
                                  <a:pt x="5079" y="2919"/>
                                  <a:pt x="4826" y="3427"/>
                                  <a:pt x="4826" y="3934"/>
                                </a:cubicBezTo>
                                <a:cubicBezTo>
                                  <a:pt x="4826" y="4315"/>
                                  <a:pt x="4952" y="4696"/>
                                  <a:pt x="5207" y="5077"/>
                                </a:cubicBezTo>
                                <a:cubicBezTo>
                                  <a:pt x="5714" y="5711"/>
                                  <a:pt x="6984" y="6726"/>
                                  <a:pt x="9270" y="8249"/>
                                </a:cubicBezTo>
                                <a:cubicBezTo>
                                  <a:pt x="11429" y="9772"/>
                                  <a:pt x="12953" y="11041"/>
                                  <a:pt x="13588" y="12057"/>
                                </a:cubicBezTo>
                                <a:cubicBezTo>
                                  <a:pt x="14350" y="13072"/>
                                  <a:pt x="14604" y="14214"/>
                                  <a:pt x="14604" y="15610"/>
                                </a:cubicBezTo>
                                <a:cubicBezTo>
                                  <a:pt x="14604" y="16752"/>
                                  <a:pt x="14350" y="17895"/>
                                  <a:pt x="13715" y="19037"/>
                                </a:cubicBezTo>
                                <a:cubicBezTo>
                                  <a:pt x="13080" y="20179"/>
                                  <a:pt x="12318" y="21068"/>
                                  <a:pt x="11175" y="21702"/>
                                </a:cubicBezTo>
                                <a:cubicBezTo>
                                  <a:pt x="10032" y="22337"/>
                                  <a:pt x="8889" y="22590"/>
                                  <a:pt x="7619" y="22590"/>
                                </a:cubicBezTo>
                                <a:cubicBezTo>
                                  <a:pt x="6603" y="22590"/>
                                  <a:pt x="5207" y="22337"/>
                                  <a:pt x="3556" y="21575"/>
                                </a:cubicBezTo>
                                <a:cubicBezTo>
                                  <a:pt x="3048" y="21448"/>
                                  <a:pt x="2794" y="21321"/>
                                  <a:pt x="2667" y="21321"/>
                                </a:cubicBezTo>
                                <a:cubicBezTo>
                                  <a:pt x="2159" y="21321"/>
                                  <a:pt x="1778" y="21702"/>
                                  <a:pt x="1397" y="22464"/>
                                </a:cubicBezTo>
                                <a:lnTo>
                                  <a:pt x="635" y="22464"/>
                                </a:lnTo>
                                <a:lnTo>
                                  <a:pt x="254" y="14849"/>
                                </a:lnTo>
                                <a:lnTo>
                                  <a:pt x="1016" y="14849"/>
                                </a:lnTo>
                                <a:cubicBezTo>
                                  <a:pt x="1651" y="16879"/>
                                  <a:pt x="2667" y="18275"/>
                                  <a:pt x="3809" y="19291"/>
                                </a:cubicBezTo>
                                <a:cubicBezTo>
                                  <a:pt x="4952" y="20306"/>
                                  <a:pt x="6095" y="20814"/>
                                  <a:pt x="7111" y="20814"/>
                                </a:cubicBezTo>
                                <a:cubicBezTo>
                                  <a:pt x="7873" y="20814"/>
                                  <a:pt x="8381" y="20560"/>
                                  <a:pt x="8889" y="20179"/>
                                </a:cubicBezTo>
                                <a:cubicBezTo>
                                  <a:pt x="9397" y="19798"/>
                                  <a:pt x="9651" y="19164"/>
                                  <a:pt x="9651" y="18529"/>
                                </a:cubicBezTo>
                                <a:cubicBezTo>
                                  <a:pt x="9651" y="17768"/>
                                  <a:pt x="9397" y="17133"/>
                                  <a:pt x="9016" y="16626"/>
                                </a:cubicBezTo>
                                <a:cubicBezTo>
                                  <a:pt x="8635" y="16118"/>
                                  <a:pt x="7619" y="15230"/>
                                  <a:pt x="5968" y="14214"/>
                                </a:cubicBezTo>
                                <a:cubicBezTo>
                                  <a:pt x="3683" y="12564"/>
                                  <a:pt x="2159" y="11422"/>
                                  <a:pt x="1524" y="10534"/>
                                </a:cubicBezTo>
                                <a:cubicBezTo>
                                  <a:pt x="508" y="9265"/>
                                  <a:pt x="0" y="7869"/>
                                  <a:pt x="0" y="6473"/>
                                </a:cubicBezTo>
                                <a:cubicBezTo>
                                  <a:pt x="0" y="4823"/>
                                  <a:pt x="508" y="3300"/>
                                  <a:pt x="1651" y="2031"/>
                                </a:cubicBezTo>
                                <a:cubicBezTo>
                                  <a:pt x="2794" y="761"/>
                                  <a:pt x="4445" y="0"/>
                                  <a:pt x="6477" y="0"/>
                                </a:cubicBezTo>
                                <a:cubicBezTo>
                                  <a:pt x="7619" y="0"/>
                                  <a:pt x="8762" y="254"/>
                                  <a:pt x="9778" y="761"/>
                                </a:cubicBezTo>
                                <a:cubicBezTo>
                                  <a:pt x="10159" y="1015"/>
                                  <a:pt x="10540" y="1142"/>
                                  <a:pt x="10794" y="1142"/>
                                </a:cubicBezTo>
                                <a:cubicBezTo>
                                  <a:pt x="11048" y="1142"/>
                                  <a:pt x="11302" y="1142"/>
                                  <a:pt x="11429" y="1015"/>
                                </a:cubicBezTo>
                                <a:cubicBezTo>
                                  <a:pt x="11556" y="1015"/>
                                  <a:pt x="11810" y="635"/>
                                  <a:pt x="12191" y="0"/>
                                </a:cubicBezTo>
                                <a:lnTo>
                                  <a:pt x="12953" y="0"/>
                                </a:lnTo>
                                <a:close/>
                              </a:path>
                            </a:pathLst>
                          </a:custGeom>
                          <a:solidFill>
                            <a:srgbClr val="000000"/>
                          </a:solidFill>
                          <a:ln w="12688" cap="flat">
                            <a:noFill/>
                            <a:prstDash val="solid"/>
                            <a:miter/>
                          </a:ln>
                        </wps:spPr>
                        <wps:bodyPr/>
                      </wps:wsp>
                      <wps:wsp>
                        <wps:cNvPr id="1236161286" name="Freeform: Shape 1236161286"/>
                        <wps:cNvSpPr/>
                        <wps:spPr>
                          <a:xfrm>
                            <a:off x="94098" y="348231"/>
                            <a:ext cx="19937" cy="21829"/>
                          </a:xfrm>
                          <a:custGeom>
                            <a:avLst/>
                            <a:gdLst>
                              <a:gd name="csX0" fmla="*/ 11175 w 19937"/>
                              <a:gd name="csY0" fmla="*/ 16752 h 21829"/>
                              <a:gd name="csX1" fmla="*/ 11175 w 19937"/>
                              <a:gd name="csY1" fmla="*/ 9645 h 21829"/>
                              <a:gd name="csX2" fmla="*/ 7111 w 19937"/>
                              <a:gd name="csY2" fmla="*/ 13072 h 21829"/>
                              <a:gd name="csX3" fmla="*/ 6223 w 19937"/>
                              <a:gd name="csY3" fmla="*/ 15483 h 21829"/>
                              <a:gd name="csX4" fmla="*/ 6985 w 19937"/>
                              <a:gd name="csY4" fmla="*/ 17260 h 21829"/>
                              <a:gd name="csX5" fmla="*/ 8508 w 19937"/>
                              <a:gd name="csY5" fmla="*/ 17895 h 21829"/>
                              <a:gd name="csX6" fmla="*/ 11175 w 19937"/>
                              <a:gd name="csY6" fmla="*/ 16626 h 21829"/>
                              <a:gd name="csX7" fmla="*/ 11175 w 19937"/>
                              <a:gd name="csY7" fmla="*/ 18402 h 21829"/>
                              <a:gd name="csX8" fmla="*/ 4191 w 19937"/>
                              <a:gd name="csY8" fmla="*/ 21829 h 21829"/>
                              <a:gd name="csX9" fmla="*/ 1143 w 19937"/>
                              <a:gd name="csY9" fmla="*/ 20687 h 21829"/>
                              <a:gd name="csX10" fmla="*/ 0 w 19937"/>
                              <a:gd name="csY10" fmla="*/ 17768 h 21829"/>
                              <a:gd name="csX11" fmla="*/ 2032 w 19937"/>
                              <a:gd name="csY11" fmla="*/ 13453 h 21829"/>
                              <a:gd name="csX12" fmla="*/ 11048 w 19937"/>
                              <a:gd name="csY12" fmla="*/ 8376 h 21829"/>
                              <a:gd name="csX13" fmla="*/ 11048 w 19937"/>
                              <a:gd name="csY13" fmla="*/ 6219 h 21829"/>
                              <a:gd name="csX14" fmla="*/ 10794 w 19937"/>
                              <a:gd name="csY14" fmla="*/ 3173 h 21829"/>
                              <a:gd name="csX15" fmla="*/ 9778 w 19937"/>
                              <a:gd name="csY15" fmla="*/ 2158 h 21829"/>
                              <a:gd name="csX16" fmla="*/ 8127 w 19937"/>
                              <a:gd name="csY16" fmla="*/ 1650 h 21829"/>
                              <a:gd name="csX17" fmla="*/ 5715 w 19937"/>
                              <a:gd name="csY17" fmla="*/ 2284 h 21829"/>
                              <a:gd name="csX18" fmla="*/ 5080 w 19937"/>
                              <a:gd name="csY18" fmla="*/ 3300 h 21829"/>
                              <a:gd name="csX19" fmla="*/ 5715 w 19937"/>
                              <a:gd name="csY19" fmla="*/ 4442 h 21829"/>
                              <a:gd name="csX20" fmla="*/ 6604 w 19937"/>
                              <a:gd name="csY20" fmla="*/ 6346 h 21829"/>
                              <a:gd name="csX21" fmla="*/ 5715 w 19937"/>
                              <a:gd name="csY21" fmla="*/ 8249 h 21829"/>
                              <a:gd name="csX22" fmla="*/ 3556 w 19937"/>
                              <a:gd name="csY22" fmla="*/ 9011 h 21829"/>
                              <a:gd name="csX23" fmla="*/ 1143 w 19937"/>
                              <a:gd name="csY23" fmla="*/ 8122 h 21829"/>
                              <a:gd name="csX24" fmla="*/ 127 w 19937"/>
                              <a:gd name="csY24" fmla="*/ 6092 h 21829"/>
                              <a:gd name="csX25" fmla="*/ 1397 w 19937"/>
                              <a:gd name="csY25" fmla="*/ 3046 h 21829"/>
                              <a:gd name="csX26" fmla="*/ 4953 w 19937"/>
                              <a:gd name="csY26" fmla="*/ 761 h 21829"/>
                              <a:gd name="csX27" fmla="*/ 9778 w 19937"/>
                              <a:gd name="csY27" fmla="*/ 0 h 21829"/>
                              <a:gd name="csX28" fmla="*/ 14604 w 19937"/>
                              <a:gd name="csY28" fmla="*/ 1269 h 21829"/>
                              <a:gd name="csX29" fmla="*/ 16890 w 19937"/>
                              <a:gd name="csY29" fmla="*/ 4061 h 21829"/>
                              <a:gd name="csX30" fmla="*/ 17271 w 19937"/>
                              <a:gd name="csY30" fmla="*/ 8376 h 21829"/>
                              <a:gd name="csX31" fmla="*/ 17271 w 19937"/>
                              <a:gd name="csY31" fmla="*/ 16626 h 21829"/>
                              <a:gd name="csX32" fmla="*/ 17271 w 19937"/>
                              <a:gd name="csY32" fmla="*/ 18402 h 21829"/>
                              <a:gd name="csX33" fmla="*/ 17652 w 19937"/>
                              <a:gd name="csY33" fmla="*/ 18910 h 21829"/>
                              <a:gd name="csX34" fmla="*/ 18160 w 19937"/>
                              <a:gd name="csY34" fmla="*/ 19037 h 21829"/>
                              <a:gd name="csX35" fmla="*/ 19302 w 19937"/>
                              <a:gd name="csY35" fmla="*/ 18149 h 21829"/>
                              <a:gd name="csX36" fmla="*/ 19937 w 19937"/>
                              <a:gd name="csY36" fmla="*/ 18656 h 21829"/>
                              <a:gd name="csX37" fmla="*/ 17652 w 19937"/>
                              <a:gd name="csY37" fmla="*/ 21068 h 21829"/>
                              <a:gd name="csX38" fmla="*/ 14858 w 19937"/>
                              <a:gd name="csY38" fmla="*/ 21829 h 21829"/>
                              <a:gd name="csX39" fmla="*/ 12064 w 19937"/>
                              <a:gd name="csY39" fmla="*/ 20941 h 21829"/>
                              <a:gd name="csX40" fmla="*/ 10794 w 19937"/>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829">
                                <a:moveTo>
                                  <a:pt x="11175" y="16752"/>
                                </a:moveTo>
                                <a:lnTo>
                                  <a:pt x="11175" y="9645"/>
                                </a:lnTo>
                                <a:cubicBezTo>
                                  <a:pt x="9397" y="10661"/>
                                  <a:pt x="8000" y="11803"/>
                                  <a:pt x="7111" y="13072"/>
                                </a:cubicBezTo>
                                <a:cubicBezTo>
                                  <a:pt x="6477" y="13833"/>
                                  <a:pt x="6223" y="14722"/>
                                  <a:pt x="6223" y="15483"/>
                                </a:cubicBezTo>
                                <a:cubicBezTo>
                                  <a:pt x="6223" y="16118"/>
                                  <a:pt x="6477" y="16752"/>
                                  <a:pt x="6985" y="17260"/>
                                </a:cubicBezTo>
                                <a:cubicBezTo>
                                  <a:pt x="7366" y="17641"/>
                                  <a:pt x="7874" y="17895"/>
                                  <a:pt x="8508" y="17895"/>
                                </a:cubicBezTo>
                                <a:cubicBezTo>
                                  <a:pt x="9270" y="17895"/>
                                  <a:pt x="10159" y="17514"/>
                                  <a:pt x="11175" y="16626"/>
                                </a:cubicBezTo>
                                <a:moveTo>
                                  <a:pt x="11175" y="18402"/>
                                </a:moveTo>
                                <a:cubicBezTo>
                                  <a:pt x="8635" y="20687"/>
                                  <a:pt x="6223" y="21829"/>
                                  <a:pt x="4191" y="21829"/>
                                </a:cubicBezTo>
                                <a:cubicBezTo>
                                  <a:pt x="3048" y="21829"/>
                                  <a:pt x="2032" y="21448"/>
                                  <a:pt x="1143" y="20687"/>
                                </a:cubicBezTo>
                                <a:cubicBezTo>
                                  <a:pt x="381" y="19925"/>
                                  <a:pt x="0" y="18910"/>
                                  <a:pt x="0" y="17768"/>
                                </a:cubicBezTo>
                                <a:cubicBezTo>
                                  <a:pt x="0" y="16118"/>
                                  <a:pt x="635" y="14722"/>
                                  <a:pt x="2032" y="13453"/>
                                </a:cubicBezTo>
                                <a:cubicBezTo>
                                  <a:pt x="3429" y="12184"/>
                                  <a:pt x="6477" y="10407"/>
                                  <a:pt x="11048" y="8376"/>
                                </a:cubicBezTo>
                                <a:lnTo>
                                  <a:pt x="11048" y="6219"/>
                                </a:lnTo>
                                <a:cubicBezTo>
                                  <a:pt x="11048" y="4569"/>
                                  <a:pt x="11048" y="3680"/>
                                  <a:pt x="10794" y="3173"/>
                                </a:cubicBezTo>
                                <a:cubicBezTo>
                                  <a:pt x="10667" y="2792"/>
                                  <a:pt x="10286" y="2411"/>
                                  <a:pt x="9778" y="2158"/>
                                </a:cubicBezTo>
                                <a:cubicBezTo>
                                  <a:pt x="9270" y="1777"/>
                                  <a:pt x="8762" y="1650"/>
                                  <a:pt x="8127" y="1650"/>
                                </a:cubicBezTo>
                                <a:cubicBezTo>
                                  <a:pt x="7111" y="1650"/>
                                  <a:pt x="6349" y="1904"/>
                                  <a:pt x="5715" y="2284"/>
                                </a:cubicBezTo>
                                <a:cubicBezTo>
                                  <a:pt x="5334" y="2538"/>
                                  <a:pt x="5080" y="2919"/>
                                  <a:pt x="5080" y="3300"/>
                                </a:cubicBezTo>
                                <a:cubicBezTo>
                                  <a:pt x="5080" y="3680"/>
                                  <a:pt x="5334" y="4061"/>
                                  <a:pt x="5715" y="4442"/>
                                </a:cubicBezTo>
                                <a:cubicBezTo>
                                  <a:pt x="6349" y="5077"/>
                                  <a:pt x="6604" y="5711"/>
                                  <a:pt x="6604" y="6346"/>
                                </a:cubicBezTo>
                                <a:cubicBezTo>
                                  <a:pt x="6604" y="7107"/>
                                  <a:pt x="6349" y="7742"/>
                                  <a:pt x="5715"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3" y="761"/>
                                </a:cubicBezTo>
                                <a:cubicBezTo>
                                  <a:pt x="6477" y="254"/>
                                  <a:pt x="8127" y="0"/>
                                  <a:pt x="9778" y="0"/>
                                </a:cubicBezTo>
                                <a:cubicBezTo>
                                  <a:pt x="11810" y="0"/>
                                  <a:pt x="13334" y="381"/>
                                  <a:pt x="14604" y="1269"/>
                                </a:cubicBezTo>
                                <a:cubicBezTo>
                                  <a:pt x="15747" y="2158"/>
                                  <a:pt x="16509" y="3046"/>
                                  <a:pt x="16890" y="4061"/>
                                </a:cubicBezTo>
                                <a:cubicBezTo>
                                  <a:pt x="17143" y="4696"/>
                                  <a:pt x="17271" y="6092"/>
                                  <a:pt x="17271" y="8376"/>
                                </a:cubicBezTo>
                                <a:lnTo>
                                  <a:pt x="17271" y="16626"/>
                                </a:lnTo>
                                <a:cubicBezTo>
                                  <a:pt x="17271" y="17641"/>
                                  <a:pt x="17271" y="18149"/>
                                  <a:pt x="17271" y="18402"/>
                                </a:cubicBezTo>
                                <a:cubicBezTo>
                                  <a:pt x="17271" y="18656"/>
                                  <a:pt x="17524" y="18783"/>
                                  <a:pt x="17652" y="18910"/>
                                </a:cubicBezTo>
                                <a:cubicBezTo>
                                  <a:pt x="17779" y="18910"/>
                                  <a:pt x="17905" y="19037"/>
                                  <a:pt x="18160" y="19037"/>
                                </a:cubicBezTo>
                                <a:cubicBezTo>
                                  <a:pt x="18541" y="19037"/>
                                  <a:pt x="18922" y="18783"/>
                                  <a:pt x="19302" y="18149"/>
                                </a:cubicBezTo>
                                <a:lnTo>
                                  <a:pt x="19937" y="18656"/>
                                </a:lnTo>
                                <a:cubicBezTo>
                                  <a:pt x="19175" y="19798"/>
                                  <a:pt x="18413" y="20560"/>
                                  <a:pt x="17652" y="21068"/>
                                </a:cubicBezTo>
                                <a:cubicBezTo>
                                  <a:pt x="16890" y="21575"/>
                                  <a:pt x="15874" y="21829"/>
                                  <a:pt x="14858"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994825645" name="Freeform: Shape 994825645"/>
                        <wps:cNvSpPr/>
                        <wps:spPr>
                          <a:xfrm>
                            <a:off x="115686" y="339093"/>
                            <a:ext cx="22984" cy="31474"/>
                          </a:xfrm>
                          <a:custGeom>
                            <a:avLst/>
                            <a:gdLst>
                              <a:gd name="csX0" fmla="*/ 8889 w 22984"/>
                              <a:gd name="csY0" fmla="*/ 13707 h 31474"/>
                              <a:gd name="csX1" fmla="*/ 8889 w 22984"/>
                              <a:gd name="csY1" fmla="*/ 23098 h 31474"/>
                              <a:gd name="csX2" fmla="*/ 9016 w 22984"/>
                              <a:gd name="csY2" fmla="*/ 26779 h 31474"/>
                              <a:gd name="csX3" fmla="*/ 10159 w 22984"/>
                              <a:gd name="csY3" fmla="*/ 28936 h 31474"/>
                              <a:gd name="csX4" fmla="*/ 12318 w 22984"/>
                              <a:gd name="csY4" fmla="*/ 29824 h 31474"/>
                              <a:gd name="csX5" fmla="*/ 14350 w 22984"/>
                              <a:gd name="csY5" fmla="*/ 29190 h 31474"/>
                              <a:gd name="csX6" fmla="*/ 15746 w 22984"/>
                              <a:gd name="csY6" fmla="*/ 26652 h 31474"/>
                              <a:gd name="csX7" fmla="*/ 16254 w 22984"/>
                              <a:gd name="csY7" fmla="*/ 19671 h 31474"/>
                              <a:gd name="csX8" fmla="*/ 14985 w 22984"/>
                              <a:gd name="csY8" fmla="*/ 12945 h 31474"/>
                              <a:gd name="csX9" fmla="*/ 12572 w 22984"/>
                              <a:gd name="csY9" fmla="*/ 11676 h 31474"/>
                              <a:gd name="csX10" fmla="*/ 8889 w 22984"/>
                              <a:gd name="csY10" fmla="*/ 13833 h 31474"/>
                              <a:gd name="csX11" fmla="*/ 8889 w 22984"/>
                              <a:gd name="csY11" fmla="*/ 0 h 31474"/>
                              <a:gd name="csX12" fmla="*/ 8889 w 22984"/>
                              <a:gd name="csY12" fmla="*/ 11676 h 31474"/>
                              <a:gd name="csX13" fmla="*/ 14731 w 22984"/>
                              <a:gd name="csY13" fmla="*/ 8884 h 31474"/>
                              <a:gd name="csX14" fmla="*/ 18794 w 22984"/>
                              <a:gd name="csY14" fmla="*/ 10153 h 31474"/>
                              <a:gd name="csX15" fmla="*/ 21842 w 22984"/>
                              <a:gd name="csY15" fmla="*/ 13833 h 31474"/>
                              <a:gd name="csX16" fmla="*/ 22985 w 22984"/>
                              <a:gd name="csY16" fmla="*/ 19291 h 31474"/>
                              <a:gd name="csX17" fmla="*/ 21588 w 22984"/>
                              <a:gd name="csY17" fmla="*/ 25636 h 31474"/>
                              <a:gd name="csX18" fmla="*/ 17905 w 22984"/>
                              <a:gd name="csY18" fmla="*/ 29951 h 31474"/>
                              <a:gd name="csX19" fmla="*/ 12572 w 22984"/>
                              <a:gd name="csY19" fmla="*/ 31474 h 31474"/>
                              <a:gd name="csX20" fmla="*/ 9524 w 22984"/>
                              <a:gd name="csY20" fmla="*/ 30967 h 31474"/>
                              <a:gd name="csX21" fmla="*/ 6857 w 22984"/>
                              <a:gd name="csY21" fmla="*/ 29190 h 31474"/>
                              <a:gd name="csX22" fmla="*/ 3302 w 22984"/>
                              <a:gd name="csY22" fmla="*/ 31474 h 31474"/>
                              <a:gd name="csX23" fmla="*/ 2540 w 22984"/>
                              <a:gd name="csY23" fmla="*/ 31474 h 31474"/>
                              <a:gd name="csX24" fmla="*/ 2540 w 22984"/>
                              <a:gd name="csY24" fmla="*/ 4569 h 31474"/>
                              <a:gd name="csX25" fmla="*/ 2413 w 22984"/>
                              <a:gd name="csY25" fmla="*/ 2284 h 31474"/>
                              <a:gd name="csX26" fmla="*/ 1651 w 22984"/>
                              <a:gd name="csY26" fmla="*/ 1269 h 31474"/>
                              <a:gd name="csX27" fmla="*/ 0 w 22984"/>
                              <a:gd name="csY27" fmla="*/ 888 h 31474"/>
                              <a:gd name="csX28" fmla="*/ 0 w 22984"/>
                              <a:gd name="csY28" fmla="*/ 0 h 31474"/>
                              <a:gd name="csX29" fmla="*/ 8762 w 22984"/>
                              <a:gd name="csY29" fmla="*/ 0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Lst>
                            <a:rect l="l" t="t" r="r" b="b"/>
                            <a:pathLst>
                              <a:path w="22984" h="31474">
                                <a:moveTo>
                                  <a:pt x="8889" y="13707"/>
                                </a:moveTo>
                                <a:lnTo>
                                  <a:pt x="8889" y="23098"/>
                                </a:lnTo>
                                <a:cubicBezTo>
                                  <a:pt x="8889" y="25002"/>
                                  <a:pt x="8889" y="26271"/>
                                  <a:pt x="9016" y="26779"/>
                                </a:cubicBezTo>
                                <a:cubicBezTo>
                                  <a:pt x="9143" y="27667"/>
                                  <a:pt x="9524" y="28428"/>
                                  <a:pt x="10159" y="28936"/>
                                </a:cubicBezTo>
                                <a:cubicBezTo>
                                  <a:pt x="10794" y="29444"/>
                                  <a:pt x="11429" y="29824"/>
                                  <a:pt x="12318" y="29824"/>
                                </a:cubicBezTo>
                                <a:cubicBezTo>
                                  <a:pt x="13080" y="29824"/>
                                  <a:pt x="13715" y="29571"/>
                                  <a:pt x="14350" y="29190"/>
                                </a:cubicBezTo>
                                <a:cubicBezTo>
                                  <a:pt x="14858" y="28809"/>
                                  <a:pt x="15365" y="27921"/>
                                  <a:pt x="15746" y="26652"/>
                                </a:cubicBezTo>
                                <a:cubicBezTo>
                                  <a:pt x="16127" y="25383"/>
                                  <a:pt x="16254" y="22971"/>
                                  <a:pt x="16254" y="19671"/>
                                </a:cubicBezTo>
                                <a:cubicBezTo>
                                  <a:pt x="16254" y="16372"/>
                                  <a:pt x="15874" y="14214"/>
                                  <a:pt x="14985" y="12945"/>
                                </a:cubicBezTo>
                                <a:cubicBezTo>
                                  <a:pt x="14350" y="12057"/>
                                  <a:pt x="13588" y="11676"/>
                                  <a:pt x="12572" y="11676"/>
                                </a:cubicBezTo>
                                <a:cubicBezTo>
                                  <a:pt x="11302" y="11676"/>
                                  <a:pt x="10032" y="12437"/>
                                  <a:pt x="8889" y="13833"/>
                                </a:cubicBezTo>
                                <a:moveTo>
                                  <a:pt x="8889" y="0"/>
                                </a:moveTo>
                                <a:lnTo>
                                  <a:pt x="8889" y="11676"/>
                                </a:lnTo>
                                <a:cubicBezTo>
                                  <a:pt x="10667" y="9899"/>
                                  <a:pt x="12572" y="8884"/>
                                  <a:pt x="14731" y="8884"/>
                                </a:cubicBezTo>
                                <a:cubicBezTo>
                                  <a:pt x="16127" y="8884"/>
                                  <a:pt x="17524" y="9265"/>
                                  <a:pt x="18794" y="10153"/>
                                </a:cubicBezTo>
                                <a:cubicBezTo>
                                  <a:pt x="20064" y="11041"/>
                                  <a:pt x="21080" y="12184"/>
                                  <a:pt x="21842" y="13833"/>
                                </a:cubicBezTo>
                                <a:cubicBezTo>
                                  <a:pt x="22604" y="15356"/>
                                  <a:pt x="22985" y="17260"/>
                                  <a:pt x="22985" y="19291"/>
                                </a:cubicBezTo>
                                <a:cubicBezTo>
                                  <a:pt x="22985" y="21575"/>
                                  <a:pt x="22477" y="23733"/>
                                  <a:pt x="21588" y="25636"/>
                                </a:cubicBezTo>
                                <a:cubicBezTo>
                                  <a:pt x="20699" y="27540"/>
                                  <a:pt x="19429" y="28936"/>
                                  <a:pt x="17905" y="29951"/>
                                </a:cubicBezTo>
                                <a:cubicBezTo>
                                  <a:pt x="16382" y="30967"/>
                                  <a:pt x="14604" y="31474"/>
                                  <a:pt x="12572" y="31474"/>
                                </a:cubicBezTo>
                                <a:cubicBezTo>
                                  <a:pt x="11429" y="31474"/>
                                  <a:pt x="10413" y="31221"/>
                                  <a:pt x="9524" y="30967"/>
                                </a:cubicBezTo>
                                <a:cubicBezTo>
                                  <a:pt x="8635" y="30586"/>
                                  <a:pt x="7746" y="29951"/>
                                  <a:pt x="6857" y="29190"/>
                                </a:cubicBezTo>
                                <a:lnTo>
                                  <a:pt x="3302" y="31474"/>
                                </a:lnTo>
                                <a:lnTo>
                                  <a:pt x="2540" y="31474"/>
                                </a:lnTo>
                                <a:lnTo>
                                  <a:pt x="2540" y="4569"/>
                                </a:lnTo>
                                <a:cubicBezTo>
                                  <a:pt x="2540" y="3300"/>
                                  <a:pt x="2540" y="2538"/>
                                  <a:pt x="2413" y="2284"/>
                                </a:cubicBezTo>
                                <a:cubicBezTo>
                                  <a:pt x="2286" y="1904"/>
                                  <a:pt x="2032" y="1523"/>
                                  <a:pt x="1651" y="1269"/>
                                </a:cubicBezTo>
                                <a:cubicBezTo>
                                  <a:pt x="1270" y="1015"/>
                                  <a:pt x="762" y="888"/>
                                  <a:pt x="0" y="888"/>
                                </a:cubicBezTo>
                                <a:lnTo>
                                  <a:pt x="0" y="0"/>
                                </a:lnTo>
                                <a:lnTo>
                                  <a:pt x="8762" y="0"/>
                                </a:lnTo>
                                <a:close/>
                              </a:path>
                            </a:pathLst>
                          </a:custGeom>
                          <a:solidFill>
                            <a:srgbClr val="000000"/>
                          </a:solidFill>
                          <a:ln w="12688" cap="flat">
                            <a:noFill/>
                            <a:prstDash val="solid"/>
                            <a:miter/>
                          </a:ln>
                        </wps:spPr>
                        <wps:bodyPr/>
                      </wps:wsp>
                      <wps:wsp>
                        <wps:cNvPr id="1435514221" name="Freeform: Shape 1435514221"/>
                        <wps:cNvSpPr/>
                        <wps:spPr>
                          <a:xfrm>
                            <a:off x="141084" y="338459"/>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40692622" name="Freeform: Shape 140692622"/>
                        <wps:cNvSpPr/>
                        <wps:spPr>
                          <a:xfrm>
                            <a:off x="154798" y="339093"/>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1898358731" name="Freeform: Shape 1898358731"/>
                        <wps:cNvSpPr/>
                        <wps:spPr>
                          <a:xfrm>
                            <a:off x="168640" y="338459"/>
                            <a:ext cx="11555" cy="31347"/>
                          </a:xfrm>
                          <a:custGeom>
                            <a:avLst/>
                            <a:gdLst>
                              <a:gd name="csX0" fmla="*/ 5841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1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1"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0" y="6473"/>
                                  <a:pt x="3556" y="5838"/>
                                </a:cubicBezTo>
                                <a:cubicBezTo>
                                  <a:pt x="2920" y="5203"/>
                                  <a:pt x="2540" y="4315"/>
                                  <a:pt x="2540" y="3427"/>
                                </a:cubicBezTo>
                                <a:cubicBezTo>
                                  <a:pt x="2540" y="2538"/>
                                  <a:pt x="2920" y="1650"/>
                                  <a:pt x="3556" y="1015"/>
                                </a:cubicBezTo>
                                <a:cubicBezTo>
                                  <a:pt x="4190"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2" y="29444"/>
                                  <a:pt x="2540" y="28555"/>
                                  <a:pt x="2540" y="27032"/>
                                </a:cubicBezTo>
                                <a:lnTo>
                                  <a:pt x="2540" y="14722"/>
                                </a:lnTo>
                                <a:cubicBezTo>
                                  <a:pt x="2540" y="13199"/>
                                  <a:pt x="2412" y="12311"/>
                                  <a:pt x="2031"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031439741" name="Freeform: Shape 1031439741"/>
                        <wps:cNvSpPr/>
                        <wps:spPr>
                          <a:xfrm>
                            <a:off x="181085" y="340870"/>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6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6"/>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301330547" name="Freeform: Shape 301330547"/>
                        <wps:cNvSpPr/>
                        <wps:spPr>
                          <a:xfrm>
                            <a:off x="197467" y="348485"/>
                            <a:ext cx="22350" cy="31220"/>
                          </a:xfrm>
                          <a:custGeom>
                            <a:avLst/>
                            <a:gdLst>
                              <a:gd name="csX0" fmla="*/ 10921 w 22350"/>
                              <a:gd name="csY0" fmla="*/ 22210 h 31220"/>
                              <a:gd name="csX1" fmla="*/ 4064 w 22350"/>
                              <a:gd name="csY1" fmla="*/ 6473 h 31220"/>
                              <a:gd name="csX2" fmla="*/ 1778 w 22350"/>
                              <a:gd name="csY2" fmla="*/ 2158 h 31220"/>
                              <a:gd name="csX3" fmla="*/ 0 w 22350"/>
                              <a:gd name="csY3" fmla="*/ 1015 h 31220"/>
                              <a:gd name="csX4" fmla="*/ 0 w 22350"/>
                              <a:gd name="csY4" fmla="*/ 127 h 31220"/>
                              <a:gd name="csX5" fmla="*/ 11302 w 22350"/>
                              <a:gd name="csY5" fmla="*/ 127 h 31220"/>
                              <a:gd name="csX6" fmla="*/ 11302 w 22350"/>
                              <a:gd name="csY6" fmla="*/ 1015 h 31220"/>
                              <a:gd name="csX7" fmla="*/ 9778 w 22350"/>
                              <a:gd name="csY7" fmla="*/ 1396 h 31220"/>
                              <a:gd name="csX8" fmla="*/ 9270 w 22350"/>
                              <a:gd name="csY8" fmla="*/ 2284 h 31220"/>
                              <a:gd name="csX9" fmla="*/ 10413 w 22350"/>
                              <a:gd name="csY9" fmla="*/ 5711 h 31220"/>
                              <a:gd name="csX10" fmla="*/ 13969 w 22350"/>
                              <a:gd name="csY10" fmla="*/ 13960 h 31220"/>
                              <a:gd name="csX11" fmla="*/ 16382 w 22350"/>
                              <a:gd name="csY11" fmla="*/ 7488 h 31220"/>
                              <a:gd name="csX12" fmla="*/ 17651 w 22350"/>
                              <a:gd name="csY12" fmla="*/ 2792 h 31220"/>
                              <a:gd name="csX13" fmla="*/ 17143 w 22350"/>
                              <a:gd name="csY13" fmla="*/ 1396 h 31220"/>
                              <a:gd name="csX14" fmla="*/ 15239 w 22350"/>
                              <a:gd name="csY14" fmla="*/ 888 h 31220"/>
                              <a:gd name="csX15" fmla="*/ 15239 w 22350"/>
                              <a:gd name="csY15" fmla="*/ 0 h 31220"/>
                              <a:gd name="csX16" fmla="*/ 22350 w 22350"/>
                              <a:gd name="csY16" fmla="*/ 0 h 31220"/>
                              <a:gd name="csX17" fmla="*/ 22350 w 22350"/>
                              <a:gd name="csY17" fmla="*/ 888 h 31220"/>
                              <a:gd name="csX18" fmla="*/ 20699 w 22350"/>
                              <a:gd name="csY18" fmla="*/ 1650 h 31220"/>
                              <a:gd name="csX19" fmla="*/ 18540 w 22350"/>
                              <a:gd name="csY19" fmla="*/ 6346 h 31220"/>
                              <a:gd name="csX20" fmla="*/ 12445 w 22350"/>
                              <a:gd name="csY20" fmla="*/ 22083 h 31220"/>
                              <a:gd name="csX21" fmla="*/ 9016 w 22350"/>
                              <a:gd name="csY21" fmla="*/ 29317 h 31220"/>
                              <a:gd name="csX22" fmla="*/ 5079 w 22350"/>
                              <a:gd name="csY22" fmla="*/ 31221 h 31220"/>
                              <a:gd name="csX23" fmla="*/ 2032 w 22350"/>
                              <a:gd name="csY23" fmla="*/ 30078 h 31220"/>
                              <a:gd name="csX24" fmla="*/ 889 w 22350"/>
                              <a:gd name="csY24" fmla="*/ 27540 h 31220"/>
                              <a:gd name="csX25" fmla="*/ 1651 w 22350"/>
                              <a:gd name="csY25" fmla="*/ 25383 h 31220"/>
                              <a:gd name="csX26" fmla="*/ 3556 w 22350"/>
                              <a:gd name="csY26" fmla="*/ 24494 h 31220"/>
                              <a:gd name="csX27" fmla="*/ 5333 w 22350"/>
                              <a:gd name="csY27" fmla="*/ 25256 h 31220"/>
                              <a:gd name="csX28" fmla="*/ 6096 w 22350"/>
                              <a:gd name="csY28" fmla="*/ 27540 h 31220"/>
                              <a:gd name="csX29" fmla="*/ 6349 w 22350"/>
                              <a:gd name="csY29" fmla="*/ 28682 h 31220"/>
                              <a:gd name="csX30" fmla="*/ 6857 w 22350"/>
                              <a:gd name="csY30" fmla="*/ 28936 h 31220"/>
                              <a:gd name="csX31" fmla="*/ 8000 w 22350"/>
                              <a:gd name="csY31" fmla="*/ 28302 h 31220"/>
                              <a:gd name="csX32" fmla="*/ 10159 w 22350"/>
                              <a:gd name="csY32" fmla="*/ 23987 h 31220"/>
                              <a:gd name="csX33" fmla="*/ 10794 w 22350"/>
                              <a:gd name="csY33" fmla="*/ 22210 h 312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350" h="31220">
                                <a:moveTo>
                                  <a:pt x="10921" y="22210"/>
                                </a:moveTo>
                                <a:lnTo>
                                  <a:pt x="4064" y="6473"/>
                                </a:lnTo>
                                <a:cubicBezTo>
                                  <a:pt x="3048" y="4061"/>
                                  <a:pt x="2286" y="2665"/>
                                  <a:pt x="1778" y="2158"/>
                                </a:cubicBezTo>
                                <a:cubicBezTo>
                                  <a:pt x="1270" y="1650"/>
                                  <a:pt x="635" y="1269"/>
                                  <a:pt x="0" y="1015"/>
                                </a:cubicBezTo>
                                <a:lnTo>
                                  <a:pt x="0" y="127"/>
                                </a:lnTo>
                                <a:lnTo>
                                  <a:pt x="11302" y="127"/>
                                </a:lnTo>
                                <a:lnTo>
                                  <a:pt x="11302" y="1015"/>
                                </a:lnTo>
                                <a:cubicBezTo>
                                  <a:pt x="10540" y="1015"/>
                                  <a:pt x="10032" y="1142"/>
                                  <a:pt x="9778" y="1396"/>
                                </a:cubicBezTo>
                                <a:cubicBezTo>
                                  <a:pt x="9524" y="1650"/>
                                  <a:pt x="9270" y="1904"/>
                                  <a:pt x="9270" y="2284"/>
                                </a:cubicBezTo>
                                <a:cubicBezTo>
                                  <a:pt x="9270" y="2792"/>
                                  <a:pt x="9651" y="3934"/>
                                  <a:pt x="10413" y="5711"/>
                                </a:cubicBezTo>
                                <a:lnTo>
                                  <a:pt x="13969" y="13960"/>
                                </a:lnTo>
                                <a:lnTo>
                                  <a:pt x="16382" y="7488"/>
                                </a:lnTo>
                                <a:cubicBezTo>
                                  <a:pt x="17270" y="5203"/>
                                  <a:pt x="17651" y="3680"/>
                                  <a:pt x="17651" y="2792"/>
                                </a:cubicBezTo>
                                <a:cubicBezTo>
                                  <a:pt x="17651" y="2284"/>
                                  <a:pt x="17524" y="1777"/>
                                  <a:pt x="17143" y="1396"/>
                                </a:cubicBezTo>
                                <a:cubicBezTo>
                                  <a:pt x="16763" y="1015"/>
                                  <a:pt x="16127" y="888"/>
                                  <a:pt x="15239" y="888"/>
                                </a:cubicBezTo>
                                <a:lnTo>
                                  <a:pt x="15239" y="0"/>
                                </a:lnTo>
                                <a:lnTo>
                                  <a:pt x="22350" y="0"/>
                                </a:lnTo>
                                <a:lnTo>
                                  <a:pt x="22350" y="888"/>
                                </a:lnTo>
                                <a:cubicBezTo>
                                  <a:pt x="21588" y="888"/>
                                  <a:pt x="21080" y="1269"/>
                                  <a:pt x="20699" y="1650"/>
                                </a:cubicBezTo>
                                <a:cubicBezTo>
                                  <a:pt x="20318" y="2158"/>
                                  <a:pt x="19556" y="3680"/>
                                  <a:pt x="18540" y="6346"/>
                                </a:cubicBezTo>
                                <a:lnTo>
                                  <a:pt x="12445" y="22083"/>
                                </a:lnTo>
                                <a:cubicBezTo>
                                  <a:pt x="10921" y="26017"/>
                                  <a:pt x="9778" y="28428"/>
                                  <a:pt x="9016" y="29317"/>
                                </a:cubicBezTo>
                                <a:cubicBezTo>
                                  <a:pt x="8000" y="30586"/>
                                  <a:pt x="6730" y="31221"/>
                                  <a:pt x="5079" y="31221"/>
                                </a:cubicBezTo>
                                <a:cubicBezTo>
                                  <a:pt x="3809" y="31221"/>
                                  <a:pt x="2794" y="30840"/>
                                  <a:pt x="2032" y="30078"/>
                                </a:cubicBezTo>
                                <a:cubicBezTo>
                                  <a:pt x="1270" y="29317"/>
                                  <a:pt x="889" y="28555"/>
                                  <a:pt x="889" y="27540"/>
                                </a:cubicBezTo>
                                <a:cubicBezTo>
                                  <a:pt x="889" y="26652"/>
                                  <a:pt x="1143" y="25890"/>
                                  <a:pt x="1651" y="25383"/>
                                </a:cubicBezTo>
                                <a:cubicBezTo>
                                  <a:pt x="2159" y="24875"/>
                                  <a:pt x="2794" y="24494"/>
                                  <a:pt x="3556" y="24494"/>
                                </a:cubicBezTo>
                                <a:cubicBezTo>
                                  <a:pt x="4318" y="24494"/>
                                  <a:pt x="4952" y="24748"/>
                                  <a:pt x="5333" y="25256"/>
                                </a:cubicBezTo>
                                <a:cubicBezTo>
                                  <a:pt x="5841" y="25763"/>
                                  <a:pt x="6096" y="26525"/>
                                  <a:pt x="6096" y="27540"/>
                                </a:cubicBezTo>
                                <a:cubicBezTo>
                                  <a:pt x="6096" y="28048"/>
                                  <a:pt x="6096" y="28428"/>
                                  <a:pt x="6349" y="28682"/>
                                </a:cubicBezTo>
                                <a:cubicBezTo>
                                  <a:pt x="6477" y="28809"/>
                                  <a:pt x="6603" y="28936"/>
                                  <a:pt x="6857" y="28936"/>
                                </a:cubicBezTo>
                                <a:cubicBezTo>
                                  <a:pt x="7238" y="28936"/>
                                  <a:pt x="7619" y="28682"/>
                                  <a:pt x="8000" y="28302"/>
                                </a:cubicBezTo>
                                <a:cubicBezTo>
                                  <a:pt x="8635" y="27667"/>
                                  <a:pt x="9270" y="26271"/>
                                  <a:pt x="10159" y="23987"/>
                                </a:cubicBezTo>
                                <a:lnTo>
                                  <a:pt x="10794" y="22210"/>
                                </a:lnTo>
                                <a:close/>
                              </a:path>
                            </a:pathLst>
                          </a:custGeom>
                          <a:solidFill>
                            <a:srgbClr val="000000"/>
                          </a:solidFill>
                          <a:ln w="12688" cap="flat">
                            <a:noFill/>
                            <a:prstDash val="solid"/>
                            <a:miter/>
                          </a:ln>
                        </wps:spPr>
                        <wps:bodyPr/>
                      </wps:wsp>
                      <wps:wsp>
                        <wps:cNvPr id="187501446" name="Freeform: Shape 187501446"/>
                        <wps:cNvSpPr/>
                        <wps:spPr>
                          <a:xfrm>
                            <a:off x="233277" y="348231"/>
                            <a:ext cx="20063" cy="21829"/>
                          </a:xfrm>
                          <a:custGeom>
                            <a:avLst/>
                            <a:gdLst>
                              <a:gd name="csX0" fmla="*/ 11302 w 20063"/>
                              <a:gd name="csY0" fmla="*/ 16752 h 21829"/>
                              <a:gd name="csX1" fmla="*/ 11302 w 20063"/>
                              <a:gd name="csY1" fmla="*/ 9645 h 21829"/>
                              <a:gd name="csX2" fmla="*/ 7238 w 20063"/>
                              <a:gd name="csY2" fmla="*/ 13072 h 21829"/>
                              <a:gd name="csX3" fmla="*/ 6349 w 20063"/>
                              <a:gd name="csY3" fmla="*/ 15483 h 21829"/>
                              <a:gd name="csX4" fmla="*/ 7111 w 20063"/>
                              <a:gd name="csY4" fmla="*/ 17260 h 21829"/>
                              <a:gd name="csX5" fmla="*/ 8635 w 20063"/>
                              <a:gd name="csY5" fmla="*/ 17895 h 21829"/>
                              <a:gd name="csX6" fmla="*/ 11302 w 20063"/>
                              <a:gd name="csY6" fmla="*/ 16626 h 21829"/>
                              <a:gd name="csX7" fmla="*/ 11302 w 20063"/>
                              <a:gd name="csY7" fmla="*/ 18402 h 21829"/>
                              <a:gd name="csX8" fmla="*/ 4318 w 20063"/>
                              <a:gd name="csY8" fmla="*/ 21829 h 21829"/>
                              <a:gd name="csX9" fmla="*/ 1270 w 20063"/>
                              <a:gd name="csY9" fmla="*/ 20687 h 21829"/>
                              <a:gd name="csX10" fmla="*/ 0 w 20063"/>
                              <a:gd name="csY10" fmla="*/ 17768 h 21829"/>
                              <a:gd name="csX11" fmla="*/ 2032 w 20063"/>
                              <a:gd name="csY11" fmla="*/ 13453 h 21829"/>
                              <a:gd name="csX12" fmla="*/ 11175 w 20063"/>
                              <a:gd name="csY12" fmla="*/ 8376 h 21829"/>
                              <a:gd name="csX13" fmla="*/ 11175 w 20063"/>
                              <a:gd name="csY13" fmla="*/ 6219 h 21829"/>
                              <a:gd name="csX14" fmla="*/ 10921 w 20063"/>
                              <a:gd name="csY14" fmla="*/ 3173 h 21829"/>
                              <a:gd name="csX15" fmla="*/ 9905 w 20063"/>
                              <a:gd name="csY15" fmla="*/ 2158 h 21829"/>
                              <a:gd name="csX16" fmla="*/ 8254 w 20063"/>
                              <a:gd name="csY16" fmla="*/ 1650 h 21829"/>
                              <a:gd name="csX17" fmla="*/ 5841 w 20063"/>
                              <a:gd name="csY17" fmla="*/ 2284 h 21829"/>
                              <a:gd name="csX18" fmla="*/ 5207 w 20063"/>
                              <a:gd name="csY18" fmla="*/ 3300 h 21829"/>
                              <a:gd name="csX19" fmla="*/ 5841 w 20063"/>
                              <a:gd name="csY19" fmla="*/ 4442 h 21829"/>
                              <a:gd name="csX20" fmla="*/ 6730 w 20063"/>
                              <a:gd name="csY20" fmla="*/ 6346 h 21829"/>
                              <a:gd name="csX21" fmla="*/ 5841 w 20063"/>
                              <a:gd name="csY21" fmla="*/ 8249 h 21829"/>
                              <a:gd name="csX22" fmla="*/ 3682 w 20063"/>
                              <a:gd name="csY22" fmla="*/ 9011 h 21829"/>
                              <a:gd name="csX23" fmla="*/ 1270 w 20063"/>
                              <a:gd name="csY23" fmla="*/ 8122 h 21829"/>
                              <a:gd name="csX24" fmla="*/ 254 w 20063"/>
                              <a:gd name="csY24" fmla="*/ 6092 h 21829"/>
                              <a:gd name="csX25" fmla="*/ 1524 w 20063"/>
                              <a:gd name="csY25" fmla="*/ 3046 h 21829"/>
                              <a:gd name="csX26" fmla="*/ 5079 w 20063"/>
                              <a:gd name="csY26" fmla="*/ 761 h 21829"/>
                              <a:gd name="csX27" fmla="*/ 9905 w 20063"/>
                              <a:gd name="csY27" fmla="*/ 0 h 21829"/>
                              <a:gd name="csX28" fmla="*/ 14731 w 20063"/>
                              <a:gd name="csY28" fmla="*/ 1269 h 21829"/>
                              <a:gd name="csX29" fmla="*/ 17016 w 20063"/>
                              <a:gd name="csY29" fmla="*/ 4061 h 21829"/>
                              <a:gd name="csX30" fmla="*/ 17397 w 20063"/>
                              <a:gd name="csY30" fmla="*/ 8376 h 21829"/>
                              <a:gd name="csX31" fmla="*/ 17397 w 20063"/>
                              <a:gd name="csY31" fmla="*/ 16626 h 21829"/>
                              <a:gd name="csX32" fmla="*/ 17397 w 20063"/>
                              <a:gd name="csY32" fmla="*/ 18402 h 21829"/>
                              <a:gd name="csX33" fmla="*/ 17778 w 20063"/>
                              <a:gd name="csY33" fmla="*/ 18910 h 21829"/>
                              <a:gd name="csX34" fmla="*/ 18286 w 20063"/>
                              <a:gd name="csY34" fmla="*/ 19037 h 21829"/>
                              <a:gd name="csX35" fmla="*/ 19429 w 20063"/>
                              <a:gd name="csY35" fmla="*/ 18149 h 21829"/>
                              <a:gd name="csX36" fmla="*/ 20064 w 20063"/>
                              <a:gd name="csY36" fmla="*/ 18656 h 21829"/>
                              <a:gd name="csX37" fmla="*/ 17778 w 20063"/>
                              <a:gd name="csY37" fmla="*/ 21068 h 21829"/>
                              <a:gd name="csX38" fmla="*/ 14985 w 20063"/>
                              <a:gd name="csY38" fmla="*/ 21829 h 21829"/>
                              <a:gd name="csX39" fmla="*/ 12191 w 20063"/>
                              <a:gd name="csY39" fmla="*/ 20941 h 21829"/>
                              <a:gd name="csX40" fmla="*/ 10921 w 20063"/>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063" h="21829">
                                <a:moveTo>
                                  <a:pt x="11302" y="16752"/>
                                </a:moveTo>
                                <a:lnTo>
                                  <a:pt x="11302" y="9645"/>
                                </a:lnTo>
                                <a:cubicBezTo>
                                  <a:pt x="9524" y="10661"/>
                                  <a:pt x="8127" y="11803"/>
                                  <a:pt x="7238" y="13072"/>
                                </a:cubicBezTo>
                                <a:cubicBezTo>
                                  <a:pt x="6603" y="13833"/>
                                  <a:pt x="6349" y="14722"/>
                                  <a:pt x="6349" y="15483"/>
                                </a:cubicBezTo>
                                <a:cubicBezTo>
                                  <a:pt x="6349" y="16118"/>
                                  <a:pt x="6603" y="16752"/>
                                  <a:pt x="7111" y="17260"/>
                                </a:cubicBezTo>
                                <a:cubicBezTo>
                                  <a:pt x="7492" y="17641"/>
                                  <a:pt x="8000" y="17895"/>
                                  <a:pt x="8635" y="17895"/>
                                </a:cubicBezTo>
                                <a:cubicBezTo>
                                  <a:pt x="9397" y="17895"/>
                                  <a:pt x="10286" y="17514"/>
                                  <a:pt x="11302" y="16626"/>
                                </a:cubicBezTo>
                                <a:moveTo>
                                  <a:pt x="11302" y="18402"/>
                                </a:moveTo>
                                <a:cubicBezTo>
                                  <a:pt x="8762" y="20687"/>
                                  <a:pt x="6349" y="21829"/>
                                  <a:pt x="4318" y="21829"/>
                                </a:cubicBezTo>
                                <a:cubicBezTo>
                                  <a:pt x="3175" y="21829"/>
                                  <a:pt x="2159" y="21448"/>
                                  <a:pt x="1270" y="20687"/>
                                </a:cubicBezTo>
                                <a:cubicBezTo>
                                  <a:pt x="508" y="19925"/>
                                  <a:pt x="0" y="18910"/>
                                  <a:pt x="0" y="17768"/>
                                </a:cubicBezTo>
                                <a:cubicBezTo>
                                  <a:pt x="0" y="16118"/>
                                  <a:pt x="762" y="14722"/>
                                  <a:pt x="2032" y="13453"/>
                                </a:cubicBezTo>
                                <a:cubicBezTo>
                                  <a:pt x="3429" y="12184"/>
                                  <a:pt x="6476" y="10407"/>
                                  <a:pt x="11175" y="8376"/>
                                </a:cubicBezTo>
                                <a:lnTo>
                                  <a:pt x="11175" y="6219"/>
                                </a:lnTo>
                                <a:cubicBezTo>
                                  <a:pt x="11175" y="4569"/>
                                  <a:pt x="11175" y="3680"/>
                                  <a:pt x="10921" y="3173"/>
                                </a:cubicBezTo>
                                <a:cubicBezTo>
                                  <a:pt x="10794" y="2792"/>
                                  <a:pt x="10413" y="2411"/>
                                  <a:pt x="9905" y="2158"/>
                                </a:cubicBezTo>
                                <a:cubicBezTo>
                                  <a:pt x="9397" y="1777"/>
                                  <a:pt x="8889" y="1650"/>
                                  <a:pt x="8254" y="1650"/>
                                </a:cubicBezTo>
                                <a:cubicBezTo>
                                  <a:pt x="7238" y="1650"/>
                                  <a:pt x="6476" y="1904"/>
                                  <a:pt x="5841" y="2284"/>
                                </a:cubicBezTo>
                                <a:cubicBezTo>
                                  <a:pt x="5460" y="2538"/>
                                  <a:pt x="5207" y="2919"/>
                                  <a:pt x="5207" y="3300"/>
                                </a:cubicBezTo>
                                <a:cubicBezTo>
                                  <a:pt x="5207" y="3680"/>
                                  <a:pt x="5460" y="4061"/>
                                  <a:pt x="5841" y="4442"/>
                                </a:cubicBezTo>
                                <a:cubicBezTo>
                                  <a:pt x="6476" y="5077"/>
                                  <a:pt x="6730" y="5711"/>
                                  <a:pt x="6730" y="6346"/>
                                </a:cubicBezTo>
                                <a:cubicBezTo>
                                  <a:pt x="6730" y="7107"/>
                                  <a:pt x="6476" y="7742"/>
                                  <a:pt x="5841" y="8249"/>
                                </a:cubicBezTo>
                                <a:cubicBezTo>
                                  <a:pt x="5333" y="8757"/>
                                  <a:pt x="4571" y="9011"/>
                                  <a:pt x="3682" y="9011"/>
                                </a:cubicBezTo>
                                <a:cubicBezTo>
                                  <a:pt x="2794" y="9011"/>
                                  <a:pt x="1905" y="8757"/>
                                  <a:pt x="1270" y="8122"/>
                                </a:cubicBezTo>
                                <a:cubicBezTo>
                                  <a:pt x="635" y="7488"/>
                                  <a:pt x="254" y="6853"/>
                                  <a:pt x="254" y="6092"/>
                                </a:cubicBezTo>
                                <a:cubicBezTo>
                                  <a:pt x="254" y="4950"/>
                                  <a:pt x="635" y="3934"/>
                                  <a:pt x="1524" y="3046"/>
                                </a:cubicBezTo>
                                <a:cubicBezTo>
                                  <a:pt x="2413" y="2031"/>
                                  <a:pt x="3556" y="1269"/>
                                  <a:pt x="5079" y="761"/>
                                </a:cubicBezTo>
                                <a:cubicBezTo>
                                  <a:pt x="6603" y="254"/>
                                  <a:pt x="8254" y="0"/>
                                  <a:pt x="9905" y="0"/>
                                </a:cubicBezTo>
                                <a:cubicBezTo>
                                  <a:pt x="11937" y="0"/>
                                  <a:pt x="13461" y="381"/>
                                  <a:pt x="14731" y="1269"/>
                                </a:cubicBezTo>
                                <a:cubicBezTo>
                                  <a:pt x="15874" y="2158"/>
                                  <a:pt x="16635" y="3046"/>
                                  <a:pt x="17016" y="4061"/>
                                </a:cubicBezTo>
                                <a:cubicBezTo>
                                  <a:pt x="17270" y="4696"/>
                                  <a:pt x="17397" y="6092"/>
                                  <a:pt x="17397" y="8376"/>
                                </a:cubicBezTo>
                                <a:lnTo>
                                  <a:pt x="17397" y="16626"/>
                                </a:lnTo>
                                <a:cubicBezTo>
                                  <a:pt x="17397" y="17641"/>
                                  <a:pt x="17397" y="18149"/>
                                  <a:pt x="17397" y="18402"/>
                                </a:cubicBezTo>
                                <a:cubicBezTo>
                                  <a:pt x="17397" y="18656"/>
                                  <a:pt x="17651" y="18783"/>
                                  <a:pt x="17778" y="18910"/>
                                </a:cubicBezTo>
                                <a:cubicBezTo>
                                  <a:pt x="17905" y="18910"/>
                                  <a:pt x="18032" y="19037"/>
                                  <a:pt x="18286" y="19037"/>
                                </a:cubicBezTo>
                                <a:cubicBezTo>
                                  <a:pt x="18667" y="19037"/>
                                  <a:pt x="19048" y="18783"/>
                                  <a:pt x="19429" y="18149"/>
                                </a:cubicBezTo>
                                <a:lnTo>
                                  <a:pt x="20064" y="18656"/>
                                </a:lnTo>
                                <a:cubicBezTo>
                                  <a:pt x="19302" y="19798"/>
                                  <a:pt x="18540" y="20560"/>
                                  <a:pt x="17778" y="21068"/>
                                </a:cubicBezTo>
                                <a:cubicBezTo>
                                  <a:pt x="17016" y="21575"/>
                                  <a:pt x="16000" y="21829"/>
                                  <a:pt x="14985" y="21829"/>
                                </a:cubicBezTo>
                                <a:cubicBezTo>
                                  <a:pt x="13842" y="21829"/>
                                  <a:pt x="12826" y="21575"/>
                                  <a:pt x="12191" y="20941"/>
                                </a:cubicBezTo>
                                <a:cubicBezTo>
                                  <a:pt x="11556" y="20433"/>
                                  <a:pt x="11048" y="19545"/>
                                  <a:pt x="10921" y="18402"/>
                                </a:cubicBezTo>
                              </a:path>
                            </a:pathLst>
                          </a:custGeom>
                          <a:solidFill>
                            <a:srgbClr val="000000"/>
                          </a:solidFill>
                          <a:ln w="12688" cap="flat">
                            <a:noFill/>
                            <a:prstDash val="solid"/>
                            <a:miter/>
                          </a:ln>
                        </wps:spPr>
                        <wps:bodyPr/>
                      </wps:wsp>
                      <wps:wsp>
                        <wps:cNvPr id="1099664280" name="Freeform: Shape 1099664280"/>
                        <wps:cNvSpPr/>
                        <wps:spPr>
                          <a:xfrm>
                            <a:off x="256262" y="348104"/>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397"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302595435" name="Freeform: Shape 302595435"/>
                        <wps:cNvSpPr/>
                        <wps:spPr>
                          <a:xfrm>
                            <a:off x="281533" y="339093"/>
                            <a:ext cx="22857" cy="31601"/>
                          </a:xfrm>
                          <a:custGeom>
                            <a:avLst/>
                            <a:gdLst>
                              <a:gd name="csX0" fmla="*/ 13969 w 22857"/>
                              <a:gd name="csY0" fmla="*/ 14341 h 31601"/>
                              <a:gd name="csX1" fmla="*/ 9905 w 22857"/>
                              <a:gd name="csY1" fmla="*/ 11168 h 31601"/>
                              <a:gd name="csX2" fmla="*/ 8508 w 22857"/>
                              <a:gd name="csY2" fmla="*/ 11676 h 31601"/>
                              <a:gd name="csX3" fmla="*/ 7111 w 22857"/>
                              <a:gd name="csY3" fmla="*/ 14087 h 31601"/>
                              <a:gd name="csX4" fmla="*/ 6603 w 22857"/>
                              <a:gd name="csY4" fmla="*/ 19545 h 31601"/>
                              <a:gd name="csX5" fmla="*/ 7238 w 22857"/>
                              <a:gd name="csY5" fmla="*/ 25509 h 31601"/>
                              <a:gd name="csX6" fmla="*/ 8889 w 22857"/>
                              <a:gd name="csY6" fmla="*/ 28302 h 31601"/>
                              <a:gd name="csX7" fmla="*/ 10286 w 22857"/>
                              <a:gd name="csY7" fmla="*/ 28682 h 31601"/>
                              <a:gd name="csX8" fmla="*/ 14096 w 22857"/>
                              <a:gd name="csY8" fmla="*/ 25509 h 31601"/>
                              <a:gd name="csX9" fmla="*/ 14096 w 22857"/>
                              <a:gd name="csY9" fmla="*/ 14341 h 31601"/>
                              <a:gd name="csX10" fmla="*/ 20318 w 22857"/>
                              <a:gd name="csY10" fmla="*/ 0 h 31601"/>
                              <a:gd name="csX11" fmla="*/ 20318 w 22857"/>
                              <a:gd name="csY11" fmla="*/ 24367 h 31601"/>
                              <a:gd name="csX12" fmla="*/ 20445 w 22857"/>
                              <a:gd name="csY12" fmla="*/ 27286 h 31601"/>
                              <a:gd name="csX13" fmla="*/ 21080 w 22857"/>
                              <a:gd name="csY13" fmla="*/ 28428 h 31601"/>
                              <a:gd name="csX14" fmla="*/ 22858 w 22857"/>
                              <a:gd name="csY14" fmla="*/ 28936 h 31601"/>
                              <a:gd name="csX15" fmla="*/ 22858 w 22857"/>
                              <a:gd name="csY15" fmla="*/ 29698 h 31601"/>
                              <a:gd name="csX16" fmla="*/ 13969 w 22857"/>
                              <a:gd name="csY16" fmla="*/ 31474 h 31601"/>
                              <a:gd name="csX17" fmla="*/ 13969 w 22857"/>
                              <a:gd name="csY17" fmla="*/ 28175 h 31601"/>
                              <a:gd name="csX18" fmla="*/ 11048 w 22857"/>
                              <a:gd name="csY18" fmla="*/ 30840 h 31601"/>
                              <a:gd name="csX19" fmla="*/ 8254 w 22857"/>
                              <a:gd name="csY19" fmla="*/ 31601 h 31601"/>
                              <a:gd name="csX20" fmla="*/ 1905 w 22857"/>
                              <a:gd name="csY20" fmla="*/ 27921 h 31601"/>
                              <a:gd name="csX21" fmla="*/ 0 w 22857"/>
                              <a:gd name="csY21" fmla="*/ 20687 h 31601"/>
                              <a:gd name="csX22" fmla="*/ 1143 w 22857"/>
                              <a:gd name="csY22" fmla="*/ 14595 h 31601"/>
                              <a:gd name="csX23" fmla="*/ 4318 w 22857"/>
                              <a:gd name="csY23" fmla="*/ 10534 h 31601"/>
                              <a:gd name="csX24" fmla="*/ 8762 w 22857"/>
                              <a:gd name="csY24" fmla="*/ 9138 h 31601"/>
                              <a:gd name="csX25" fmla="*/ 11429 w 22857"/>
                              <a:gd name="csY25" fmla="*/ 9772 h 31601"/>
                              <a:gd name="csX26" fmla="*/ 13969 w 22857"/>
                              <a:gd name="csY26" fmla="*/ 11803 h 31601"/>
                              <a:gd name="csX27" fmla="*/ 13969 w 22857"/>
                              <a:gd name="csY27" fmla="*/ 5457 h 31601"/>
                              <a:gd name="csX28" fmla="*/ 13715 w 22857"/>
                              <a:gd name="csY28" fmla="*/ 2538 h 31601"/>
                              <a:gd name="csX29" fmla="*/ 12953 w 22857"/>
                              <a:gd name="csY29" fmla="*/ 1523 h 31601"/>
                              <a:gd name="csX30" fmla="*/ 10921 w 22857"/>
                              <a:gd name="csY30" fmla="*/ 1142 h 31601"/>
                              <a:gd name="csX31" fmla="*/ 10921 w 22857"/>
                              <a:gd name="csY31" fmla="*/ 127 h 31601"/>
                              <a:gd name="csX32" fmla="*/ 20318 w 22857"/>
                              <a:gd name="csY32" fmla="*/ 127 h 3160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857" h="31601">
                                <a:moveTo>
                                  <a:pt x="13969" y="14341"/>
                                </a:moveTo>
                                <a:cubicBezTo>
                                  <a:pt x="12826" y="12184"/>
                                  <a:pt x="11556" y="11168"/>
                                  <a:pt x="9905" y="11168"/>
                                </a:cubicBezTo>
                                <a:cubicBezTo>
                                  <a:pt x="9397" y="11168"/>
                                  <a:pt x="8889" y="11295"/>
                                  <a:pt x="8508" y="11676"/>
                                </a:cubicBezTo>
                                <a:cubicBezTo>
                                  <a:pt x="8000" y="12184"/>
                                  <a:pt x="7492" y="12945"/>
                                  <a:pt x="7111" y="14087"/>
                                </a:cubicBezTo>
                                <a:cubicBezTo>
                                  <a:pt x="6730" y="15229"/>
                                  <a:pt x="6603" y="17006"/>
                                  <a:pt x="6603" y="19545"/>
                                </a:cubicBezTo>
                                <a:cubicBezTo>
                                  <a:pt x="6603" y="22210"/>
                                  <a:pt x="6857" y="24240"/>
                                  <a:pt x="7238" y="25509"/>
                                </a:cubicBezTo>
                                <a:cubicBezTo>
                                  <a:pt x="7619" y="26779"/>
                                  <a:pt x="8127" y="27667"/>
                                  <a:pt x="8889" y="28302"/>
                                </a:cubicBezTo>
                                <a:cubicBezTo>
                                  <a:pt x="9270" y="28555"/>
                                  <a:pt x="9778" y="28682"/>
                                  <a:pt x="10286" y="28682"/>
                                </a:cubicBezTo>
                                <a:cubicBezTo>
                                  <a:pt x="11556" y="28682"/>
                                  <a:pt x="12826" y="27667"/>
                                  <a:pt x="14096" y="25509"/>
                                </a:cubicBezTo>
                                <a:lnTo>
                                  <a:pt x="14096" y="14341"/>
                                </a:lnTo>
                                <a:close/>
                                <a:moveTo>
                                  <a:pt x="20318" y="0"/>
                                </a:moveTo>
                                <a:lnTo>
                                  <a:pt x="20318" y="24367"/>
                                </a:lnTo>
                                <a:cubicBezTo>
                                  <a:pt x="20318" y="26017"/>
                                  <a:pt x="20318" y="27032"/>
                                  <a:pt x="20445" y="27286"/>
                                </a:cubicBezTo>
                                <a:cubicBezTo>
                                  <a:pt x="20445" y="27794"/>
                                  <a:pt x="20826" y="28175"/>
                                  <a:pt x="21080" y="28428"/>
                                </a:cubicBezTo>
                                <a:cubicBezTo>
                                  <a:pt x="21461" y="28682"/>
                                  <a:pt x="21969" y="28809"/>
                                  <a:pt x="22858" y="28936"/>
                                </a:cubicBezTo>
                                <a:lnTo>
                                  <a:pt x="22858" y="29698"/>
                                </a:lnTo>
                                <a:lnTo>
                                  <a:pt x="13969" y="31474"/>
                                </a:lnTo>
                                <a:lnTo>
                                  <a:pt x="13969" y="28175"/>
                                </a:lnTo>
                                <a:cubicBezTo>
                                  <a:pt x="12953" y="29444"/>
                                  <a:pt x="11937" y="30332"/>
                                  <a:pt x="11048" y="30840"/>
                                </a:cubicBezTo>
                                <a:cubicBezTo>
                                  <a:pt x="10159" y="31347"/>
                                  <a:pt x="9270" y="31601"/>
                                  <a:pt x="8254" y="31601"/>
                                </a:cubicBezTo>
                                <a:cubicBezTo>
                                  <a:pt x="5588" y="31601"/>
                                  <a:pt x="3429" y="30332"/>
                                  <a:pt x="1905" y="27921"/>
                                </a:cubicBezTo>
                                <a:cubicBezTo>
                                  <a:pt x="635" y="26017"/>
                                  <a:pt x="0" y="23606"/>
                                  <a:pt x="0" y="20687"/>
                                </a:cubicBezTo>
                                <a:cubicBezTo>
                                  <a:pt x="0" y="18402"/>
                                  <a:pt x="381" y="16372"/>
                                  <a:pt x="1143" y="14595"/>
                                </a:cubicBezTo>
                                <a:cubicBezTo>
                                  <a:pt x="1905" y="12818"/>
                                  <a:pt x="3048" y="11422"/>
                                  <a:pt x="4318" y="10534"/>
                                </a:cubicBezTo>
                                <a:cubicBezTo>
                                  <a:pt x="5715" y="9645"/>
                                  <a:pt x="7111" y="9138"/>
                                  <a:pt x="8762" y="9138"/>
                                </a:cubicBezTo>
                                <a:cubicBezTo>
                                  <a:pt x="9778" y="9138"/>
                                  <a:pt x="10667" y="9392"/>
                                  <a:pt x="11429" y="9772"/>
                                </a:cubicBezTo>
                                <a:cubicBezTo>
                                  <a:pt x="12191" y="10153"/>
                                  <a:pt x="13080" y="10914"/>
                                  <a:pt x="13969" y="11803"/>
                                </a:cubicBezTo>
                                <a:lnTo>
                                  <a:pt x="13969" y="5457"/>
                                </a:lnTo>
                                <a:cubicBezTo>
                                  <a:pt x="13969" y="3807"/>
                                  <a:pt x="13969" y="2919"/>
                                  <a:pt x="13715" y="2538"/>
                                </a:cubicBezTo>
                                <a:cubicBezTo>
                                  <a:pt x="13588" y="2157"/>
                                  <a:pt x="13207" y="1777"/>
                                  <a:pt x="12953" y="1523"/>
                                </a:cubicBezTo>
                                <a:cubicBezTo>
                                  <a:pt x="12572" y="1269"/>
                                  <a:pt x="11937" y="1142"/>
                                  <a:pt x="10921" y="1142"/>
                                </a:cubicBezTo>
                                <a:lnTo>
                                  <a:pt x="10921" y="127"/>
                                </a:lnTo>
                                <a:lnTo>
                                  <a:pt x="20318" y="127"/>
                                </a:lnTo>
                                <a:close/>
                              </a:path>
                            </a:pathLst>
                          </a:custGeom>
                          <a:solidFill>
                            <a:srgbClr val="000000"/>
                          </a:solidFill>
                          <a:ln w="12688" cap="flat">
                            <a:noFill/>
                            <a:prstDash val="solid"/>
                            <a:miter/>
                          </a:ln>
                        </wps:spPr>
                        <wps:bodyPr/>
                      </wps:wsp>
                      <wps:wsp>
                        <wps:cNvPr id="2139123805" name="Freeform: Shape 2139123805"/>
                        <wps:cNvSpPr/>
                        <wps:spPr>
                          <a:xfrm>
                            <a:off x="317089" y="338586"/>
                            <a:ext cx="32382" cy="31347"/>
                          </a:xfrm>
                          <a:custGeom>
                            <a:avLst/>
                            <a:gdLst>
                              <a:gd name="csX0" fmla="*/ 18032 w 32382"/>
                              <a:gd name="csY0" fmla="*/ 20814 h 31347"/>
                              <a:gd name="csX1" fmla="*/ 13461 w 32382"/>
                              <a:gd name="csY1" fmla="*/ 10280 h 31347"/>
                              <a:gd name="csX2" fmla="*/ 8762 w 32382"/>
                              <a:gd name="csY2" fmla="*/ 20814 h 31347"/>
                              <a:gd name="csX3" fmla="*/ 18032 w 32382"/>
                              <a:gd name="csY3" fmla="*/ 20814 h 31347"/>
                              <a:gd name="csX4" fmla="*/ 18794 w 32382"/>
                              <a:gd name="csY4" fmla="*/ 22464 h 31347"/>
                              <a:gd name="csX5" fmla="*/ 8000 w 32382"/>
                              <a:gd name="csY5" fmla="*/ 22464 h 31347"/>
                              <a:gd name="csX6" fmla="*/ 6731 w 32382"/>
                              <a:gd name="csY6" fmla="*/ 25509 h 31347"/>
                              <a:gd name="csX7" fmla="*/ 6096 w 32382"/>
                              <a:gd name="csY7" fmla="*/ 28048 h 31347"/>
                              <a:gd name="csX8" fmla="*/ 7112 w 32382"/>
                              <a:gd name="csY8" fmla="*/ 29951 h 31347"/>
                              <a:gd name="csX9" fmla="*/ 10159 w 32382"/>
                              <a:gd name="csY9" fmla="*/ 30459 h 31347"/>
                              <a:gd name="csX10" fmla="*/ 10159 w 32382"/>
                              <a:gd name="csY10" fmla="*/ 31347 h 31347"/>
                              <a:gd name="csX11" fmla="*/ 0 w 32382"/>
                              <a:gd name="csY11" fmla="*/ 31347 h 31347"/>
                              <a:gd name="csX12" fmla="*/ 0 w 32382"/>
                              <a:gd name="csY12" fmla="*/ 30459 h 31347"/>
                              <a:gd name="csX13" fmla="*/ 2667 w 32382"/>
                              <a:gd name="csY13" fmla="*/ 29063 h 31347"/>
                              <a:gd name="csX14" fmla="*/ 5334 w 32382"/>
                              <a:gd name="csY14" fmla="*/ 24494 h 31347"/>
                              <a:gd name="csX15" fmla="*/ 16255 w 32382"/>
                              <a:gd name="csY15" fmla="*/ 0 h 31347"/>
                              <a:gd name="csX16" fmla="*/ 16636 w 32382"/>
                              <a:gd name="csY16" fmla="*/ 0 h 31347"/>
                              <a:gd name="csX17" fmla="*/ 27684 w 32382"/>
                              <a:gd name="csY17" fmla="*/ 25129 h 31347"/>
                              <a:gd name="csX18" fmla="*/ 30223 w 32382"/>
                              <a:gd name="csY18" fmla="*/ 29571 h 31347"/>
                              <a:gd name="csX19" fmla="*/ 32382 w 32382"/>
                              <a:gd name="csY19" fmla="*/ 30332 h 31347"/>
                              <a:gd name="csX20" fmla="*/ 32382 w 32382"/>
                              <a:gd name="csY20" fmla="*/ 31221 h 31347"/>
                              <a:gd name="csX21" fmla="*/ 17524 w 32382"/>
                              <a:gd name="csY21" fmla="*/ 31221 h 31347"/>
                              <a:gd name="csX22" fmla="*/ 17524 w 32382"/>
                              <a:gd name="csY22" fmla="*/ 30332 h 31347"/>
                              <a:gd name="csX23" fmla="*/ 18160 w 32382"/>
                              <a:gd name="csY23" fmla="*/ 30332 h 31347"/>
                              <a:gd name="csX24" fmla="*/ 20699 w 32382"/>
                              <a:gd name="csY24" fmla="*/ 29824 h 31347"/>
                              <a:gd name="csX25" fmla="*/ 21207 w 32382"/>
                              <a:gd name="csY25" fmla="*/ 28809 h 31347"/>
                              <a:gd name="csX26" fmla="*/ 21080 w 32382"/>
                              <a:gd name="csY26" fmla="*/ 27921 h 31347"/>
                              <a:gd name="csX27" fmla="*/ 20445 w 32382"/>
                              <a:gd name="csY27" fmla="*/ 26271 h 31347"/>
                              <a:gd name="csX28" fmla="*/ 18794 w 32382"/>
                              <a:gd name="csY28" fmla="*/ 22464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2382" h="31347">
                                <a:moveTo>
                                  <a:pt x="18032" y="20814"/>
                                </a:moveTo>
                                <a:lnTo>
                                  <a:pt x="13461" y="10280"/>
                                </a:lnTo>
                                <a:lnTo>
                                  <a:pt x="8762" y="20814"/>
                                </a:lnTo>
                                <a:lnTo>
                                  <a:pt x="18032" y="20814"/>
                                </a:lnTo>
                                <a:close/>
                                <a:moveTo>
                                  <a:pt x="18794" y="22464"/>
                                </a:moveTo>
                                <a:lnTo>
                                  <a:pt x="8000" y="22464"/>
                                </a:lnTo>
                                <a:lnTo>
                                  <a:pt x="6731" y="25509"/>
                                </a:lnTo>
                                <a:cubicBezTo>
                                  <a:pt x="6349" y="26525"/>
                                  <a:pt x="6096" y="27286"/>
                                  <a:pt x="6096" y="28048"/>
                                </a:cubicBezTo>
                                <a:cubicBezTo>
                                  <a:pt x="6096" y="28936"/>
                                  <a:pt x="6477" y="29571"/>
                                  <a:pt x="7112" y="29951"/>
                                </a:cubicBezTo>
                                <a:cubicBezTo>
                                  <a:pt x="7493" y="30205"/>
                                  <a:pt x="8508" y="30332"/>
                                  <a:pt x="10159" y="30459"/>
                                </a:cubicBezTo>
                                <a:lnTo>
                                  <a:pt x="10159" y="31347"/>
                                </a:lnTo>
                                <a:lnTo>
                                  <a:pt x="0" y="31347"/>
                                </a:lnTo>
                                <a:lnTo>
                                  <a:pt x="0" y="30459"/>
                                </a:lnTo>
                                <a:cubicBezTo>
                                  <a:pt x="1143" y="30332"/>
                                  <a:pt x="2032" y="29824"/>
                                  <a:pt x="2667" y="29063"/>
                                </a:cubicBezTo>
                                <a:cubicBezTo>
                                  <a:pt x="3429" y="28302"/>
                                  <a:pt x="4191" y="26779"/>
                                  <a:pt x="5334" y="24494"/>
                                </a:cubicBezTo>
                                <a:lnTo>
                                  <a:pt x="16255" y="0"/>
                                </a:lnTo>
                                <a:lnTo>
                                  <a:pt x="16636" y="0"/>
                                </a:lnTo>
                                <a:lnTo>
                                  <a:pt x="27684" y="25129"/>
                                </a:lnTo>
                                <a:cubicBezTo>
                                  <a:pt x="28699" y="27540"/>
                                  <a:pt x="29588" y="29063"/>
                                  <a:pt x="30223" y="29571"/>
                                </a:cubicBezTo>
                                <a:cubicBezTo>
                                  <a:pt x="30731" y="30078"/>
                                  <a:pt x="31493" y="30332"/>
                                  <a:pt x="32382" y="30332"/>
                                </a:cubicBezTo>
                                <a:lnTo>
                                  <a:pt x="32382" y="31221"/>
                                </a:lnTo>
                                <a:lnTo>
                                  <a:pt x="17524" y="31221"/>
                                </a:lnTo>
                                <a:lnTo>
                                  <a:pt x="17524" y="30332"/>
                                </a:lnTo>
                                <a:lnTo>
                                  <a:pt x="18160" y="30332"/>
                                </a:lnTo>
                                <a:cubicBezTo>
                                  <a:pt x="19302" y="30332"/>
                                  <a:pt x="20191" y="30205"/>
                                  <a:pt x="20699" y="29824"/>
                                </a:cubicBezTo>
                                <a:cubicBezTo>
                                  <a:pt x="21080" y="29571"/>
                                  <a:pt x="21207" y="29190"/>
                                  <a:pt x="21207" y="28809"/>
                                </a:cubicBezTo>
                                <a:cubicBezTo>
                                  <a:pt x="21207" y="28555"/>
                                  <a:pt x="21207" y="28302"/>
                                  <a:pt x="21080" y="27921"/>
                                </a:cubicBezTo>
                                <a:cubicBezTo>
                                  <a:pt x="21080" y="27794"/>
                                  <a:pt x="20826" y="27159"/>
                                  <a:pt x="20445" y="26271"/>
                                </a:cubicBezTo>
                                <a:lnTo>
                                  <a:pt x="18794" y="22464"/>
                                </a:lnTo>
                                <a:close/>
                              </a:path>
                            </a:pathLst>
                          </a:custGeom>
                          <a:solidFill>
                            <a:srgbClr val="000000"/>
                          </a:solidFill>
                          <a:ln w="12688" cap="flat">
                            <a:noFill/>
                            <a:prstDash val="solid"/>
                            <a:miter/>
                          </a:ln>
                        </wps:spPr>
                        <wps:bodyPr/>
                      </wps:wsp>
                      <wps:wsp>
                        <wps:cNvPr id="606392969" name="Freeform: Shape 606392969"/>
                        <wps:cNvSpPr/>
                        <wps:spPr>
                          <a:xfrm>
                            <a:off x="351884" y="348104"/>
                            <a:ext cx="20699" cy="31728"/>
                          </a:xfrm>
                          <a:custGeom>
                            <a:avLst/>
                            <a:gdLst>
                              <a:gd name="csX0" fmla="*/ 9651 w 20699"/>
                              <a:gd name="csY0" fmla="*/ 1396 h 31728"/>
                              <a:gd name="csX1" fmla="*/ 7365 w 20699"/>
                              <a:gd name="csY1" fmla="*/ 2665 h 31728"/>
                              <a:gd name="csX2" fmla="*/ 6476 w 20699"/>
                              <a:gd name="csY2" fmla="*/ 8122 h 31728"/>
                              <a:gd name="csX3" fmla="*/ 7365 w 20699"/>
                              <a:gd name="csY3" fmla="*/ 12818 h 31728"/>
                              <a:gd name="csX4" fmla="*/ 9524 w 20699"/>
                              <a:gd name="csY4" fmla="*/ 14087 h 31728"/>
                              <a:gd name="csX5" fmla="*/ 11810 w 20699"/>
                              <a:gd name="csY5" fmla="*/ 12818 h 31728"/>
                              <a:gd name="csX6" fmla="*/ 12699 w 20699"/>
                              <a:gd name="csY6" fmla="*/ 7996 h 31728"/>
                              <a:gd name="csX7" fmla="*/ 11683 w 20699"/>
                              <a:gd name="csY7" fmla="*/ 2538 h 31728"/>
                              <a:gd name="csX8" fmla="*/ 9651 w 20699"/>
                              <a:gd name="csY8" fmla="*/ 1396 h 31728"/>
                              <a:gd name="csX9" fmla="*/ 8254 w 20699"/>
                              <a:gd name="csY9" fmla="*/ 24875 h 31728"/>
                              <a:gd name="csX10" fmla="*/ 5207 w 20699"/>
                              <a:gd name="csY10" fmla="*/ 25256 h 31728"/>
                              <a:gd name="csX11" fmla="*/ 3937 w 20699"/>
                              <a:gd name="csY11" fmla="*/ 27159 h 31728"/>
                              <a:gd name="csX12" fmla="*/ 5207 w 20699"/>
                              <a:gd name="csY12" fmla="*/ 29190 h 31728"/>
                              <a:gd name="csX13" fmla="*/ 10286 w 20699"/>
                              <a:gd name="csY13" fmla="*/ 30078 h 31728"/>
                              <a:gd name="csX14" fmla="*/ 15238 w 20699"/>
                              <a:gd name="csY14" fmla="*/ 29190 h 31728"/>
                              <a:gd name="csX15" fmla="*/ 17016 w 20699"/>
                              <a:gd name="csY15" fmla="*/ 26905 h 31728"/>
                              <a:gd name="csX16" fmla="*/ 16635 w 20699"/>
                              <a:gd name="csY16" fmla="*/ 26017 h 31728"/>
                              <a:gd name="csX17" fmla="*/ 14731 w 20699"/>
                              <a:gd name="csY17" fmla="*/ 25129 h 31728"/>
                              <a:gd name="csX18" fmla="*/ 8127 w 20699"/>
                              <a:gd name="csY18" fmla="*/ 24875 h 31728"/>
                              <a:gd name="csX19" fmla="*/ 13461 w 20699"/>
                              <a:gd name="csY19" fmla="*/ 761 h 31728"/>
                              <a:gd name="csX20" fmla="*/ 20572 w 20699"/>
                              <a:gd name="csY20" fmla="*/ 761 h 31728"/>
                              <a:gd name="csX21" fmla="*/ 20572 w 20699"/>
                              <a:gd name="csY21" fmla="*/ 3300 h 31728"/>
                              <a:gd name="csX22" fmla="*/ 16508 w 20699"/>
                              <a:gd name="csY22" fmla="*/ 3300 h 31728"/>
                              <a:gd name="csX23" fmla="*/ 18032 w 20699"/>
                              <a:gd name="csY23" fmla="*/ 5330 h 31728"/>
                              <a:gd name="csX24" fmla="*/ 18540 w 20699"/>
                              <a:gd name="csY24" fmla="*/ 7869 h 31728"/>
                              <a:gd name="csX25" fmla="*/ 17270 w 20699"/>
                              <a:gd name="csY25" fmla="*/ 11803 h 31728"/>
                              <a:gd name="csX26" fmla="*/ 13842 w 20699"/>
                              <a:gd name="csY26" fmla="*/ 14468 h 31728"/>
                              <a:gd name="csX27" fmla="*/ 10032 w 20699"/>
                              <a:gd name="csY27" fmla="*/ 15356 h 31728"/>
                              <a:gd name="csX28" fmla="*/ 7365 w 20699"/>
                              <a:gd name="csY28" fmla="*/ 15356 h 31728"/>
                              <a:gd name="csX29" fmla="*/ 5588 w 20699"/>
                              <a:gd name="csY29" fmla="*/ 15991 h 31728"/>
                              <a:gd name="csX30" fmla="*/ 4952 w 20699"/>
                              <a:gd name="csY30" fmla="*/ 17514 h 31728"/>
                              <a:gd name="csX31" fmla="*/ 5588 w 20699"/>
                              <a:gd name="csY31" fmla="*/ 18910 h 31728"/>
                              <a:gd name="csX32" fmla="*/ 7619 w 20699"/>
                              <a:gd name="csY32" fmla="*/ 19418 h 31728"/>
                              <a:gd name="csX33" fmla="*/ 11556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1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651" y="1396"/>
                                </a:moveTo>
                                <a:cubicBezTo>
                                  <a:pt x="8762" y="1396"/>
                                  <a:pt x="8000" y="1904"/>
                                  <a:pt x="7365" y="2665"/>
                                </a:cubicBezTo>
                                <a:cubicBezTo>
                                  <a:pt x="6730" y="3554"/>
                                  <a:pt x="6476" y="5330"/>
                                  <a:pt x="6476" y="8122"/>
                                </a:cubicBezTo>
                                <a:cubicBezTo>
                                  <a:pt x="6476" y="10407"/>
                                  <a:pt x="6730" y="11930"/>
                                  <a:pt x="7365" y="12818"/>
                                </a:cubicBezTo>
                                <a:cubicBezTo>
                                  <a:pt x="8000" y="13707"/>
                                  <a:pt x="8635" y="14087"/>
                                  <a:pt x="9524" y="14087"/>
                                </a:cubicBezTo>
                                <a:cubicBezTo>
                                  <a:pt x="10413" y="14087"/>
                                  <a:pt x="11175" y="13707"/>
                                  <a:pt x="11810" y="12818"/>
                                </a:cubicBezTo>
                                <a:cubicBezTo>
                                  <a:pt x="12445" y="11930"/>
                                  <a:pt x="12699" y="10407"/>
                                  <a:pt x="12699" y="7996"/>
                                </a:cubicBezTo>
                                <a:cubicBezTo>
                                  <a:pt x="12699" y="5330"/>
                                  <a:pt x="12318" y="3427"/>
                                  <a:pt x="11683" y="2538"/>
                                </a:cubicBezTo>
                                <a:cubicBezTo>
                                  <a:pt x="11175" y="1777"/>
                                  <a:pt x="10540" y="1396"/>
                                  <a:pt x="9651" y="1396"/>
                                </a:cubicBezTo>
                                <a:moveTo>
                                  <a:pt x="8254" y="24875"/>
                                </a:moveTo>
                                <a:cubicBezTo>
                                  <a:pt x="6730" y="24875"/>
                                  <a:pt x="5714" y="24875"/>
                                  <a:pt x="5207" y="25256"/>
                                </a:cubicBezTo>
                                <a:cubicBezTo>
                                  <a:pt x="4318" y="25763"/>
                                  <a:pt x="3937" y="26398"/>
                                  <a:pt x="3937" y="27159"/>
                                </a:cubicBezTo>
                                <a:cubicBezTo>
                                  <a:pt x="3937" y="27921"/>
                                  <a:pt x="4318" y="28682"/>
                                  <a:pt x="5207" y="29190"/>
                                </a:cubicBezTo>
                                <a:cubicBezTo>
                                  <a:pt x="6095" y="29824"/>
                                  <a:pt x="7746" y="30078"/>
                                  <a:pt x="10286" y="30078"/>
                                </a:cubicBezTo>
                                <a:cubicBezTo>
                                  <a:pt x="12445" y="30078"/>
                                  <a:pt x="14096" y="29824"/>
                                  <a:pt x="15238" y="29190"/>
                                </a:cubicBezTo>
                                <a:cubicBezTo>
                                  <a:pt x="16382" y="28682"/>
                                  <a:pt x="17016" y="27921"/>
                                  <a:pt x="17016" y="26905"/>
                                </a:cubicBezTo>
                                <a:cubicBezTo>
                                  <a:pt x="17016" y="26525"/>
                                  <a:pt x="17016" y="26271"/>
                                  <a:pt x="16635" y="26017"/>
                                </a:cubicBezTo>
                                <a:cubicBezTo>
                                  <a:pt x="16254" y="25636"/>
                                  <a:pt x="15619" y="25256"/>
                                  <a:pt x="14731" y="25129"/>
                                </a:cubicBezTo>
                                <a:cubicBezTo>
                                  <a:pt x="13969" y="25002"/>
                                  <a:pt x="11683" y="24875"/>
                                  <a:pt x="8127" y="24875"/>
                                </a:cubicBezTo>
                                <a:moveTo>
                                  <a:pt x="13461" y="761"/>
                                </a:moveTo>
                                <a:lnTo>
                                  <a:pt x="20572" y="761"/>
                                </a:lnTo>
                                <a:lnTo>
                                  <a:pt x="20572" y="3300"/>
                                </a:lnTo>
                                <a:lnTo>
                                  <a:pt x="16508" y="3300"/>
                                </a:lnTo>
                                <a:cubicBezTo>
                                  <a:pt x="17270" y="4061"/>
                                  <a:pt x="17778" y="4696"/>
                                  <a:pt x="18032" y="5330"/>
                                </a:cubicBezTo>
                                <a:cubicBezTo>
                                  <a:pt x="18413" y="6092"/>
                                  <a:pt x="18540" y="6980"/>
                                  <a:pt x="18540" y="7869"/>
                                </a:cubicBezTo>
                                <a:cubicBezTo>
                                  <a:pt x="18540" y="9392"/>
                                  <a:pt x="18159" y="10661"/>
                                  <a:pt x="17270" y="11803"/>
                                </a:cubicBezTo>
                                <a:cubicBezTo>
                                  <a:pt x="16382" y="12945"/>
                                  <a:pt x="15238" y="13833"/>
                                  <a:pt x="13842" y="14468"/>
                                </a:cubicBezTo>
                                <a:cubicBezTo>
                                  <a:pt x="12445" y="15103"/>
                                  <a:pt x="11175" y="15356"/>
                                  <a:pt x="10032" y="15356"/>
                                </a:cubicBezTo>
                                <a:cubicBezTo>
                                  <a:pt x="10032" y="15356"/>
                                  <a:pt x="9016" y="15356"/>
                                  <a:pt x="7365" y="15356"/>
                                </a:cubicBezTo>
                                <a:cubicBezTo>
                                  <a:pt x="6730" y="15356"/>
                                  <a:pt x="6095" y="15610"/>
                                  <a:pt x="5588" y="15991"/>
                                </a:cubicBezTo>
                                <a:cubicBezTo>
                                  <a:pt x="5079" y="16499"/>
                                  <a:pt x="4952" y="17006"/>
                                  <a:pt x="4952" y="17514"/>
                                </a:cubicBezTo>
                                <a:cubicBezTo>
                                  <a:pt x="4952" y="18022"/>
                                  <a:pt x="5207" y="18529"/>
                                  <a:pt x="5588" y="18910"/>
                                </a:cubicBezTo>
                                <a:cubicBezTo>
                                  <a:pt x="5968" y="19291"/>
                                  <a:pt x="6603" y="19418"/>
                                  <a:pt x="7619" y="19418"/>
                                </a:cubicBezTo>
                                <a:lnTo>
                                  <a:pt x="11556" y="19418"/>
                                </a:lnTo>
                                <a:cubicBezTo>
                                  <a:pt x="14731" y="19418"/>
                                  <a:pt x="16889"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5" y="31601"/>
                                  <a:pt x="4571"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413" y="13072"/>
                                  <a:pt x="1397" y="11803"/>
                                </a:cubicBezTo>
                                <a:cubicBezTo>
                                  <a:pt x="508" y="10661"/>
                                  <a:pt x="0" y="9265"/>
                                  <a:pt x="0" y="7615"/>
                                </a:cubicBezTo>
                                <a:cubicBezTo>
                                  <a:pt x="0" y="5584"/>
                                  <a:pt x="889" y="3807"/>
                                  <a:pt x="2540" y="2284"/>
                                </a:cubicBezTo>
                                <a:cubicBezTo>
                                  <a:pt x="4190" y="761"/>
                                  <a:pt x="6349" y="0"/>
                                  <a:pt x="9016" y="0"/>
                                </a:cubicBezTo>
                                <a:cubicBezTo>
                                  <a:pt x="10413" y="0"/>
                                  <a:pt x="11810" y="254"/>
                                  <a:pt x="13334" y="888"/>
                                </a:cubicBezTo>
                              </a:path>
                            </a:pathLst>
                          </a:custGeom>
                          <a:solidFill>
                            <a:srgbClr val="000000"/>
                          </a:solidFill>
                          <a:ln w="12688" cap="flat">
                            <a:noFill/>
                            <a:prstDash val="solid"/>
                            <a:miter/>
                          </a:ln>
                        </wps:spPr>
                        <wps:bodyPr/>
                      </wps:wsp>
                      <wps:wsp>
                        <wps:cNvPr id="1958718860" name="Freeform: Shape 1958718860"/>
                        <wps:cNvSpPr/>
                        <wps:spPr>
                          <a:xfrm>
                            <a:off x="374742" y="348104"/>
                            <a:ext cx="17778" cy="22463"/>
                          </a:xfrm>
                          <a:custGeom>
                            <a:avLst/>
                            <a:gdLst>
                              <a:gd name="csX0" fmla="*/ 11937 w 17778"/>
                              <a:gd name="csY0" fmla="*/ 8884 h 22463"/>
                              <a:gd name="csX1" fmla="*/ 11556 w 17778"/>
                              <a:gd name="csY1" fmla="*/ 3934 h 22463"/>
                              <a:gd name="csX2" fmla="*/ 10286 w 17778"/>
                              <a:gd name="csY2" fmla="*/ 1904 h 22463"/>
                              <a:gd name="csX3" fmla="*/ 9016 w 17778"/>
                              <a:gd name="csY3" fmla="*/ 1523 h 22463"/>
                              <a:gd name="csX4" fmla="*/ 7111 w 17778"/>
                              <a:gd name="csY4" fmla="*/ 2665 h 22463"/>
                              <a:gd name="csX5" fmla="*/ 5841 w 17778"/>
                              <a:gd name="csY5" fmla="*/ 8122 h 22463"/>
                              <a:gd name="csX6" fmla="*/ 5841 w 17778"/>
                              <a:gd name="csY6" fmla="*/ 8884 h 22463"/>
                              <a:gd name="csX7" fmla="*/ 11937 w 17778"/>
                              <a:gd name="csY7" fmla="*/ 8884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8884"/>
                                </a:moveTo>
                                <a:cubicBezTo>
                                  <a:pt x="11937" y="6473"/>
                                  <a:pt x="11810" y="4823"/>
                                  <a:pt x="11556" y="3934"/>
                                </a:cubicBezTo>
                                <a:cubicBezTo>
                                  <a:pt x="11302" y="3046"/>
                                  <a:pt x="10921" y="2284"/>
                                  <a:pt x="10286" y="1904"/>
                                </a:cubicBezTo>
                                <a:cubicBezTo>
                                  <a:pt x="10032" y="1650"/>
                                  <a:pt x="9524" y="1523"/>
                                  <a:pt x="9016" y="1523"/>
                                </a:cubicBezTo>
                                <a:cubicBezTo>
                                  <a:pt x="8254" y="1523"/>
                                  <a:pt x="7619" y="1904"/>
                                  <a:pt x="7111" y="2665"/>
                                </a:cubicBezTo>
                                <a:cubicBezTo>
                                  <a:pt x="6223" y="4061"/>
                                  <a:pt x="5841" y="5838"/>
                                  <a:pt x="5841" y="8122"/>
                                </a:cubicBezTo>
                                <a:lnTo>
                                  <a:pt x="5841" y="8884"/>
                                </a:lnTo>
                                <a:lnTo>
                                  <a:pt x="11937" y="8884"/>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6"/>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2062948813" name="Freeform: Shape 2062948813"/>
                        <wps:cNvSpPr/>
                        <wps:spPr>
                          <a:xfrm>
                            <a:off x="394171" y="338459"/>
                            <a:ext cx="11555" cy="31347"/>
                          </a:xfrm>
                          <a:custGeom>
                            <a:avLst/>
                            <a:gdLst>
                              <a:gd name="csX0" fmla="*/ 5842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2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2"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1" y="6473"/>
                                  <a:pt x="3556" y="5838"/>
                                </a:cubicBezTo>
                                <a:cubicBezTo>
                                  <a:pt x="2921" y="5203"/>
                                  <a:pt x="2540" y="4315"/>
                                  <a:pt x="2540" y="3427"/>
                                </a:cubicBezTo>
                                <a:cubicBezTo>
                                  <a:pt x="2540" y="2538"/>
                                  <a:pt x="2921" y="1650"/>
                                  <a:pt x="3556" y="1015"/>
                                </a:cubicBezTo>
                                <a:cubicBezTo>
                                  <a:pt x="4191"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3"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839166868" name="Freeform: Shape 1839166868"/>
                        <wps:cNvSpPr/>
                        <wps:spPr>
                          <a:xfrm>
                            <a:off x="408648" y="348104"/>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573081019" name="Freeform: Shape 1573081019"/>
                        <wps:cNvSpPr/>
                        <wps:spPr>
                          <a:xfrm>
                            <a:off x="433919" y="348104"/>
                            <a:ext cx="20699" cy="31728"/>
                          </a:xfrm>
                          <a:custGeom>
                            <a:avLst/>
                            <a:gdLst>
                              <a:gd name="csX0" fmla="*/ 9778 w 20699"/>
                              <a:gd name="csY0" fmla="*/ 1396 h 31728"/>
                              <a:gd name="csX1" fmla="*/ 7619 w 20699"/>
                              <a:gd name="csY1" fmla="*/ 2665 h 31728"/>
                              <a:gd name="csX2" fmla="*/ 6730 w 20699"/>
                              <a:gd name="csY2" fmla="*/ 8122 h 31728"/>
                              <a:gd name="csX3" fmla="*/ 7619 w 20699"/>
                              <a:gd name="csY3" fmla="*/ 12818 h 31728"/>
                              <a:gd name="csX4" fmla="*/ 9778 w 20699"/>
                              <a:gd name="csY4" fmla="*/ 14087 h 31728"/>
                              <a:gd name="csX5" fmla="*/ 12064 w 20699"/>
                              <a:gd name="csY5" fmla="*/ 12818 h 31728"/>
                              <a:gd name="csX6" fmla="*/ 12953 w 20699"/>
                              <a:gd name="csY6" fmla="*/ 7996 h 31728"/>
                              <a:gd name="csX7" fmla="*/ 11937 w 20699"/>
                              <a:gd name="csY7" fmla="*/ 2538 h 31728"/>
                              <a:gd name="csX8" fmla="*/ 9905 w 20699"/>
                              <a:gd name="csY8" fmla="*/ 1396 h 31728"/>
                              <a:gd name="csX9" fmla="*/ 8381 w 20699"/>
                              <a:gd name="csY9" fmla="*/ 24875 h 31728"/>
                              <a:gd name="csX10" fmla="*/ 5334 w 20699"/>
                              <a:gd name="csY10" fmla="*/ 25256 h 31728"/>
                              <a:gd name="csX11" fmla="*/ 4064 w 20699"/>
                              <a:gd name="csY11" fmla="*/ 27159 h 31728"/>
                              <a:gd name="csX12" fmla="*/ 5334 w 20699"/>
                              <a:gd name="csY12" fmla="*/ 29190 h 31728"/>
                              <a:gd name="csX13" fmla="*/ 10413 w 20699"/>
                              <a:gd name="csY13" fmla="*/ 30078 h 31728"/>
                              <a:gd name="csX14" fmla="*/ 15365 w 20699"/>
                              <a:gd name="csY14" fmla="*/ 29190 h 31728"/>
                              <a:gd name="csX15" fmla="*/ 17143 w 20699"/>
                              <a:gd name="csY15" fmla="*/ 26905 h 31728"/>
                              <a:gd name="csX16" fmla="*/ 16763 w 20699"/>
                              <a:gd name="csY16" fmla="*/ 26017 h 31728"/>
                              <a:gd name="csX17" fmla="*/ 14858 w 20699"/>
                              <a:gd name="csY17" fmla="*/ 25129 h 31728"/>
                              <a:gd name="csX18" fmla="*/ 8254 w 20699"/>
                              <a:gd name="csY18" fmla="*/ 24875 h 31728"/>
                              <a:gd name="csX19" fmla="*/ 13588 w 20699"/>
                              <a:gd name="csY19" fmla="*/ 761 h 31728"/>
                              <a:gd name="csX20" fmla="*/ 20699 w 20699"/>
                              <a:gd name="csY20" fmla="*/ 761 h 31728"/>
                              <a:gd name="csX21" fmla="*/ 20699 w 20699"/>
                              <a:gd name="csY21" fmla="*/ 3300 h 31728"/>
                              <a:gd name="csX22" fmla="*/ 16635 w 20699"/>
                              <a:gd name="csY22" fmla="*/ 3300 h 31728"/>
                              <a:gd name="csX23" fmla="*/ 18159 w 20699"/>
                              <a:gd name="csY23" fmla="*/ 5330 h 31728"/>
                              <a:gd name="csX24" fmla="*/ 18667 w 20699"/>
                              <a:gd name="csY24" fmla="*/ 7869 h 31728"/>
                              <a:gd name="csX25" fmla="*/ 17397 w 20699"/>
                              <a:gd name="csY25" fmla="*/ 11803 h 31728"/>
                              <a:gd name="csX26" fmla="*/ 13969 w 20699"/>
                              <a:gd name="csY26" fmla="*/ 14468 h 31728"/>
                              <a:gd name="csX27" fmla="*/ 10159 w 20699"/>
                              <a:gd name="csY27" fmla="*/ 15356 h 31728"/>
                              <a:gd name="csX28" fmla="*/ 7492 w 20699"/>
                              <a:gd name="csY28" fmla="*/ 15356 h 31728"/>
                              <a:gd name="csX29" fmla="*/ 5715 w 20699"/>
                              <a:gd name="csY29" fmla="*/ 15991 h 31728"/>
                              <a:gd name="csX30" fmla="*/ 5079 w 20699"/>
                              <a:gd name="csY30" fmla="*/ 17514 h 31728"/>
                              <a:gd name="csX31" fmla="*/ 5715 w 20699"/>
                              <a:gd name="csY31" fmla="*/ 18910 h 31728"/>
                              <a:gd name="csX32" fmla="*/ 7746 w 20699"/>
                              <a:gd name="csY32" fmla="*/ 19418 h 31728"/>
                              <a:gd name="csX33" fmla="*/ 11683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2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778" y="1396"/>
                                </a:moveTo>
                                <a:cubicBezTo>
                                  <a:pt x="8889" y="1396"/>
                                  <a:pt x="8127" y="1904"/>
                                  <a:pt x="7619" y="2665"/>
                                </a:cubicBezTo>
                                <a:cubicBezTo>
                                  <a:pt x="6984" y="3554"/>
                                  <a:pt x="6730" y="5330"/>
                                  <a:pt x="6730" y="8122"/>
                                </a:cubicBezTo>
                                <a:cubicBezTo>
                                  <a:pt x="6730" y="10407"/>
                                  <a:pt x="6984" y="11930"/>
                                  <a:pt x="7619" y="12818"/>
                                </a:cubicBezTo>
                                <a:cubicBezTo>
                                  <a:pt x="8254" y="13707"/>
                                  <a:pt x="8889" y="14087"/>
                                  <a:pt x="9778" y="14087"/>
                                </a:cubicBezTo>
                                <a:cubicBezTo>
                                  <a:pt x="10667" y="14087"/>
                                  <a:pt x="11429" y="13707"/>
                                  <a:pt x="12064" y="12818"/>
                                </a:cubicBezTo>
                                <a:cubicBezTo>
                                  <a:pt x="12699" y="11930"/>
                                  <a:pt x="12953" y="10407"/>
                                  <a:pt x="12953" y="7996"/>
                                </a:cubicBezTo>
                                <a:cubicBezTo>
                                  <a:pt x="12953" y="5330"/>
                                  <a:pt x="12572" y="3427"/>
                                  <a:pt x="11937" y="2538"/>
                                </a:cubicBezTo>
                                <a:cubicBezTo>
                                  <a:pt x="11429" y="1777"/>
                                  <a:pt x="10794" y="1396"/>
                                  <a:pt x="9905" y="1396"/>
                                </a:cubicBezTo>
                                <a:moveTo>
                                  <a:pt x="8381" y="24875"/>
                                </a:moveTo>
                                <a:cubicBezTo>
                                  <a:pt x="6857" y="24875"/>
                                  <a:pt x="5841" y="24875"/>
                                  <a:pt x="5334" y="25256"/>
                                </a:cubicBezTo>
                                <a:cubicBezTo>
                                  <a:pt x="4445" y="25763"/>
                                  <a:pt x="4064" y="26398"/>
                                  <a:pt x="4064" y="27159"/>
                                </a:cubicBezTo>
                                <a:cubicBezTo>
                                  <a:pt x="4064" y="27921"/>
                                  <a:pt x="4445" y="28682"/>
                                  <a:pt x="5334" y="29190"/>
                                </a:cubicBezTo>
                                <a:cubicBezTo>
                                  <a:pt x="6222" y="29824"/>
                                  <a:pt x="7873" y="30078"/>
                                  <a:pt x="10413" y="30078"/>
                                </a:cubicBezTo>
                                <a:cubicBezTo>
                                  <a:pt x="12572" y="30078"/>
                                  <a:pt x="14096" y="29824"/>
                                  <a:pt x="15365" y="29190"/>
                                </a:cubicBezTo>
                                <a:cubicBezTo>
                                  <a:pt x="16508" y="28682"/>
                                  <a:pt x="17143" y="27921"/>
                                  <a:pt x="17143" y="26905"/>
                                </a:cubicBezTo>
                                <a:cubicBezTo>
                                  <a:pt x="17143" y="26525"/>
                                  <a:pt x="17143" y="26271"/>
                                  <a:pt x="16763" y="26017"/>
                                </a:cubicBezTo>
                                <a:cubicBezTo>
                                  <a:pt x="16382" y="25636"/>
                                  <a:pt x="15746" y="25256"/>
                                  <a:pt x="14858" y="25129"/>
                                </a:cubicBezTo>
                                <a:cubicBezTo>
                                  <a:pt x="14096" y="25002"/>
                                  <a:pt x="11810" y="24875"/>
                                  <a:pt x="8254" y="24875"/>
                                </a:cubicBezTo>
                                <a:moveTo>
                                  <a:pt x="13588" y="761"/>
                                </a:moveTo>
                                <a:lnTo>
                                  <a:pt x="20699" y="761"/>
                                </a:lnTo>
                                <a:lnTo>
                                  <a:pt x="20699" y="3300"/>
                                </a:lnTo>
                                <a:lnTo>
                                  <a:pt x="16635" y="3300"/>
                                </a:lnTo>
                                <a:cubicBezTo>
                                  <a:pt x="17397" y="4061"/>
                                  <a:pt x="17905" y="4696"/>
                                  <a:pt x="18159" y="5330"/>
                                </a:cubicBezTo>
                                <a:cubicBezTo>
                                  <a:pt x="18540" y="6092"/>
                                  <a:pt x="18667" y="6980"/>
                                  <a:pt x="18667" y="7869"/>
                                </a:cubicBezTo>
                                <a:cubicBezTo>
                                  <a:pt x="18667" y="9392"/>
                                  <a:pt x="18286" y="10661"/>
                                  <a:pt x="17397" y="11803"/>
                                </a:cubicBezTo>
                                <a:cubicBezTo>
                                  <a:pt x="16508" y="12945"/>
                                  <a:pt x="15365" y="13833"/>
                                  <a:pt x="13969" y="14468"/>
                                </a:cubicBezTo>
                                <a:cubicBezTo>
                                  <a:pt x="12572" y="15103"/>
                                  <a:pt x="11302" y="15356"/>
                                  <a:pt x="10159" y="15356"/>
                                </a:cubicBezTo>
                                <a:cubicBezTo>
                                  <a:pt x="10159" y="15356"/>
                                  <a:pt x="9143" y="15356"/>
                                  <a:pt x="7492" y="15356"/>
                                </a:cubicBezTo>
                                <a:cubicBezTo>
                                  <a:pt x="6857" y="15356"/>
                                  <a:pt x="6222" y="15610"/>
                                  <a:pt x="5715" y="15991"/>
                                </a:cubicBezTo>
                                <a:cubicBezTo>
                                  <a:pt x="5207" y="16499"/>
                                  <a:pt x="5079" y="17006"/>
                                  <a:pt x="5079" y="17514"/>
                                </a:cubicBezTo>
                                <a:cubicBezTo>
                                  <a:pt x="5079" y="18022"/>
                                  <a:pt x="5334" y="18529"/>
                                  <a:pt x="5715" y="18910"/>
                                </a:cubicBezTo>
                                <a:cubicBezTo>
                                  <a:pt x="6096" y="19291"/>
                                  <a:pt x="6730" y="19418"/>
                                  <a:pt x="7746" y="19418"/>
                                </a:cubicBezTo>
                                <a:lnTo>
                                  <a:pt x="11683" y="19418"/>
                                </a:lnTo>
                                <a:cubicBezTo>
                                  <a:pt x="14858" y="19418"/>
                                  <a:pt x="17016"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6" y="31601"/>
                                  <a:pt x="4572"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286" y="13072"/>
                                  <a:pt x="1397" y="11803"/>
                                </a:cubicBezTo>
                                <a:cubicBezTo>
                                  <a:pt x="508" y="10661"/>
                                  <a:pt x="0" y="9265"/>
                                  <a:pt x="0" y="7615"/>
                                </a:cubicBezTo>
                                <a:cubicBezTo>
                                  <a:pt x="0" y="5584"/>
                                  <a:pt x="889" y="3807"/>
                                  <a:pt x="2540" y="2284"/>
                                </a:cubicBezTo>
                                <a:cubicBezTo>
                                  <a:pt x="4191" y="761"/>
                                  <a:pt x="6349" y="0"/>
                                  <a:pt x="9016" y="0"/>
                                </a:cubicBezTo>
                                <a:cubicBezTo>
                                  <a:pt x="10413" y="0"/>
                                  <a:pt x="11810" y="254"/>
                                  <a:pt x="13334" y="888"/>
                                </a:cubicBezTo>
                              </a:path>
                            </a:pathLst>
                          </a:custGeom>
                          <a:solidFill>
                            <a:srgbClr val="000000"/>
                          </a:solidFill>
                          <a:ln w="12688" cap="flat">
                            <a:noFill/>
                            <a:prstDash val="solid"/>
                            <a:miter/>
                          </a:ln>
                        </wps:spPr>
                        <wps:bodyPr/>
                      </wps:wsp>
                    </wpg:grpSp>
                  </wpg:wgp>
                </a:graphicData>
              </a:graphic>
            </wp:inline>
          </w:drawing>
        </mc:Choice>
        <mc:Fallback>
          <w:pict>
            <v:group w14:anchorId="6259B279" id="Group 450" o:spid="_x0000_s1026" style="width:114.1pt;height:29.9pt;mso-position-horizontal-relative:char;mso-position-vertical-relative:line" coordsize="14489,3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">
              <v:shape id="Freeform: Shape 1102021472" o:spid="_x0000_s1027" style="position:absolute;left:8990;top:381;width:516;height:608;visibility:visible;mso-wrap-style:square;v-text-anchor:top" coordsize="51557,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" path="m9016,14087r,46704l,60791,,,9397,,42414,45562,42414,r9143,l51557,60791r-8889,l9016,14087xe" fillcolor="#231f20" stroked="f" strokeweight=".35244mm">
                <v:stroke joinstyle="miter"/>
                <v:path arrowok="t" o:connecttype="custom" o:connectlocs="9016,14086;9016,60787;0,60787;0,0;9397,0;42413,45559;42413,0;51556,0;51556,60787;42667,60787;9016,14086" o:connectangles="0,0,0,0,0,0,0,0,0,0,0"/>
              </v:shape>
              <v:group id="Graphic 1" o:spid="_x0000_s1028" style="position:absolute;left:9582;top:375;width:2268;height:626" coordorigin="9582,375" coordsize="226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">
                <v:shape id="Freeform: Shape 2027282850" o:spid="_x0000_s1029" style="position:absolute;left:9582;top:539;width:380;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" path="m29842,27921c27430,24621,23112,22844,18540,22844v-5968,,-10159,3554,-10159,8757c8381,36805,12572,40358,18540,40358v4572,,8890,-1777,11302,-5076l29842,27794r,127xm29842,40231v-3429,3808,-8508,5965,-14477,5965c8000,46196,,41247,,31601,,21956,7873,17133,15365,17133v5969,,11048,1904,14477,5838l29842,15737v,-5457,-4444,-8757,-10794,-8757c14096,6980,9778,8884,5841,12818l2286,7234c7238,2411,13207,,20318,v9524,,17651,4188,17651,15356l37969,45054r-8254,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69,15356;37969,45054;29715,45054;29715,40231" o:connectangles="0,0,0,0,0,0,0,0,0,0,0,0,0,0,0,0,0,0,0,0"/>
                </v:shape>
                <v:shape id="Freeform: Shape 468649128" o:spid="_x0000_s1030" style="position:absolute;left:10012;top:428;width:266;height:572;visibility:visible;mso-wrap-style:square;v-text-anchor:top" coordsize="26540,5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" path="m7366,46323r,-27032l,19291,,12057r7366,l7366,r8254,l15620,12057r8889,l24509,19291r-8889,l15620,44546v,3173,1396,5331,4317,5331c21842,49877,23620,49115,24382,48100r2158,6219c24763,55969,22223,57111,17905,57111,10921,57111,7366,53176,7366,46196e" fillcolor="#231f20" stroked="f" strokeweight=".35244mm">
                  <v:stroke joinstyle="miter"/>
                  <v:path arrowok="t" o:connecttype="custom" o:connectlocs="7366,46323;7366,19291;0,19291;0,12057;7366,12057;7366,0;15620,0;15620,12057;24509,12057;24509,19291;15620,19291;15620,44546;19937,49877;24382,48100;26540,54319;17905,57111;7366,46196" o:connectangles="0,0,0,0,0,0,0,0,0,0,0,0,0,0,0,0,0"/>
                </v:shape>
                <v:shape id="Freeform: Shape 1321578874" o:spid="_x0000_s1031" style="position:absolute;left:10331;top:375;width:107;height:614;visibility:visible;mso-wrap-style:square;v-text-anchor:top" coordsize="10666,6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" path="m1270,17387r8254,l9524,61426r-8254,l1270,17387xm,5203c,2284,2413,,5334,v2920,,5333,2284,5333,5203c10667,8122,8254,10534,5334,10534,2413,10534,,8122,,5203e" fillcolor="#231f20" stroked="f" strokeweight=".35244mm">
                  <v:stroke joinstyle="miter"/>
                  <v:path arrowok="t" o:connecttype="custom" o:connectlocs="1270,17387;9524,17387;9524,61426;1270,61426;1270,17387;0,5203;5334,0;10667,5203;5334,10534;0,5203" o:connectangles="0,0,0,0,0,0,0,0,0,0"/>
                </v:shape>
                <v:shape id="Freeform: Shape 1558148584" o:spid="_x0000_s1032" style="position:absolute;left:10505;top:538;width:445;height:463;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" path="m35938,23098c35938,14849,31112,7361,22223,7361v-8889,,-13715,7488,-13715,15737c8508,31347,13461,38962,22223,38962v8762,,13715,-7488,13715,-15864m,23098c,10407,8508,,22223,,35938,,44446,10407,44446,23098v,12691,-8508,23225,-22223,23225c8508,46323,,35916,,23098e" fillcolor="#231f20" stroked="f" strokeweight=".35244mm">
                  <v:stroke joinstyle="miter"/>
                  <v:path arrowok="t" o:connecttype="custom" o:connectlocs="35938,23098;22223,7361;8508,23098;22223,38962;35938,23098;0,23098;22223,0;44446,23098;22223,46323;0,23098" o:connectangles="0,0,0,0,0,0,0,0,0,0"/>
                </v:shape>
                <v:shape id="Freeform: Shape 609867243" o:spid="_x0000_s1033" style="position:absolute;left:11021;top:539;width:379;height:452;visibility:visible;mso-wrap-style:square;v-text-anchor:top" coordsize="37969,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" path="m29843,16879v,-7234,-3811,-9645,-9398,-9645c15366,7234,10667,10407,8255,13580r,31474l,45054,,1015r8255,l8255,7234c11175,3680,17017,,23874,v9270,,14095,4950,14095,14214l37969,45181r-8253,l29716,17006r127,-127xe" fillcolor="#231f20" stroked="f" strokeweight=".35244mm">
                  <v:stroke joinstyle="miter"/>
                  <v:path arrowok="t" o:connecttype="custom" o:connectlocs="29843,16879;20445,7234;8255,13580;8255,45054;0,45054;0,1015;8255,1015;8255,7234;23874,0;37969,14214;37969,45181;29716,45181;29716,17006" o:connectangles="0,0,0,0,0,0,0,0,0,0,0,0,0"/>
                </v:shape>
                <v:shape id="Freeform: Shape 2037899788" o:spid="_x0000_s1034" style="position:absolute;left:11470;top:539;width:380;height:462;visibility:visible;mso-wrap-style:square;v-text-anchor:top" coordsize="37970,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" path="m29843,27921c27430,24621,23112,22844,18541,22844v-5969,,-10159,3554,-10159,8757c8382,36805,12572,40358,18541,40358v4571,,8889,-1777,11302,-5076l29843,27794r,127xm29843,40231v-3429,3808,-8508,5965,-14477,5965c8000,46196,,41247,,31601,,21956,7874,17133,15366,17133v5969,,11048,1904,14477,5838l29843,15737v,-5457,-4445,-8757,-10795,-8757c14096,6980,9778,8884,5842,12818l2286,7234c7238,2411,13207,,20319,v9524,,17651,4188,17651,15356l37970,45054r-8254,l29716,40231r127,xe" fillcolor="#231f20" stroked="f" strokeweight=".35244mm">
                  <v:stroke joinstyle="miter"/>
                  <v:path arrowok="t" o:connecttype="custom" o:connectlocs="29843,27921;18541,22844;8382,31601;18541,40358;29843,35282;29843,27794;29843,40231;15366,46196;0,31601;15366,17133;29843,22971;29843,15737;19048,6980;5842,12818;2286,7234;20319,0;37970,15356;37970,45054;29716,45054;29716,40231" o:connectangles="0,0,0,0,0,0,0,0,0,0,0,0,0,0,0,0,0,0,0,0"/>
                </v:shape>
              </v:group>
              <v:rect id="Rectangle 405840090" o:spid="_x0000_s1035" style="position:absolute;left:11940;top:381;width:83;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" fillcolor="#231f20" stroked="f" strokeweight=".35244mm"/>
              <v:rect id="Rectangle 121617556" o:spid="_x0000_s1036" style="position:absolute;left:8990;top:1209;width:158;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" fillcolor="#231f20" stroked="f" strokeweight=".35244mm"/>
              <v:group id="Graphic 1" o:spid="_x0000_s1037" style="position:absolute;left:8990;top:1172;width:5492;height:1651" coordorigin="8990,1172" coordsize="5492,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">
                <v:shape id="Freeform: Shape 1662747680" o:spid="_x0000_s1038" style="position:absolute;left:9234;top:1365;width:695;height:452;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" path="m55621,18402v,-3426,-1651,-5965,-5841,-5965c45970,12437,43176,14849,41906,16752r,28429l27810,45181r,-26779c27810,14976,26287,12437,21969,12437v-3809,,-6349,2412,-7873,4315l14096,45181,,45181,,1142r14096,l14096,6473c16001,3934,21715,,28572,v6350,,10668,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1635517285" o:spid="_x0000_s1039" style="position:absolute;left:10014;top:1365;width:694;height:452;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" path="m55621,18402v,-3426,-1651,-5965,-5841,-5965c45970,12437,43176,14849,41906,16752r,28429l27810,45181r,-26779c27810,14976,26287,12437,21969,12437v-3810,,-6349,2412,-7873,4315l14096,45181,,45181,,1142r14096,l14096,6473c16001,3934,21715,,28572,v6350,,10667,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1776883833" o:spid="_x0000_s1040" style="position:absolute;left:10795;top:1378;width:438;height:450;visibility:visible;mso-wrap-style:square;v-text-anchor:top" coordsize="43810,4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" path="m29715,38708v-2793,3046,-7873,6346,-15238,6346c4445,45054,,39343,,31347l,,14096,r,25636c14096,30967,16890,32743,21334,32743v4064,,6730,-2157,8381,-4315l29715,,43811,r,44039l29715,44039r,-5331xe" fillcolor="#231f20" stroked="f" strokeweight=".35244mm">
                  <v:stroke joinstyle="miter"/>
                  <v:path arrowok="t" o:connecttype="custom" o:connectlocs="29715,38708;14477,45054;0,31347;0,0;14096,0;14096,25636;21334,32743;29715,28428;29715,0;43811,0;43811,44039;29715,44039;29715,38708" o:connectangles="0,0,0,0,0,0,0,0,0,0,0,0,0"/>
                </v:shape>
                <v:shape id="Freeform: Shape 1131033689" o:spid="_x0000_s1041" style="position:absolute;left:11315;top:1366;width:440;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" path="m29969,19671v,-5330,-2793,-7234,-7238,-7234c18286,12437,15746,14722,14096,16752r,28429l,45181,,1142r14096,l14096,6473c16763,3427,21969,,29334,,39366,,43938,5838,43938,13960r,31221l29842,45181r,-25383l29969,19671xe" fillcolor="#231f20" stroked="f" strokeweight=".35244mm">
                  <v:stroke joinstyle="miter"/>
                  <v:path arrowok="t" o:connecttype="custom" o:connectlocs="29969,19671;22731,12437;14096,16752;14096,45181;0,45181;0,1142;14096,1142;14096,6473;29334,0;43938,13960;43938,45181;29842,45181;29842,19798" o:connectangles="0,0,0,0,0,0,0,0,0,0,0,0,0"/>
                </v:shape>
                <v:shape id="Freeform: Shape 1216898612" o:spid="_x0000_s1042" style="position:absolute;left:11826;top:1172;width:160;height:645;visibility:visible;mso-wrap-style:square;v-text-anchor:top" coordsize="16000,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" path="m889,20433r14096,l14985,64472r-14096,l889,20433xm,7995c,3554,3555,,8000,v4445,,8001,3554,8001,7995c16001,12437,12445,15991,8000,15991,3555,15991,,12437,,7995e" fillcolor="#231f20" stroked="f" strokeweight=".35244mm">
                  <v:stroke joinstyle="miter"/>
                  <v:path arrowok="t" o:connecttype="custom" o:connectlocs="889,20433;14985,20433;14985,64472;889,64472;889,20433;0,7995;8000,0;16001,7995;8000,15991;0,7995" o:connectangles="0,0,0,0,0,0,0,0,0,0"/>
                </v:shape>
                <v:shape id="Freeform: Shape 1952057298" o:spid="_x0000_s1043" style="position:absolute;left:12028;top:1366;width:406;height:462;visibility:visible;mso-wrap-style:square;v-text-anchor:top" coordsize="40636,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" path="m5842,29824v3302,2919,10286,5838,15492,5838c25525,35662,27303,34266,27303,32363v,-2285,-3048,-3046,-7620,-3808c12191,27286,1651,25763,1651,14468,1651,6726,8255,,20572,v7366,,13715,2411,18413,5838l33652,15103c30985,12564,26032,10280,20699,10280v-3302,,-5587,1142,-5587,3046c15112,15230,17524,16118,22096,16879v7492,1270,18540,3046,18540,14722c40636,39978,33271,46196,20572,46196,12699,46196,4571,43531,,39470l5842,29824xe" fillcolor="#231f20" stroked="f" strokeweight=".35244mm">
                  <v:stroke joinstyle="miter"/>
                  <v:path arrowok="t" o:connecttype="custom" o:connectlocs="5842,29824;21334,35662;27303,32363;19683,28555;1651,14468;20572,0;38985,5838;33652,15103;20699,10280;15112,13326;22096,16879;40636,31601;20572,46196;0,39470;5842,29824" o:connectangles="0,0,0,0,0,0,0,0,0,0,0,0,0,0,0"/>
                </v:shape>
                <v:shape id="Freeform: Shape 1146117617" o:spid="_x0000_s1044" style="position:absolute;left:12479;top:1366;width:427;height:462;visibility:visible;mso-wrap-style:square;v-text-anchor:top" coordsize="42795,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" path="m28827,29824c27303,27794,24128,26779,20953,26779v-3682,,-6984,1649,-6984,5076c13969,35282,17271,36932,20953,36932v3048,,6350,-1143,7874,-3173l28827,29824xm28827,40739v-2794,3300,-8001,5457,-13715,5457c8382,46196,,41627,,31728,,21068,8382,17895,15112,17895v5841,,11048,1776,13715,5076l28827,17387v,-3807,-3302,-6346,-8890,-6346c15493,11041,11049,12691,7366,15737l2286,6853c8000,2031,15493,,22223,,32763,,42796,3934,42796,17641r,27540l28699,45181r,-4442l28827,40739xe" fillcolor="#231f20" stroked="f" strokeweight=".35244mm">
                  <v:stroke joinstyle="miter"/>
                  <v:path arrowok="t" o:connecttype="custom" o:connectlocs="28827,29824;20953,26779;13969,31855;20953,36932;28827,33759;28827,29824;28827,40739;15112,46196;0,31728;15112,17895;28827,22971;28827,17387;19937,11041;7366,15737;2286,6853;22223,0;42796,17641;42796,45181;28699,45181;28699,40739" o:connectangles="0,0,0,0,0,0,0,0,0,0,0,0,0,0,0,0,0,0,0,0"/>
                </v:shape>
                <v:shape id="Freeform: Shape 2050041028" o:spid="_x0000_s1045" style="position:absolute;left:12948;top:1257;width:317;height:570;visibility:visible;mso-wrap-style:square;v-text-anchor:top" coordsize="31619,5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" path="m7366,44166r,-19926l,24240,,12057r7366,l7366,,21334,r,12057l30223,12057r,12183l21334,24240r,15991c21334,42770,22731,44673,25271,44673v1523,,3048,-507,3556,-1142l31620,54065v-1777,1650,-5206,2919,-10412,2919c12318,56984,7493,52542,7493,44039e" fillcolor="#231f20" stroked="f" strokeweight=".35244mm">
                  <v:stroke joinstyle="miter"/>
                  <v:path arrowok="t" o:connecttype="custom" o:connectlocs="7366,44166;7366,24240;0,24240;0,12057;7366,12057;7366,0;21334,0;21334,12057;30223,12057;30223,24240;21334,24240;21334,40231;25271,44673;28827,43531;31620,54065;21208,56984;7493,44039" o:connectangles="0,0,0,0,0,0,0,0,0,0,0,0,0,0,0,0,0"/>
                </v:shape>
                <v:shape id="Freeform: Shape 1259630038" o:spid="_x0000_s1046" style="position:absolute;left:13310;top:1172;width:160;height:645;visibility:visible;mso-wrap-style:square;v-text-anchor:top" coordsize="15999,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" path="m889,20433r14096,l14985,64472r-14096,l889,20433xm,7995c,3554,3555,,8000,v4445,,8000,3554,8000,7995c16000,12437,12445,15991,8000,15991,3555,15991,,12437,,7995e" fillcolor="#231f20" stroked="f" strokeweight=".35244mm">
                  <v:stroke joinstyle="miter"/>
                  <v:path arrowok="t" o:connecttype="custom" o:connectlocs="889,20433;14985,20433;14985,64472;889,64472;889,20433;0,7995;8000,0;16000,7995;8000,15991;0,7995" o:connectangles="0,0,0,0,0,0,0,0,0,0"/>
                </v:shape>
                <v:shape id="Freeform: Shape 1389455314" o:spid="_x0000_s1047" style="position:absolute;left:13513;top:1365;width:482;height:463;visibility:visible;mso-wrap-style:square;v-text-anchor:top" coordsize="48128,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" path="m33652,23098v,-5838,-3429,-10661,-9651,-10661c17779,12437,14477,17260,14477,23098v,5838,3302,10788,9524,10788c30223,33886,33652,29063,33652,23098m,23098c,10661,9016,,24001,,38985,,48128,10661,48128,23098v,12438,-8888,23225,-24127,23225c8762,46323,,35536,,23098e" fillcolor="#231f20" stroked="f" strokeweight=".35244mm">
                  <v:stroke joinstyle="miter"/>
                  <v:path arrowok="t" o:connecttype="custom" o:connectlocs="33652,23098;24001,12437;14477,23098;24001,33886;33652,23098;0,23098;24001,0;48128,23098;24001,46323;0,23098" o:connectangles="0,0,0,0,0,0,0,0,0,0"/>
                </v:shape>
                <v:shape id="Freeform: Shape 12682348" o:spid="_x0000_s1048" style="position:absolute;left:14043;top:1366;width:439;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" path="m29970,19671v,-5330,-2794,-7234,-7239,-7234c18286,12437,15746,14722,14096,16752r,28429l,45181,,1142r14096,l14096,6473c16763,3427,21969,,29334,,39367,,43938,5838,43938,13960r,31221l29843,45181r,-25383l29970,19671xe" fillcolor="#231f20" stroked="f" strokeweight=".35244mm">
                  <v:stroke joinstyle="miter"/>
                  <v:path arrowok="t" o:connecttype="custom" o:connectlocs="29970,19671;22731,12437;14096,16752;14096,45181;0,45181;0,1142;14096,1142;14096,6473;29334,0;43938,13960;43938,45181;29843,45181;29843,19798" o:connectangles="0,0,0,0,0,0,0,0,0,0,0,0,0"/>
                </v:shape>
                <v:shape id="Freeform: Shape 1396310600" o:spid="_x0000_s1049" style="position:absolute;left:8990;top:2038;width:451;height:608;visibility:visible;mso-wrap-style:square;v-text-anchor:top" coordsize="45080,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" path="m24382,7996r-15366,l9016,29317r15366,c30985,29317,35557,25002,35557,18656,35557,12311,30858,7996,24382,7996m,l25651,c38096,,45081,8630,45081,18656v,10026,-6985,18656,-19430,18656l9143,37312r,23479l,60791,,xe" fillcolor="#231f20" stroked="f" strokeweight=".35244mm">
                  <v:stroke joinstyle="miter"/>
                  <v:path arrowok="t" o:connecttype="custom" o:connectlocs="24382,7996;9016,7996;9016,29317;24382,29317;35557,18656;24382,7996;0,0;25651,0;45081,18656;25651,37312;9143,37312;9143,60791;0,60791;0,0" o:connectangles="0,0,0,0,0,0,0,0,0,0,0,0,0,0"/>
                </v:shape>
                <v:shape id="Freeform: Shape 1258234625" o:spid="_x0000_s1050" style="position:absolute;left:9507;top:2195;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" path="m,1015r8254,l8254,7742c11683,3300,16889,,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1257946443" o:spid="_x0000_s1051" style="position:absolute;left:9765;top:2194;width:444;height:463;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" path="m35937,23098c35937,14849,31112,7361,22223,7361v-8889,,-13715,7488,-13715,15737c8508,31347,13461,38962,22223,38962v8762,,13714,-7488,13714,-15864m,23098c,10407,8508,,22223,,35937,,44446,10407,44446,23098v,12691,-8509,23225,-22223,23225c8508,46323,,35916,,23098e" fillcolor="#231f20" stroked="f" strokeweight=".35244mm">
                  <v:stroke joinstyle="miter"/>
                  <v:path arrowok="t" o:connecttype="custom" o:connectlocs="35937,23098;22223,7361;8508,23098;22223,38962;35937,23098;0,23098;22223,0;44446,23098;22223,46323;0,23098" o:connectangles="0,0,0,0,0,0,0,0,0,0"/>
                </v:shape>
                <v:shape id="Freeform: Shape 1697859261" o:spid="_x0000_s1052" style="position:absolute;left:10266;top:2194;width:423;height:629;visibility:visible;mso-wrap-style:square;v-text-anchor:top" coordsize="42287,6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" path="m34033,13833c31747,10280,26795,7361,21842,7361v-8254,,-13334,6346,-13334,15356c8508,31728,13588,38201,21842,38201v4953,,9905,-3046,12191,-6600l34033,13707r,126xm6223,50384v3682,4189,8127,5838,14095,5838c27176,56222,34033,52923,34033,43658r,-5711c30604,42262,25398,45562,19556,45562,8127,45562,,37185,,22717,,8249,8255,,19556,v5715,,10921,2792,14477,7488l34033,1142r8254,l42287,43404v,15103,-11048,19545,-21842,19545c13080,62949,7619,61426,2413,56349l6349,50384r-126,xe" fillcolor="#231f20" stroked="f" strokeweight=".35244mm">
                  <v:stroke joinstyle="miter"/>
                  <v:path arrowok="t" o:connecttype="custom" o:connectlocs="34033,13833;21842,7361;8508,22717;21842,38201;34033,31601;34033,13707;6223,50384;20318,56222;34033,43658;34033,37947;19556,45562;0,22717;19556,0;34033,7488;34033,1142;42287,1142;42287,43404;20445,62949;2413,56349;6349,50384" o:connectangles="0,0,0,0,0,0,0,0,0,0,0,0,0,0,0,0,0,0,0,0"/>
                </v:shape>
                <v:shape id="Freeform: Shape 1055790032" o:spid="_x0000_s1053" style="position:absolute;left:10791;top:2195;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" path="m,1015r8254,l8254,7742c11683,3300,16890,,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217842840" o:spid="_x0000_s1054" style="position:absolute;left:11058;top:2195;width:379;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" path="m29842,27921c27430,24621,23112,22844,18540,22844v-5968,,-10159,3554,-10159,8757c8381,36805,12572,40358,18540,40358v4572,,8890,-1776,11302,-5076l29842,27794r,127xm29842,40231v-3429,3808,-8508,5965,-14477,5965c8000,46196,,41247,,31601,,21956,7874,17133,15365,17133v5969,,11048,1904,14477,5838l29842,15737v,-5457,-4445,-8757,-10794,-8757c14096,6980,9778,8884,5841,12818l2286,7234c7238,2411,13207,,20318,v9524,,17652,4188,17652,15356l37970,45054r-8255,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70,15356;37970,45054;29715,45054;29715,40231" o:connectangles="0,0,0,0,0,0,0,0,0,0,0,0,0,0,0,0,0,0,0,0"/>
                </v:shape>
                <v:shape id="Freeform: Shape 2054626315" o:spid="_x0000_s1055" style="position:absolute;left:11536;top:2192;width:619;height:452;visibility:visible;mso-wrap-style:square;v-text-anchor:top" coordsize="61843,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" path="m53589,15864v,-5076,-2285,-8503,-7619,-8503c41525,7361,37080,10407,35049,13580r,31601l26794,45181r,-29317c26794,10788,24636,7361,19048,7361v-4317,,-8508,3173,-10793,6346l8255,45181,,45181,,1142r8255,l8255,7361c10033,4569,15874,,22477,v6604,,10540,3427,11937,8249c36954,4188,42795,,49271,v8128,,12572,4442,12572,13326l61843,45181r-8254,l53589,15864xe" fillcolor="#231f20" stroked="f" strokeweight=".35244mm">
                  <v:stroke joinstyle="miter"/>
                  <v:path arrowok="t" o:connecttype="custom" o:connectlocs="53589,15864;45970,7361;35049,13580;35049,45181;26794,45181;26794,15864;19048,7361;8255,13707;8255,45181;0,45181;0,1142;8255,1142;8255,7361;22477,0;34414,8249;49271,0;61843,13326;61843,45181;53589,45181;53589,15864" o:connectangles="0,0,0,0,0,0,0,0,0,0,0,0,0,0,0,0,0,0,0,0"/>
                </v:shape>
              </v:group>
              <v:shape id="Freeform: Shape 1321388769" o:spid="_x0000_s1056" style="position:absolute;left:6035;top:3309;width:224;height:234;visibility:visible;mso-wrap-style:square;v-text-anchor:top" coordsize="22349,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" path="m6095,15610r10159,l11175,2665,6095,15610xm17016,18149r-11810,l3175,23352,,23352,9397,r3556,l22350,23352r-3175,l17143,18149r-127,xe" fillcolor="#231f20" stroked="f" strokeweight=".35244mm">
                <v:stroke joinstyle="miter"/>
                <v:path arrowok="t" o:connecttype="custom" o:connectlocs="6095,15609;16254,15609;11175,2665;6095,15609;17016,18148;5206,18148;3175,23351;0,23351;9397,0;12953,0;22350,23351;19175,23351;17143,18148" o:connectangles="0,0,0,0,0,0,0,0,0,0,0,0,0"/>
              </v:shape>
              <v:group id="Graphic 1" o:spid="_x0000_s1057" style="position:absolute;left:6322;top:3310;width:620;height:301" coordorigin="6322,3310" coordsize="6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">
                <v:shape id="Freeform: Shape 1286850229" o:spid="_x0000_s1058" style="position:absolute;left:6322;top:3310;width:74;height:301;visibility:visible;mso-wrap-style:square;v-text-anchor:top" coordsize="7365,30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" path="m3810,1777c3810,761,4572,,5588,,6604,,7366,761,7366,1777v,1015,-762,1777,-1778,1777c4699,3554,3810,2792,3810,1777m6857,24875v,3300,-1778,5203,-4952,5203c1143,30078,635,30078,,29824l381,27667v,,889,127,1270,127c3175,27794,4318,27032,4318,24875r,-18529l6985,6346r,18529l6857,24875xe" fillcolor="#231f20" stroked="f" strokeweight=".35244mm">
                  <v:stroke joinstyle="miter"/>
                  <v:path arrowok="t" o:connecttype="custom" o:connectlocs="3810,1777;5588,0;7366,1777;5588,3554;3810,1777;6857,24875;1905,30078;0,29824;381,27667;1651,27794;4318,24875;4318,6346;6985,6346;6985,24875" o:connectangles="0,0,0,0,0,0,0,0,0,0,0,0,0,0"/>
                </v:shape>
                <v:shape id="Freeform: Shape 1018598915" o:spid="_x0000_s1059" style="position:absolute;left:6422;top:3369;width:168;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" path="m13969,8884v,-3427,-2032,-6473,-5588,-6473c4826,2411,2667,5457,2667,8884v,3427,2032,6599,5714,6599c12064,15483,13969,12437,13969,8884m,8884c,3934,3175,,8381,v5207,,8382,3934,8382,8884c16763,13833,13588,17768,8381,17768,3175,17768,,13833,,8884e" fillcolor="#231f20" stroked="f" strokeweight=".35244mm">
                  <v:stroke joinstyle="miter"/>
                  <v:path arrowok="t" o:connecttype="custom" o:connectlocs="13969,8884;8381,2411;2667,8884;8381,15483;13969,8884;0,8884;8381,0;16763,8884;8381,17768;0,8884" o:connectangles="0,0,0,0,0,0,0,0,0,0"/>
                </v:shape>
                <v:shape id="Freeform: Shape 445791373" o:spid="_x0000_s1060" style="position:absolute;left:6614;top:3310;width:36;height:233;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" path="m381,6346r2667,l3048,23225r-2667,l381,6346xm,1777c,761,762,,1778,,2794,,3556,761,3556,1777v,1015,-762,1777,-1778,1777c762,3554,,2792,,1777e" fillcolor="#231f20" stroked="f" strokeweight=".35244mm">
                  <v:stroke joinstyle="miter"/>
                  <v:path arrowok="t" o:connecttype="custom" o:connectlocs="381,6346;3048,6346;3048,23225;381,23225;381,6346;0,1777;1778,0;3556,1777;1778,3554;0,1777" o:connectangles="0,0,0,0,0,0,0,0,0,0"/>
                </v:shape>
                <v:shape id="Freeform: Shape 1609111725" o:spid="_x0000_s1061" style="position:absolute;left:6682;top:3369;width:139;height:175;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" path="m11556,6346v,-2919,-1524,-3935,-3810,-3935c5714,2411,3682,3680,2667,5077r,12437l,17514,,508r2667,l2667,2919c3809,1523,6222,,8635,v3556,,5333,1777,5333,5457l13968,17387r-2666,l11302,6346r254,xe" fillcolor="#231f20" stroked="f" strokeweight=".35244mm">
                  <v:stroke joinstyle="miter"/>
                  <v:path arrowok="t" o:connecttype="custom" o:connectlocs="11556,6346;7746,2411;2667,5077;2667,17514;0,17514;0,508;2667,508;2667,2919;8635,0;13968,5457;13968,17387;11302,17387;11302,6346" o:connectangles="0,0,0,0,0,0,0,0,0,0,0,0,0"/>
                </v:shape>
                <v:shape id="Freeform: Shape 1683104681" o:spid="_x0000_s1062" style="position:absolute;left:6844;top:3327;width:98;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group>
              <v:shape id="Freeform: Shape 185926185" o:spid="_x0000_s1063" style="position:absolute;left:7024;top:3309;width:224;height:234;visibility:visible;mso-wrap-style:square;v-text-anchor:top" coordsize="22350,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" path="m5968,15610r10160,l11048,2665,5968,15610xm17016,18149r-11809,l3175,23352,,23352,9397,r3556,l22350,23352r-3175,l17143,18149r-127,xe" fillcolor="#231f20" stroked="f" strokeweight=".35244mm">
                <v:stroke joinstyle="miter"/>
                <v:path arrowok="t" o:connecttype="custom" o:connectlocs="5968,15609;16128,15609;11048,2665;5968,15609;17016,18148;5207,18148;3175,23351;0,23351;9397,0;12953,0;22350,23351;19175,23351;17143,18148" o:connectangles="0,0,0,0,0,0,0,0,0,0,0,0,0"/>
              </v:shape>
              <v:group id="Graphic 1" o:spid="_x0000_s1064" style="position:absolute;left:7265;top:3327;width:681;height:221" coordorigin="7264,3327" coordsize="68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">
                <v:shape id="Freeform: Shape 1035139241" o:spid="_x0000_s1065" style="position:absolute;left:7264;top:3373;width:143;height:174;visibility:visible;mso-wrap-style:square;v-text-anchor:top" coordsize="14222,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" path="m11556,14595v-1270,1523,-3556,2792,-6096,2792c1905,17387,,15737,,11930l,,2667,r,11168c2667,14087,4190,14976,6476,14976v2032,,4064,-1143,5080,-2539l11556,r2667,l14223,17006r-2667,l11556,14595xe" fillcolor="#231f20" stroked="f" strokeweight=".35244mm">
                  <v:stroke joinstyle="miter"/>
                  <v:path arrowok="t" o:connecttype="custom" o:connectlocs="11556,14595;5460,17387;0,11930;0,0;2667,0;2667,11168;6476,14976;11556,12437;11556,0;14223,0;14223,17006;11556,17006;11556,14595" o:connectangles="0,0,0,0,0,0,0,0,0,0,0,0,0"/>
                </v:shape>
                <v:shape id="Freeform: Shape 692622841" o:spid="_x0000_s1066" style="position:absolute;left:7437;top:3369;width:135;height:175;visibility:visible;mso-wrap-style:square;v-text-anchor:top" coordsize="13460,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" path="m1397,13199v1143,1269,3302,2411,5588,2411c9524,15610,10921,14468,10921,12818v,-1903,-2032,-2411,-4317,-3046c3683,9138,508,8376,508,4823,508,2158,2794,,6857,v2921,,4953,1142,6223,2411l11810,4188c10794,2919,8889,2031,6730,2031v-2285,,-3809,1015,-3809,2538c2921,6219,4826,6726,7111,7234v2921,635,6350,1523,6350,5203c13461,15230,11175,17514,6857,17514,4064,17514,1778,16626,,14849l1397,12945r,254xe" fillcolor="#231f20" stroked="f" strokeweight=".35244mm">
                  <v:stroke joinstyle="miter"/>
                  <v:path arrowok="t" o:connecttype="custom" o:connectlocs="1397,13199;6985,15610;10921,12818;6604,9772;508,4823;6857,0;13080,2411;11810,4188;6730,2031;2921,4569;7111,7234;13461,12437;6857,17514;0,14849;1397,12945" o:connectangles="0,0,0,0,0,0,0,0,0,0,0,0,0,0,0"/>
                </v:shape>
                <v:shape id="Freeform: Shape 1488368498" o:spid="_x0000_s1067" style="position:absolute;left:7586;top:3327;width:97;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291359455" o:spid="_x0000_s1068" style="position:absolute;left:7708;top:3371;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1944564969" o:spid="_x0000_s1069" style="position:absolute;left:7805;top:3371;width:141;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group>
              <v:rect id="Rectangle 1034513151" o:spid="_x0000_s1070" style="position:absolute;left:7989;top:3309;width:27;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" fillcolor="#231f20" stroked="f" strokeweight=".35244mm"/>
              <v:group id="Graphic 1" o:spid="_x0000_s1071" style="position:absolute;left:8057;top:3305;width:1950;height:281" coordorigin="8057,3305" coordsize="195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">
                <v:shape id="Freeform: Shape 648138021" o:spid="_x0000_s1072" style="position:absolute;left:8057;top:3310;width:35;height:233;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" path="m381,6346r2667,l3048,23225r-2667,l381,6346xm,1777c,761,762,,1778,,2794,,3556,761,3556,1777v,1015,-762,1777,-1778,1777c889,3554,,2792,,1777e" fillcolor="#231f20" stroked="f" strokeweight=".35244mm">
                  <v:stroke joinstyle="miter"/>
                  <v:path arrowok="t" o:connecttype="custom" o:connectlocs="381,6346;3048,6346;3048,23225;381,23225;381,6346;0,1777;1778,0;3556,1777;1778,3554;0,1777" o:connectangles="0,0,0,0,0,0,0,0,0,0"/>
                </v:shape>
                <v:shape id="Freeform: Shape 1118847732" o:spid="_x0000_s1073" style="position:absolute;left:8123;top:3371;width:141;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1671629663" o:spid="_x0000_s1074" style="position:absolute;left:8308;top:3369;width:140;height:175;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" path="m11429,6346c11429,3427,9905,2411,7619,2411v-2031,,-4063,1269,-4952,2666l2667,17514,,17514,,508r2667,l2667,2919c3809,1523,6222,,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881382490" o:spid="_x0000_s1075" style="position:absolute;left:8489;top:3506;width:41;height:80;visibility:visible;mso-wrap-style:square;v-text-anchor:top" coordsize="4190,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" path="m,6980c1143,6219,2159,4823,2286,3680v,,-254,,-508,c762,3680,127,2919,127,1904,127,888,889,,2032,,3175,,4191,1015,4191,2665v,2158,-1270,4188,-2921,5330l,6853r,127xe" fillcolor="#231f20" stroked="f" strokeweight=".35244mm">
                  <v:stroke joinstyle="miter"/>
                  <v:path arrowok="t" o:connecttype="custom" o:connectlocs="0,6980;2286,3680;1778,3680;127,1904;2032,0;4191,2665;1270,7995;0,6853" o:connectangles="0,0,0,0,0,0,0,0"/>
                </v:shape>
                <v:shape id="Freeform: Shape 174264397" o:spid="_x0000_s1076" style="position:absolute;left:8638;top:3305;width:177;height:242;visibility:visible;mso-wrap-style:square;v-text-anchor:top" coordsize="17651,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" path="m1778,18275v1523,1777,4063,3300,7365,3300c13334,21575,14604,19291,14604,17514v,-2792,-2794,-3554,-5969,-4442c4825,12057,762,11041,762,6473,762,2665,4190,,8762,v3556,,6349,1142,8381,3300l15365,5457c13587,3554,11175,2665,8635,2665v-2794,,-4826,1523,-4826,3681c3809,8630,6476,9392,9524,10153v3810,1015,8127,2158,8127,7107c17651,20687,15365,24113,9016,24113,4952,24113,1905,22590,,20433l1778,18275xe" fillcolor="#231f20" stroked="f" strokeweight=".35244mm">
                  <v:stroke joinstyle="miter"/>
                  <v:path arrowok="t" o:connecttype="custom" o:connectlocs="1778,18275;9143,21575;14604,17514;8635,13072;762,6473;8762,0;17143,3300;15365,5457;8635,2665;3809,6346;9524,10153;17651,17260;9016,24113;0,20433;1778,18275" o:connectangles="0,0,0,0,0,0,0,0,0,0,0,0,0,0,0"/>
                </v:shape>
                <v:shape id="Freeform: Shape 654738782" o:spid="_x0000_s1077" style="position:absolute;left:8824;top:3327;width:98;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326873853" o:spid="_x0000_s1078" style="position:absolute;left:8936;top:3371;width:140;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" path="m11556,10407c10540,9011,8762,8249,6857,8249v-2413,,-4190,1523,-4190,3681c2667,14087,4444,15610,6857,15610v1905,,3683,-761,4699,-2157l11556,10280r,127xm11556,15230v-1397,1522,-3302,2411,-5588,2411c3048,17641,,15737,,12057,,8376,3048,6473,5968,6473v2286,,4191,761,5588,2284l11556,5711c11556,3427,9778,2158,7238,2158v-2031,,-3682,761,-5206,2411l762,2792c2540,888,4699,,7492,v3556,,6604,1650,6604,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2,0;14096,5711;14096,17387;11429,17387;11429,15483" o:connectangles="0,0,0,0,0,0,0,0,0,0,0,0,0,0,0,0,0,0,0,0"/>
                </v:shape>
                <v:shape id="Freeform: Shape 1842149345" o:spid="_x0000_s1079" style="position:absolute;left:9101;top:3327;width:97;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233915028" o:spid="_x0000_s1080" style="position:absolute;left:9209;top:3368;width:165;height:177;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" path="m2794,7995r11175,c13969,5457,12191,2284,8381,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794,7995;13969,7995;8381,2284;2794,7995;8381,127;16508,9265;16508,9899;2794,9899;8889,15737;14096,13580;15365,15230;8635,17768;0,8884;8381,0" o:connectangles="0,0,0,0,0,0,0,0,0,0,0,0,0,0"/>
                </v:shape>
                <v:shape id="Freeform: Shape 439636114" o:spid="_x0000_s1081" style="position:absolute;left:9484;top:3371;width:141;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151778336" o:spid="_x0000_s1082" style="position:absolute;left:9671;top:3369;width:139;height:175;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" path="m11429,6346c11429,3427,9905,2411,7619,2411v-2031,,-4063,1269,-4952,2666l2667,17514,,17514,,508r2667,l2667,2919c3810,1523,6223,,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86152423" o:spid="_x0000_s1083" style="position:absolute;left:9849;top:3308;width:158;height:239;visibility:visible;mso-wrap-style:square;v-text-anchor:top" coordsize="15873,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" path="m13206,11168c12191,9645,10159,8503,8127,8503v-3428,,-5460,2792,-5460,6600c2667,18910,4699,21575,8127,21575v2159,,4191,-1142,5079,-2665l13206,11168xm13206,20941v-1269,1776,-3301,2919,-5714,2919c3048,23860,,20560,,14976,,9392,3048,6092,7492,6092v2286,,4318,1142,5714,2919l13206,r2668,l15874,23352r-2668,l13206,20814r,127xe" fillcolor="#231f20" stroked="f" strokeweight=".35244mm">
                  <v:stroke joinstyle="miter"/>
                  <v:path arrowok="t" o:connecttype="custom" o:connectlocs="13206,11168;8127,8503;2667,15103;8127,21575;13206,18910;13206,11168;13206,20941;7492,23860;0,14976;7492,6092;13206,9011;13206,0;15874,0;15874,23352;13206,23352;13206,20814" o:connectangles="0,0,0,0,0,0,0,0,0,0,0,0,0,0,0,0"/>
                </v:shape>
              </v:group>
              <v:shape id="Freeform: Shape 523350733" o:spid="_x0000_s1084" style="position:absolute;left:10120;top:3309;width:178;height:234;visibility:visible;mso-wrap-style:square;v-text-anchor:top" coordsize="17778,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" path="m7492,2538l,2538,,,17778,r,2538l10413,2538r,20814l7492,23352r,-20814xe" fillcolor="#231f20" stroked="f" strokeweight=".35244mm">
                <v:stroke joinstyle="miter"/>
                <v:path arrowok="t" o:connecttype="custom" o:connectlocs="7492,2538;0,2538;0,0;17778,0;17778,2538;10413,2538;10413,23351;7492,23351;7492,2538" o:connectangles="0,0,0,0,0,0,0,0,0"/>
              </v:shape>
              <v:group id="Graphic 1" o:spid="_x0000_s1085" style="position:absolute;left:10272;top:3304;width:1548;height:309" coordorigin="10271,3304" coordsize="1547,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">
                <v:shape id="Freeform: Shape 120171326" o:spid="_x0000_s1086" style="position:absolute;left:10271;top:3368;width:166;height:177;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" path="m2921,7995r11175,c14096,5457,12318,2284,8508,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921,7995;14096,7995;8508,2284;2921,7995;8381,127;16508,9265;16508,9899;2794,9899;8889,15737;14096,13580;15365,15230;8635,17768;0,8884;8381,0" o:connectangles="0,0,0,0,0,0,0,0,0,0,0,0,0,0"/>
                </v:shape>
                <v:shape id="Freeform: Shape 119389888" o:spid="_x0000_s1087" style="position:absolute;left:10470;top:3371;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471466360" o:spid="_x0000_s1088" style="position:absolute;left:10579;top:3371;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613264141" o:spid="_x0000_s1089" style="position:absolute;left:10684;top:3310;width:36;height:233;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998665967" o:spid="_x0000_s1090" style="position:absolute;left:10741;top:3327;width:98;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043941276" o:spid="_x0000_s1091" style="position:absolute;left:10853;top:3369;width:168;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" path="m13969,8884v,-3427,-2032,-6473,-5588,-6473c4826,2411,2794,5457,2794,8884v,3427,2032,6599,5587,6599c11937,15483,13969,12437,13969,8884m,8884c,3934,3175,,8381,v5207,,8382,3934,8382,8884c16763,13833,13588,17768,8381,17768,3175,17768,,13833,,8884e" fillcolor="#231f20" stroked="f" strokeweight=".35244mm">
                  <v:stroke joinstyle="miter"/>
                  <v:path arrowok="t" o:connecttype="custom" o:connectlocs="13969,8884;8381,2411;2794,8884;8381,15483;13969,8884;0,8884;8381,0;16763,8884;8381,17768;0,8884" o:connectangles="0,0,0,0,0,0,0,0,0,0"/>
                </v:shape>
                <v:shape id="Freeform: Shape 1307042611" o:spid="_x0000_s1092" style="position:absolute;left:11049;top:3371;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751979144" o:spid="_x0000_s1093" style="position:absolute;left:11144;top:3374;width:169;height:239;visibility:visible;mso-wrap-style:square;v-text-anchor:top" coordsize="16888,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" path="m3428,21448v1143,,1905,-380,2540,-1777l7111,17133,,,2793,,8381,13833,13968,r2921,l8381,20433c7365,22844,5588,23860,3428,23860v-508,,-1397,,-1904,-254l1904,21194v,,1016,254,1397,254e" fillcolor="#231f20" stroked="f" strokeweight=".35244mm">
                  <v:stroke joinstyle="miter"/>
                  <v:path arrowok="t" o:connecttype="custom" o:connectlocs="3428,21448;5968,19671;7111,17133;0,0;2793,0;8381,13833;13968,0;16889,0;8381,20433;3428,23860;1524,23606;1904,21194;3301,21448" o:connectangles="0,0,0,0,0,0,0,0,0,0,0,0,0"/>
                </v:shape>
                <v:shape id="Freeform: Shape 220761795" o:spid="_x0000_s1094" style="position:absolute;left:11408;top:3304;width:212;height:243;visibility:visible;mso-wrap-style:square;v-text-anchor:top" coordsize="21207,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" path="m12064,127v4191,,6984,1777,9016,4442l18795,5965c17271,4061,14858,2665,12064,2665v-5079,,-9016,3934,-9016,9519c3048,17768,6985,21702,12064,21702v2794,,5080,-1396,6222,-2538l18286,14341r-8000,l10286,11803r10922,l21208,20179v-2160,2411,-5334,4061,-9144,4061c5334,24240,,19418,,12057,,4696,5334,,12064,e" fillcolor="#231f20" stroked="f" strokeweight=".35244mm">
                  <v:stroke joinstyle="miter"/>
                  <v:path arrowok="t" o:connecttype="custom" o:connectlocs="12064,127;21080,4569;18795,5965;12064,2665;3048,12184;12064,21702;18286,19164;18286,14341;10286,14341;10286,11803;21208,11803;21208,20179;12064,24240;0,12057;12064,0" o:connectangles="0,0,0,0,0,0,0,0,0,0,0,0,0,0,0"/>
                </v:shape>
                <v:shape id="Freeform: Shape 1399790459" o:spid="_x0000_s1095" style="position:absolute;left:11652;top:3369;width:167;height:178;visibility:visible;mso-wrap-style:square;v-text-anchor:top" coordsize="16761,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" path="m13968,8884v,-3427,-2031,-6473,-5587,-6473c4826,2411,2793,5457,2793,8884v,3427,2033,6599,5588,6599c11937,15483,13968,12437,13968,8884m,8884c,3934,3175,,8381,v5206,,8381,3934,8381,8884c16762,13833,13587,17768,8381,17768,3175,17768,,13833,,8884e" fillcolor="#231f20" stroked="f" strokeweight=".35244mm">
                  <v:stroke joinstyle="miter"/>
                  <v:path arrowok="t" o:connecttype="custom" o:connectlocs="13968,8884;8381,2411;2793,8884;8381,15483;13968,8884;0,8884;8381,0;16762,8884;8381,17768;0,8884" o:connectangles="0,0,0,0,0,0,0,0,0,0"/>
                </v:shape>
              </v:group>
              <v:shape id="Freeform: Shape 105867162" o:spid="_x0000_s1096" style="position:absolute;left:11826;top:3374;width:170;height:169;visibility:visible;mso-wrap-style:square;v-text-anchor:top" coordsize="17015,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" path="m,l2793,,8508,13833,14096,r2920,l9905,16879r-2921,l,xe" fillcolor="#231f20" stroked="f" strokeweight=".35244mm">
                <v:stroke joinstyle="miter"/>
                <v:path arrowok="t" o:connecttype="custom" o:connectlocs="0,0;2793,0;8508,13832;14096,0;17016,0;9905,16878;6984,16878;0,0" o:connectangles="0,0,0,0,0,0,0,0"/>
              </v:shape>
              <v:group id="Graphic 1" o:spid="_x0000_s1097" style="position:absolute;left:12002;top:3327;width:1214;height:220" coordorigin="12002,3327" coordsize="1214,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">
                <v:shape id="Freeform: Shape 653524184" o:spid="_x0000_s1098" style="position:absolute;left:12002;top:3368;width:165;height:177;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559505670" o:spid="_x0000_s1099" style="position:absolute;left:12199;top:3371;width:83;height:173;visibility:visible;mso-wrap-style:square;v-text-anchor:top" coordsize="8253,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" path="m,254r2666,l2666,3046c4064,1269,5968,,8254,r,2665c8254,2665,7619,2665,7238,2665v-1650,,-3810,1396,-4572,2665l2666,17260,,17260,,381,,254xe" fillcolor="#231f20" stroked="f" strokeweight=".35244mm">
                  <v:stroke joinstyle="miter"/>
                  <v:path arrowok="t" o:connecttype="custom" o:connectlocs="0,254;2666,254;2666,3046;8254,0;8254,2665;7238,2665;2666,5330;2666,17260;0,17260;0,381" o:connectangles="0,0,0,0,0,0,0,0,0,0"/>
                </v:shape>
                <v:shape id="Freeform: Shape 691321766" o:spid="_x0000_s1100" style="position:absolute;left:12312;top:3369;width:140;height:175;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" path="m11429,6346c11429,3427,9905,2411,7620,2411v-2032,,-4064,1269,-4953,2666l2667,17514,,17514,,508r2667,l2667,2919c3810,1523,6223,,8636,v3555,,5333,1777,5333,5457l13969,17387r-2667,l11302,6346r127,xe" fillcolor="#231f20" stroked="f" strokeweight=".35244mm">
                  <v:stroke joinstyle="miter"/>
                  <v:path arrowok="t" o:connecttype="custom" o:connectlocs="11429,6346;7620,2411;2667,5077;2667,17514;0,17514;0,508;2667,508;2667,2919;8636,0;13969,5457;13969,17387;11302,17387;11302,6346" o:connectangles="0,0,0,0,0,0,0,0,0,0,0,0,0"/>
                </v:shape>
                <v:shape id="Freeform: Shape 871939362" o:spid="_x0000_s1101" style="position:absolute;left:12490;top:3366;width:231;height:175;visibility:visible;mso-wrap-style:square;v-text-anchor:top" coordsize="23111,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" path="m20572,6092v,-2158,-1016,-3554,-3175,-3554c15619,2538,13842,3807,12953,5077r,12437l10286,17514r,-11549c10286,3807,9397,2411,7111,2411v-1778,,-3555,1269,-4444,2666l2667,17387,,17387,,508r2667,l2667,2919c3429,1777,5588,,8127,v2540,,4064,1396,4572,3173c13588,1650,15874,,18413,v3048,,4699,1650,4699,5077l23112,17260r-2667,l20445,5711r127,381xe" fillcolor="#231f20" stroked="f" strokeweight=".35244mm">
                  <v:stroke joinstyle="miter"/>
                  <v:path arrowok="t" o:connecttype="custom" o:connectlocs="20572,6092;17397,2538;12953,5077;12953,17514;10286,17514;10286,5965;7111,2411;2667,5077;2667,17387;0,17387;0,508;2667,508;2667,2919;8127,0;12699,3173;18413,0;23112,5077;23112,17260;20445,17260;20445,5711" o:connectangles="0,0,0,0,0,0,0,0,0,0,0,0,0,0,0,0,0,0,0,0"/>
                </v:shape>
                <v:shape id="Freeform: Shape 1275668026" o:spid="_x0000_s1102" style="position:absolute;left:12757;top:3368;width:165;height:177;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121787465" o:spid="_x0000_s1103" style="position:absolute;left:12956;top:3369;width:140;height:175;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" path="m11429,6346c11429,3427,9905,2411,7620,2411v-2032,,-4064,1269,-4953,2666l2667,17514,,17514,,508r2667,l2667,2919c3809,1523,6222,,8635,v3556,,5334,1777,5334,5457l13969,17387r-2667,l11302,6346r127,xe" fillcolor="#231f20" stroked="f" strokeweight=".35244mm">
                  <v:stroke joinstyle="miter"/>
                  <v:path arrowok="t" o:connecttype="custom" o:connectlocs="11429,6346;7620,2411;2667,5077;2667,17514;0,17514;0,508;2667,508;2667,2919;8635,0;13969,5457;13969,17387;11302,17387;11302,6346" o:connectangles="0,0,0,0,0,0,0,0,0,0,0,0,0"/>
                </v:shape>
                <v:shape id="Freeform: Shape 1093963333" o:spid="_x0000_s1104" style="position:absolute;left:13118;top:3327;width:98;height:220;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" path="m2793,18022r,-11042l,6980,,4696r2793,l2793,,5460,r,4696l8889,4696r,2284l5460,6980r,10534c5460,18783,5968,19671,7238,19671v762,,1397,-380,1778,-761l9778,20814v-635,634,-1651,1142,-3175,1142c4064,21956,2793,20560,2793,18022e" fillcolor="#231f20" stroked="f" strokeweight=".35244mm">
                  <v:stroke joinstyle="miter"/>
                  <v:path arrowok="t" o:connecttype="custom" o:connectlocs="2793,18022;2793,6980;0,6980;0,4696;2793,4696;2793,0;5460,0;5460,4696;8889,4696;8889,6980;5460,6980;5460,17514;7238,19671;9016,18910;9778,20814;6603,21956;2793,18022" o:connectangles="0,0,0,0,0,0,0,0,0,0,0,0,0,0,0,0,0"/>
                </v:shape>
              </v:group>
              <v:rect id="Rectangle 1735728560" o:spid="_x0000_s1105" style="position:absolute;left:13323;top:3309;width:29;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" fillcolor="#231f20" stroked="f" strokeweight=".35244mm"/>
              <v:group id="Graphic 1" o:spid="_x0000_s1106" style="position:absolute;left:13395;top:3310;width:731;height:238" coordorigin="13395,3310" coordsize="73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">
                <v:shape id="Freeform: Shape 1868567380" o:spid="_x0000_s1107" style="position:absolute;left:13395;top:3369;width:140;height:175;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" path="m11429,6346c11429,3427,9905,2411,7619,2411v-2031,,-4064,1269,-4952,2666l2667,17514,,17514,,508r2667,l2667,2919c3809,1523,6222,,8635,v3556,,5333,1777,5333,5457l13968,17387r-2666,l11302,6346r127,xe" fillcolor="#231f20" stroked="f" strokeweight=".35244mm">
                  <v:stroke joinstyle="miter"/>
                  <v:path arrowok="t" o:connecttype="custom" o:connectlocs="11429,6346;7619,2411;2667,5077;2667,17514;0,17514;0,508;2667,508;2667,2919;8635,0;13968,5457;13968,17387;11302,17387;11302,6346" o:connectangles="0,0,0,0,0,0,0,0,0,0,0,0,0"/>
                </v:shape>
                <v:shape id="Freeform: Shape 450866834" o:spid="_x0000_s1108" style="position:absolute;left:13568;top:3310;width:36;height:233;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1542395750" o:spid="_x0000_s1109" style="position:absolute;left:13629;top:3327;width:98;height:220;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" path="m2794,18022r,-11042l,6980,,4696r2794,l2794,,5461,r,4696l8889,4696r,2284l5461,6980r,10534c5461,18783,5969,19671,7238,19671v762,,1398,-380,1778,-761l9778,20814v-634,634,-1651,1142,-3174,1142c4064,21956,2794,20560,2794,18022e" fillcolor="#231f20" stroked="f" strokeweight=".35244mm">
                  <v:stroke joinstyle="miter"/>
                  <v:path arrowok="t" o:connecttype="custom" o:connectlocs="2794,18022;2794,6980;0,6980;0,4696;2794,4696;2794,0;5461,0;5461,4696;8889,4696;8889,6980;5461,6980;5461,17514;7238,19671;9016,18910;9778,20814;6604,21956;2794,18022" o:connectangles="0,0,0,0,0,0,0,0,0,0,0,0,0,0,0,0,0"/>
                </v:shape>
                <v:shape id="Freeform: Shape 1410732305" o:spid="_x0000_s1110" style="position:absolute;left:13746;top:3310;width:35;height:233;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" path="m508,6346r2667,l3175,23225r-2667,l508,6346xm,1777c,761,762,,1778,,2793,,3555,761,3555,1777v,1015,-762,1777,-1777,1777c762,3554,,2792,,1777e" fillcolor="#231f20" stroked="f" strokeweight=".35244mm">
                  <v:stroke joinstyle="miter"/>
                  <v:path arrowok="t" o:connecttype="custom" o:connectlocs="508,6346;3175,6346;3175,23225;508,23225;508,6346;0,1777;1778,0;3555,1777;1778,3554;0,1777" o:connectangles="0,0,0,0,0,0,0,0,0,0"/>
                </v:shape>
                <v:shape id="Freeform: Shape 688312315" o:spid="_x0000_s1111" style="position:absolute;left:13811;top:3371;width:140;height:177;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" path="m11556,10407c10539,9011,8762,8249,6857,8249v-2413,,-4191,1523,-4191,3681c2666,14087,4444,15610,6857,15610v1905,,3682,-761,4699,-2157l11556,10280r,127xm11556,15230v-1397,1522,-3302,2411,-5588,2411c3048,17641,,15737,,12057,,8376,3048,6473,5968,6473v2286,,4191,761,5588,2284l11556,5711c11556,3427,9778,2158,7238,2158v-2032,,-3683,761,-5207,2411l762,2792c2539,888,4699,,7492,v3556,,6604,1650,6604,5711l14096,17387r-2668,l11428,15483r128,-253xe" fillcolor="#231f20" stroked="f" strokeweight=".35244mm">
                  <v:stroke joinstyle="miter"/>
                  <v:path arrowok="t" o:connecttype="custom" o:connectlocs="11556,10407;6857,8249;2666,11930;6857,15610;11556,13453;11556,10280;11556,15230;5968,17641;0,12057;5968,6473;11556,8757;11556,5711;7238,2158;2031,4569;762,2792;7492,0;14096,5711;14096,17387;11428,17387;11428,15483" o:connectangles="0,0,0,0,0,0,0,0,0,0,0,0,0,0,0,0,0,0,0,0"/>
                </v:shape>
                <v:shape id="Freeform: Shape 1533208057" o:spid="_x0000_s1112" style="position:absolute;left:13974;top:3327;width:98;height:220;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" path="m2793,18022r,-11042l,6980,,4696r2793,l2793,,5460,r,4696l8889,4696r,2284l5460,6980r,10534c5460,18783,5968,19671,7238,19671v762,,1397,-380,1778,-761l9778,20814v-635,634,-1651,1142,-3174,1142c4064,21956,2793,20560,2793,18022e" fillcolor="#231f20" stroked="f" strokeweight=".35244mm">
                  <v:stroke joinstyle="miter"/>
                  <v:path arrowok="t" o:connecttype="custom" o:connectlocs="2793,18022;2793,6980;0,6980;0,4696;2793,4696;2793,0;5460,0;5460,4696;8889,4696;8889,6980;5460,6980;5460,17514;7238,19671;9016,18910;9778,20814;6604,21956;2793,18022" o:connectangles="0,0,0,0,0,0,0,0,0,0,0,0,0,0,0,0,0"/>
                </v:shape>
                <v:shape id="Freeform: Shape 1653923626" o:spid="_x0000_s1113" style="position:absolute;left:14090;top:3310;width:35;height:233;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group>
              <v:shape id="Freeform: Shape 308294933" o:spid="_x0000_s1114" style="position:absolute;left:14150;top:3374;width:168;height:169;visibility:visible;mso-wrap-style:square;v-text-anchor:top" coordsize="16889,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" path="m,l2793,,8381,13833,14096,r2794,l9905,16879r-2921,l,xe" fillcolor="#231f20" stroked="f" strokeweight=".35244mm">
                <v:stroke joinstyle="miter"/>
                <v:path arrowok="t" o:connecttype="custom" o:connectlocs="0,0;2793,0;8381,13832;14096,0;16890,0;9905,16878;6984,16878;0,0" o:connectangles="0,0,0,0,0,0,0,0"/>
              </v:shape>
              <v:group id="Graphic 1" o:spid="_x0000_s1115" style="position:absolute;top:142;width:14489;height:3591" coordorigin=",142" coordsize="14489,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">
                <v:shape id="Freeform: Shape 478156830" o:spid="_x0000_s1116" style="position:absolute;left:14324;top:3368;width:165;height:177;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" path="m2793,7995r11175,c13968,5457,12191,2284,8381,2284v-3555,,-5333,3046,-5588,5711m8381,127v5080,,8127,4061,8127,9138l16508,9899r-13715,c3048,13072,5206,15737,8889,15737v1905,,3937,-761,5207,-2157l15366,15230v-1651,1649,-3937,2538,-6731,2538c3682,17768,,14214,,8884,,3934,3555,,8381,e" fillcolor="#231f20" stroked="f" strokeweight=".35244mm">
                  <v:stroke joinstyle="miter"/>
                  <v:path arrowok="t" o:connecttype="custom" o:connectlocs="2793,7995;13968,7995;8381,2284;2793,7995;8381,127;16508,9265;16508,9899;2793,9899;8889,15737;14096,13580;15366,15230;8635,17768;0,8884;8381,0" o:connectangles="0,0,0,0,0,0,0,0,0,0,0,0,0,0"/>
                </v:shape>
                <v:shape id="Freeform: Shape 1995697127" o:spid="_x0000_s1117" style="position:absolute;left:6166;top:1811;width:1032;height:864;visibility:visible;mso-wrap-style:square;v-text-anchor:top" coordsize="103241,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" path="m84193,67518v,-10407,8509,-18910,18922,-18910c75177,48608,49145,33632,35176,9392,29969,381,18413,-2665,9397,2538,381,7742,-2667,19291,2540,28302,23239,64091,61844,86428,103241,86428v-10412,,-18921,-8503,-18921,-18910e" fillcolor="#00797e" stroked="f" strokeweight=".35244mm">
                  <v:stroke joinstyle="miter"/>
                  <v:path arrowok="t" o:connecttype="custom" o:connectlocs="84193,67518;103115,48608;35176,9392;9397,2538;2540,28302;103241,86428;84320,67518" o:connectangles="0,0,0,0,0,0,0"/>
                </v:shape>
                <v:shape id="Freeform: Shape 1907745243" o:spid="_x0000_s1118" style="position:absolute;left:7197;top:350;width:1032;height:864;visibility:visible;mso-wrap-style:square;v-text-anchor:top" coordsize="103170,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" path="m100702,58126c94987,48227,87876,39343,79621,31474,58034,11168,29715,,,,10413,,18921,8503,18921,18910,18921,29317,10413,37820,,37820v20064,,39112,7488,53716,21194c59303,64345,64129,70310,67939,77036v3555,6092,9905,9392,16381,9392c87495,86428,90797,85666,93717,83889v9016,-5203,12191,-16752,6857,-25763e" fillcolor="#692874" stroked="f" strokeweight=".35244mm">
                  <v:stroke joinstyle="miter"/>
                  <v:path arrowok="t" o:connecttype="custom" o:connectlocs="100702,58126;79621,31474;0,0;18921,18910;0,37820;53716,59014;67939,77036;84320,86428;93717,83889;100574,58126" o:connectangles="0,0,0,0,0,0,0,0,0,0"/>
                </v:shape>
                <v:shape id="Freeform: Shape 877432065" o:spid="_x0000_s1119" style="position:absolute;left:6190;top:351;width:1195;height:770;visibility:visible;mso-wrap-style:square;v-text-anchor:top" coordsize="119495,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" path="m100702,c59303,,20699,22210,,58126,5206,49115,16762,46069,25779,51273v9016,5203,12063,16752,6857,25763c46604,52796,72637,37820,100574,37820v10414,,18922,-8503,18922,-18910c119496,8503,110988,,100574,e" fillcolor="#0067a0" stroked="f" strokeweight=".35244mm">
                  <v:stroke joinstyle="miter"/>
                  <v:path arrowok="t" o:connecttype="custom" o:connectlocs="100702,0;0,58126;25779,51273;32636,77036;100574,37820;119496,18910;100574,0" o:connectangles="0,0,0,0,0,0,0"/>
                </v:shape>
                <v:shape id="Freeform: Shape 1622149518" o:spid="_x0000_s1120" style="position:absolute;left:7852;top:931;width:508;height:1256;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" path="m35176,v5207,9011,2159,20560,-6857,25763c25398,27540,22096,28302,18922,28302v-6477,,-12826,-3427,-16382,-9392c9397,30713,13080,44293,13080,58126v,13834,-3683,27413,-10540,39216c-2667,106353,381,117902,9397,123105v3048,1777,6223,2539,9397,2539c25271,125644,31620,122217,35176,116252,45335,98611,50796,78559,50796,58126,50796,37693,45462,17641,35176,e" fillcolor="#c7a9d0" stroked="f" strokeweight=".35244mm">
                  <v:stroke joinstyle="miter"/>
                  <v:path arrowok="t" o:connecttype="custom" o:connectlocs="35176,0;28319,25763;18922,28302;2540,18910;13080,58126;2540,97342;9397,123105;18794,125644;35176,116252;50796,58126;35176,0" o:connectangles="0,0,0,0,0,0,0,0,0,0,0"/>
                </v:shape>
                <v:shape id="Freeform: Shape 1899393177" o:spid="_x0000_s1121" style="position:absolute;left:7009;top:1906;width:1196;height:770;visibility:visible;mso-wrap-style:square;v-text-anchor:top" coordsize="119623,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" path="m103114,28302v-3174,,-6476,-762,-9397,-2539c84701,20560,81653,9011,86860,,72891,24240,46859,39216,18921,39216,8508,39216,,47719,,58126,,68533,8508,77036,18921,77036v41398,,80003,-22210,100702,-58126c116067,25002,109845,28302,103241,28302e" fillcolor="#b8da92" stroked="f" strokeweight=".35244mm">
                  <v:stroke joinstyle="miter"/>
                  <v:path arrowok="t" o:connecttype="custom" o:connectlocs="103114,28302;93717,25763;86860,0;18921,39216;0,58126;18921,77036;119623,18910;103241,28302" o:connectangles="0,0,0,0,0,0,0,0"/>
                </v:shape>
                <v:shape id="Freeform: Shape 723985549" o:spid="_x0000_s1122" style="position:absolute;left:6034;top:837;width:508;height:1257;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" path="m22477,99881v9016,-5204,20572,-2158,25778,6853c41398,94931,37716,81351,37716,67518v,-13834,3555,-27286,10539,-39216c53462,19291,50414,7742,41398,2538,32382,-2665,20826,381,15620,9392,5460,27033,,47085,,67518v,20433,5333,40485,15620,58126c10413,116633,13461,105084,22477,99881e" fillcolor="#5bc4bf" stroked="f" strokeweight=".35244mm">
                  <v:stroke joinstyle="miter"/>
                  <v:path arrowok="t" o:connecttype="custom" o:connectlocs="22477,99881;48255,106734;37716,67518;48255,28302;41398,2538;15620,9392;0,67518;15620,125644;22477,99881" o:connectangles="0,0,0,0,0,0,0,0,0"/>
                </v:shape>
                <v:shape id="Freeform: Shape 1476955813" o:spid="_x0000_s1123" style="position:absolute;left:5327;top:142;width:127;height:3591;visibility:visible;mso-wrap-style:square;v-text-anchor:top" coordsize="12698,35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" path="m,l,359163e" filled="f" strokecolor="#231f20" strokeweight=".17622mm">
                  <v:stroke joinstyle="miter"/>
                  <v:path arrowok="t" o:connecttype="custom" o:connectlocs="0,0;0,359163" o:connectangles="0,0"/>
                </v:shape>
                <v:shape id="Freeform: Shape 24851363" o:spid="_x0000_s1124" style="position:absolute;top:2066;width:360;height:345;visibility:visible;mso-wrap-style:square;v-text-anchor:top" coordsize="36064,3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" path="m20064,22971l14985,11295,9778,22971r10286,xm20953,24875r-11937,l7619,28175v-508,1142,-762,2030,-762,2665c6857,31728,7238,32490,8000,32997v508,254,1524,508,3302,635l11302,34520,,34520r,-888c1270,33505,2159,32997,3048,32109v761,-888,1777,-2538,2920,-5077l18032,r508,l30731,27794v1143,2665,2159,4315,2921,4949c34159,33251,35048,33505,36065,33632r,888l19683,34520r,-888l20318,33632v1270,,2286,-127,2794,-508c23493,32870,23620,32490,23620,31982v,-254,,-635,-127,-888c23493,30967,23239,30332,22731,29190l20953,25002r,-127xe" fillcolor="black" stroked="f" strokeweight=".35244mm">
                  <v:stroke joinstyle="miter"/>
                  <v:path arrowok="t" o:connecttype="custom" o:connectlocs="20064,22971;14985,11295;9778,22971;20064,22971;20953,24875;9016,24875;7619,28175;6857,30840;8000,32997;11302,33632;11302,34520;0,34520;0,33632;3048,32109;5968,27032;18032,0;18540,0;30731,27794;33652,32743;36065,33632;36065,34520;19683,34520;19683,33632;20318,33632;23112,33124;23620,31982;23493,31094;22731,29190;20953,25002" o:connectangles="0,0,0,0,0,0,0,0,0,0,0,0,0,0,0,0,0,0,0,0,0,0,0,0,0,0,0,0,0"/>
                </v:shape>
                <v:shape id="Freeform: Shape 1809249837" o:spid="_x0000_s1125" style="position:absolute;left:341;top:2175;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" path="m22731,254r,18275c22731,20306,22858,21448,23239,21829v381,381,1016,635,2032,761l25271,23479r-9524,l15747,20306v-1143,1269,-2286,2284,-3302,2919c11302,23860,10032,24113,8635,24113v-1397,,-2539,-380,-3555,-1269c4064,22083,3429,21068,3048,20052,2667,18910,2540,17133,2540,14341r,-9264c2540,3300,2413,2158,2032,1777,1778,1396,1016,1015,,888l,,9524,r,15991c9524,17641,9524,18783,9778,19164v127,507,381,888,762,1142c10921,20560,11302,20687,11683,20687v635,,1143,-127,1651,-508c13969,19798,14858,18910,15747,17514r,-12437c15747,3300,15620,2158,15239,1777,14985,1396,14223,1015,13207,888r,-888l22731,r,254xe" fillcolor="black" stroked="f" strokeweight=".35244mm">
                  <v:stroke joinstyle="miter"/>
                  <v:path arrowok="t" o:connecttype="custom" o:connectlocs="22731,254;22731,18529;23239,21829;25271,22590;25271,23479;15747,23479;15747,20306;12445,23225;8635,24113;5080,22844;3048,20052;2540,14341;2540,5077;2032,1777;0,888;0,0;9524,0;9524,15991;9778,19164;10540,20306;11683,20687;13334,20179;15747,17514;15747,5077;15239,1777;13207,888;13207,0;22731,0" o:connectangles="0,0,0,0,0,0,0,0,0,0,0,0,0,0,0,0,0,0,0,0,0,0,0,0,0,0,0,0"/>
                </v:shape>
                <v:shape id="Freeform: Shape 870315899" o:spid="_x0000_s1126" style="position:absolute;left:608;top:2171;width:162;height:247;visibility:visible;mso-wrap-style:square;v-text-anchor:top" coordsize="16254,2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" path="m14858,r381,7995l14350,7995c13334,5584,12318,4061,11175,3173,10032,2284,9016,1904,7873,1904v-635,,-1269,254,-1777,761c5588,3046,5334,3680,5334,4188v,381,126,889,508,1269c6349,6092,7873,7361,10286,9011v2413,1650,4064,3046,4826,4188c15874,14341,16254,15610,16254,17006v,1269,-380,2539,-1015,3808c14604,22083,13715,22971,12445,23733v-1143,634,-2540,1015,-3937,1015c7366,24748,5842,24367,4064,23733v-508,-127,-889,-254,-1016,-254c2540,23479,2032,23860,1651,24748r-889,l381,16372r889,c2032,18529,3048,20179,4318,21321v1270,1143,2539,1650,3682,1650c8762,22971,9397,22717,9905,22210v508,-508,762,-1142,762,-1777c10667,19671,10413,18910,9905,18402,9397,17768,8254,16879,6604,15737,4064,13960,2413,12691,1651,11676,508,10280,,8757,,7107,,5330,635,3680,1905,2284,3175,888,4953,127,7366,127v1269,,2539,254,3682,888c11429,1269,11810,1396,12191,1396v254,,508,,762,-127c13080,1142,13461,761,13842,254r889,l14858,xe" fillcolor="black" stroked="f" strokeweight=".35244mm">
                  <v:stroke joinstyle="miter"/>
                  <v:path arrowok="t" o:connecttype="custom" o:connectlocs="14858,0;15239,7995;14350,7995;11175,3173;7873,1904;6096,2665;5334,4188;5842,5457;10286,9011;15112,13199;16254,17006;15239,20814;12445,23733;8508,24748;4064,23733;3048,23479;1651,24748;762,24748;381,16372;1270,16372;4318,21321;8000,22971;9905,22210;10667,20433;9905,18402;6604,15737;1651,11676;0,7107;1905,2284;7366,127;11048,1015;12191,1396;12953,1269;13842,254;14731,254" o:connectangles="0,0,0,0,0,0,0,0,0,0,0,0,0,0,0,0,0,0,0,0,0,0,0,0,0,0,0,0,0,0,0,0,0,0,0"/>
                </v:shape>
                <v:shape id="Freeform: Shape 1998343673" o:spid="_x0000_s1127" style="position:absolute;left:779;top:2091;width:158;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" path="m10159,r,8503l15746,8503r,2412l10159,10915r,14468c10159,26779,10159,27540,10286,28048v,380,381,761,635,1015c11175,29317,11556,29444,11810,29444v1143,,2159,-889,3048,-2538l15620,27413v-1397,3173,-3556,4823,-6604,4823c7492,32236,6222,31855,5207,30967,4190,30078,3556,29190,3302,28175v-127,-635,-254,-2031,-254,-4569l3048,11041,,11041r,-888c2032,8630,3937,7107,5334,5457,6857,3807,8127,2031,9270,r889,xe" fillcolor="black" stroked="f" strokeweight=".35244mm">
                  <v:stroke joinstyle="miter"/>
                  <v:path arrowok="t" o:connecttype="custom" o:connectlocs="10159,0;10159,8503;15746,8503;15746,10915;10159,10915;10159,25383;10286,28048;10921,29063;11810,29444;14858,26906;15620,27413;9016,32236;5207,30967;3302,28175;3048,23606;3048,11041;0,11041;0,10153;5334,5457;9270,0;10159,0" o:connectangles="0,0,0,0,0,0,0,0,0,0,0,0,0,0,0,0,0,0,0,0,0"/>
                </v:shape>
                <v:shape id="Freeform: Shape 1244068910" o:spid="_x0000_s1128" style="position:absolute;left:956;top:2171;width:199;height:239;visibility:visible;mso-wrap-style:square;v-text-anchor:top" coordsize="19936,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" path="m9397,635r,5330c10921,3554,12318,1904,13461,1142,14604,381,15746,,16889,v889,,1651,254,2159,888c19556,1396,19937,2284,19937,3300v,1142,-254,2030,-762,2538c18667,6473,18032,6726,17270,6726v-889,,-1651,-253,-2285,-888c14349,5330,13968,4950,13842,4950v-127,,-381,-127,-636,-127c12699,4823,12318,4950,11810,5330v-635,635,-1143,1396,-1524,2412c9778,9392,9524,11168,9524,13072r,6726c9524,20687,9524,21321,9778,21575v127,508,508,762,889,1015c11048,22844,11683,22971,12699,22971r,889l127,23860r,-889c1143,22971,1778,22590,2159,22210v381,-508,508,-1777,508,-3808l2667,5457v,-1269,,-2157,-255,-2538c2286,2411,2031,2158,1651,1904,1397,1650,762,1523,,1523l,635r9524,l9397,635xe" fillcolor="black" stroked="f" strokeweight=".35244mm">
                  <v:stroke joinstyle="miter"/>
                  <v:path arrowok="t" o:connecttype="custom" o:connectlocs="9397,635;9397,5965;13461,1142;16889,0;19048,888;19937,3300;19175,5838;17270,6726;14985,5838;13842,4950;13206,4823;11810,5330;10286,7742;9524,13072;9524,19798;9778,21575;10667,22590;12699,22971;12699,23860;127,23860;127,22971;2159,22210;2667,18402;2667,5457;2412,2919;1651,1904;0,1523;0,635;9524,635" o:connectangles="0,0,0,0,0,0,0,0,0,0,0,0,0,0,0,0,0,0,0,0,0,0,0,0,0,0,0,0,0"/>
                </v:shape>
                <v:shape id="Freeform: Shape 1165398890" o:spid="_x0000_s1129" style="position:absolute;left:1161;top:2170;width:225;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" path="m12191,18783r,-7869c10159,12057,8635,13326,7746,14722v-635,888,-1016,1777,-1016,2665c6730,18149,6984,18783,7619,19418v381,380,1016,634,1778,634c10286,20052,11175,19545,12318,18656t-127,2031c9397,23225,6730,24494,4571,24494v-1396,,-2412,-381,-3301,-1269c381,22337,,21194,,19925,,18149,762,16499,2286,15103,3809,13707,7111,11803,12318,9392r,-2412c12318,5203,12318,4061,12064,3680v-127,-507,-508,-888,-1016,-1269c10540,2031,9905,1904,9270,1904v-1143,,-2032,254,-2667,761c6222,2919,5968,3300,5968,3680v,381,254,762,635,1270c7238,5711,7492,6346,7492,6980v,762,-254,1523,-889,2158c5968,9645,5207,10026,4190,10026v-1015,,-1904,-254,-2666,-888c762,8503,508,7742,508,6853v,-1269,508,-2411,1397,-3426c2794,2284,4190,1523,5841,888,7492,254,9270,,11175,v2286,,3937,508,5206,1396c17651,2284,18540,3300,18921,4442v254,761,381,2284,381,4823l19302,18275v,1016,,1777,127,2031c19429,20560,19683,20814,19810,20941v127,127,381,127,635,127c20826,21068,21334,20814,21715,20179r762,635c21588,22083,20826,22971,19937,23479v-889,508,-1905,888,-3048,888c15619,24367,14476,24113,13715,23479v-762,-635,-1270,-1523,-1397,-2919e" fillcolor="black" stroked="f" strokeweight=".35244mm">
                  <v:stroke joinstyle="miter"/>
                  <v:path arrowok="t" o:connecttype="custom" o:connectlocs="12191,18783;12191,10914;7746,14722;6730,17387;7619,19418;9397,20052;12318,18656;12191,20687;4571,24494;1270,23225;0,19925;2286,15103;12318,9392;12318,6980;12064,3680;11048,2411;9270,1904;6603,2665;5968,3680;6603,4950;7492,6980;6603,9138;4190,10026;1524,9138;508,6853;1905,3427;5841,888;11175,0;16381,1396;18921,4442;19302,9265;19302,18275;19429,20306;19810,20941;20445,21068;21715,20179;22477,20814;19937,23479;16889,24367;13715,23479;12318,20560" o:connectangles="0,0,0,0,0,0,0,0,0,0,0,0,0,0,0,0,0,0,0,0,0,0,0,0,0,0,0,0,0,0,0,0,0,0,0,0,0,0,0,0,0"/>
                </v:shape>
                <v:shape id="Freeform: Shape 2026237536" o:spid="_x0000_s1130" style="position:absolute;left:1387;top:2072;width:127;height:339;visibility:visible;mso-wrap-style:square;v-text-anchor:top" coordsize="12698,3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" path="m9905,r,29063c9905,30713,10032,31728,10413,32236v381,507,1143,761,2286,761l12699,33886r-12572,l127,32997v1016,,1778,-380,2286,-888c2794,31728,2920,30713,2920,29063r,-24113c2920,3300,2794,2284,2286,1777,1905,1269,1143,1015,,1015l,127r9778,l9905,xe" fillcolor="black" stroked="f" strokeweight=".35244mm">
                  <v:stroke joinstyle="miter"/>
                  <v:path arrowok="t" o:connecttype="custom" o:connectlocs="9905,0;9905,29063;10413,32236;12699,32997;12699,33886;127,33886;127,32997;2413,32109;2920,29063;2920,4950;2286,1777;0,1015;0,127;9778,127" o:connectangles="0,0,0,0,0,0,0,0,0,0,0,0,0,0"/>
                </v:shape>
                <v:shape id="Freeform: Shape 1518710359" o:spid="_x0000_s1131" style="position:absolute;left:1531;top:2064;width:127;height:347;visibility:visible;mso-wrap-style:square;v-text-anchor:top" coordsize="12698,34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" path="m9778,11295r,18529c9778,31474,10032,32490,10413,32997v381,508,1143,762,2286,762l12699,34647r-12572,l127,33759v1016,,1778,-381,2286,-889c2794,32490,2920,31474,2920,29824r,-13579c2920,14595,2667,13580,2286,13072,1905,12564,1143,12311,,12311r,-889l9778,11422r,-127xm6222,c7238,,8254,381,9016,1142v762,762,1143,1650,1143,2665c10159,4823,9778,5838,9016,6599,8254,7361,7365,7742,6349,7742,5333,7742,4318,7361,3556,6599,2794,5838,2413,4950,2413,3807v,-1142,381,-1903,1143,-2665c4318,381,5206,,6349,e" fillcolor="black" stroked="f" strokeweight=".35244mm">
                  <v:stroke joinstyle="miter"/>
                  <v:path arrowok="t" o:connecttype="custom" o:connectlocs="9778,11295;9778,29824;10413,32997;12699,33759;12699,34647;127,34647;127,33759;2413,32870;2920,29824;2920,16245;2286,13072;0,12311;0,11422;9778,11422;6222,0;9016,1142;10159,3807;9016,6599;6349,7742;3556,6599;2413,3807;3556,1142;6349,0" o:connectangles="0,0,0,0,0,0,0,0,0,0,0,0,0,0,0,0,0,0,0,0,0,0,0"/>
                </v:shape>
                <v:shape id="Freeform: Shape 433533697" o:spid="_x0000_s1132" style="position:absolute;left:1672;top:2170;width:225;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" path="m12191,18783r,-7869c10159,12057,8635,13326,7746,14722v-635,888,-1016,1777,-1016,2665c6730,18149,6984,18783,7619,19418v381,380,1016,634,1778,634c10286,20052,11175,19545,12318,18656t-127,2031c9397,23225,6730,24494,4572,24494v-1397,,-2413,-381,-3302,-1269c381,22337,,21194,,19925,,18149,762,16499,2286,15103,3809,13707,7111,11803,12318,9392r,-2412c12318,5203,12318,4061,12064,3680v-127,-507,-508,-888,-1016,-1269c10540,2031,9905,1904,9270,1904v-1143,,-2032,254,-2667,761c6222,2919,5968,3300,5968,3680v,381,254,762,635,1270c7238,5711,7492,6346,7492,6980v,762,-254,1523,-889,2158c5968,9645,5207,10026,4191,10026v-1016,,-1905,-254,-2667,-888c762,8503,508,7742,508,6853v,-1269,508,-2411,1397,-3426c2794,2284,4191,1523,5841,888,7492,254,9270,,11175,v2286,,3937,508,5207,1396c17652,2284,18540,3300,18921,4442v254,761,381,2284,381,4823l19302,18275v,1016,,1777,127,2031c19429,20560,19683,20814,19810,20941v127,127,381,127,635,127c20826,21068,21334,20814,21715,20179r762,635c21588,22083,20826,22971,19937,23479v-889,508,-1905,888,-3047,888c15620,24367,14477,24113,13715,23479v-762,-635,-1270,-1523,-1397,-2919e" fillcolor="black" stroked="f" strokeweight=".35244mm">
                  <v:stroke joinstyle="miter"/>
                  <v:path arrowok="t" o:connecttype="custom" o:connectlocs="12191,18783;12191,10914;7746,14722;6730,17387;7619,19418;9397,20052;12318,18656;12191,20687;4572,24494;1270,23225;0,19925;2286,15103;12318,9392;12318,6980;12064,3680;11048,2411;9270,1904;6603,2665;5968,3680;6603,4950;7492,6980;6603,9138;4191,10026;1524,9138;508,6853;1905,3427;5841,888;11175,0;16382,1396;18921,4442;19302,9265;19302,18275;19429,20306;19810,20941;20445,21068;21715,20179;22477,20814;19937,23479;16890,24367;13715,23479;12318,20560" o:connectangles="0,0,0,0,0,0,0,0,0,0,0,0,0,0,0,0,0,0,0,0,0,0,0,0,0,0,0,0,0,0,0,0,0,0,0,0,0,0,0,0,0"/>
                </v:shape>
                <v:shape id="Freeform: Shape 1694417500" o:spid="_x0000_s1133" style="position:absolute;left:1901;top:2171;width:252;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889,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532573199" o:spid="_x0000_s1134" style="position:absolute;left:2281;top:2064;width:373;height:354;visibility:visible;mso-wrap-style:square;v-text-anchor:top" coordsize="37207,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" path="m33144,r,11930l32255,11930c31112,8630,29461,6219,27176,4442,25017,2792,22477,1904,19811,1904v-2668,,-4699,761,-6350,2157c11810,5457,10540,7488,9905,10026v-762,2538,-1016,5204,-1016,7869c8889,21194,9270,23987,10032,26398v762,2411,2032,4188,3683,5457c15493,32997,17524,33632,19811,33632v761,,1650,,2539,-254c23239,33251,24128,32997,25017,32617r,-7108c25017,24240,25017,23352,24763,22971v-127,-381,-635,-761,-1143,-1142c22985,21575,22350,21321,21588,21321r-889,l20699,20433r16509,l37208,21321v-1270,,-2159,254,-2667,508c34033,22083,33652,22464,33398,23098v-127,254,-254,1142,-254,2285l33144,32490v-2159,1015,-4445,1650,-6730,2157c24128,35155,21588,35409,19175,35409v-3174,,-5841,-381,-8000,-1269c9016,33251,7238,32109,5588,30713,3937,29317,2667,27667,1778,25890,635,23606,,21068,,18149,,13072,1778,8757,5334,5203,8889,1650,13461,,18922,v1650,,3174,127,4571,381c24255,508,25398,888,27049,1523v1650,635,2667,888,2920,888c30477,2411,30858,2284,31239,1904,31620,1523,32001,888,32382,r889,l33144,xe" fillcolor="black" stroked="f" strokeweight=".35244mm">
                  <v:stroke joinstyle="miter"/>
                  <v:path arrowok="t" o:connecttype="custom" o:connectlocs="33144,0;33144,11930;32255,11930;27176,4442;19811,1904;13461,4061;9905,10026;8889,17895;10032,26398;13715,31855;19811,33632;22350,33378;25017,32617;25017,25509;24763,22971;23620,21829;21588,21321;20699,21321;20699,20433;37208,20433;37208,21321;34541,21829;33398,23098;33144,25383;33144,32490;26414,34647;19175,35409;11175,34140;5588,30713;1778,25890;0,18149;5334,5203;18922,0;23493,381;27049,1523;29969,2411;31239,1904;32382,0;33271,0" o:connectangles="0,0,0,0,0,0,0,0,0,0,0,0,0,0,0,0,0,0,0,0,0,0,0,0,0,0,0,0,0,0,0,0,0,0,0,0,0,0,0"/>
                </v:shape>
                <v:shape id="Freeform: Shape 816802766" o:spid="_x0000_s1135" style="position:absolute;left:2668;top:2168;width:218;height:249;visibility:visible;mso-wrap-style:square;v-text-anchor:top" coordsize="21841,2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" path="m10794,1904v-889,,-1524,380,-2159,1015c8000,3554,7619,4823,7492,6726v-126,1904,-254,4442,-254,7869c7238,16372,7366,18022,7619,19545v127,1142,635,2030,1143,2665c9397,22844,10032,23098,10794,23098v762,,1397,-254,1905,-634c13334,21829,13842,21068,13969,20052v381,-1523,508,-4822,508,-9645c14477,7615,14350,5584,13969,4569,13715,3554,13207,2792,12572,2284v-381,-380,-1016,-507,-1651,-507m10794,127v2032,,3937,508,5715,1523c18286,2665,19556,4188,20445,6092v889,1903,1397,4061,1397,6345c21842,15737,20953,18529,19302,20814v-2031,2665,-4825,4061,-8381,4061c7366,24875,4699,23606,2794,21194,889,18783,,15864,,12564,,9265,1016,6346,2921,3807,4826,1269,7492,,10921,e" fillcolor="black" stroked="f" strokeweight=".35244mm">
                  <v:stroke joinstyle="miter"/>
                  <v:path arrowok="t" o:connecttype="custom" o:connectlocs="10794,1904;8635,2919;7492,6726;7238,14595;7619,19545;8762,22210;10794,23098;12699,22464;13969,20052;14477,10407;13969,4569;12572,2284;10921,1777;10794,127;16509,1650;20445,6092;21842,12437;19302,20814;10921,24875;2794,21194;0,12564;2921,3807;10921,0" o:connectangles="0,0,0,0,0,0,0,0,0,0,0,0,0,0,0,0,0,0,0,0,0,0,0"/>
                </v:shape>
                <v:shape id="Freeform: Shape 1431359148" o:spid="_x0000_s1136" style="position:absolute;left:2878;top:2175;width:244;height:242;visibility:visible;mso-wrap-style:square;v-text-anchor:top" coordsize="24381,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" path="m11683,24240l3809,6092c2794,3934,2159,2538,1651,1904,1270,1523,635,1142,,1015l,127r12445,l12445,1015v-762,,-1270,127,-1651,381c10413,1777,10159,2158,10159,2665v,635,381,1777,1143,3427l15112,14849,18159,7234v889,-2157,1270,-3680,1270,-4569c19429,2158,19175,1777,18794,1396,18413,1015,17778,888,16763,888r,-888l24382,r,888c23620,888,22985,1269,22604,1777v-508,507,-1143,1777,-2159,3934l12699,23987r-1143,l11683,24240xe" fillcolor="black" stroked="f" strokeweight=".35244mm">
                  <v:stroke joinstyle="miter"/>
                  <v:path arrowok="t" o:connecttype="custom" o:connectlocs="11683,24240;3809,6092;1651,1904;0,1015;0,127;12445,127;12445,1015;10794,1396;10159,2665;11302,6092;15112,14849;18159,7234;19429,2665;18794,1396;16763,888;16763,0;24382,0;24382,888;22604,1777;20445,5711;12699,23987;11556,23987" o:connectangles="0,0,0,0,0,0,0,0,0,0,0,0,0,0,0,0,0,0,0,0,0,0"/>
                </v:shape>
                <v:shape id="Freeform: Shape 2034934426" o:spid="_x0000_s1137" style="position:absolute;left:3112;top:2170;width:196;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" path="m13461,9899v,-2665,-127,-4569,-508,-5457c12699,3427,12191,2665,11556,2158v-381,-254,-762,-508,-1397,-508c9270,1650,8635,2031,8000,2919,6985,4442,6477,6473,6477,9011r,888l13334,9899r127,xm19556,11549r-12826,c6857,14595,7746,17133,9143,18910v1143,1396,2540,2031,4191,2031c14350,20941,15239,20687,16001,20052v762,-507,1651,-1523,2666,-3046l19556,17514v-1270,2538,-2666,4442,-4191,5457c13842,23987,12064,24621,10032,24621v-3428,,-6095,-1269,-7873,-3934c762,18529,,15864,,12691,,8757,1016,5711,3175,3427,5334,1142,7746,,10540,v2413,,4445,1015,6223,2919c18540,4823,19429,7742,19556,11549e" fillcolor="black" stroked="f" strokeweight=".35244mm">
                  <v:stroke joinstyle="miter"/>
                  <v:path arrowok="t" o:connecttype="custom" o:connectlocs="13461,9899;12953,4442;11556,2158;10159,1650;8000,2919;6477,9011;6477,9899;13334,9899;19556,11549;6730,11549;9143,18910;13334,20941;16001,20052;18667,17006;19556,17514;15365,22971;10032,24621;2159,20687;0,12691;3175,3427;10540,0;16763,2919;19556,11549" o:connectangles="0,0,0,0,0,0,0,0,0,0,0,0,0,0,0,0,0,0,0,0,0,0,0"/>
                </v:shape>
                <v:shape id="Freeform: Shape 1418639418" o:spid="_x0000_s1138" style="position:absolute;left:3325;top:2171;width:200;height:239;visibility:visible;mso-wrap-style:square;v-text-anchor:top" coordsize="19937,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" path="m9397,635r,5330c10921,3554,12318,1904,13461,1142,14604,381,15747,,16890,v889,,1651,254,2158,888c19556,1396,19937,2284,19937,3300v,1142,-254,2030,-762,2538c18667,6473,18032,6726,17271,6726v-889,,-1651,-253,-2286,-888c14350,5330,13969,4950,13842,4950v-127,,-381,-127,-635,-127c12699,4823,12318,4950,11810,5330v-635,635,-1143,1396,-1524,2412c9778,9392,9524,11168,9524,13072r,6726c9524,20687,9524,21321,9778,21575v127,508,508,762,889,1015c11048,22844,11683,22971,12699,22971r,889l127,23860r,-889c1143,22971,1778,22590,2159,22210v381,-508,508,-1777,508,-3808l2667,5457v,-1269,,-2157,-254,-2538c2286,2411,2032,2158,1651,1904,1397,1650,762,1523,,1523l,635r9524,l9397,635xe" fillcolor="black" stroked="f" strokeweight=".35244mm">
                  <v:stroke joinstyle="miter"/>
                  <v:path arrowok="t" o:connecttype="custom" o:connectlocs="9397,635;9397,5965;13461,1142;16890,0;19048,888;19937,3300;19175,5838;17271,6726;14985,5838;13842,4950;13207,4823;11810,5330;10286,7742;9524,13072;9524,19798;9778,21575;10667,22590;12699,22971;12699,23860;127,23860;127,22971;2159,22210;2667,18402;2667,5457;2413,2919;1651,1904;0,1523;0,635;9524,635" o:connectangles="0,0,0,0,0,0,0,0,0,0,0,0,0,0,0,0,0,0,0,0,0,0,0,0,0,0,0,0,0"/>
                </v:shape>
                <v:shape id="Freeform: Shape 896386621" o:spid="_x0000_s1139" style="position:absolute;left:3539;top:2171;width:252;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" path="m9524,635r,3045c10667,2411,11810,1396,12953,888,14096,254,15238,,16508,v1524,,2794,381,3810,1269c21334,2158,21969,3173,22350,4442v254,888,381,2792,381,5457l22731,19037v,1777,127,2919,508,3427c23620,22844,24255,23098,25271,23225r,888l13461,24113r,-888c14350,23098,14985,22717,15365,22083v254,-381,381,-1396,381,-3046l15746,8630v,-1904,,-3173,-253,-3680c15365,4442,15112,4061,14731,3807v-381,-253,-763,-380,-1144,-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8,0;20318,1269;22350,4442;22731,9899;22731,19037;23239,22464;25271,23225;25271,24113;13461,24113;13461,23225;15365,22083;15746,19037;15746,8630;15493,4950;14731,3807;13587,3427;9651,6473;9651,19037;10159,22337;11937,23225;11937,24113;127,24113;127,23225;2159,22337;2540,19037;2540,5838;2032,2538;0,1650;0,761;9524,761" o:connectangles="0,0,0,0,0,0,0,0,0,0,0,0,0,0,0,0,0,0,0,0,0,0,0,0,0,0,0,0,0,0,0,0,0"/>
                </v:shape>
                <v:shape id="Freeform: Shape 937840191" o:spid="_x0000_s1140" style="position:absolute;left:3809;top:2168;width:395;height:242;visibility:visible;mso-wrap-style:square;v-text-anchor:top" coordsize="39493,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" path="m9651,888r,3046c10921,2538,12064,1523,13206,1015,14349,381,15492,127,16762,127v1524,,2794,381,3810,1015c21588,1777,22350,2919,22858,4315,24254,2792,25524,1777,26667,1015,27937,381,29207,,30477,v1651,,2921,381,3810,1142c35303,1904,35937,2792,36318,3934v381,1143,635,2919,635,5458l36953,18910v,1777,127,2919,508,3300c37842,22590,38477,22971,39493,23098r,889l27429,23987r,-889c28318,23098,29080,22590,29588,21956v254,-508,381,-1523,381,-3046l29969,8884v,-2031,,-3427,-254,-3934c29588,4442,29334,3934,28953,3680v-381,-253,-762,-380,-1270,-380c26921,3300,26286,3554,25524,4061v-762,508,-1523,1269,-2158,2285l23366,18910v,1650,127,2792,381,3173c24128,22717,24890,23098,25905,23098r,889l13842,23987r,-889c14476,23098,14985,22844,15365,22590v381,-253,635,-634,762,-1015c16254,21194,16381,20306,16381,18910r,-10026c16381,6726,16381,5457,16127,4950v-127,-508,-508,-889,-889,-1270c14857,3427,14476,3300,13968,3300v-634,,-1269,127,-1777,507c11429,4315,10540,5203,9651,6473r,12564c9651,20687,9778,21829,10159,22337v381,507,1016,761,2032,888l12191,24113r-12064,l127,23225v1016,,1651,-381,2032,-888c2412,21956,2540,20941,2540,19037r,-13199c2540,4061,2412,2919,2031,2538,1778,2158,1016,1777,,1650l,761r9524,l9651,888xe" fillcolor="black" stroked="f" strokeweight=".35244mm">
                  <v:stroke joinstyle="miter"/>
                  <v:path arrowok="t" o:connecttype="custom" o:connectlocs="9651,888;9651,3934;13206,1015;16762,127;20572,1142;22858,4315;26667,1015;30477,0;34287,1142;36318,3934;36953,9392;36953,18910;37461,22210;39493,23098;39493,23987;27429,23987;27429,23098;29588,21956;29969,18910;29969,8884;29715,4950;28953,3680;27683,3300;25524,4061;23366,6346;23366,18910;23747,22083;25905,23098;25905,23987;13842,23987;13842,23098;15365,22590;16127,21575;16381,18910;16381,8884;16127,4950;15238,3680;13968,3300;12191,3807;9651,6473;9651,19037;10159,22337;12191,23225;12191,24113;127,24113;127,23225;2159,22337;2540,19037;2540,5838;2031,2538;0,1650;0,761;9524,761" o:connectangles="0,0,0,0,0,0,0,0,0,0,0,0,0,0,0,0,0,0,0,0,0,0,0,0,0,0,0,0,0,0,0,0,0,0,0,0,0,0,0,0,0,0,0,0,0,0,0,0,0,0,0,0,0"/>
                </v:shape>
                <v:shape id="Freeform: Shape 967579759" o:spid="_x0000_s1141" style="position:absolute;left:4217;top:2170;width:195;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" path="m13334,9899v,-2665,-127,-4569,-508,-5457c12572,3427,12064,2665,11429,2158v-381,-254,-762,-508,-1397,-508c9143,1650,8508,2031,7873,2919,6857,4442,6349,6473,6349,9011r,888l13207,9899r127,xm19556,11549r-12826,c6857,14595,7746,17133,9143,18910v1143,1396,2540,2031,4191,2031c14350,20941,15238,20687,16000,20052v763,-507,1651,-1523,2667,-3046l19556,17514v-1270,2538,-2667,4442,-4191,5457c13842,23987,12064,24621,10032,24621v-3429,,-6095,-1269,-7873,-3934c762,18529,,15864,,12691,,8757,1016,5711,3175,3427,5333,1142,7746,,10540,v2413,,4445,1015,6223,2919c18540,4823,19429,7742,19556,11549e" fillcolor="black" stroked="f" strokeweight=".35244mm">
                  <v:stroke joinstyle="miter"/>
                  <v:path arrowok="t" o:connecttype="custom" o:connectlocs="13334,9899;12826,4442;11429,2158;10032,1650;7873,2919;6349,9011;6349,9899;13207,9899;19556,11549;6730,11549;9143,18910;13334,20941;16000,20052;18667,17006;19556,17514;15365,22971;10032,24621;2159,20687;0,12691;3175,3427;10540,0;16763,2919;19556,11549" o:connectangles="0,0,0,0,0,0,0,0,0,0,0,0,0,0,0,0,0,0,0,0,0,0,0"/>
                </v:shape>
                <v:shape id="Freeform: Shape 1890706166" o:spid="_x0000_s1142" style="position:absolute;left:4421;top:2171;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146623550" o:spid="_x0000_s1143" style="position:absolute;left:4671;top:2091;width:158;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" path="m10159,r,8503l15747,8503r,2412l10159,10915r,14468c10159,26779,10159,27540,10286,28048v,380,381,761,635,1015c11302,29317,11556,29444,11810,29444v1016,,2159,-889,3048,-2538l15620,27413v-1397,3173,-3556,4823,-6604,4823c7492,32236,6223,31855,5207,30967,4191,30078,3556,29190,3302,28175v-127,-635,-254,-2031,-254,-4569l3048,11041,,11041r,-888c2032,8630,3937,7107,5334,5457,6857,3807,8127,2031,9270,r889,xe" fillcolor="black" stroked="f" strokeweight=".35244mm">
                  <v:stroke joinstyle="miter"/>
                  <v:path arrowok="t" o:connecttype="custom" o:connectlocs="10159,0;10159,8503;15747,8503;15747,10915;10159,10915;10159,25383;10286,28048;10921,29063;11810,29444;14858,26906;15620,27413;9016,32236;5207,30967;3302,28175;3048,23606;3048,11041;0,11041;0,10153;5334,5457;9270,0;10159,0" o:connectangles="0,0,0,0,0,0,0,0,0,0,0,0,0,0,0,0,0,0,0,0,0"/>
                </v:shape>
                <v:shape id="Freeform: Shape 1233706389" o:spid="_x0000_s1144" style="position:absolute;left:2002;top:1468;width:6;height:6;visibility:visible;mso-wrap-style:square;v-text-anchor:top" coordsize="63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" path="m635,c635,,254,508,,635e" fillcolor="black" stroked="f" strokeweight=".35244mm">
                  <v:stroke joinstyle="miter"/>
                  <v:path arrowok="t" o:connecttype="custom" o:connectlocs="635,0;0,635" o:connectangles="0,0"/>
                </v:shape>
                <v:shape id="Freeform: Shape 1089465597" o:spid="_x0000_s1145" style="position:absolute;left:2054;top:984;width:26;height:26;visibility:visible;mso-wrap-style:square;v-text-anchor:top" coordsize="253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" path="m1270,2538v635,,1270,-507,1270,-1269c2540,508,2032,,1270,,508,,,508,,1269v,762,508,1269,1270,1269e" fillcolor="black" stroked="f" strokeweight=".35244mm">
                  <v:stroke joinstyle="miter"/>
                  <v:path arrowok="t" o:connecttype="custom" o:connectlocs="1270,2538;2540,1269;1270,0;0,1269;1270,2538" o:connectangles="0,0,0,0,0"/>
                </v:shape>
                <v:shape id="Freeform: Shape 425300971" o:spid="_x0000_s1146" style="position:absolute;left:2194;top:493;width:441;height:538;visibility:visible;mso-wrap-style:square;v-text-anchor:top" coordsize="44064,5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" path="m42795,24875r-13461,l29334,1269r13461,l42795,24875xm42795,36043v-254,2539,-1143,4696,-2921,5838l29334,48227r,-22210l42795,26017r,10026xm28191,24875r-12445,l15746,1269r12445,l28191,24875xm28191,48988r-4825,2919l23366,51907v,,-762,381,-1270,381c21588,52288,21207,52161,20826,51780l16000,48861r,-22844l28445,26017r,22844l28191,48988xm10794,16245r3810,l14604,24875r-3810,l10794,16245xm14604,48227l4063,41881c2286,40739,1397,38582,1143,36043r,-10026l14604,26017r,22210xm5841,10280r-4571,l1270,1142r4571,l5841,10280xm6984,4696r508,-635l7111,3427r762,c7873,3427,8254,2792,8254,2792r381,762l9397,3554v,,-381,507,-381,507l9524,4696r-635,l8889,5584,8254,5077r-635,507l7619,4823r-762,l6984,4696xm10286,14214v,,-381,-254,-508,-254c9397,13960,9143,14595,8889,14722v-254,,-381,,-381,-254c8508,14214,9016,14087,9270,13833v-2921,,-2921,1270,-3302,1270c5206,15103,6603,13707,6984,13326v-635,,-889,-762,-1524,-1142c5714,11803,5968,11930,6349,12184v,-254,254,-635,889,-635c8508,11549,8127,12818,8381,12818v254,,,-1269,889,-1269c10540,11549,12191,14849,10667,14849v-635,,-127,-508,-127,-508m7238,21068r762,c8000,21068,8381,20433,8381,20433r381,761l9524,21194v,,-381,508,-381,508l9651,22210r-635,l9016,23098r-635,-508l7746,23098r,-761l6984,22337v,,508,-762,508,-762l7111,20941r127,127xm2031,12311r763,c2794,12311,3175,11676,3175,11676r381,761l4318,12437v,,-381,508,-381,508l4444,13580r-635,l3809,14468r-634,-508l2540,14468r,-761l1778,13707v,,508,-762,508,-762l1905,12311r126,xm1143,16245r4571,l5714,24875r-4571,l1143,16245xm11810,13453r508,-635l11937,12184r762,c12699,12184,13080,11549,13080,11549r381,762l14223,12311v,,-381,507,-381,507l14349,13453r-762,l13587,14341r-634,-508l12318,14341r,-761l11556,13580r254,-127xm14604,10280r-3810,l10794,1142r3810,l14604,10280xm44065,r,c44065,,,,,l,c,,,,,l,35536v,3426,1524,6472,3556,7361l20445,53050v,,889,761,1524,761c22477,53811,22985,53557,23366,53303l40636,43023v2032,-888,3429,-3934,3429,-7360l44065,127v,,,,,l44065,xe" fillcolor="black" stroked="f" strokeweight=".35244mm">
                  <v:stroke joinstyle="miter"/>
                  <v:path arrowok="t" o:connecttype="custom" o:connectlocs="42795,24875;29334,24875;29334,1269;42795,1269;42795,24875;42795,36043;39874,41881;29334,48227;29334,26017;42795,26017;42795,36043;28191,24875;15746,24875;15746,1269;28191,1269;28191,24875;28191,48988;23366,51907;23366,51907;22096,52288;20826,51780;16000,48861;16000,26017;28445,26017;28445,48861;10794,16245;14604,16245;14604,24875;10794,24875;10794,16245;14604,48227;4063,41881;1143,36043;1143,26017;14604,26017;14604,48227;5841,10280;1270,10280;1270,1142;5841,1142;5841,10280;6984,4696;7492,4061;7111,3427;7873,3427;8254,2792;8635,3554;9397,3554;9016,4061;9524,4696;8889,4696;8889,5584;8254,5077;7619,5584;7619,4823;6857,4823;10286,14214;9778,13960;8889,14722;8508,14468;9270,13833;5968,15103;6984,13326;5460,12184;6349,12184;7238,11549;8381,12818;9270,11549;10667,14849;10540,14341;7238,21068;8000,21068;8381,20433;8762,21194;9524,21194;9143,21702;9651,22210;9016,22210;9016,23098;8381,22590;7746,23098;7746,22337;6984,22337;7492,21575;7111,20941;2031,12311;2794,12311;3175,11676;3556,12437;4318,12437;3937,12945;4444,13580;3809,13580;3809,14468;3175,13960;2540,14468;2540,13707;1778,13707;2286,12945;1905,12311;1143,16245;5714,16245;5714,24875;1143,24875;1143,16245;11810,13453;12318,12818;11937,12184;12699,12184;13080,11549;13461,12311;14223,12311;13842,12818;14349,13453;13587,13453;13587,14341;12953,13833;12318,14341;12318,13580;11556,13580;14604,10280;10794,10280;10794,1142;14604,1142;14604,10280;44065,0;44065,0;0,0;0,0;0,0;0,35536;3556,42897;20445,53050;21969,53811;23366,53303;40636,43023;44065,35663;44065,127;44065,127" o:connectangles="0,0,0,0,0,0,0,0,0,0,0,0,0,0,0,0,0,0,0,0,0,0,0,0,0,0,0,0,0,0,0,0,0,0,0,0,0,0,0,0,0,0,0,0,0,0,0,0,0,0,0,0,0,0,0,0,0,0,0,0,0,0,0,0,0,0,0,0,0,0,0,0,0,0,0,0,0,0,0,0,0,0,0,0,0,0,0,0,0,0,0,0,0,0,0,0,0,0,0,0,0,0,0,0,0,0,0,0,0,0,0,0,0,0,0,0,0,0,0,0,0,0,0,0,0,0,0,0,0,0,0,0,0,0,0,0,0,0,0"/>
                </v:shape>
                <v:shape id="Freeform: Shape 1019751498" o:spid="_x0000_s1147" style="position:absolute;left:2214;top:766;width:121;height:154;visibility:visible;mso-wrap-style:square;v-text-anchor:top" coordsize="12091,1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" path="m11937,6980v,,-1651,508,-1270,508c10667,6980,11556,6092,12064,5711v,-508,-762,,-1524,381c13080,2538,11429,3934,10032,4188v2286,-2411,1651,-2411,,-1650c11302,1523,11556,254,11429,,10159,1650,9143,1396,9143,2919v,1015,-381,2665,-888,3173c7619,6853,8127,3427,6349,3427v-507,,-1904,,-2285,634c4445,4061,4953,4950,4953,5330v,381,254,1396,-254,1396c4191,6726,3429,5457,3429,4950v,-508,,-381,,-1270c3429,2284,1143,254,127,254v,1015,1270,1269,1270,2538c889,2792,127,1777,127,2411v,635,889,762,889,1269c1016,4188,127,3427,127,4061v,508,508,381,635,1016c381,5077,,5077,,5203v,127,,381,381,508c254,5838,127,6092,127,6980v,2792,1778,4061,3048,4061c4064,11041,3937,10407,4064,10026v,508,508,-254,508,635c4572,11549,3683,11168,3683,11930v,1015,1397,,1397,1142c5080,14468,4953,14341,4953,14849v,381,1524,-508,1396,-635c6730,14341,6730,15356,7366,15356v380,,508,-1142,889,-1142c8000,14214,9524,15230,9524,14722v,-1269,-508,-762,-508,-1650c9016,12184,10794,12437,10540,11930v-254,-381,-381,-127,-635,-762c9905,11168,8508,9138,10159,10280v1778,1142,2032,-2792,1905,-2919e" fillcolor="black" stroked="f" strokeweight=".35244mm">
                  <v:stroke joinstyle="miter"/>
                  <v:path arrowok="t" o:connecttype="custom" o:connectlocs="11937,6980;10667,7488;12064,5711;10540,6092;10032,4188;10032,2538;11429,0;9143,2919;8255,6092;6349,3427;4064,4061;4953,5330;4699,6726;3429,4950;3429,3680;127,254;1397,2792;127,2411;1016,3680;127,4061;762,5077;0,5203;381,5711;127,6980;3175,11041;4064,10026;4572,10661;3683,11930;5080,13072;4953,14849;6349,14214;7366,15356;8255,14214;9524,14722;9016,13072;10540,11930;9905,11168;10159,10280;12064,7361" o:connectangles="0,0,0,0,0,0,0,0,0,0,0,0,0,0,0,0,0,0,0,0,0,0,0,0,0,0,0,0,0,0,0,0,0,0,0,0,0,0,0"/>
                </v:shape>
                <v:shape id="Freeform: Shape 19102956" o:spid="_x0000_s1148" style="position:absolute;left:2789;top:903;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994999228" o:spid="_x0000_s1149" style="position:absolute;left:2731;top:937;width:28;height:26;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2128991731" o:spid="_x0000_s1150" style="position:absolute;left:2034;top:1019;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515397418" o:spid="_x0000_s1151" style="position:absolute;left:2078;top:1022;width:28;height:26;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149912829" o:spid="_x0000_s1152" style="position:absolute;left:3329;top:421;width:39;height:115;visibility:visible;mso-wrap-style:square;v-text-anchor:top" coordsize="3865,1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" path="m1872,1904v2159,2538,2667,6726,1016,9645c1999,11549,2126,10407,1999,9772,475,6853,-795,3300,602,v1016,127,635,1396,1143,1904e" fillcolor="black" stroked="f" strokeweight=".35244mm">
                  <v:stroke joinstyle="miter"/>
                  <v:path arrowok="t" o:connecttype="custom" o:connectlocs="1872,1904;2888,11549;1999,9772;602,0;1745,1904" o:connectangles="0,0,0,0,0"/>
                </v:shape>
                <v:shape id="Freeform: Shape 1437080831" o:spid="_x0000_s1153" style="position:absolute;left:1476;top:437;width:31;height:99;visibility:visible;mso-wrap-style:square;v-text-anchor:top" coordsize="3047,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" path="m3048,3764v-508,1904,-508,4442,,6092c2667,10236,2794,9475,2413,9602,-635,7444,762,3129,,210,127,-44,508,-44,762,83,2159,972,2794,2368,3048,3891e" fillcolor="black" stroked="f" strokeweight=".35244mm">
                  <v:stroke joinstyle="miter"/>
                  <v:path arrowok="t" o:connecttype="custom" o:connectlocs="3048,3764;3048,9856;2413,9602;0,210;762,83;3048,3891" o:connectangles="0,0,0,0,0,0"/>
                </v:shape>
                <v:shape id="Freeform: Shape 219920611" o:spid="_x0000_s1154" style="position:absolute;left:3384;top:469;width:32;height:30;visibility:visible;mso-wrap-style:square;v-text-anchor:top" coordsize="3138,2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" path="m2988,761v508,889,-381,1650,-1016,2158c1337,3046,575,2665,67,2031,-187,1142,321,381,956,v762,,1524,,2032,761e" fillcolor="black" stroked="f" strokeweight=".35244mm">
                  <v:stroke joinstyle="miter"/>
                  <v:path arrowok="t" o:connecttype="custom" o:connectlocs="2988,761;1972,2919;67,2031;956,0;2988,761" o:connectangles="0,0,0,0,0"/>
                </v:shape>
                <v:shape id="Freeform: Shape 249306836" o:spid="_x0000_s1155" style="position:absolute;left:1432;top:501;width:28;height:26;visibility:visible;mso-wrap-style:square;v-text-anchor:top" coordsize="2833,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" path="m2834,1015c2707,1777,2452,2411,1818,2665v-508,,-1143,,-1397,-381c-87,1904,-87,1142,167,635,421,127,1056,,1564,v507,254,1143,381,1270,1015e" fillcolor="black" stroked="f" strokeweight=".35244mm">
                  <v:stroke joinstyle="miter"/>
                  <v:path arrowok="t" o:connecttype="custom" o:connectlocs="2834,1015;1818,2665;421,2284;167,635;1564,0;2834,1015" o:connectangles="0,0,0,0,0,0"/>
                </v:shape>
                <v:shape id="Freeform: Shape 572595568" o:spid="_x0000_s1156" style="position:absolute;left:3414;top:516;width:30;height:28;visibility:visible;mso-wrap-style:square;v-text-anchor:top" coordsize="2977,2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" path="m2921,761v,,127,762,,1270c2413,2665,1651,3046,889,2665,381,2411,127,1777,,1396,127,761,762,254,1270,v635,,1143,381,1651,761e" fillcolor="black" stroked="f" strokeweight=".35244mm">
                  <v:stroke joinstyle="miter"/>
                  <v:path arrowok="t" o:connecttype="custom" o:connectlocs="2921,761;2921,2031;889,2665;0,1396;1270,0;2921,761" o:connectangles="0,0,0,0,0,0"/>
                </v:shape>
                <v:shape id="Freeform: Shape 596041775" o:spid="_x0000_s1157" style="position:absolute;left:3374;top:521;width:27;height:27;visibility:visible;mso-wrap-style:square;v-text-anchor:top" coordsize="2723,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" path="m2667,414v,,127,1143,,1523c2286,2318,1778,2953,1016,2699,635,2318,127,2318,,1811,,1049,254,288,1016,34,1651,-93,2032,161,2540,414e" fillcolor="black" stroked="f" strokeweight=".35244mm">
                  <v:stroke joinstyle="miter"/>
                  <v:path arrowok="t" o:connecttype="custom" o:connectlocs="2667,414;2667,1937;1016,2699;0,1811;1016,34;2540,414" o:connectangles="0,0,0,0,0,0"/>
                </v:shape>
                <v:shape id="Freeform: Shape 720667872" o:spid="_x0000_s1158" style="position:absolute;left:3318;top:527;width:26;height:31;visibility:visible;mso-wrap-style:square;v-text-anchor:top" coordsize="2667,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" path="m2667,888v,889,,1904,-889,2158c889,3300,254,2538,,1904,,1142,381,381,1143,v635,,1143,381,1524,888e" fillcolor="black" stroked="f" strokeweight=".35244mm">
                  <v:stroke joinstyle="miter"/>
                  <v:path arrowok="t" o:connecttype="custom" o:connectlocs="2667,888;1778,3046;0,1904;1143,0;2667,888" o:connectangles="0,0,0,0,0"/>
                </v:shape>
                <v:shape id="Freeform: Shape 1993078958" o:spid="_x0000_s1159" style="position:absolute;left:1516;top:529;width:28;height:28;visibility:visible;mso-wrap-style:square;v-text-anchor:top" coordsize="2784,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" path="m2734,1105v254,762,-508,1269,-1016,1650c1210,2882,448,2501,194,1867,-314,1359,321,851,448,344,1210,-418,2353,217,2734,978e" fillcolor="black" stroked="f" strokeweight=".35244mm">
                  <v:stroke joinstyle="miter"/>
                  <v:path arrowok="t" o:connecttype="custom" o:connectlocs="2734,1105;1718,2755;194,1867;448,344;2734,978" o:connectangles="0,0,0,0,0"/>
                </v:shape>
                <v:shape id="Freeform: Shape 692784770" o:spid="_x0000_s1160" style="position:absolute;left:1471;top:532;width:26;height:27;visibility:visible;mso-wrap-style:square;v-text-anchor:top" coordsize="2562,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" path="m2562,1066v,,-254,1269,-889,1523c1038,2843,404,2335,149,1827,-232,1066,149,304,911,50v889,-253,1397,508,1651,1016e" fillcolor="black" stroked="f" strokeweight=".35244mm">
                  <v:stroke joinstyle="miter"/>
                  <v:path arrowok="t" o:connecttype="custom" o:connectlocs="2562,1066;1673,2589;149,1827;911,50;2562,1066" o:connectangles="0,0,0,0,0"/>
                </v:shape>
                <v:shape id="Freeform: Shape 70149169" o:spid="_x0000_s1161" style="position:absolute;left:3139;top:536;width:34;height:109;visibility:visible;mso-wrap-style:square;v-text-anchor:top" coordsize="3433,1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" path="m1910,939v762,1650,1397,3554,1524,5584c3179,8046,3687,9950,2545,10965,1529,10585,1402,9315,640,8554,-757,5889,513,2716,894,51v635,-254,635,507,889,888e" fillcolor="black" stroked="f" strokeweight=".35244mm">
                  <v:stroke joinstyle="miter"/>
                  <v:path arrowok="t" o:connecttype="custom" o:connectlocs="1910,939;3434,6523;2545,10965;640,8554;894,51;1783,939" o:connectangles="0,0,0,0,0,0"/>
                </v:shape>
                <v:shape id="Freeform: Shape 495006452" o:spid="_x0000_s1162" style="position:absolute;left:1432;top:545;width:30;height:30;visibility:visible;mso-wrap-style:square;v-text-anchor:top" coordsize="2970,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" path="m2920,1015v255,889,-508,1396,-1015,1904c1016,3173,381,2411,,1904,,1142,381,381,1016,v762,,1524,254,1904,1015e" fillcolor="black" stroked="f" strokeweight=".35244mm">
                  <v:stroke joinstyle="miter"/>
                  <v:path arrowok="t" o:connecttype="custom" o:connectlocs="2920,1015;1905,2919;0,1904;1016,0;2920,1015" o:connectangles="0,0,0,0,0"/>
                </v:shape>
                <v:shape id="Freeform: Shape 850590714" o:spid="_x0000_s1163" style="position:absolute;left:3247;top:547;width:41;height:109;visibility:visible;mso-wrap-style:square;v-text-anchor:top" coordsize="4119,1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" path="m3302,2947v1016,2284,1016,4949,381,7488l3175,10815c2032,8658,508,6754,,4597,,2947,254,1551,889,155v508,-381,889,,1143,507c2032,1551,2540,2566,3302,2947e" fillcolor="black" stroked="f" strokeweight=".35244mm">
                  <v:stroke joinstyle="miter"/>
                  <v:path arrowok="t" o:connecttype="custom" o:connectlocs="3302,2947;3683,10435;3175,10815;0,4597;889,155;2032,662;3302,2947" o:connectangles="0,0,0,0,0,0,0"/>
                </v:shape>
                <v:shape id="Freeform: Shape 585846385" o:spid="_x0000_s1164" style="position:absolute;left:3346;top:552;width:30;height:30;visibility:visible;mso-wrap-style:square;v-text-anchor:top" coordsize="2987,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" path="m2988,1054v,762,-381,1650,-1143,1904c1082,3085,321,2958,67,2070,-187,1308,321,547,956,166v889,-508,1651,254,2032,888e" fillcolor="black" stroked="f" strokeweight=".35244mm">
                  <v:stroke joinstyle="miter"/>
                  <v:path arrowok="t" o:connecttype="custom" o:connectlocs="2988,1054;1845,2958;67,2070;956,166;2988,1054" o:connectangles="0,0,0,0,0"/>
                </v:shape>
                <v:shape id="Freeform: Shape 12689004" o:spid="_x0000_s1165" style="position:absolute;left:1468;top:573;width:30;height:31;visibility:visible;mso-wrap-style:square;v-text-anchor:top" coordsize="3034,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" path="m3034,1396v,,-508,1269,-1143,1523c1256,3427,748,2665,240,2411,-13,1777,-141,1269,240,635,494,127,1002,127,1510,v635,381,1397,761,1524,1523e" fillcolor="black" stroked="f" strokeweight=".35244mm">
                  <v:stroke joinstyle="miter"/>
                  <v:path arrowok="t" o:connecttype="custom" o:connectlocs="3034,1396;1891,2919;240,2411;240,635;1510,0;3034,1523" o:connectangles="0,0,0,0,0,0"/>
                </v:shape>
                <v:shape id="Freeform: Shape 1927357278" o:spid="_x0000_s1166" style="position:absolute;left:1505;top:571;width:28;height:28;visibility:visible;mso-wrap-style:square;v-text-anchor:top" coordsize="2741,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" path="m2691,1199v254,762,-508,1142,-889,1523c913,2976,405,2341,24,1834,-103,1072,278,564,913,57v889,-254,1397,381,1778,1142e" fillcolor="black" stroked="f" strokeweight=".35244mm">
                  <v:stroke joinstyle="miter"/>
                  <v:path arrowok="t" o:connecttype="custom" o:connectlocs="2691,1199;1802,2722;24,1834;913,57;2691,1199" o:connectangles="0,0,0,0,0"/>
                </v:shape>
                <v:shape id="Freeform: Shape 382750461" o:spid="_x0000_s1167" style="position:absolute;left:3314;top:581;width:84;height:84;visibility:visible;mso-wrap-style:square;v-text-anchor:top" coordsize="8389,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" path="m8389,v,1015,-1651,2031,-1777,3046c5723,5203,3945,6726,1786,7361,1278,7742,770,8249,8,8376,-119,6853,1278,5457,2040,4061,3691,1904,5850,635,8263,e" fillcolor="black" stroked="f" strokeweight=".35244mm">
                  <v:stroke joinstyle="miter"/>
                  <v:path arrowok="t" o:connecttype="custom" o:connectlocs="8389,0;6612,3046;1786,7361;8,8376;2040,4061;8263,0" o:connectangles="0,0,0,0,0,0"/>
                </v:shape>
                <v:shape id="Freeform: Shape 947767368" o:spid="_x0000_s1168" style="position:absolute;left:1428;top:585;width:86;height:73;visibility:visible;mso-wrap-style:square;v-text-anchor:top" coordsize="8635,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" path="m5460,2849c6603,4118,7238,5387,8635,6529v,254,-127,762,-508,762c4318,7037,1778,3229,,437,254,-451,1270,310,1778,184,3048,1199,4571,1453,5587,2849e" fillcolor="black" stroked="f" strokeweight=".35244mm">
                  <v:stroke joinstyle="miter"/>
                  <v:path arrowok="t" o:connecttype="custom" o:connectlocs="5460,2849;8635,6529;8127,7291;0,437;1778,184;5587,2849" o:connectangles="0,0,0,0,0,0"/>
                </v:shape>
                <v:shape id="Freeform: Shape 478305536" o:spid="_x0000_s1169" style="position:absolute;left:3333;top:625;width:75;height:92;visibility:visible;mso-wrap-style:square;v-text-anchor:top" coordsize="7492,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" path="m7492,c7365,3300,5714,6726,2667,8376,1778,8630,889,9518,,9011,1651,5711,4063,2919,6730,r635,l7492,xe" fillcolor="black" stroked="f" strokeweight=".35244mm">
                  <v:stroke joinstyle="miter"/>
                  <v:path arrowok="t" o:connecttype="custom" o:connectlocs="7492,0;2667,8376;0,9011;6730,0;7365,0" o:connectangles="0,0,0,0,0"/>
                </v:shape>
                <v:shape id="Freeform: Shape 1953535823" o:spid="_x0000_s1170" style="position:absolute;left:3230;top:638;width:31;height:32;visibility:visible;mso-wrap-style:square;v-text-anchor:top" coordsize="3104,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" path="m3048,888c3302,2031,2667,2792,1778,3173,889,3173,381,2538,,1904,,1142,381,381,1016,254,1270,,1651,,1905,v508,127,762,508,1143,888e" fillcolor="black" stroked="f" strokeweight=".35244mm">
                  <v:stroke joinstyle="miter"/>
                  <v:path arrowok="t" o:connecttype="custom" o:connectlocs="3048,888;1778,3173;0,1904;1016,254;1905,0;3048,888" o:connectangles="0,0,0,0,0,0"/>
                </v:shape>
                <v:shape id="Freeform: Shape 981136022" o:spid="_x0000_s1171" style="position:absolute;left:1377;top:644;width:106;height:51;visibility:visible;mso-wrap-style:square;v-text-anchor:top" coordsize="10540,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" path="m6349,1029v1397,1016,2794,2412,4191,3681c9524,5471,8255,4710,7111,4710,4445,3821,2667,1537,,776,,-113,1143,268,1651,14,3302,-113,4699,649,6349,1029e" fillcolor="black" stroked="f" strokeweight=".35244mm">
                  <v:stroke joinstyle="miter"/>
                  <v:path arrowok="t" o:connecttype="custom" o:connectlocs="6349,1029;10540,4710;7111,4710;0,776;1651,14;6349,1029" o:connectangles="0,0,0,0,0,0"/>
                </v:shape>
                <v:shape id="Freeform: Shape 291257593" o:spid="_x0000_s1172" style="position:absolute;left:1277;top:150;width:1064;height:996;visibility:visible;mso-wrap-style:square;v-text-anchor:top" coordsize="106401,9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" path="m98656,27471v-4318,-1650,-7112,2792,-11556,2284c86592,30009,86719,30644,86465,31025v-254,253,-635,,-889,c85322,29121,84687,27471,84433,25694v-508,-761,-254,-1904,-635,-2665c81385,16303,89766,21379,91544,17445v1397,-3427,-2793,-3808,-4190,-6219l87354,10211c86084,8942,84814,8561,84052,6911v508,-1904,762,-4061,254,-5965c84306,439,83925,-196,83290,58,81767,2088,80750,3738,79354,5642,77957,4500,76433,3231,74782,2215,73639,2088,72496,946,71226,1327v-254,508,,888,254,1142c71480,5515,73131,7926,75290,10084r254,1142c74147,14399,74528,18079,74147,21506,70718,30390,65004,38893,57512,44985v-4445,4950,-9651,9772,-10286,16499c46972,62626,47352,63895,46591,64656v-2540,-888,-5080,-2157,-7112,-3807c35924,58438,30844,58691,28558,54250v-889,-1777,254,-3554,1143,-4823c32368,46889,31987,42574,30590,39528v-381,,-381,253,-635,380c29701,44477,26146,47650,27542,52727v255,1396,1143,2411,1524,3807c28558,56407,27797,56407,27288,56153v-1650,-254,-3428,-888,-5206,-761c18526,57042,13701,55011,10907,58311v-508,,-1143,127,-889,888c11669,59199,13320,59707,14971,59580v2666,508,4444,-1777,6349,-2792l21828,56788v762,-762,2032,-254,3048,-508c29701,56788,33511,59199,37447,61610r,254c35924,62499,34146,63007,32622,63895v-1778,1269,-3810,3046,-4318,5203c27034,71002,28685,72779,29447,74302v,761,127,1777,889,2030c32749,73667,30463,70494,30844,67448v635,-2284,2794,-3426,4952,-4061c40241,61484,43289,65037,46845,67068v,3553,381,6980,-382,10407c45321,77855,44051,78109,42908,77982v-6095,508,-10794,3808,-16255,5711c24241,84582,21320,84455,18780,85343v1905,508,3937,-127,5969,-254c32241,83947,38083,78236,46210,79251r,254c45448,81409,44178,83059,42781,84582v-254,-889,-254,-1523,-1016,-2031c41130,82297,40495,82551,39987,83186v-254,380,-254,888,,1142c40368,84962,41003,85216,41638,85470v-127,635,-1016,1015,-1397,1650c38083,90800,33765,89277,31098,91816v-381,507,-1778,888,-1143,1650c32876,93719,35670,92958,37828,91435v2794,-3173,5842,-6219,8635,-9265c46972,84582,46210,87247,44813,89151v-635,-381,-1270,-889,-2032,-1143c42019,88135,41511,88897,41384,89531v254,508,635,1143,1143,1523c39860,92958,36558,93085,33638,93973v-5588,762,-11048,1142,-16763,1269c14209,95115,11161,96004,8621,95242,5700,95750,2526,94862,113,96512v-254,380,,761,,1142c3668,99938,8494,98161,12431,98796r30350,c45067,98796,47226,98669,49003,97654v3937,-2285,6096,-6219,8128,-10280c57893,85978,58400,84328,58781,82678v763,-2665,3175,-4442,5715,-4696c64877,82043,64115,86105,63226,89785v-508,2538,-2032,4823,-1016,7488c62464,98542,63734,98542,64750,98669v9270,-127,18540,-508,28445,127c94973,99050,96497,99684,98402,99557v127,-253,762,-253,508,-761c98656,97908,98021,96892,97005,96638v-127,-507,-889,-253,-1016,-634c91036,93212,85195,94735,79354,94735v-3048,254,-5969,888,-8509,-889c69703,92450,70592,88008,70592,88008v,-1776,4190,-13960,4825,-14975c75544,71890,76052,70748,75925,69479v635,-1523,508,-3553,508,-5330c76687,61610,77957,59326,78846,56915v508,-1142,889,-2412,1270,-3554c80623,51838,80750,50442,81639,49300v2540,1523,4953,1523,6223,4315l88878,60088v,,254,1142,888,761c91798,59580,91164,56534,91164,54630v508,-2411,-1270,-3553,-1905,-5711c88751,48538,87862,46635,87862,46635v-254,-1650,-4064,-2919,-3175,-4950c85195,39908,85576,38259,87354,37243v254,127,381,381,381,508l88624,37116r,-6472c91164,30644,94973,30898,97513,30898v762,253,1270,761,2032,888l100180,30898r6222,-1270c103735,29882,102211,26836,99672,26836e" fillcolor="black" stroked="f" strokeweight=".35244mm">
                  <v:stroke joinstyle="miter"/>
                  <v:path arrowok="t" o:connecttype="custom" o:connectlocs="98656,27471;87100,29755;86465,31025;85576,31025;84433,25694;83798,23029;91544,17445;87354,11226;87354,10211;84052,6911;84306,946;83290,58;79354,5642;74782,2215;71226,1327;71480,2469;75290,10084;75544,11226;74147,21506;57512,44985;47226,61484;46591,64656;39479,60849;28558,54250;29701,49427;30590,39528;29955,39908;27542,52727;29066,56534;27288,56153;22082,55392;10907,58311;10018,59199;14971,59580;21320,56788;21828,56788;24876,56280;37447,61610;37447,61864;32622,63895;28304,69098;29447,74302;30336,76332;30844,67448;35796,63387;46845,67068;46463,77475;42908,77982;26653,83693;18780,85343;24749,85089;46210,79251;46210,79505;42781,84582;41765,82551;39987,83186;39987,84328;41638,85470;40241,87120;31098,91816;29955,93466;37828,91435;46463,82170;44813,89151;42781,88008;41384,89531;42527,91054;33638,93973;16875,95242;8621,95242;113,96512;113,97654;12431,98796;42781,98796;49003,97654;57131,87374;58781,82678;64496,77982;63226,89785;62210,97273;64750,98669;93195,98796;98402,99557;98910,98796;97005,96638;95989,96004;79354,94735;70845,93846;70592,88008;75417,73033;75925,69479;76433,64149;78846,56915;80116,53361;81639,49300;87862,53615;88878,60088;89766,60849;91164,54630;89259,48919;87862,46635;84687,41685;87354,37243;87735,37751;88624,37116;88624,30644;97513,30898;99545,31786;100180,30898;106402,29628;99672,26836" o:connectangles="0,0,0,0,0,0,0,0,0,0,0,0,0,0,0,0,0,0,0,0,0,0,0,0,0,0,0,0,0,0,0,0,0,0,0,0,0,0,0,0,0,0,0,0,0,0,0,0,0,0,0,0,0,0,0,0,0,0,0,0,0,0,0,0,0,0,0,0,0,0,0,0,0,0,0,0,0,0,0,0,0,0,0,0,0,0,0,0,0,0,0,0,0,0,0,0,0,0,0,0,0,0,0,0,0,0,0,0,0,0,0"/>
                </v:shape>
                <v:shape id="Freeform: Shape 2035661751" o:spid="_x0000_s1173" style="position:absolute;left:2332;top:453;width:5;height:126;visibility:visible;mso-wrap-style:square;v-text-anchor:top" coordsize="507,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" path="m,c,,381,,508,l,xe" fillcolor="black" stroked="f" strokeweight=".35244mm">
                  <v:stroke joinstyle="miter"/>
                  <v:path arrowok="t" o:connecttype="custom" o:connectlocs="0,0;508,0;0,0" o:connectangles="0,0,0"/>
                </v:shape>
                <v:shape id="Freeform: Shape 1493802417" o:spid="_x0000_s1174" style="position:absolute;left:1636;top:659;width:27;height:27;visibility:visible;mso-wrap-style:square;v-text-anchor:top" coordsize="2716,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" path="m2590,888v,889,-508,1523,-1143,1777c812,2411,304,2411,50,1777,-204,888,558,254,1193,v635,127,1397,254,1524,888e" fillcolor="black" stroked="f" strokeweight=".35244mm">
                  <v:stroke joinstyle="miter"/>
                  <v:path arrowok="t" o:connecttype="custom" o:connectlocs="2590,888;1447,2665;50,1777;1193,0;2717,888" o:connectangles="0,0,0,0,0"/>
                </v:shape>
                <v:shape id="Freeform: Shape 258194362" o:spid="_x0000_s1175" style="position:absolute;left:1590;top:665;width:25;height:27;visibility:visible;mso-wrap-style:square;v-text-anchor:top" coordsize="2511,2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" path="m2187,296v,,508,1269,253,1777c1933,2581,1044,2961,663,2327,155,1819,-226,1311,155,677,663,169,1552,-338,2187,296e" fillcolor="black" stroked="f" strokeweight=".35244mm">
                  <v:stroke joinstyle="miter"/>
                  <v:path arrowok="t" o:connecttype="custom" o:connectlocs="2187,296;2440,2073;663,2327;155,677;2187,296" o:connectangles="0,0,0,0,0"/>
                </v:shape>
                <v:shape id="Freeform: Shape 2058186794" o:spid="_x0000_s1176" style="position:absolute;left:2683;top:676;width:127;height:127;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" path="m,c,,,,,e" fillcolor="black" stroked="f" strokeweight=".35244mm">
                  <v:stroke joinstyle="miter"/>
                  <v:path arrowok="t" o:connecttype="custom" o:connectlocs="0,0;0,0" o:connectangles="0,0"/>
                </v:shape>
                <v:shape id="Freeform: Shape 184357488" o:spid="_x0000_s1177" style="position:absolute;left:3240;top:682;width:29;height:26;visibility:visible;mso-wrap-style:square;v-text-anchor:top" coordsize="285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" path="m2794,829v254,888,-381,1523,-1016,1777c1016,2352,,2225,,1210,,575,635,194,1143,68v635,-254,1270,253,1651,761e" fillcolor="black" stroked="f" strokeweight=".35244mm">
                  <v:stroke joinstyle="miter"/>
                  <v:path arrowok="t" o:connecttype="custom" o:connectlocs="2794,829;1778,2606;0,1210;1143,68;2794,829" o:connectangles="0,0,0,0,0"/>
                </v:shape>
                <v:shape id="Freeform: Shape 2133609627" o:spid="_x0000_s1178" style="position:absolute;left:3285;top:683;width:28;height:26;visibility:visible;mso-wrap-style:square;v-text-anchor:top" coordsize="280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" path="m2429,533v,,762,1015,127,1396c2302,2183,2048,2183,1794,2563,905,2690,143,2437,16,1675,-111,787,524,406,1159,25v508,-127,889,254,1270,508e" fillcolor="black" stroked="f" strokeweight=".35244mm">
                  <v:stroke joinstyle="miter"/>
                  <v:path arrowok="t" o:connecttype="custom" o:connectlocs="2429,533;2556,1929;1794,2563;16,1675;1159,25;2429,533" o:connectangles="0,0,0,0,0,0"/>
                </v:shape>
                <v:shape id="Freeform: Shape 303293839" o:spid="_x0000_s1179" style="position:absolute;left:1393;top:685;width:27;height:23;visibility:visible;mso-wrap-style:square;v-text-anchor:top" coordsize="2793,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" path="m2667,1269c2413,2158,1524,2538,635,2284,381,2031,127,1650,,1269,,761,254,254,889,v889,,1651,508,1905,1269e" fillcolor="black" stroked="f" strokeweight=".35244mm">
                  <v:stroke joinstyle="miter"/>
                  <v:path arrowok="t" o:connecttype="custom" o:connectlocs="2667,1269;635,2284;0,1269;889,0;2794,1269" o:connectangles="0,0,0,0,0"/>
                </v:shape>
                <v:shape id="Freeform: Shape 482676838" o:spid="_x0000_s1180" style="position:absolute;left:1649;top:698;width:29;height:27;visibility:visible;mso-wrap-style:square;v-text-anchor:top" coordsize="2920,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" path="m2920,1208v,,-761,1142,-1269,1523c889,2731,381,2223,,1588,,954,254,192,889,65v889,-253,1778,254,2031,1143e" fillcolor="black" stroked="f" strokeweight=".35244mm">
                  <v:stroke joinstyle="miter"/>
                  <v:path arrowok="t" o:connecttype="custom" o:connectlocs="2920,1208;1651,2731;0,1588;889,65;2920,1208" o:connectangles="0,0,0,0,0"/>
                </v:shape>
                <v:shape id="Freeform: Shape 671250270" o:spid="_x0000_s1181" style="position:absolute;left:1607;top:700;width:29;height:25;visibility:visible;mso-wrap-style:square;v-text-anchor:top" coordsize="2884,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" path="m2560,533v,,508,888,253,1269c2306,2183,1671,2817,909,2437,401,2056,-107,1675,20,914,274,660,782,152,1163,25v635,-127,889,254,1397,508e" fillcolor="black" stroked="f" strokeweight=".35244mm">
                  <v:stroke joinstyle="miter"/>
                  <v:path arrowok="t" o:connecttype="custom" o:connectlocs="2560,533;2813,1802;909,2437;20,914;1163,25;2560,533" o:connectangles="0,0,0,0,0,0"/>
                </v:shape>
                <v:shape id="Freeform: Shape 1128992768" o:spid="_x0000_s1182" style="position:absolute;left:3397;top:704;width:30;height:26;visibility:visible;mso-wrap-style:square;v-text-anchor:top" coordsize="2984,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" path="m2984,1015v,,-635,1269,-1016,1523c1333,2792,699,2538,318,2158,-190,2031,63,1396,63,1015,444,508,952,127,1460,v635,127,1143,635,1524,1015e" fillcolor="black" stroked="f" strokeweight=".35244mm">
                  <v:stroke joinstyle="miter"/>
                  <v:path arrowok="t" o:connecttype="custom" o:connectlocs="2984,1015;1968,2538;318,2158;63,1015;1460,0;2984,1015" o:connectangles="0,0,0,0,0,0"/>
                </v:shape>
                <v:shape id="Freeform: Shape 1045022375" o:spid="_x0000_s1183" style="position:absolute;left:3450;top:713;width:26;height:23;visibility:visible;mso-wrap-style:square;v-text-anchor:top" coordsize="2680,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" path="m2681,911c2427,1672,1919,2180,1157,2307,649,2307,-113,2053,14,1418,14,911,268,276,776,149v762,-380,1651,,1905,762e" fillcolor="black" stroked="f" strokeweight=".35244mm">
                  <v:stroke joinstyle="miter"/>
                  <v:path arrowok="t" o:connecttype="custom" o:connectlocs="2681,911;1157,2307;14,1418;776,149;2681,911" o:connectangles="0,0,0,0,0"/>
                </v:shape>
                <v:shape id="Freeform: Shape 121104727" o:spid="_x0000_s1184" style="position:absolute;left:1479;top:723;width:29;height:29;visibility:visible;mso-wrap-style:square;v-text-anchor:top" coordsize="2895,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" path="m2769,888v127,889,-127,1523,-889,1904c1372,3046,737,2792,483,2411,102,2031,-152,1396,102,888,229,127,991,381,1372,v635,,1143,381,1524,888e" fillcolor="black" stroked="f" strokeweight=".35244mm">
                  <v:stroke joinstyle="miter"/>
                  <v:path arrowok="t" o:connecttype="custom" o:connectlocs="2769,888;1880,2792;483,2411;102,888;1372,0;2896,888" o:connectangles="0,0,0,0,0,0"/>
                </v:shape>
                <v:shape id="Freeform: Shape 1909545408" o:spid="_x0000_s1185" style="position:absolute;left:1515;top:728;width:29;height:27;visibility:visible;mso-wrap-style:square;v-text-anchor:top" coordsize="2853,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" path="m2853,1124v,,-507,888,-634,1269c1838,2647,1330,2901,822,2520,314,2012,-321,1378,187,616,822,-526,2472,108,2853,997e" fillcolor="black" stroked="f" strokeweight=".35244mm">
                  <v:stroke joinstyle="miter"/>
                  <v:path arrowok="t" o:connecttype="custom" o:connectlocs="2853,1124;2219,2393;822,2520;187,616;2853,997" o:connectangles="0,0,0,0,0"/>
                </v:shape>
                <v:shape id="Freeform: Shape 1288482545" o:spid="_x0000_s1186" style="position:absolute;left:3355;top:729;width:26;height:25;visibility:visible;mso-wrap-style:square;v-text-anchor:top" coordsize="2666,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" path="m2667,635v,761,-635,1269,-1143,1776c889,2538,127,2158,,1523,,888,254,381,889,v635,,1397,,1778,635e" fillcolor="black" stroked="f" strokeweight=".35244mm">
                  <v:stroke joinstyle="miter"/>
                  <v:path arrowok="t" o:connecttype="custom" o:connectlocs="2667,635;1524,2411;0,1523;889,0;2667,635" o:connectangles="0,0,0,0,0"/>
                </v:shape>
                <v:shape id="Freeform: Shape 1644290462" o:spid="_x0000_s1187" style="position:absolute;left:3413;top:739;width:32;height:29;visibility:visible;mso-wrap-style:square;v-text-anchor:top" coordsize="3214,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" path="m3214,913v-126,761,,1523,-888,1903c1691,2943,929,2816,421,2563,-87,2182,-87,1547,167,913,548,278,1182,-103,1945,24v507,254,762,762,1143,889e" fillcolor="black" stroked="f" strokeweight=".35244mm">
                  <v:stroke joinstyle="miter"/>
                  <v:path arrowok="t" o:connecttype="custom" o:connectlocs="3214,913;2326,2816;421,2563;167,913;1945,24;3088,913" o:connectangles="0,0,0,0,0,0"/>
                </v:shape>
                <v:shape id="Freeform: Shape 1368152925" o:spid="_x0000_s1188" style="position:absolute;left:1453;top:752;width:25;height:24;visibility:visible;mso-wrap-style:square;v-text-anchor:top" coordsize="2476,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" path="m2476,1140v,,-381,762,-635,1142c1333,2536,825,2282,317,2155,-190,1902,63,1013,63,632,825,-637,2095,252,2476,1140e" fillcolor="black" stroked="f" strokeweight=".35244mm">
                  <v:stroke joinstyle="miter"/>
                  <v:path arrowok="t" o:connecttype="custom" o:connectlocs="2476,1140;1841,2282;317,2155;63,632;2476,1140" o:connectangles="0,0,0,0,0"/>
                </v:shape>
                <v:shape id="Freeform: Shape 1847461925" o:spid="_x0000_s1189" style="position:absolute;left:3304;top:756;width:93;height:38;visibility:visible;mso-wrap-style:square;v-text-anchor:top" coordsize="9326,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" path="m9270,2284v,,127,508,,762c7365,3934,4699,4188,3048,2792,2159,2031,1016,1650,,1142,381,127,1778,254,2794,,5079,254,6857,2411,9270,2411e" fillcolor="black" stroked="f" strokeweight=".35244mm">
                  <v:stroke joinstyle="miter"/>
                  <v:path arrowok="t" o:connecttype="custom" o:connectlocs="9270,2284;9270,3046;3048,2792;0,1142;2794,0;9270,2411" o:connectangles="0,0,0,0,0,0"/>
                </v:shape>
                <v:shape id="Freeform: Shape 1505007037" o:spid="_x0000_s1190" style="position:absolute;left:1489;top:761;width:25;height:26;visibility:visible;mso-wrap-style:square;v-text-anchor:top" coordsize="2521,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" path="m2521,972v,,-254,888,-508,1269c1632,2749,1124,2495,743,2368,108,1860,-273,1099,235,464,1124,-424,2140,83,2521,972e" fillcolor="black" stroked="f" strokeweight=".35244mm">
                  <v:stroke joinstyle="miter"/>
                  <v:path arrowok="t" o:connecttype="custom" o:connectlocs="2521,972;2013,2241;743,2368;235,464;2521,972" o:connectangles="0,0,0,0,0"/>
                </v:shape>
                <v:shape id="Freeform: Shape 1733557098" o:spid="_x0000_s1191" style="position:absolute;left:1552;top:766;width:31;height:28;visibility:visible;mso-wrap-style:square;v-text-anchor:top" coordsize="3016,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" path="m2937,1004v253,762,-128,1269,-762,1650c1667,2908,1159,2527,651,2400,270,1893,-365,1258,270,624,1032,-519,2301,116,2937,877e" fillcolor="black" stroked="f" strokeweight=".35244mm">
                  <v:stroke joinstyle="miter"/>
                  <v:path arrowok="t" o:connecttype="custom" o:connectlocs="2937,1004;2175,2654;651,2400;270,624;2937,877" o:connectangles="0,0,0,0,0"/>
                </v:shape>
                <v:shape id="Freeform: Shape 1704533444" o:spid="_x0000_s1192" style="position:absolute;left:2359;top:794;width:112;height:143;visibility:visible;mso-wrap-style:square;v-text-anchor:top" coordsize="11175,1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" path="m11175,1497c11048,3020,8508,1243,8889,3401v381,1523,635,3300,1524,4315c11175,8731,10794,10381,10667,11650v-635,1142,-1778,1904,-2921,2538c5588,13935,2413,15331,1270,12539,889,11396,,10254,,8858,254,8731,508,8731,762,8477,762,7970,127,7716,254,7208,2667,6828,-762,4543,1397,4416,3175,6320,5968,5685,7492,7589v381,254,635,761,1143,1015c8381,6701,7492,4924,7111,2893,6857,1878,7238,863,8000,355v1270,-1015,2413,381,3175,1269e" fillcolor="black" stroked="f" strokeweight=".35244mm">
                  <v:stroke joinstyle="miter"/>
                  <v:path arrowok="t" o:connecttype="custom" o:connectlocs="11175,1497;8889,3401;10413,7716;10667,11650;7746,14188;1270,12539;0,8858;762,8477;254,7208;1397,4416;7492,7589;8635,8604;7111,2893;8000,355;11175,1624" o:connectangles="0,0,0,0,0,0,0,0,0,0,0,0,0,0,0"/>
                </v:shape>
                <v:shape id="Freeform: Shape 564843305" o:spid="_x0000_s1193" style="position:absolute;left:1626;top:797;width:24;height:24;visibility:visible;mso-wrap-style:square;v-text-anchor:top" coordsize="2411,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" path="m2353,761v254,762,-381,1270,-889,1650c830,2665,321,1904,68,1523,-187,761,321,381,830,v507,,1142,254,1523,761e" fillcolor="black" stroked="f" strokeweight=".35244mm">
                  <v:stroke joinstyle="miter"/>
                  <v:path arrowok="t" o:connecttype="custom" o:connectlocs="2353,761;1464,2411;68,1523;830,0;2353,761" o:connectangles="0,0,0,0,0"/>
                </v:shape>
                <v:shape id="Freeform: Shape 554861791" o:spid="_x0000_s1194" style="position:absolute;left:2099;top:807;width:30;height:106;visibility:visible;mso-wrap-style:square;v-text-anchor:top" coordsize="3048,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" path="m2538,460v889,3046,635,6092,-889,8630c1649,9724,1776,10740,1014,10613,-1018,7821,506,3760,1268,714,1395,-48,2284,-302,2538,460e" fillcolor="black" stroked="f" strokeweight=".35244mm">
                  <v:stroke joinstyle="miter"/>
                  <v:path arrowok="t" o:connecttype="custom" o:connectlocs="2538,460;1649,9090;1014,10613;1268,714;2538,460" o:connectangles="0,0,0,0,0"/>
                </v:shape>
                <v:shape id="Freeform: Shape 1110971598" o:spid="_x0000_s1195" style="position:absolute;left:2759;top:810;width:31;height:96;visibility:visible;mso-wrap-style:square;v-text-anchor:top" coordsize="3114,9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" path="m2286,1680v1016,2158,1143,5077,127,7234l1778,9549c889,7772,254,5995,,4092,381,2696,889,1427,889,30,1905,-223,1905,1173,2159,1807e" fillcolor="black" stroked="f" strokeweight=".35244mm">
                  <v:stroke joinstyle="miter"/>
                  <v:path arrowok="t" o:connecttype="custom" o:connectlocs="2286,1680;2413,8914;1778,9549;0,4092;889,30;2159,1807" o:connectangles="0,0,0,0,0,0"/>
                </v:shape>
                <v:shape id="Freeform: Shape 959651789" o:spid="_x0000_s1196" style="position:absolute;left:1615;top:826;width:95;height:41;visibility:visible;mso-wrap-style:square;v-text-anchor:top" coordsize="9524,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" path="m9524,820c9016,1709,7746,1962,6857,2597,4953,3993,2286,4247,,3866,2032,1074,5080,-576,8762,186v127,254,508,127,762,507e" fillcolor="black" stroked="f" strokeweight=".35244mm">
                  <v:stroke joinstyle="miter"/>
                  <v:path arrowok="t" o:connecttype="custom" o:connectlocs="9524,820;6857,2597;0,3866;8762,186;9524,693" o:connectangles="0,0,0,0,0"/>
                </v:shape>
                <v:shape id="Freeform: Shape 1748642775" o:spid="_x0000_s1197" style="position:absolute;left:1386;top:863;width:69;height:87;visibility:visible;mso-wrap-style:square;v-text-anchor:top" coordsize="6841,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" path="m768,c3562,2031,4324,4823,6102,7615v253,254,1015,381,634,1015c6102,9138,5466,8122,4704,8376,1784,7107,-121,3807,6,381,6,127,514,127,768,127e" fillcolor="black" stroked="f" strokeweight=".35244mm">
                  <v:stroke joinstyle="miter"/>
                  <v:path arrowok="t" o:connecttype="custom" o:connectlocs="768,0;6102,7615;6736,8630;4704,8376;6,381;768,127" o:connectangles="0,0,0,0,0,0"/>
                </v:shape>
                <v:shape id="Freeform: Shape 199807110" o:spid="_x0000_s1198" style="position:absolute;left:2727;top:880;width:26;height:25;visibility:visible;mso-wrap-style:square;v-text-anchor:top" coordsize="2609,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" path="m2610,707v,761,,1523,-762,1777c959,2737,324,2230,70,1595,-184,1088,324,707,451,326,1086,-308,2102,72,2483,707e" fillcolor="black" stroked="f" strokeweight=".35244mm">
                  <v:stroke joinstyle="miter"/>
                  <v:path arrowok="t" o:connecttype="custom" o:connectlocs="2610,707;1848,2484;70,1595;451,326;2483,707" o:connectangles="0,0,0,0,0"/>
                </v:shape>
                <v:shape id="Freeform: Shape 1199611819" o:spid="_x0000_s1199" style="position:absolute;left:2655;top:217;width:585;height:917;visibility:visible;mso-wrap-style:square;v-text-anchor:top" coordsize="58519,9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" path="m42160,71137v,-1523,381,-2919,508,-4188c42922,66441,43049,65934,42922,65299v1905,-2538,5588,-1777,8508,-1523c52573,64411,54097,64284,55240,64665v508,-381,1270,-508,1905,-381c59558,63015,58034,60096,58161,57811r-889,-2284c57272,55527,56764,54512,56637,54004v-508,-508,-762,-1523,-1270,-2158c54097,48420,51557,46516,49399,43851,45462,38774,39366,35855,33144,33825v-6095,-2158,-12191,634,-17651,2538c13842,35855,12953,34586,12445,33063v-254,-2919,254,-5838,1397,-8249c14096,22910,15366,21387,15874,19611v1397,-4315,2793,-8630,3174,-13326c19175,3366,17017,1462,14858,193,13461,-188,11683,-61,10667,1081,9651,3239,7493,4508,5715,5523v-127,1269,1396,508,2031,889c9397,6665,11302,6158,12699,7300v127,3046,-1651,5584,-3302,7996c6730,19230,4064,23164,2413,27352r-254,-254l2540,46008v2413,4062,5460,8757,10032,10280c14985,58319,18160,60730,21461,58954v1778,-508,1905,1903,2794,2919c25144,64792,23112,66695,22985,69360r-2032,4189c18667,77990,16635,82813,13080,86621v-1143,,-1905,1269,-3048,1269c9397,88778,8127,88144,7366,88397,4953,89413,1651,88778,,91062v127,254,381,254,635,381c5334,91443,10540,91824,15620,91570v634,-254,1143,-761,1270,-1523c16254,88778,17143,87636,17779,86621v381,-1904,1650,-3046,2158,-4823c21588,78625,23366,75579,25144,72406r2413,-3934c28065,67203,28953,65553,29969,64157v635,-635,889,-1269,1397,-2031c31366,61365,31112,60984,30604,60477v508,-508,1397,-381,2032,-508c34541,61111,36573,63015,36954,65045r635,2031l37843,67964r,2539c37843,70503,37970,72914,37970,72914v381,3680,-254,7488,-635,11168c36065,88524,30858,88144,27176,89159v-889,634,-2667,254,-2667,1903c28953,91951,34160,91443,38985,91316v762,-254,889,-1015,1270,-1650c40383,88651,41398,87763,41144,86747v-889,-1142,,-2792,-254,-4315c41017,82052,41017,81544,40890,80909v635,-2284,508,-4949,889,-7107l42033,70883r127,254xe" fillcolor="black" stroked="f" strokeweight=".35244mm">
                  <v:stroke joinstyle="miter"/>
                  <v:path arrowok="t" o:connecttype="custom" o:connectlocs="42160,71137;42668,66949;42922,65299;51430,63776;55240,64665;57145,64284;58161,57811;57272,55527;56637,54004;55367,51846;49399,43851;33144,33825;15493,36363;12445,33063;13842,24814;15874,19611;19048,6285;14858,193;10667,1081;5715,5523;7746,6412;12699,7300;9397,15296;2413,27352;2159,27098;2540,46008;12572,56288;21461,58954;24255,61873;22985,69360;20953,73549;13080,86621;10032,87890;7366,88397;0,91062;635,91443;15620,91570;16890,90047;17779,86621;19937,81798;25144,72406;27557,68472;29969,64157;31366,62126;30604,60477;32636,59969;36954,65045;37589,67076;37843,67964;37843,70503;37970,72914;37335,84082;27176,89159;24509,91062;38985,91316;40255,89666;41144,86747;40890,82432;40890,80909;41779,73802;42033,70883" o:connectangles="0,0,0,0,0,0,0,0,0,0,0,0,0,0,0,0,0,0,0,0,0,0,0,0,0,0,0,0,0,0,0,0,0,0,0,0,0,0,0,0,0,0,0,0,0,0,0,0,0,0,0,0,0,0,0,0,0,0,0,0,0"/>
                </v:shape>
                <v:shape id="Freeform: Shape 1207004082" o:spid="_x0000_s1200" style="position:absolute;left:3353;top:896;width:102;height:89;visibility:visible;mso-wrap-style:square;v-text-anchor:top" coordsize="10159,8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" path="m10159,161c7746,3588,5080,7649,762,8791,508,8791,127,8918,,8537,2667,5745,4064,1430,8127,415,8762,161,9651,-220,10159,161e" fillcolor="black" stroked="f" strokeweight=".35244mm">
                  <v:stroke joinstyle="miter"/>
                  <v:path arrowok="t" o:connecttype="custom" o:connectlocs="10159,161;762,8791;0,8537;8127,415;10159,161" o:connectangles="0,0,0,0,0"/>
                </v:shape>
                <v:shape id="Freeform: Shape 423616117" o:spid="_x0000_s1201" style="position:absolute;left:1331;top:925;width:25;height:24;visibility:visible;mso-wrap-style:square;v-text-anchor:top" coordsize="2514,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" path="m2515,1142v,,,1016,-762,1142c1118,2538,483,2284,102,1650,-279,888,483,127,1118,v635,254,1270,508,1397,1269e" fillcolor="black" stroked="f" strokeweight=".35244mm">
                  <v:stroke joinstyle="miter"/>
                  <v:path arrowok="t" o:connecttype="custom" o:connectlocs="2515,1142;1753,2284;102,1650;1118,0;2515,1269" o:connectangles="0,0,0,0,0"/>
                </v:shape>
                <v:shape id="Freeform: Shape 2101019888" o:spid="_x0000_s1202" style="position:absolute;left:1479;top:925;width:98;height:35;visibility:visible;mso-wrap-style:square;v-text-anchor:top" coordsize="9828,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" path="m9778,2158v254,761,-508,761,-889,888c5714,4188,2413,3046,,761,,508,,127,254,,3429,761,7111,127,9778,2031e" fillcolor="black" stroked="f" strokeweight=".35244mm">
                  <v:stroke joinstyle="miter"/>
                  <v:path arrowok="t" o:connecttype="custom" o:connectlocs="9778,2158;8889,3046;0,761;254,0;9778,2031" o:connectangles="0,0,0,0,0"/>
                </v:shape>
                <v:shape id="Freeform: Shape 1349929467" o:spid="_x0000_s1203" style="position:absolute;left:1370;top:930;width:29;height:26;visibility:visible;mso-wrap-style:square;v-text-anchor:top" coordsize="2956,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" path="m2794,635v,,254,888,127,1142c2413,2538,1778,2665,1016,2538,508,2284,381,2031,,1523,,761,635,254,1270,v635,,1143,254,1524,635e" fillcolor="black" stroked="f" strokeweight=".35244mm">
                  <v:stroke joinstyle="miter"/>
                  <v:path arrowok="t" o:connecttype="custom" o:connectlocs="2794,635;2921,1777;1016,2538;0,1523;1270,0;2794,635" o:connectangles="0,0,0,0,0,0"/>
                </v:shape>
                <v:shape id="Freeform: Shape 597332097" o:spid="_x0000_s1204" style="position:absolute;left:2093;top:933;width:26;height:22;visibility:visible;mso-wrap-style:square;v-text-anchor:top" coordsize="2655,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" path="m2639,679v127,761,-507,1142,-888,1523c989,2329,481,2075,100,1567,-154,1060,100,298,608,44v635,-127,1777,,2031,635e" fillcolor="black" stroked="f" strokeweight=".35244mm">
                  <v:stroke joinstyle="miter"/>
                  <v:path arrowok="t" o:connecttype="custom" o:connectlocs="2639,679;1751,2202;100,1567;608,44;2639,679" o:connectangles="0,0,0,0,0"/>
                </v:shape>
                <v:shape id="Freeform: Shape 1241703091" o:spid="_x0000_s1205" style="position:absolute;left:3456;top:936;width:29;height:25;visibility:visible;mso-wrap-style:square;v-text-anchor:top" coordsize="2941,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" path="m2814,793v254,761,-508,1142,-1016,1650c1290,2696,783,2443,402,2189,402,1808,-106,1427,20,920,275,158,1036,-96,1798,31v381,254,762,381,1143,762e" fillcolor="black" stroked="f" strokeweight=".35244mm">
                  <v:stroke joinstyle="miter"/>
                  <v:path arrowok="t" o:connecttype="custom" o:connectlocs="2814,793;1798,2443;402,2189;20,920;1798,31;2941,793" o:connectangles="0,0,0,0,0,0"/>
                </v:shape>
                <v:shape id="Freeform: Shape 159380069" o:spid="_x0000_s1206" style="position:absolute;left:3507;top:936;width:30;height:28;visibility:visible;mso-wrap-style:square;v-text-anchor:top" coordsize="3010,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" path="m2794,433v507,761,,1269,-254,1776c2159,2717,1651,2971,1143,2717,635,2209,127,2082,,1321,,686,635,179,1143,52v762,-254,1016,507,1651,507e" fillcolor="black" stroked="f" strokeweight=".35244mm">
                  <v:stroke joinstyle="miter"/>
                  <v:path arrowok="t" o:connecttype="custom" o:connectlocs="2794,433;2540,2209;1143,2717;0,1321;1143,52;2794,559" o:connectangles="0,0,0,0,0,0"/>
                </v:shape>
                <v:shape id="Freeform: Shape 476002924" o:spid="_x0000_s1207" style="position:absolute;left:1295;top:950;width:29;height:29;visibility:visible;mso-wrap-style:square;v-text-anchor:top" coordsize="2920,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" path="m2921,1269v,,-381,889,-508,1269c2032,2665,1651,3046,1143,2792,635,2538,254,2158,,1523,127,888,635,254,1397,v635,127,1270,508,1524,1142e" fillcolor="black" stroked="f" strokeweight=".35244mm">
                  <v:stroke joinstyle="miter"/>
                  <v:path arrowok="t" o:connecttype="custom" o:connectlocs="2921,1269;2413,2538;1143,2792;0,1523;1397,0;2921,1142" o:connectangles="0,0,0,0,0,0"/>
                </v:shape>
                <v:shape id="Freeform: Shape 1893108110" o:spid="_x0000_s1208" style="position:absolute;left:2916;top:956;width:27;height:26;visibility:visible;mso-wrap-style:square;v-text-anchor:top" coordsize="2734,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" path="m2735,657v,,,762,,1016c2226,2307,1718,2815,830,2434,322,1927,-186,1546,67,784,703,-104,1973,-358,2607,657e" fillcolor="black" stroked="f" strokeweight=".35244mm">
                  <v:stroke joinstyle="miter"/>
                  <v:path arrowok="t" o:connecttype="custom" o:connectlocs="2735,657;2735,1673;830,2434;67,784;2607,657" o:connectangles="0,0,0,0,0"/>
                </v:shape>
                <v:shape id="Freeform: Shape 1124999644" o:spid="_x0000_s1209" style="position:absolute;left:1423;top:958;width:24;height:28;visibility:visible;mso-wrap-style:square;v-text-anchor:top" coordsize="2412,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" path="m2413,1572v,,-381,1142,-1143,1142c635,2714,381,2207,,1826,,1191,,430,635,49v889,-254,1778,508,1778,1523e" fillcolor="black" stroked="f" strokeweight=".35244mm">
                  <v:stroke joinstyle="miter"/>
                  <v:path arrowok="t" o:connecttype="custom" o:connectlocs="2413,1572;1270,2714;0,1826;635,49;2413,1572" o:connectangles="0,0,0,0,0"/>
                </v:shape>
                <v:shape id="Freeform: Shape 1006549016" o:spid="_x0000_s1210" style="position:absolute;left:1346;top:965;width:29;height:29;visibility:visible;mso-wrap-style:square;v-text-anchor:top" coordsize="2920,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" path="m2794,1142v254,762,-254,1269,-762,1650c1143,3046,381,2411,,1777,,1015,635,254,1397,v635,,1143,761,1524,1142e" fillcolor="black" stroked="f" strokeweight=".35244mm">
                  <v:stroke joinstyle="miter"/>
                  <v:path arrowok="t" o:connecttype="custom" o:connectlocs="2794,1142;2032,2792;0,1777;1397,0;2921,1142" o:connectangles="0,0,0,0,0"/>
                </v:shape>
                <v:shape id="Freeform: Shape 1922606755" o:spid="_x0000_s1211" style="position:absolute;left:2965;top:965;width:29;height:29;visibility:visible;mso-wrap-style:square;v-text-anchor:top" coordsize="2962,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" path="m2921,888v127,762,,1523,-889,1904c1143,3046,381,2284,,1650,381,1015,508,127,1397,v635,,1143,254,1524,888e" fillcolor="black" stroked="f" strokeweight=".35244mm">
                  <v:stroke joinstyle="miter"/>
                  <v:path arrowok="t" o:connecttype="custom" o:connectlocs="2921,888;2032,2792;0,1650;1397,0;2921,888" o:connectangles="0,0,0,0,0"/>
                </v:shape>
                <v:shape id="Freeform: Shape 572160711" o:spid="_x0000_s1212" style="position:absolute;left:1385;top:965;width:25;height:28;visibility:visible;mso-wrap-style:square;v-text-anchor:top" coordsize="2539,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" path="m2413,1269v,,-254,762,-381,1142c1651,2411,1397,2919,1016,2665,762,2284,127,2158,,1523,,761,508,381,1016,v762,,1270,508,1524,1142e" fillcolor="black" stroked="f" strokeweight=".35244mm">
                  <v:stroke joinstyle="miter"/>
                  <v:path arrowok="t" o:connecttype="custom" o:connectlocs="2413,1269;2032,2411;1016,2665;0,1523;1016,0;2540,1142" o:connectangles="0,0,0,0,0,0"/>
                </v:shape>
                <v:shape id="Freeform: Shape 1151236819" o:spid="_x0000_s1213" style="position:absolute;left:3413;top:970;width:30;height:27;visibility:visible;mso-wrap-style:square;v-text-anchor:top" coordsize="3034,2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" path="m2907,1481v,,-635,888,-1270,1269c1002,2877,621,2369,241,2115,-140,1735,-14,1100,241,719,1002,-550,3034,-42,3034,1481e" fillcolor="black" stroked="f" strokeweight=".35244mm">
                  <v:stroke joinstyle="miter"/>
                  <v:path arrowok="t" o:connecttype="custom" o:connectlocs="2907,1481;1637,2750;241,2115;241,719;3034,1481" o:connectangles="0,0,0,0,0"/>
                </v:shape>
                <v:shape id="Freeform: Shape 335082844" o:spid="_x0000_s1214" style="position:absolute;left:3471;top:974;width:30;height:26;visibility:visible;mso-wrap-style:square;v-text-anchor:top" coordsize="2976,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" path="m2976,1326c2722,2214,1833,2595,1071,2595,310,2341,-325,1707,182,818,437,564,690,184,1071,57v889,-254,1651,381,1905,1142e" fillcolor="black" stroked="f" strokeweight=".35244mm">
                  <v:stroke joinstyle="miter"/>
                  <v:path arrowok="t" o:connecttype="custom" o:connectlocs="2976,1326;1071,2595;182,818;1071,57;2976,1199" o:connectangles="0,0,0,0,0"/>
                </v:shape>
                <v:shape id="Freeform: Shape 1268123005" o:spid="_x0000_s1215" style="position:absolute;left:3109;top:983;width:27;height:27;visibility:visible;mso-wrap-style:square;v-text-anchor:top" coordsize="2690,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" path="m2563,888c2944,1904,2056,2158,1421,2665,913,2665,405,2411,24,2031,-103,1142,278,381,1167,v634,,1015,254,1523,888e" fillcolor="black" stroked="f" strokeweight=".35244mm">
                  <v:stroke joinstyle="miter"/>
                  <v:path arrowok="t" o:connecttype="custom" o:connectlocs="2563,888;1421,2665;24,2031;1167,0;2690,888" o:connectangles="0,0,0,0,0"/>
                </v:shape>
                <v:shape id="Freeform: Shape 2114865862" o:spid="_x0000_s1216" style="position:absolute;left:2900;top:995;width:26;height:24;visibility:visible;mso-wrap-style:square;v-text-anchor:top" coordsize="2599,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" path="m2437,666v,,254,762,127,889c2057,1809,1421,2697,787,2189,278,1935,-102,1428,25,666v381,-888,2032,-888,2412,e" fillcolor="black" stroked="f" strokeweight=".35244mm">
                  <v:stroke joinstyle="miter"/>
                  <v:path arrowok="t" o:connecttype="custom" o:connectlocs="2437,666;2564,1555;787,2189;25,666;2437,666" o:connectangles="0,0,0,0,0"/>
                </v:shape>
                <v:shape id="Freeform: Shape 262374278" o:spid="_x0000_s1217" style="position:absolute;left:2943;top:1000;width:25;height:22;visibility:visible;mso-wrap-style:square;v-text-anchor:top" coordsize="2559,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" path="m2433,761v,,,889,-636,1270c1290,2538,655,2031,146,1777,20,1523,-107,1015,146,635,401,381,782,127,1163,v508,127,1142,127,1396,761e" fillcolor="black" stroked="f" strokeweight=".35244mm">
                  <v:stroke joinstyle="miter"/>
                  <v:path arrowok="t" o:connecttype="custom" o:connectlocs="2433,761;1797,2031;146,1777;146,635;1163,0;2559,761" o:connectangles="0,0,0,0,0,0"/>
                </v:shape>
                <v:shape id="Freeform: Shape 1805267407" o:spid="_x0000_s1218" style="position:absolute;left:1635;top:1001;width:28;height:29;visibility:visible;mso-wrap-style:square;v-text-anchor:top" coordsize="2762,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" path="m2636,761v,,,1016,-127,1523c2128,2792,1239,3173,604,2665,-158,2411,-31,1396,96,761,604,635,604,,1239,v635,,1016,381,1524,761e" fillcolor="black" stroked="f" strokeweight=".35244mm">
                  <v:stroke joinstyle="miter"/>
                  <v:path arrowok="t" o:connecttype="custom" o:connectlocs="2636,761;2509,2284;604,2665;96,761;1239,0;2763,761" o:connectangles="0,0,0,0,0,0"/>
                </v:shape>
                <v:shape id="Freeform: Shape 988437967" o:spid="_x0000_s1219" style="position:absolute;left:3188;top:1000;width:30;height:24;visibility:visible;mso-wrap-style:square;v-text-anchor:top" coordsize="2934,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" path="m2921,1054v127,762,-635,1142,-1143,1269c889,2577,381,1943,,1308,,800,508,547,635,166v1143,-508,1778,254,2286,888e" fillcolor="black" stroked="f" strokeweight=".35244mm">
                  <v:stroke joinstyle="miter"/>
                  <v:path arrowok="t" o:connecttype="custom" o:connectlocs="2921,1054;1778,2323;0,1308;635,166;2921,1054" o:connectangles="0,0,0,0,0"/>
                </v:shape>
                <v:shape id="Freeform: Shape 818204210" o:spid="_x0000_s1220" style="position:absolute;left:3148;top:1002;width:29;height:26;visibility:visible;mso-wrap-style:square;v-text-anchor:top" coordsize="2971,2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" path="m2921,888v254,762,-508,1143,-889,1523c1524,2665,762,2538,381,2158,,1904,,1396,,1015,508,635,635,127,1270,v635,,1397,381,1651,888e" fillcolor="black" stroked="f" strokeweight=".35244mm">
                  <v:stroke joinstyle="miter"/>
                  <v:path arrowok="t" o:connecttype="custom" o:connectlocs="2921,888;2032,2411;381,2158;0,1015;1270,0;2921,888" o:connectangles="0,0,0,0,0,0"/>
                </v:shape>
                <v:shape id="Freeform: Shape 625066166" o:spid="_x0000_s1221" style="position:absolute;left:3402;top:1003;width:123;height:35;visibility:visible;mso-wrap-style:square;v-text-anchor:top" coordsize="12317,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" path="m12191,1673v127,1142,-1270,507,-1778,888c7238,4465,3048,3069,,1800,254,784,1397,1165,2032,784v3302,-2030,6730,508,10032,635l12318,1673r-127,xe" fillcolor="black" stroked="f" strokeweight=".35244mm">
                  <v:stroke joinstyle="miter"/>
                  <v:path arrowok="t" o:connecttype="custom" o:connectlocs="12191,1673;10413,2561;0,1800;2032,784;12064,1419;12318,1673" o:connectangles="0,0,0,0,0,0"/>
                </v:shape>
                <v:shape id="Freeform: Shape 1713431323" o:spid="_x0000_s1222" style="position:absolute;left:1313;top:1006;width:105;height:32;visibility:visible;mso-wrap-style:square;v-text-anchor:top" coordsize="10539,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" path="m10540,490r-254,507c7492,2647,3682,3916,381,2774l,2267c2794,236,6603,-399,10286,236r254,254xe" fillcolor="black" stroked="f" strokeweight=".35244mm">
                  <v:stroke joinstyle="miter"/>
                  <v:path arrowok="t" o:connecttype="custom" o:connectlocs="10540,490;10286,997;381,2774;0,2267;10286,236;10540,490" o:connectangles="0,0,0,0,0,0"/>
                </v:shape>
                <v:shape id="Freeform: Shape 1276011024" o:spid="_x0000_s1223" style="position:absolute;left:3268;top:1007;width:28;height:25;visibility:visible;mso-wrap-style:square;v-text-anchor:top" coordsize="2851,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" path="m2851,888v,,-254,1143,-762,1523c1327,2665,311,2411,57,1523,-197,888,438,254,1073,v508,,1524,,1778,888e" fillcolor="black" stroked="f" strokeweight=".35244mm">
                  <v:stroke joinstyle="miter"/>
                  <v:path arrowok="t" o:connecttype="custom" o:connectlocs="2851,888;2089,2411;57,1523;1073,0;2851,888" o:connectangles="0,0,0,0,0"/>
                </v:shape>
                <v:shape id="Freeform: Shape 1711868197" o:spid="_x0000_s1224" style="position:absolute;left:1527;top:1008;width:28;height:28;visibility:visible;mso-wrap-style:square;v-text-anchor:top" coordsize="2852,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" path="m2852,1181v,,-127,1269,-889,1523c1201,2958,312,2323,58,1689,-196,800,439,547,820,166v889,-508,1651,254,2032,888e" fillcolor="black" stroked="f" strokeweight=".35244mm">
                  <v:stroke joinstyle="miter"/>
                  <v:path arrowok="t" o:connecttype="custom" o:connectlocs="2852,1181;1963,2704;58,1689;820,166;2852,1054" o:connectangles="0,0,0,0,0"/>
                </v:shape>
                <v:shape id="Freeform: Shape 1951333743" o:spid="_x0000_s1225" style="position:absolute;left:1472;top:1011;width:28;height:29;visibility:visible;mso-wrap-style:square;v-text-anchor:top" coordsize="2813,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" path="m2813,1269v,,-253,889,-381,1269c2052,3046,1290,2919,909,2792,401,2284,-107,1777,20,888,528,508,655,254,1290,v635,127,1397,508,1523,1269e" fillcolor="black" stroked="f" strokeweight=".35244mm">
                  <v:stroke joinstyle="miter"/>
                  <v:path arrowok="t" o:connecttype="custom" o:connectlocs="2813,1269;2432,2538;909,2792;20,888;1290,0;2813,1269" o:connectangles="0,0,0,0,0,0"/>
                </v:shape>
                <v:shape id="Freeform: Shape 2094185629" o:spid="_x0000_s1226" style="position:absolute;left:3320;top:1029;width:29;height:26;visibility:visible;mso-wrap-style:square;v-text-anchor:top" coordsize="2925,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" path="m2926,1269v,762,-635,1269,-1270,1396c1021,2665,513,2284,132,1904,-122,1396,5,761,386,381,513,127,1148,127,1402,v635,,1270,635,1397,1269e" fillcolor="black" stroked="f" strokeweight=".35244mm">
                  <v:stroke joinstyle="miter"/>
                  <v:path arrowok="t" o:connecttype="custom" o:connectlocs="2926,1269;1656,2665;132,1904;386,381;1402,0;2799,1269" o:connectangles="0,0,0,0,0,0"/>
                </v:shape>
                <v:shape id="Freeform: Shape 92971987" o:spid="_x0000_s1227" style="position:absolute;left:1366;top:1030;width:80;height:71;visibility:visible;mso-wrap-style:square;v-text-anchor:top" coordsize="8000,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" path="m7873,254v,,-254,888,-381,1269c7238,2792,6349,3680,5841,4823,4445,6599,2286,6599,254,7107l,6473c2286,3554,4572,1396,7746,r254,l7873,254xe" fillcolor="black" stroked="f" strokeweight=".35244mm">
                  <v:stroke joinstyle="miter"/>
                  <v:path arrowok="t" o:connecttype="custom" o:connectlocs="7873,254;7492,1523;5841,4823;254,7107;0,6473;7746,0;8000,0" o:connectangles="0,0,0,0,0,0,0"/>
                </v:shape>
                <v:shape id="Freeform: Shape 1978349617" o:spid="_x0000_s1228" style="position:absolute;left:3284;top:1040;width:27;height:24;visibility:visible;mso-wrap-style:square;v-text-anchor:top" coordsize="273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" path="m2717,908v127,888,-635,1142,-1143,1523c939,2431,304,2050,51,1543,-204,654,558,400,1066,20v762,-127,1397,380,1651,1015e" fillcolor="black" stroked="f" strokeweight=".35244mm">
                  <v:stroke joinstyle="miter"/>
                  <v:path arrowok="t" o:connecttype="custom" o:connectlocs="2717,908;1574,2431;51,1543;1066,20;2717,1035" o:connectangles="0,0,0,0,0"/>
                </v:shape>
                <v:shape id="Freeform: Shape 1624043585" o:spid="_x0000_s1229" style="position:absolute;left:1506;top:1043;width:29;height:25;visibility:visible;mso-wrap-style:square;v-text-anchor:top" coordsize="288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" path="m2635,635v,,,253,254,380c2889,1904,2254,2158,1746,2538,1111,2538,476,2284,95,1777,-159,1015,95,254,857,v635,,1651,,1905,635e" fillcolor="black" stroked="f" strokeweight=".35244mm">
                  <v:stroke joinstyle="miter"/>
                  <v:path arrowok="t" o:connecttype="custom" o:connectlocs="2635,635;2889,1015;1746,2538;95,1777;857,0;2762,635" o:connectangles="0,0,0,0,0,0"/>
                </v:shape>
                <v:shape id="Freeform: Shape 1435165870" o:spid="_x0000_s1230" style="position:absolute;left:3397;top:1041;width:94;height:70;visibility:visible;mso-wrap-style:square;v-text-anchor:top" coordsize="9348,6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" path="m5609,3179v762,,889,-1015,1778,-1142c8149,1910,8784,2291,9292,2925v254,889,-381,1396,-1016,1777c7768,5083,6625,4195,6625,5210v508,381,1016,888,1016,1523c7514,6987,7006,6987,6752,6733,4466,5844,2180,4321,1164,1910,910,1276,-613,641,276,6,2561,-120,4339,1656,5609,3052e" fillcolor="black" stroked="f" strokeweight=".35244mm">
                  <v:stroke joinstyle="miter"/>
                  <v:path arrowok="t" o:connecttype="custom" o:connectlocs="5609,3179;7387,2037;9292,2925;8276,4702;6625,5210;7641,6733;6752,6733;1164,1910;276,6;5609,3052" o:connectangles="0,0,0,0,0,0,0,0,0,0"/>
                </v:shape>
                <v:shape id="Freeform: Shape 513174778" o:spid="_x0000_s1231" style="position:absolute;left:3498;top:1044;width:30;height:26;visibility:visible;mso-wrap-style:square;v-text-anchor:top" coordsize="3058,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" path="m2946,541v,,254,1142,,1523c2565,2825,1422,2571,660,2444,279,2064,-102,1683,25,1048,279,541,660,287,1168,33,1803,-94,2438,160,2946,541e" fillcolor="black" stroked="f" strokeweight=".35244mm">
                  <v:stroke joinstyle="miter"/>
                  <v:path arrowok="t" o:connecttype="custom" o:connectlocs="2946,541;2946,2064;660,2444;25,1048;1168,33;2946,541" o:connectangles="0,0,0,0,0,0"/>
                </v:shape>
                <v:shape id="Freeform: Shape 1970274356" o:spid="_x0000_s1232" style="position:absolute;left:3180;top:1047;width:84;height:76;visibility:visible;mso-wrap-style:square;v-text-anchor:top" coordsize="8397,7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" path="m6747,4379v635,888,1397,2158,1651,3046c8271,7679,7890,7552,7763,7552,5096,6029,1794,4506,779,1333,525,1079,-110,572,17,64,2048,-317,3953,1079,5350,2221v508,762,1143,1143,1524,2031e" fillcolor="black" stroked="f" strokeweight=".35244mm">
                  <v:stroke joinstyle="miter"/>
                  <v:path arrowok="t" o:connecttype="custom" o:connectlocs="6747,4379;8398,7425;7763,7552;779,1333;17,64;5350,2221;6874,4252" o:connectangles="0,0,0,0,0,0,0"/>
                </v:shape>
                <v:shape id="Freeform: Shape 266134223" o:spid="_x0000_s1233" style="position:absolute;left:1462;top:1052;width:28;height:25;visibility:visible;mso-wrap-style:square;v-text-anchor:top" coordsize="274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" path="m2677,1015v254,762,-254,1269,-762,1523c1026,2665,645,2411,138,1904,-370,1015,645,381,1280,v635,,1016,508,1397,888e" fillcolor="black" stroked="f" strokeweight=".35244mm">
                  <v:stroke joinstyle="miter"/>
                  <v:path arrowok="t" o:connecttype="custom" o:connectlocs="2677,1015;1915,2538;138,1904;1280,0;2677,888" o:connectangles="0,0,0,0,0"/>
                </v:shape>
                <v:shape id="Freeform: Shape 1803742426" o:spid="_x0000_s1234" style="position:absolute;left:3316;top:1070;width:30;height:22;visibility:visible;mso-wrap-style:square;v-text-anchor:top" coordsize="2923,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" path="m2797,997v,,-508,761,-762,1142c1400,2139,765,2393,257,1885,130,1505,-251,870,257,489,1146,-526,2289,236,2923,997e" fillcolor="black" stroked="f" strokeweight=".35244mm">
                  <v:stroke joinstyle="miter"/>
                  <v:path arrowok="t" o:connecttype="custom" o:connectlocs="2797,997;2035,2139;257,1885;257,489;2923,997" o:connectangles="0,0,0,0,0"/>
                </v:shape>
                <v:shape id="Freeform: Shape 1070943112" o:spid="_x0000_s1235" style="position:absolute;left:3503;top:1079;width:32;height:30;visibility:visible;mso-wrap-style:square;v-text-anchor:top" coordsize="3267,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" path="m3217,1043v254,888,-508,1523,-1143,1904c1312,3201,677,2566,169,2185v-381,-507,,-888,,-1523c677,155,1439,-226,2201,155v254,253,635,380,889,761e" fillcolor="black" stroked="f" strokeweight=".35244mm">
                  <v:stroke joinstyle="miter"/>
                  <v:path arrowok="t" o:connecttype="custom" o:connectlocs="3217,1043;2074,2947;169,2185;169,662;2201,155;3090,916" o:connectangles="0,0,0,0,0,0"/>
                </v:shape>
                <v:shape id="Freeform: Shape 494202229" o:spid="_x0000_s1236" style="position:absolute;left:2897;top:1191;width:106;height:31;visibility:visible;mso-wrap-style:square;v-text-anchor:top" coordsize="10540,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" path="m10540,543v,889,-1651,762,-2413,1396c5715,3208,2921,3208,,3081l,2574c2794,289,6730,-599,10413,416e" fillcolor="black" stroked="f" strokeweight=".35244mm">
                  <v:stroke joinstyle="miter"/>
                  <v:path arrowok="t" o:connecttype="custom" o:connectlocs="10540,543;8127,1939;0,3081;0,2574;10413,416" o:connectangles="0,0,0,0,0"/>
                </v:shape>
                <v:shape id="Freeform: Shape 1881957751" o:spid="_x0000_s1237" style="position:absolute;left:1857;top:1219;width:26;height:24;visibility:visible;mso-wrap-style:square;v-text-anchor:top" coordsize="259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" path="m2463,1142v,762,-507,1142,-1143,1269c812,2411,178,2158,50,1650,-203,761,558,381,1067,v634,,1269,635,1523,1142e" fillcolor="black" stroked="f" strokeweight=".35244mm">
                  <v:stroke joinstyle="miter"/>
                  <v:path arrowok="t" o:connecttype="custom" o:connectlocs="2463,1142;1320,2411;50,1650;1067,0;2590,1142" o:connectangles="0,0,0,0,0"/>
                </v:shape>
                <v:shape id="Freeform: Shape 770376521" o:spid="_x0000_s1238" style="position:absolute;left:2960;top:1228;width:30;height:28;visibility:visible;mso-wrap-style:square;v-text-anchor:top" coordsize="3047,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" path="m3048,1047c2920,1809,2667,2570,1905,2824,1143,2951,762,2570,254,2316,-127,2062,127,1428,,1047v508,-1396,2540,-1396,3048,e" fillcolor="black" stroked="f" strokeweight=".35244mm">
                  <v:stroke joinstyle="miter"/>
                  <v:path arrowok="t" o:connecttype="custom" o:connectlocs="3048,1047;1905,2824;254,2316;0,1047;3048,1047" o:connectangles="0,0,0,0,0"/>
                </v:shape>
                <v:shape id="Freeform: Shape 1507321406" o:spid="_x0000_s1239" style="position:absolute;left:3032;top:1236;width:112;height:33;visibility:visible;mso-wrap-style:square;v-text-anchor:top" coordsize="11175,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" path="m11175,609c9270,1878,7111,3274,4572,3274r-4191,c381,3274,,2893,,2893,2540,-153,7111,-153,11175,101r,508xe" fillcolor="black" stroked="f" strokeweight=".35244mm">
                  <v:stroke joinstyle="miter"/>
                  <v:path arrowok="t" o:connecttype="custom" o:connectlocs="11175,609;4572,3274;381,3274;0,2893;11175,101;11175,609" o:connectangles="0,0,0,0,0,0"/>
                </v:shape>
                <v:shape id="Freeform: Shape 669323764" o:spid="_x0000_s1240" style="position:absolute;left:1643;top:1248;width:28;height:27;visibility:visible;mso-wrap-style:square;v-text-anchor:top" coordsize="2763,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" path="m2764,1166v,761,-254,1269,-1016,1523c986,2816,478,2562,97,1927,-157,1166,97,531,732,150v889,-507,1651,381,2032,1016e" fillcolor="black" stroked="f" strokeweight=".35244mm">
                  <v:stroke joinstyle="miter"/>
                  <v:path arrowok="t" o:connecttype="custom" o:connectlocs="2764,1166;1748,2689;97,1927;732,150;2764,1166" o:connectangles="0,0,0,0,0"/>
                </v:shape>
                <v:shape id="Freeform: Shape 2065778547" o:spid="_x0000_s1241" style="position:absolute;left:1685;top:1257;width:24;height:23;visibility:visible;mso-wrap-style:square;v-text-anchor:top" coordsize="2331,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" path="m2332,1015v,,-128,635,-255,1016c1570,2284,934,2411,554,2031,46,1650,-81,1142,46,761,300,254,808,381,934,v509,254,1143,508,1270,1015e" fillcolor="black" stroked="f" strokeweight=".35244mm">
                  <v:stroke joinstyle="miter"/>
                  <v:path arrowok="t" o:connecttype="custom" o:connectlocs="2332,1015;2077,2031;554,2031;46,761;934,0;2204,1015" o:connectangles="0,0,0,0,0,0"/>
                </v:shape>
                <v:shape id="Freeform: Shape 786792479" o:spid="_x0000_s1242" style="position:absolute;left:1333;top:1272;width:81;height:77;visibility:visible;mso-wrap-style:square;v-text-anchor:top" coordsize="8127,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" path="m8127,7375c7365,8263,6095,7121,5333,6740,2667,5218,2667,2172,,395v254,-889,1016,,1524,c2031,649,2667,1029,3175,1283,5841,2806,6349,5218,8127,7502e" fillcolor="black" stroked="f" strokeweight=".35244mm">
                  <v:stroke joinstyle="miter"/>
                  <v:path arrowok="t" o:connecttype="custom" o:connectlocs="8127,7375;5333,6740;0,395;1524,395;3175,1283;8127,7502" o:connectangles="0,0,0,0,0,0"/>
                </v:shape>
                <v:shape id="Freeform: Shape 515308523" o:spid="_x0000_s1243" style="position:absolute;left:1162;top:720;width:2498;height:874;visibility:visible;mso-wrap-style:square;v-text-anchor:top" coordsize="249847,8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" path="m127185,61177v-254,888,-889,1650,-889,2665l126042,63842v254,-1015,-889,-1777,-635,-2919c124772,60035,124772,58766,124264,57877v-762,-1269,635,-1776,1143,-2665c126423,55720,126931,56735,127693,57624v508,1269,-508,2284,-508,3553m249475,32495v-1270,-2285,-3302,-3173,-5715,-3173c241728,29449,240332,30845,239443,32495v-509,1650,127,3300,1397,4315c241347,37064,242109,36937,242363,36429v381,-1015,-762,-1015,-889,-1777c241221,33510,241474,32622,242363,31987v762,-761,2032,-381,3048,-381c246300,32241,247316,32749,247697,33891v508,1269,508,2792,,4061c246808,39856,244903,41379,242871,41886v-6349,889,-76447,635,-76447,635c158170,43282,148773,40998,141789,45313v-3302,1523,-4826,5077,-5715,8249c134042,55466,131757,57624,130106,59654r-254,-254c130233,57497,131122,55974,131503,54070v1142,-1523,1142,-3680,2031,-5330c136455,44044,139249,39221,143820,35921v1905,-2538,5334,-2030,8255,-2030c155249,35287,158932,35795,162742,35414v127,-127,254,-254,254,-508c161980,33891,160202,33510,158932,32495v-3048,-1523,-5968,507,-9270,254c149535,32622,149408,32495,149408,32241v2921,-2158,6222,-3680,9524,-5077c161599,25642,164520,24880,167313,23865v1143,,2286,-1016,3302,-254l174678,22596v,,255,253,636,253c178742,21707,183187,22849,187123,22723r508,507l191314,24119v1397,126,2032,1776,3429,1903c195505,24880,193854,24499,193473,23738v1651,-381,3555,,5079,761l197790,25388v-508,888,255,1523,889,1776c199187,27291,199568,26911,199949,26784v1016,-762,,-1396,254,-2031c205918,25768,211378,27164,216585,29449v1396,508,2794,1523,4444,1523c219379,29449,217220,28687,215188,27926v-1270,-762,-3175,-888,-4191,-1904c211251,25642,211759,25768,212013,25515v2667,-254,4826,-2285,6730,-4315c218870,20692,219759,20946,219632,20311v-634,-761,-1904,254,-2793,127c213664,21073,212267,24880,208965,25515v-3936,-889,-7873,-1904,-11809,-2919c195251,22342,193219,22088,191441,21326r-4318,-380l179250,20946v,,-254,-254,-254,-508c181790,19677,184203,18154,186870,17392l207442,8001v2158,-1904,4063,-4062,5841,-6346c213283,1020,213029,386,212394,132v-508,-254,-1143,-127,-1524,254c209981,1147,210870,1909,210870,2797v-889,1269,-2413,2285,-3556,3046c207061,5843,186108,15362,186108,15362v-3048,1269,-6096,2792,-9398,3426l172266,19423v-254,888,-1016,1523,-1905,1777c169091,21453,168075,22215,166805,22215v-10032,3934,-20318,7995,-28318,15864c138995,37191,139122,36048,139249,34779v-127,-1142,,-2411,-889,-3426c138233,30972,137598,29703,137852,29195r-1143,762c136074,31733,135439,34779,136074,36556v254,1396,1397,3046,254,4188c132645,45186,130614,50643,128074,55720v-889,-127,-1397,-1015,-1778,-1904c128963,50516,130994,46709,131757,42521v507,-381,126,-1396,635,-1904c132264,39348,133026,38206,132392,37191v508,-1650,-2286,-3300,-509,-4315l130487,33637v-3302,4315,1777,10788,-2032,14976l128455,48993v-1016,1397,-1651,2793,-3048,3681c123502,51912,122867,49755,121852,48232v-1651,-1650,-1651,-4950,-636,-7234c121852,38714,120708,36810,120455,34779r-762,-507c117788,36683,117153,40490,118550,43282v762,1396,889,3300,2032,4442c121216,50009,122614,51405,123883,53435v254,762,-508,889,-888,1270c122106,54197,122359,52928,121470,52420v-2539,-5457,-5841,-9772,-9778,-14214c111565,37571,110803,36937,111184,36175v1397,-1396,1778,-4061,1016,-5838c112073,29957,111565,29449,111692,29068r-1142,-888c110677,30845,108899,33256,109661,36175r,c101787,30337,93025,25007,84009,20819r-762,1904c85533,23357,91501,26911,91501,26911v2667,1015,5207,2665,7746,4061c109661,36810,116645,46328,121344,57116v,888,889,1777,253,2665c119947,57370,117661,55847,115756,53943v-508,-3680,-2667,-7107,-5841,-8630c108772,43663,106359,43409,104327,42902r-27937,c53659,42394,32833,43409,10229,43029,7054,42648,3244,41633,2356,38333v-635,-1142,-635,-3173,,-4188c3244,32622,4769,32241,6292,31987v1270,127,2032,1269,2667,2158c8959,35160,8070,36048,7689,36937v,254,381,888,889,634c9594,37191,10356,36175,10610,35160v,-508,254,-1269,-254,-1650c9848,31860,8197,30718,6800,30337v-1905,-127,-3937,381,-5206,1777c-311,33637,-184,36429,324,38587v1270,3426,4825,5711,8254,6218l83374,45059v7365,381,15492,-888,22985,635c109026,46582,111946,48613,112581,51532v,127,-253,,-508,c105978,47597,97978,46074,90231,47090v-3047,-127,-5841,1015,-8635,1777c80199,49120,78802,48486,77787,47597,74993,45059,70167,45313,66612,46201v,254,,508,,508c70421,46328,72580,49628,76009,50009v762,127,1397,-762,2032,c74485,51659,71056,53689,67374,54831v-1143,-253,-1778,-1269,-2667,-1903c63310,51278,60516,52039,58611,51912v-635,127,-1270,-253,-1778,c57469,53182,58865,53816,60135,54451v1905,888,4191,,5969,1142c65596,56101,64961,56354,64453,56735v-3556,1396,-6604,4696,-10667,4442c49595,61685,45277,60416,42357,57497,41087,54451,38039,52801,34610,53055v-253,127,-507,127,-507,507c35753,54578,37150,56608,38801,57750v1016,1270,3175,,4191,1523c44516,60289,46294,61177,47944,61431v1270,508,2667,761,4064,1142l51500,62827v-6984,2284,-15112,2538,-22858,2284c26356,65111,24071,64350,21785,64350v381,508,1143,888,1905,1142c23054,65873,22420,66000,21658,66127v-889,254,-2032,254,-2921,761c17467,66888,16451,67269,15435,67650v-1269,1396,-2793,2919,-4444,3553c10991,71457,10991,71965,11245,71965v1397,-635,3301,-127,4825,-762c18610,70949,20134,68157,22039,67015v2159,-1650,5206,-1269,7873,-888c31436,66507,29785,67142,30166,68157v635,508,1143,1143,2032,889c32325,68919,32452,68665,32706,68665v508,-635,381,-1269,,-1904c33722,66000,35246,66761,36388,66381v2921,,5842,-762,8636,-762c45532,65619,46040,65111,46547,65619v-253,635,-1015,762,-762,1523c45913,67903,46674,68157,47309,68284v762,-254,1397,-888,1143,-1903c48325,65873,47690,65746,47309,65492v1651,-761,3429,-1015,5080,-1777c53532,63462,54675,63081,55691,62573v1016,,1904,-1015,2793,-634c58103,63208,57595,64477,56833,65619v-1269,4061,-2158,9519,,13453c57088,79072,57088,79072,57341,78945v-1650,-4061,-634,-8884,635,-12691c59119,59654,65850,57750,70675,55212r254,254c69659,58893,67755,62065,68008,66254v128,634,-253,1396,,1903c69278,67396,70167,65873,70802,64604v508,-3427,-1397,-7869,2032,-10407c79183,51786,85025,48486,92390,48359v254,254,762,-127,889,254c91755,50263,89469,51912,88835,54070v-2413,3427,-2413,9265,-1270,13453c88327,69934,86168,71203,85152,73107v-508,634,-635,1777,-1016,2538l85660,75645v1270,-1269,2539,-2919,2667,-4949c88454,71457,89216,72092,89723,72219v508,-889,-507,-1523,-507,-2285c90486,69300,90993,70822,92009,71076v1651,381,3048,1016,4699,1016l97216,71584c95565,68919,92136,68538,89216,68284,87692,65746,87692,62573,87819,59527v254,-1650,635,-3299,1523,-4822c89723,53562,90739,52674,91501,51786v1397,-1270,3175,-2285,4826,-2666l96581,49120v,,,254,,254c94549,51024,94295,53309,93025,55212v-1270,1904,-1905,4569,-635,6727c92898,62954,92644,64477,93660,65238v1016,-1396,1016,-3173,1651,-4695c95057,58004,93533,55593,95057,53055v762,-1904,2413,-2665,4190,-3427c103438,49247,107121,51405,110803,53055v762,507,2032,1015,2286,2157c113089,57243,111819,59400,110296,60416v-2032,1269,-5080,1396,-6985,c102168,59273,101660,57243,102041,55720v889,-889,2032,-1777,3429,-1269c106232,54831,106867,55593,107883,55212v381,-254,508,-888,254,-1269c107248,53435,106994,52293,105851,52166v-1397,-254,-3175,-127,-4191,889c100010,54451,99502,56481,99883,58512v508,2411,2412,4315,4825,4950c108264,64350,111946,63208,114232,60162v889,-1015,1143,-2031,1651,-3300c119566,59147,122359,63081,123756,67142v,1269,381,2665,,3934l126423,71330v,,,-1269,254,-1904c127693,64350,130868,60035,134550,56735v1270,-761,1016,1015,1270,1523c136963,61177,139630,63335,142550,64096v3175,508,6350,-254,8255,-2665c151821,59527,153091,56862,151313,54958v-1143,-1269,-2540,-2030,-4191,-2030c145090,52928,143948,54324,142931,55847v,634,,1269,508,1650c143693,57497,144328,57497,144582,57116v127,-1142,1143,-1650,2032,-2285c147503,54324,148392,54831,149027,55339v889,762,1016,1904,1143,3046c150043,59908,149027,61431,147630,62065v-2159,1143,-5461,635,-7365,-761c139376,60289,138868,59147,138106,57877v-127,-1269,-635,-2284,,-3553c141535,52293,145090,50897,149154,50390v1651,253,3048,1396,4063,2538c156773,56608,152455,61685,154868,65746v889,-127,889,-1396,1270,-2158c157281,60796,155884,57750,155123,55085v-889,-1776,-1398,-3173,-2921,-4569c152583,50390,152710,50390,153091,50390v1651,1142,3428,2284,4698,4061c160075,58131,161218,62446,160837,67142v-635,2284,-3048,3427,-4953,4315c155123,72092,154234,72980,153853,73995v889,508,2285,,3174,-380c158424,73107,159313,71203,160329,70315v127,,,254,127,507c160456,71711,160075,72853,160837,73107v381,-1142,508,-2665,762,-3934c162615,70315,162742,71711,162996,73107v635,1396,1904,3300,3683,3553c167186,75899,166679,75264,166424,74630v-254,-1904,-1904,-2919,-2920,-4315c160837,66634,162107,60796,159948,56608v-762,-2284,-2413,-3934,-4191,-5711l156011,50516v3810,,6985,1143,10413,1904c170615,54451,176837,54070,178869,59527v889,3046,2286,5965,4445,8376l183568,67903v508,-888,508,-2284,,-3045c183060,60923,179758,60035,177980,56735r254,-254c180139,56989,182044,57497,183822,58258v6222,1650,10413,7742,11175,13961c194997,77168,194108,81229,192203,85417v-254,635,-1270,1270,-635,1904c192457,86687,192584,85671,193092,85037v2540,-4315,3809,-10153,2540,-15611c195632,68411,194362,67650,194870,66634v381,508,889,508,1269,635c196648,67015,197282,67015,197537,66381v,-508,380,-1016,,-1397c197028,64350,196139,64350,195378,64477v-381,507,-889,1142,-889,1650c193727,64858,192965,63081,191695,62065r,-253c195251,62954,198426,64731,201981,65619v762,508,1651,888,2667,888c207695,67650,210997,68157,214172,68919v2286,-254,4190,888,6476,254l220648,69173v,,,,,c219759,68157,217981,69173,216966,68284v-5334,-507,-10413,-1903,-15112,-3807c201854,64223,202235,64350,202489,64350v762,-381,1270,-1142,1270,-1904c203378,61939,202743,61558,201981,61558v-508,254,-1143,761,-1143,1269c200838,63462,201473,64096,201981,64350v-127,127,-508,,-635,c198933,63335,196648,62319,194362,61177v-889,-127,-1524,-888,-2413,-1015c190171,59273,188393,58512,186615,57750v-4952,-2538,-10412,-3934,-15619,-5838c169853,51659,168710,51278,167694,51024v-1905,-508,-3809,-1015,-5714,-1523c155503,47851,146614,47724,141027,51278v-889,-254,-1397,1142,-1905,254c140773,47217,145471,45821,149662,45694v30858,-254,59811,-508,90161,-1016c243379,44678,246808,43409,248713,40237v1270,-1904,1524,-5077,508,-7108e" fillcolor="black" stroked="f" strokeweight=".35244mm">
                  <v:stroke joinstyle="miter"/>
                  <v:path arrowok="t" o:connecttype="custom" o:connectlocs="127185,61177;126296,63842;126042,63842;125407,60923;124264,57877;125407,55212;127693,57624;127185,61177;249475,32495;243760,29322;239443,32495;240840,36810;242363,36429;241474,34652;242363,31987;245411,31606;247697,33891;247697,37952;242871,41886;166424,42521;141789,45313;136074,53562;130106,59654;129852,59400;131503,54070;133534,48740;143820,35921;152075,33891;162742,35414;162996,34906;158932,32495;149662,32749;149408,32241;158932,27164;167313,23865;170615,23611;174678,22596;175314,22849;187123,22723;187631,23230;191314,24119;194743,26022;193473,23738;198552,24499;197790,25388;198679,27164;199949,26784;200203,24753;216585,29449;221029,30972;215188,27926;210997,26022;212013,25515;218743,21200;219632,20311;216839,20438;208965,25515;197156,22596;191441,21326;187123,20946;179250,20946;178996,20438;186870,17392;207442,8001;213283,1655;212394,132;210870,386;210870,2797;207314,5843;186108,15362;176710,18788;172266,19423;170361,21200;166805,22215;138487,38079;139249,34779;138360,31353;137852,29195;136709,29957;136074,36556;136328,40744;128074,55720;126296,53816;131757,42521;132392,40617;132392,37191;131883,32876;130487,33637;128455,48613;128455,48993;125407,52674;121852,48232;121216,40998;120455,34779;119693,34272;118550,43282;120582,47724;123883,53435;122995,54705;121470,52420;111692,38206;111184,36175;112200,30337;111692,29068;110550,28180;109661,36175;109661,36175;84009,20819;83247,22723;91501,26911;99247,30972;121344,57116;121597,59781;115756,53943;109915,45313;104327,42902;76390,42902;10229,43029;2356,38333;2356,34145;6292,31987;8959,34145;7689,36937;8578,37571;10610,35160;10356,33510;6800,30337;1594,32114;324,38587;8578,44805;83374,45059;106359,45694;112581,51532;112073,51532;90231,47090;81596,48867;77787,47597;66612,46201;66612,46709;76009,50009;78041,50009;67374,54831;64707,52928;58611,51912;56833,51912;60135,54451;66104,55593;64453,56735;53786,61177;42357,57497;34610,53055;34103,53562;38801,57750;42992,59273;47944,61431;52008,62573;51500,62827;28642,65111;21785,64350;23690,65492;21658,66127;18737,66888;15435,67650;10991,71203;11245,71965;16070,71203;22039,67015;29912,66127;30166,68157;32198,69046;32706,68665;32706,66761;36388,66381;45024,65619;46547,65619;45785,67142;47309,68284;48452,66381;47309,65492;52389,63715;55691,62573;58484,61939;56833,65619;56833,79072;57341,78945;57976,66254;70675,55212;70929,55466;68008,66254;68008,68157;70802,64604;72834,54197;92390,48359;93279,48613;88835,54070;87565,67523;85152,73107;84136,75645;85660,75645;88327,70696;89723,72219;89216,69934;92009,71076;96708,72092;97216,71584;89216,68284;87819,59527;89342,54705;91501,51786;96327,49120;96581,49120;96581,49374;93025,55212;92390,61939;93660,65238;95311,60543;95057,53055;99247,49628;110803,53055;113089,55212;110296,60416;103311,60416;102041,55720;105470,54451;107883,55212;108137,53943;105851,52166;101660,53055;99883,58512;104708,63462;114232,60162;115883,56862;123756,67142;123756,71076;126423,71330;126677,69426;134550,56735;135820,58258;142550,64096;150805,61431;151313,54958;147122,52928;142931,55847;143439,57497;144582,57116;146614,54831;149027,55339;150170,58385;147630,62065;140265,61304;138106,57877;138106,54324;149154,50390;153217,52928;154868,65746;156138,63588;155123,55085;152202,50516;153091,50390;157789,54451;160837,67142;155884,71457;153853,73995;157027,73615;160329,70315;160456,70822;160837,73107;161599,69173;162996,73107;166679,76660;166424,74630;163504,70315;159948,56608;155757,50897;156011,50516;166424,52420;178869,59527;183314,67903;183568,67903;183568,64858;177980,56735;178234,56481;183822,58258;194997,72219;192203,85417;191568,87321;193092,85037;195632,69426;194870,66634;196139,67269;197537,66381;197537,64984;195378,64477;194489,66127;191695,62065;191695,61812;201981,65619;204648,66507;214172,68919;220648,69173;220648,69173;220648,69173;216966,68284;201854,64477;202489,64350;203759,62446;201981,61558;200838,62827;201981,64350;201346,64350;194362,61177;191949,60162;186615,57750;170996,51912;167694,51024;161980,49501;141027,51278;139122,51532;149662,45694;239823,44678;248713,40237;249221,3312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975525944" o:spid="_x0000_s1244" style="position:absolute;left:3156;top:1281;width:115;height:45;visibility:visible;mso-wrap-style:square;v-text-anchor:top" coordsize="11583,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" path="m11259,124v,,508,254,253,762c8846,3297,5036,3932,1226,4186v-253,,-634,253,-1015,253c-44,4313,-44,4059,83,3932,2877,886,7068,-637,11259,251e" fillcolor="black" stroked="f" strokeweight=".35244mm">
                  <v:stroke joinstyle="miter"/>
                  <v:path arrowok="t" o:connecttype="custom" o:connectlocs="11259,124;11512,886;1226,4186;211,4439;83,3932;11259,251" o:connectangles="0,0,0,0,0,0"/>
                </v:shape>
                <v:shape id="Freeform: Shape 1682584236" o:spid="_x0000_s1245" style="position:absolute;left:3114;top:1287;width:30;height:30;visibility:visible;mso-wrap-style:square;v-text-anchor:top" coordsize="3046,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" path="m2990,807c3244,1949,2609,2457,1720,2965,831,2965,450,2330,69,1695,-185,1061,323,807,577,426v635,-634,2032,-634,2413,508e" fillcolor="black" stroked="f" strokeweight=".35244mm">
                  <v:stroke joinstyle="miter"/>
                  <v:path arrowok="t" o:connecttype="custom" o:connectlocs="2990,807;1720,2965;69,1695;577,426;2990,934" o:connectangles="0,0,0,0,0"/>
                </v:shape>
                <v:shape id="Freeform: Shape 2098147895" o:spid="_x0000_s1246" style="position:absolute;left:1654;top:1290;width:28;height:27;visibility:visible;mso-wrap-style:square;v-text-anchor:top" coordsize="2793,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" path="m2794,635v,,,1269,-382,1649c2159,2665,1397,2792,1016,2665,508,2665,127,1904,,1523,,761,381,381,1016,v635,,1270,,1778,635e" fillcolor="black" stroked="f" strokeweight=".35244mm">
                  <v:stroke joinstyle="miter"/>
                  <v:path arrowok="t" o:connecttype="custom" o:connectlocs="2794,635;2412,2284;1016,2665;0,1523;1016,0;2794,635" o:connectangles="0,0,0,0,0,0"/>
                </v:shape>
                <v:shape id="Freeform: Shape 535693149" o:spid="_x0000_s1247" style="position:absolute;left:1451;top:1295;width:94;height:59;visibility:visible;mso-wrap-style:square;v-text-anchor:top" coordsize="9368,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" path="m9242,5203r,508c7337,6092,5559,5711,4290,4569,3273,3046,2004,1523,226,761,226,508,-282,254,226,,4036,,6321,3046,9369,5203e" fillcolor="black" stroked="f" strokeweight=".35244mm">
                  <v:stroke joinstyle="miter"/>
                  <v:path arrowok="t" o:connecttype="custom" o:connectlocs="9242,5203;9242,5711;4290,4569;226,761;226,0;9369,5203" o:connectangles="0,0,0,0,0,0"/>
                </v:shape>
                <v:shape id="Freeform: Shape 1477907451" o:spid="_x0000_s1248" style="position:absolute;left:3305;top:1295;width:80;height:76;visibility:visible;mso-wrap-style:square;v-text-anchor:top" coordsize="799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" path="m8000,c6222,2665,4699,5838,1524,7107,1016,7107,508,7869,,7361,1270,4442,3809,1269,6857,v254,,762,,1143,e" fillcolor="black" stroked="f" strokeweight=".35244mm">
                  <v:stroke joinstyle="miter"/>
                  <v:path arrowok="t" o:connecttype="custom" o:connectlocs="8000,0;1524,7107;0,7361;6857,0;8000,0" o:connectangles="0,0,0,0,0"/>
                </v:shape>
                <v:shape id="Freeform: Shape 1655289654" o:spid="_x0000_s1249" style="position:absolute;left:1702;top:1296;width:25;height:25;visibility:visible;mso-wrap-style:square;v-text-anchor:top" coordsize="247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" path="m2471,913v,888,-508,1015,-1143,1523c693,2436,439,2055,58,1547,-196,786,439,405,820,24v635,-127,1270,254,1651,889e" fillcolor="black" stroked="f" strokeweight=".35244mm">
                  <v:stroke joinstyle="miter"/>
                  <v:path arrowok="t" o:connecttype="custom" o:connectlocs="2471,913;1328,2436;58,1547;820,24;2471,913" o:connectangles="0,0,0,0,0"/>
                </v:shape>
                <v:shape id="Freeform: Shape 908418571" o:spid="_x0000_s1250" style="position:absolute;left:3416;top:1304;width:66;height:83;visibility:visible;mso-wrap-style:square;v-text-anchor:top" coordsize="6569,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" path="m6569,508c5935,1523,6188,3046,5427,4061,3903,5838,2633,7869,93,8249,-288,7488,601,6726,982,5965,1998,3680,3649,1015,6061,r381,508l6569,508xe" fillcolor="black" stroked="f" strokeweight=".35244mm">
                  <v:stroke joinstyle="miter"/>
                  <v:path arrowok="t" o:connecttype="custom" o:connectlocs="6569,508;5427,4061;93,8249;982,5965;6061,0;6442,508" o:connectangles="0,0,0,0,0,0"/>
                </v:shape>
                <v:shape id="Freeform: Shape 647467474" o:spid="_x0000_s1251" style="position:absolute;left:1281;top:1309;width:27;height:28;visibility:visible;mso-wrap-style:square;v-text-anchor:top" coordsize="2735,2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" path="m2510,743v,,508,1142,,1650c2002,2774,1367,2901,732,2647,97,2266,-157,1378,97,743,605,-18,2002,-399,2510,616e" fillcolor="black" stroked="f" strokeweight=".35244mm">
                  <v:stroke joinstyle="miter"/>
                  <v:path arrowok="t" o:connecttype="custom" o:connectlocs="2510,743;2510,2393;732,2647;97,743;2510,616" o:connectangles="0,0,0,0,0"/>
                </v:shape>
                <v:shape id="Freeform: Shape 191290327" o:spid="_x0000_s1252" style="position:absolute;left:1235;top:1318;width:29;height:28;visibility:visible;mso-wrap-style:square;v-text-anchor:top" coordsize="2920,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" path="m2667,732v,,254,761,254,1142c2667,2255,2286,2762,1778,2762,889,2889,381,2509,,1747,,986,127,478,762,97v762,-254,1524,,1905,635e" fillcolor="black" stroked="f" strokeweight=".35244mm">
                  <v:stroke joinstyle="miter"/>
                  <v:path arrowok="t" o:connecttype="custom" o:connectlocs="2667,732;2921,1874;1778,2762;0,1747;762,97;2667,732" o:connectangles="0,0,0,0,0,0"/>
                </v:shape>
                <v:shape id="Freeform: Shape 1677590139" o:spid="_x0000_s1253" style="position:absolute;left:1324;top:1326;width:30;height:26;visibility:visible;mso-wrap-style:square;v-text-anchor:top" coordsize="2954,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" path="m2920,508v,,255,1649,-634,1903c1143,2919,635,2157,,1523,,761,381,254,889,v762,,1397,,2031,635e" fillcolor="black" stroked="f" strokeweight=".35244mm">
                  <v:stroke joinstyle="miter"/>
                  <v:path arrowok="t" o:connecttype="custom" o:connectlocs="2920,508;2286,2411;0,1523;889,0;2920,635" o:connectangles="0,0,0,0,0"/>
                </v:shape>
                <v:shape id="Freeform: Shape 797995728" o:spid="_x0000_s1254" style="position:absolute;left:1453;top:1335;width:28;height:24;visibility:visible;mso-wrap-style:square;v-text-anchor:top" coordsize="2822,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" path="m2568,635v,,,1269,-508,1523c1679,2538,917,2411,664,2284,536,1777,-353,1396,155,888,409,508,790,254,1298,v508,254,1143,,1524,635e" fillcolor="black" stroked="f" strokeweight=".35244mm">
                  <v:stroke joinstyle="miter"/>
                  <v:path arrowok="t" o:connecttype="custom" o:connectlocs="2568,635;2060,2158;664,2284;155,888;1298,0;2822,635" o:connectangles="0,0,0,0,0,0"/>
                </v:shape>
                <v:shape id="Freeform: Shape 1522979219" o:spid="_x0000_s1255" style="position:absolute;left:3525;top:1335;width:30;height:24;visibility:visible;mso-wrap-style:square;v-text-anchor:top" coordsize="2978,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" path="m2978,1142v,,-508,1269,-1143,1269c1200,2411,438,2284,57,1523,-197,635,438,254,1073,v762,,1778,254,1905,1142e" fillcolor="black" stroked="f" strokeweight=".35244mm">
                  <v:stroke joinstyle="miter"/>
                  <v:path arrowok="t" o:connecttype="custom" o:connectlocs="2978,1142;1835,2411;57,1523;1073,0;2978,1142" o:connectangles="0,0,0,0,0"/>
                </v:shape>
                <v:shape id="Freeform: Shape 1637804211" o:spid="_x0000_s1256" style="position:absolute;left:3381;top:1337;width:33;height:27;visibility:visible;mso-wrap-style:square;v-text-anchor:top" coordsize="3301,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" path="m3302,1269v,,-635,1142,-889,1269c1397,3046,381,2284,,1396,127,761,762,254,1270,,2286,,2794,508,3302,1269e" fillcolor="black" stroked="f" strokeweight=".35244mm">
                  <v:stroke joinstyle="miter"/>
                  <v:path arrowok="t" o:connecttype="custom" o:connectlocs="3302,1269;2413,2538;0,1396;1270,0;3302,1269" o:connectangles="0,0,0,0,0"/>
                </v:shape>
                <v:shape id="Freeform: Shape 651406289" o:spid="_x0000_s1257" style="position:absolute;left:3481;top:1340;width:28;height:23;visibility:visible;mso-wrap-style:square;v-text-anchor:top" coordsize="2840,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" path="m2841,837v,,-254,1142,-635,1269c1571,2360,809,2233,301,1852,-334,1218,174,710,555,202,1317,-178,2587,-51,2841,837e" fillcolor="black" stroked="f" strokeweight=".35244mm">
                  <v:stroke joinstyle="miter"/>
                  <v:path arrowok="t" o:connecttype="custom" o:connectlocs="2841,837;2206,2106;301,1852;555,202;2841,837" o:connectangles="0,0,0,0,0"/>
                </v:shape>
                <v:shape id="Freeform: Shape 391935827" o:spid="_x0000_s1258" style="position:absolute;left:1260;top:1352;width:27;height:28;visibility:visible;mso-wrap-style:square;v-text-anchor:top" coordsize="2666,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" path="m2540,956v127,888,-127,1650,-889,1904c1016,2860,254,2479,,1717,,956,127,321,762,68v762,-254,1397,253,1905,761e" fillcolor="black" stroked="f" strokeweight=".35244mm">
                  <v:stroke joinstyle="miter"/>
                  <v:path arrowok="t" o:connecttype="custom" o:connectlocs="2540,956;1651,2860;0,1717;762,68;2667,829" o:connectangles="0,0,0,0,0"/>
                </v:shape>
                <v:shape id="Freeform: Shape 820578281" o:spid="_x0000_s1259" style="position:absolute;left:3347;top:1362;width:30;height:29;visibility:visible;mso-wrap-style:square;v-text-anchor:top" coordsize="3069,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" path="m2942,837v254,888,-254,1649,-1143,2030c1164,2994,783,2740,402,2360,149,1979,-360,1090,402,710,1037,-433,2561,-52,3069,837e" fillcolor="black" stroked="f" strokeweight=".35244mm">
                  <v:stroke joinstyle="miter"/>
                  <v:path arrowok="t" o:connecttype="custom" o:connectlocs="2942,837;1799,2867;402,2360;402,710;3069,837" o:connectangles="0,0,0,0,0"/>
                </v:shape>
                <v:shape id="Freeform: Shape 696617369" o:spid="_x0000_s1260" style="position:absolute;left:1673;top:1370;width:27;height:26;visibility:visible;mso-wrap-style:square;v-text-anchor:top" coordsize="2780,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" path="m2735,939v254,888,-635,1015,-889,1523c1592,2589,957,2716,703,2462,322,1954,-186,1573,68,812,449,558,576,177,1084,50v889,-253,1143,508,1651,1016e" fillcolor="black" stroked="f" strokeweight=".35244mm">
                  <v:stroke joinstyle="miter"/>
                  <v:path arrowok="t" o:connecttype="custom" o:connectlocs="2735,939;1846,2462;703,2462;68,812;1084,50;2735,1066" o:connectangles="0,0,0,0,0,0"/>
                </v:shape>
                <v:shape id="Freeform: Shape 1842868449" o:spid="_x0000_s1261" style="position:absolute;left:3512;top:1373;width:29;height:26;visibility:visible;mso-wrap-style:square;v-text-anchor:top" coordsize="292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" path="m2921,1142v,,-254,762,-381,1142c2032,2665,1270,2792,762,2538,,2158,,1523,,888,508,635,508,127,1016,v635,,1524,254,1778,1015e" fillcolor="black" stroked="f" strokeweight=".35244mm">
                  <v:stroke joinstyle="miter"/>
                  <v:path arrowok="t" o:connecttype="custom" o:connectlocs="2921,1142;2540,2284;762,2538;0,888;1016,0;2794,1015" o:connectangles="0,0,0,0,0,0"/>
                </v:shape>
                <v:shape id="Freeform: Shape 2123329139" o:spid="_x0000_s1262" style="position:absolute;left:3426;top:1375;width:96;height:78;visibility:visible;mso-wrap-style:square;v-text-anchor:top" coordsize="9651,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" path="m6857,1163v254,888,-508,1396,-1142,1649c5460,2812,4953,2686,4826,3066,6857,4082,8000,5731,9651,7127r,635c6857,7762,4064,7001,2032,4843,1524,4462,635,4462,,3955,1016,2939,2794,3320,4191,3193,5207,2051,3048,1290,4318,401v508,,761,-508,1397,-381c6222,274,6604,655,6857,1036e" fillcolor="black" stroked="f" strokeweight=".35244mm">
                  <v:stroke joinstyle="miter"/>
                  <v:path arrowok="t" o:connecttype="custom" o:connectlocs="6857,1163;5715,2812;4826,3066;9651,7127;9651,7762;2032,4843;0,3955;4191,3193;4318,401;5715,20;6857,1036" o:connectangles="0,0,0,0,0,0,0,0,0,0,0"/>
                </v:shape>
                <v:shape id="Freeform: Shape 1536211479" o:spid="_x0000_s1263" style="position:absolute;left:3151;top:1377;width:28;height:27;visibility:visible;mso-wrap-style:square;v-text-anchor:top" coordsize="2852,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" path="m2852,994v,,-254,888,-381,1269c1963,2771,1328,2771,820,2517,439,2009,-196,1502,58,740,693,-402,2725,-148,2852,994e" fillcolor="black" stroked="f" strokeweight=".35244mm">
                  <v:stroke joinstyle="miter"/>
                  <v:path arrowok="t" o:connecttype="custom" o:connectlocs="2852,994;2471,2263;820,2517;58,740;2852,994" o:connectangles="0,0,0,0,0"/>
                </v:shape>
                <v:shape id="Freeform: Shape 1724118238" o:spid="_x0000_s1264" style="position:absolute;left:1433;top:1403;width:27;height:24;visibility:visible;mso-wrap-style:square;v-text-anchor:top" coordsize="2674,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" path="m2667,1194c2413,1956,2159,2336,1397,2463,762,2463,254,2209,,1575,,1067,254,686,381,306,1270,-329,2794,52,2667,1194e" fillcolor="black" stroked="f" strokeweight=".35244mm">
                  <v:stroke joinstyle="miter"/>
                  <v:path arrowok="t" o:connecttype="custom" o:connectlocs="2667,1194;1397,2463;0,1575;381,306;2667,1194" o:connectangles="0,0,0,0,0"/>
                </v:shape>
                <v:shape id="Freeform: Shape 132461972" o:spid="_x0000_s1265" style="position:absolute;left:1444;top:1403;width:78;height:80;visibility:visible;mso-wrap-style:square;v-text-anchor:top" coordsize="777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" path="m7780,127v,1142,-1143,1650,-1524,2792c5113,5457,2954,7742,33,7996,-220,7234,1049,6473,1303,5711,2573,3046,4986,1650,7272,r508,l7780,127xe" fillcolor="black" stroked="f" strokeweight=".35244mm">
                  <v:stroke joinstyle="miter"/>
                  <v:path arrowok="t" o:connecttype="custom" o:connectlocs="7780,127;6256,2919;33,7996;1303,5711;7272,0;7780,0" o:connectangles="0,0,0,0,0,0"/>
                </v:shape>
                <v:shape id="Freeform: Shape 1657759750" o:spid="_x0000_s1266" style="position:absolute;left:3128;top:1403;width:32;height:30;visibility:visible;mso-wrap-style:square;v-text-anchor:top" coordsize="3268,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" path="m3268,1162v,888,-762,1523,-1270,1776c1236,3192,728,2685,347,2304,-287,1669,94,1035,347,400v889,-888,2286,-127,2794,635e" fillcolor="black" stroked="f" strokeweight=".35244mm">
                  <v:stroke joinstyle="miter"/>
                  <v:path arrowok="t" o:connecttype="custom" o:connectlocs="3268,1162;1998,2938;347,2304;347,400;3141,1035" o:connectangles="0,0,0,0,0"/>
                </v:shape>
                <v:shape id="Freeform: Shape 478279516" o:spid="_x0000_s1267" style="position:absolute;left:3177;top:1411;width:31;height:26;visibility:visible;mso-wrap-style:square;v-text-anchor:top" coordsize="3174,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" path="m3175,1015v,889,-635,1523,-1397,1650c1651,2411,1270,2665,1016,2538,508,2284,,1777,,1142,381,761,508,127,1016,v762,,1905,,2032,888e" fillcolor="black" stroked="f" strokeweight=".35244mm">
                  <v:stroke joinstyle="miter"/>
                  <v:path arrowok="t" o:connecttype="custom" o:connectlocs="3175,1015;1778,2665;1016,2538;0,1142;1016,0;3048,888" o:connectangles="0,0,0,0,0,0"/>
                </v:shape>
                <v:shape id="Freeform: Shape 1392492305" o:spid="_x0000_s1268" style="position:absolute;left:1616;top:1411;width:25;height:25;visibility:visible;mso-wrap-style:square;v-text-anchor:top" coordsize="2556,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" path="m2556,819v,889,-508,1269,-1142,1650c778,2469,271,2088,17,1581,-111,819,525,439,906,58v889,-254,1142,381,1650,888e" fillcolor="black" stroked="f" strokeweight=".35244mm">
                  <v:stroke joinstyle="miter"/>
                  <v:path arrowok="t" o:connecttype="custom" o:connectlocs="2556,819;1414,2469;17,1581;906,58;2556,946" o:connectangles="0,0,0,0,0"/>
                </v:shape>
                <v:shape id="Freeform: Shape 2064511580" o:spid="_x0000_s1269" style="position:absolute;left:1664;top:1411;width:30;height:24;visibility:visible;mso-wrap-style:square;v-text-anchor:top" coordsize="292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" path="m2921,1142c2667,1904,2159,2284,1397,2411,889,2284,254,2158,,1523,,761,508,381,1016,v762,,1651,254,1778,1142e" fillcolor="black" stroked="f" strokeweight=".35244mm">
                  <v:stroke joinstyle="miter"/>
                  <v:path arrowok="t" o:connecttype="custom" o:connectlocs="2921,1142;1397,2411;0,1523;1016,0;2794,1142" o:connectangles="0,0,0,0,0"/>
                </v:shape>
                <v:shape id="Freeform: Shape 257851696" o:spid="_x0000_s1270" style="position:absolute;left:3308;top:1413;width:75;height:78;visibility:visible;mso-wrap-style:square;v-text-anchor:top" coordsize="7503,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" path="m6603,6338v,,1016,762,889,1269c6222,8115,5207,6719,4064,6465,2159,4562,889,2531,,246,762,-388,1397,373,2032,627,3809,2150,5460,4054,6477,6211e" fillcolor="black" stroked="f" strokeweight=".35244mm">
                  <v:stroke joinstyle="miter"/>
                  <v:path arrowok="t" o:connecttype="custom" o:connectlocs="6603,6338;7492,7607;4064,6465;0,246;2032,627;6477,6211" o:connectangles="0,0,0,0,0,0"/>
                </v:shape>
                <v:shape id="Freeform: Shape 1561736762" o:spid="_x0000_s1271" style="position:absolute;left:3372;top:1416;width:31;height:29;visibility:visible;mso-wrap-style:square;v-text-anchor:top" coordsize="3070,2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" path="m3038,635v,,127,1142,-127,1649c2404,3046,1515,2919,753,2792,372,2284,-264,1650,117,1015,372,381,1006,254,1515,v507,,889,381,1523,635e" fillcolor="black" stroked="f" strokeweight=".35244mm">
                  <v:stroke joinstyle="miter"/>
                  <v:path arrowok="t" o:connecttype="custom" o:connectlocs="3038,635;2911,2284;753,2792;117,1015;1515,0;3038,635" o:connectangles="0,0,0,0,0,0"/>
                </v:shape>
                <v:shape id="Freeform: Shape 1668468339" o:spid="_x0000_s1272" style="position:absolute;left:1740;top:1437;width:25;height:25;visibility:visible;mso-wrap-style:square;v-text-anchor:top" coordsize="2546,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" path="m2506,541v,,254,1523,-508,1903c1363,2571,347,2444,93,1556,-288,668,601,541,982,33,1617,-94,1998,160,2506,541e" fillcolor="black" stroked="f" strokeweight=".35244mm">
                  <v:stroke joinstyle="miter"/>
                  <v:path arrowok="t" o:connecttype="custom" o:connectlocs="2506,541;1998,2444;93,1556;982,33;2506,541" o:connectangles="0,0,0,0,0"/>
                </v:shape>
                <v:shape id="Freeform: Shape 1914794609" o:spid="_x0000_s1273" style="position:absolute;left:3165;top:1459;width:63;height:104;visibility:visible;mso-wrap-style:square;v-text-anchor:top" coordsize="6270,1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" path="m4114,3385c5129,4908,5891,6812,6145,8842v-254,508,381,1142,,1523l5891,10365c2463,7827,1701,4400,304,974,50,847,-77,466,50,212v762,-761,1270,762,2032,889l4240,3385r-126,xe" fillcolor="black" stroked="f" strokeweight=".35244mm">
                  <v:stroke joinstyle="miter"/>
                  <v:path arrowok="t" o:connecttype="custom" o:connectlocs="4114,3385;6145,8842;6145,10365;5891,10365;304,974;50,212;2082,1101;4240,3385" o:connectangles="0,0,0,0,0,0,0,0"/>
                </v:shape>
                <v:shape id="Freeform: Shape 17621118" o:spid="_x0000_s1274" style="position:absolute;left:1756;top:1459;width:109;height:33;visibility:visible;mso-wrap-style:square;v-text-anchor:top" coordsize="10920,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" path="m10921,801v,,,127,,127c7873,3086,3556,4355,,2324,,2070,,1690,381,1563,2667,801,4826,-214,7111,40r3683,634l10921,801xe" fillcolor="black" stroked="f" strokeweight=".35244mm">
                  <v:stroke joinstyle="miter"/>
                  <v:path arrowok="t" o:connecttype="custom" o:connectlocs="10921,801;10921,928;0,2324;381,1563;7111,40;10794,674" o:connectangles="0,0,0,0,0,0"/>
                </v:shape>
                <v:shape id="Freeform: Shape 527964161" o:spid="_x0000_s1275" style="position:absolute;left:1589;top:1464;width:101;height:70;visibility:visible;mso-wrap-style:square;v-text-anchor:top" coordsize="10032,7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" path="m10032,635c7365,2284,5079,5457,1778,6219,1143,6473,762,7361,,6853,1397,2665,5968,381,10032,r,635xe" fillcolor="black" stroked="f" strokeweight=".35244mm">
                  <v:stroke joinstyle="miter"/>
                  <v:path arrowok="t" o:connecttype="custom" o:connectlocs="10032,635;1778,6219;0,6853;10032,0;10032,635" o:connectangles="0,0,0,0,0"/>
                </v:shape>
                <v:shape id="Freeform: Shape 734853621" o:spid="_x0000_s1276" style="position:absolute;left:3132;top:1498;width:28;height:27;visibility:visible;mso-wrap-style:square;v-text-anchor:top" coordsize="2793,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" path="m2794,761v,,,1523,-635,1650c1778,2792,1016,2792,762,2411,,2158,,1396,,888,254,381,762,254,1143,v635,127,1270,127,1651,761e" fillcolor="black" stroked="f" strokeweight=".35244mm">
                  <v:stroke joinstyle="miter"/>
                  <v:path arrowok="t" o:connecttype="custom" o:connectlocs="2794,761;2159,2411;762,2411;0,888;1143,0;2794,761" o:connectangles="0,0,0,0,0,0"/>
                </v:shape>
                <v:shape id="Freeform: Shape 248233014" o:spid="_x0000_s1277" style="position:absolute;left:2995;top:1507;width:102;height:26;visibility:visible;mso-wrap-style:square;v-text-anchor:top" coordsize="10158,2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" path="m10159,296c9651,1438,8381,1946,7365,2327,4699,3215,2413,2073,,1438,,804,889,1058,1270,677,3809,169,6476,-338,9143,296v254,-127,762,-254,1016,e" fillcolor="black" stroked="f" strokeweight=".35244mm">
                  <v:stroke joinstyle="miter"/>
                  <v:path arrowok="t" o:connecttype="custom" o:connectlocs="10159,296;7365,2327;0,1438;1270,677;9143,296;10159,296" o:connectangles="0,0,0,0,0,0"/>
                </v:shape>
                <v:shape id="Freeform: Shape 1476218996" o:spid="_x0000_s1278" style="position:absolute;left:1662;top:1520;width:29;height:26;visibility:visible;mso-wrap-style:square;v-text-anchor:top" coordsize="2932,2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" path="m2806,1269v,,-254,1015,-889,1269c1409,2792,901,2538,393,2284,266,1777,-242,1396,139,888,266,381,901,254,1409,v762,,1397,508,1524,1269e" fillcolor="black" stroked="f" strokeweight=".35244mm">
                  <v:stroke joinstyle="miter"/>
                  <v:path arrowok="t" o:connecttype="custom" o:connectlocs="2806,1269;1917,2538;393,2284;139,888;1409,0;2933,1269" o:connectangles="0,0,0,0,0,0"/>
                </v:shape>
                <v:shape id="Freeform: Shape 1765014456" o:spid="_x0000_s1279" style="position:absolute;left:1705;top:1528;width:30;height:27;visibility:visible;mso-wrap-style:square;v-text-anchor:top" coordsize="3026,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" path="m3026,1142v,,-508,1142,-1143,1523c1248,2792,740,2538,359,2158,105,1650,-149,1142,105,635,232,254,740,127,1248,v762,,1524,635,1778,1269e" fillcolor="black" stroked="f" strokeweight=".35244mm">
                  <v:stroke joinstyle="miter"/>
                  <v:path arrowok="t" o:connecttype="custom" o:connectlocs="3026,1142;1883,2665;359,2158;105,635;1248,0;3026,1269" o:connectangles="0,0,0,0,0,0"/>
                </v:shape>
                <v:shape id="Freeform: Shape 423912406" o:spid="_x0000_s1280" style="position:absolute;left:3114;top:1534;width:34;height:33;visibility:visible;mso-wrap-style:square;v-text-anchor:top" coordsize="334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" path="m3219,1250v,,-255,1016,-508,1523c2330,3281,1568,3408,1060,3027,552,3027,298,2266,171,1885,-337,1250,425,870,679,362v889,-761,2285,-254,2666,888e" fillcolor="black" stroked="f" strokeweight=".35244mm">
                  <v:stroke joinstyle="miter"/>
                  <v:path arrowok="t" o:connecttype="custom" o:connectlocs="3219,1250;2711,2773;1060,3027;171,1885;679,362;3345,1250" o:connectangles="0,0,0,0,0,0"/>
                </v:shape>
                <v:shape id="Freeform: Shape 1517624276" o:spid="_x0000_s1281" style="position:absolute;left:3155;top:1538;width:27;height:30;visibility:visible;mso-wrap-style:square;v-text-anchor:top" coordsize="2668,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" path="m2506,693v,,254,762,127,1143c2125,2216,1871,3232,982,2851,474,2978,220,2343,93,2216,-161,1455,93,313,982,59v635,-254,1143,381,1524,634e" fillcolor="black" stroked="f" strokeweight=".35244mm">
                  <v:stroke joinstyle="miter"/>
                  <v:path arrowok="t" o:connecttype="custom" o:connectlocs="2506,693;2633,1836;982,2851;93,2216;982,59;2506,693" o:connectangles="0,0,0,0,0,0"/>
                </v:shape>
                <v:shape id="Freeform: Shape 1039055225" o:spid="_x0000_s1282" style="position:absolute;left:1677;top:1558;width:31;height:32;visibility:visible;mso-wrap-style:square;v-text-anchor:top" coordsize="3079,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" path="m3048,1015v127,889,-128,1650,-762,2158c1397,3300,381,3300,,2284,,1523,,508,889,v762,,1651,,2031,1015e" fillcolor="black" stroked="f" strokeweight=".35244mm">
                  <v:stroke joinstyle="miter"/>
                  <v:path arrowok="t" o:connecttype="custom" o:connectlocs="3048,1015;2286,3173;0,2284;889,0;2920,1015" o:connectangles="0,0,0,0,0"/>
                </v:shape>
                <v:shape id="Freeform: Shape 29659391" o:spid="_x0000_s1283" style="position:absolute;left:1686;top:1564;width:65;height:70;visibility:visible;mso-wrap-style:square;v-text-anchor:top" coordsize="6476,6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" path="m6476,c6349,2158,5841,4823,3682,6092,2412,6346,1270,7488,,6726l,6346c1651,4061,4571,2284,6476,127e" fillcolor="black" stroked="f" strokeweight=".35244mm">
                  <v:stroke joinstyle="miter"/>
                  <v:path arrowok="t" o:connecttype="custom" o:connectlocs="6476,0;3682,6092;0,6726;0,6346;6476,127" o:connectangles="0,0,0,0,0"/>
                </v:shape>
                <v:shape id="Freeform: Shape 416173654" o:spid="_x0000_s1284" style="position:absolute;left:2996;top:1571;width:30;height:27;visibility:visible;mso-wrap-style:square;v-text-anchor:top" coordsize="2920,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" path="m2921,1142v,,-254,889,-508,1269c1905,2919,1143,2665,508,2411,,2158,-127,1396,127,888,254,381,762,127,1143,v635,,1270,508,1651,1015e" fillcolor="black" stroked="f" strokeweight=".35244mm">
                  <v:stroke joinstyle="miter"/>
                  <v:path arrowok="t" o:connecttype="custom" o:connectlocs="2921,1142;2413,2411;508,2411;127,888;1143,0;2794,1015" o:connectangles="0,0,0,0,0,0"/>
                </v:shape>
                <v:shape id="Freeform: Shape 313226371" o:spid="_x0000_s1285" style="position:absolute;left:1789;top:1575;width:49;height:104;visibility:visible;mso-wrap-style:square;v-text-anchor:top" coordsize="4952,1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" path="m3937,4271v1015,1777,507,4189,1015,6092c3682,10490,3048,9094,2286,8333,635,6048,889,2875,,210,127,-44,381,-44,508,83,1651,845,2540,2368,3429,3383v-128,508,508,508,380,1015e" fillcolor="black" stroked="f" strokeweight=".35244mm">
                  <v:stroke joinstyle="miter"/>
                  <v:path arrowok="t" o:connecttype="custom" o:connectlocs="3937,4271;4952,10363;2286,8333;0,210;508,83;3429,3383;3809,4398" o:connectangles="0,0,0,0,0,0,0"/>
                </v:shape>
                <v:shape id="Freeform: Shape 1380389830" o:spid="_x0000_s1286" style="position:absolute;left:3038;top:1579;width:26;height:21;visibility:visible;mso-wrap-style:square;v-text-anchor:top" coordsize="2597,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" path="m2598,982v,,-762,761,-1143,1142c947,2124,439,1870,58,1489,-196,728,439,474,820,93v762,-254,1524,,1778,889e" fillcolor="black" stroked="f" strokeweight=".35244mm">
                  <v:stroke joinstyle="miter"/>
                  <v:path arrowok="t" o:connecttype="custom" o:connectlocs="2598,982;1455,2124;58,1489;820,93;2598,982" o:connectangles="0,0,0,0,0"/>
                </v:shape>
                <v:shape id="Freeform: Shape 659707044" o:spid="_x0000_s1287" style="position:absolute;left:3105;top:1588;width:50;height:75;visibility:visible;mso-wrap-style:square;v-text-anchor:top" coordsize="4971,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" path="m4972,6853v,,,762,-508,508l4210,7361c2051,5330,-235,3046,19,l527,c2559,1650,4972,3680,4972,6853e" fillcolor="black" stroked="f" strokeweight=".35244mm">
                  <v:stroke joinstyle="miter"/>
                  <v:path arrowok="t" o:connecttype="custom" o:connectlocs="4972,6853;4464,7361;4210,7361;19,0;527,0;4972,6853" o:connectangles="0,0,0,0,0,0"/>
                </v:shape>
                <v:shape id="Freeform: Shape 270794186" o:spid="_x0000_s1288" style="position:absolute;left:3068;top:1622;width:30;height:27;visibility:visible;mso-wrap-style:square;v-text-anchor:top" coordsize="3047,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" path="m3048,1073v,,-254,1142,-762,1523c1397,2849,127,2722,,1580,,819,762,438,1143,57v889,-254,1524,381,1905,1016e" fillcolor="black" stroked="f" strokeweight=".35244mm">
                  <v:stroke joinstyle="miter"/>
                  <v:path arrowok="t" o:connecttype="custom" o:connectlocs="3048,1073;2286,2596;0,1580;1143,57;3048,1073" o:connectangles="0,0,0,0,0"/>
                </v:shape>
                <v:shape id="Freeform: Shape 866326905" o:spid="_x0000_s1289" style="position:absolute;left:2985;top:1633;width:67;height:81;visibility:visible;mso-wrap-style:square;v-text-anchor:top" coordsize="6669,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" path="m6223,1650c5079,4569,2159,5965,254,8122,-127,7869,,7234,127,6980,889,4061,3175,1142,6095,v1270,127,,1015,254,1650e" fillcolor="black" stroked="f" strokeweight=".35244mm">
                  <v:stroke joinstyle="miter"/>
                  <v:path arrowok="t" o:connecttype="custom" o:connectlocs="6223,1650;254,8122;127,6980;6095,0;6349,1650" o:connectangles="0,0,0,0,0"/>
                </v:shape>
                <v:shape id="Freeform: Shape 2124168272" o:spid="_x0000_s1290" style="position:absolute;left:3076;top:1663;width:28;height:23;visibility:visible;mso-wrap-style:square;v-text-anchor:top" coordsize="2793,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" path="m2794,913v,761,-635,1015,-1143,1396c1016,2309,381,2055,,1420,,659,508,405,1016,24v762,-127,1524,254,1778,889e" fillcolor="black" stroked="f" strokeweight=".35244mm">
                  <v:stroke joinstyle="miter"/>
                  <v:path arrowok="t" o:connecttype="custom" o:connectlocs="2794,913;1651,2309;0,1420;1016,24;2794,913" o:connectangles="0,0,0,0,0"/>
                </v:shape>
                <v:shape id="Freeform: Shape 1563854137" o:spid="_x0000_s1291" style="position:absolute;left:2285;top:266;width:267;height:38;visibility:visible;mso-wrap-style:square;v-text-anchor:top" coordsize="26667,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" path="m24762,635r-889,c21588,635,23493,3300,24762,3300v1524,,1524,-2665,,-2665m17905,3427v2159,,,-2666,-1143,-2666l14604,761v-2287,,-128,2666,1015,2666l17905,3427xm8635,3427v2286,,127,-2666,-1143,-2666l5333,761v-2285,,-127,2666,1016,2666l8635,3427xm24762,v1017,,1905,888,1905,1904c26667,2919,25779,3807,24762,3807r-22857,c889,3807,,2919,,1904,,888,889,,1905,l24762,xe" fillcolor="black" stroked="f" strokeweight=".35244mm">
                  <v:stroke joinstyle="miter"/>
                  <v:path arrowok="t" o:connecttype="custom" o:connectlocs="24762,635;23873,635;24762,3300;24762,635;17905,3427;16762,761;14604,761;15619,3427;17905,3427;8635,3427;7492,761;5333,761;6349,3427;8635,3427;24762,0;26667,1904;24762,3807;1905,3807;0,1904;1905,0;24762,0" o:connectangles="0,0,0,0,0,0,0,0,0,0,0,0,0,0,0,0,0,0,0,0,0"/>
                </v:shape>
                <v:shape id="Freeform: Shape 1542223489" o:spid="_x0000_s1292" style="position:absolute;left:2496;top:527;width:121;height:195;visibility:visible;mso-wrap-style:square;v-text-anchor:top" coordsize="12064,1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" path="m3810,9265v,1015,1397,380,2413,380c7238,9645,8635,10280,8635,9265v,-1396,-1397,-889,-2412,-889c5207,8376,3810,7869,3810,9265t4190,2411c9016,11676,9016,10280,9016,9138v,-2665,-2031,,-3174,-2539c5080,8757,2921,6726,2921,9011v,1523,,2538,1524,2538l7874,11549r126,127xm1651,l5968,1650,10286,,8635,6473r3429,-762l10921,9645r1143,3681l9016,12564r1270,6854l5968,17768,1651,19418,3429,12564,,13580,889,9645,,5965r3302,508l1651,xe" fillcolor="black" stroked="f" strokeweight=".35244mm">
                  <v:stroke joinstyle="miter"/>
                  <v:path arrowok="t" o:connecttype="custom" o:connectlocs="3810,9265;6223,9645;8635,9265;6223,8376;3810,9265;8000,11676;9016,9138;5842,6599;2921,9011;4445,11549;7874,11549;1651,0;5968,1650;10286,0;8635,6473;12064,5711;10921,9645;12064,13326;9016,12564;10286,19418;5968,17768;1651,19418;3429,12564;0,13580;889,9645;0,5965;3302,6473;1651,0" o:connectangles="0,0,0,0,0,0,0,0,0,0,0,0,0,0,0,0,0,0,0,0,0,0,0,0,0,0,0,0"/>
                </v:shape>
              </v:group>
              <v:shape id="Freeform: Shape 1937729747" o:spid="_x0000_s1293" style="position:absolute;left:2403;top:593;width:28;height:30;visibility:visible;mso-wrap-style:square;v-text-anchor:top" coordsize="2793,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" path="m889,761l127,635r381,761l,1904r762,127l762,2919r635,-508l2032,2919r,-888l2794,1904,2286,1396,2540,635,1778,761,1397,,889,761xe" fillcolor="black" stroked="f" strokeweight=".35244mm">
                <v:stroke joinstyle="miter"/>
                <v:path arrowok="t" o:connecttype="custom" o:connectlocs="889,761;127,635;508,1396;0,1904;762,2031;762,2919;1397,2411;2032,2919;2032,2031;2794,1904;2286,1396;2540,635;1778,761;1397,0;889,761" o:connectangles="0,0,0,0,0,0,0,0,0,0,0,0,0,0,0"/>
              </v:shape>
              <v:shape id="Freeform: Shape 2044705128" o:spid="_x0000_s1294" style="position:absolute;left:2369;top:637;width:29;height:29;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" path="m1016,761r-762,l635,1396,,2031r762,127l762,2919r635,-508l2159,2919r,-761l2921,2031,2286,1396,2667,761r-762,l1397,,1016,761xe" fillcolor="black" stroked="f" strokeweight=".35244mm">
                <v:stroke joinstyle="miter"/>
                <v:path arrowok="t" o:connecttype="custom" o:connectlocs="1016,761;254,761;635,1396;0,2031;762,2158;762,2919;1397,2411;2159,2919;2159,2158;2921,2031;2286,1396;2667,761;1905,761;1397,0;1016,761" o:connectangles="0,0,0,0,0,0,0,0,0,0,0,0,0,0,0"/>
              </v:shape>
              <v:shape id="Freeform: Shape 935020252" o:spid="_x0000_s1295" style="position:absolute;left:2426;top:631;width:29;height:30;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" path="m1016,761l254,635r381,761l,1904r762,127l762,2919r635,-508l2159,2919r,-888l2921,1904,2286,1396,2667,635,1905,761,1397,,1016,761xe" fillcolor="black" stroked="f" strokeweight=".35244mm">
                <v:stroke joinstyle="miter"/>
                <v:path arrowok="t" o:connecttype="custom" o:connectlocs="1016,761;254,635;635,1396;0,1904;762,2031;762,2919;1397,2411;2159,2919;2159,2031;2921,1904;2286,1396;2667,635;1905,761;1397,0;1016,761" o:connectangles="0,0,0,0,0,0,0,0,0,0,0,0,0,0,0"/>
              </v:shape>
              <v:shape id="Freeform: Shape 1559330565" o:spid="_x0000_s1296" style="position:absolute;left:2436;top:676;width:17;height:16;visibility:visible;mso-wrap-style:square;v-text-anchor:top" coordsize="1650,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" path="m508,508r-381,l381,888,,1142r381,127l381,1650,762,1396r381,254l1143,1269r508,-127l1270,888,1524,508r-508,l762,,508,508xe" fillcolor="black" stroked="f" strokeweight=".35244mm">
                <v:stroke joinstyle="miter"/>
                <v:path arrowok="t" o:connecttype="custom" o:connectlocs="508,508;127,508;381,888;0,1142;381,1269;381,1650;762,1396;1143,1650;1143,1269;1651,1142;1270,888;1524,508;1016,508;762,0;508,508" o:connectangles="0,0,0,0,0,0,0,0,0,0,0,0,0,0,0"/>
              </v:shape>
              <v:shape id="Freeform: Shape 617293029" o:spid="_x0000_s1297" style="position:absolute;left:2375;top:680;width:49;height:50;visibility:visible;mso-wrap-style:square;v-text-anchor:top" coordsize="4825,5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" path="m1651,1396l254,1269,889,2411,,3427r1143,253l1143,5077,2413,4188r1143,889l3556,3680,4826,3427,3809,2411,4445,1269,3175,1396,2413,,1651,1396xe" fillcolor="black" stroked="f" strokeweight=".35244mm">
                <v:stroke joinstyle="miter"/>
                <v:path arrowok="t" o:connecttype="custom" o:connectlocs="1651,1396;254,1269;889,2411;0,3427;1143,3680;1143,5077;2413,4188;3556,5077;3556,3680;4826,3427;3809,2411;4445,1269;3175,1396;2413,0;1651,1396" o:connectangles="0,0,0,0,0,0,0,0,0,0,0,0,0,0,0"/>
              </v:shape>
              <v:shape id="Freeform: Shape 1116163522" o:spid="_x0000_s1298" style="position:absolute;left:2295;width:239;height:234;visibility:visible;mso-wrap-style:square;v-text-anchor:top" coordsize="23873,23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" path="m11937,l9143,6726,2286,4696r3555,6218l,15103r6984,1142l6603,23479r5334,-4823l17270,23479r-507,-7234l23874,15103,18032,10914,21461,4696,14604,6726,11937,xe" fillcolor="black" stroked="f" strokeweight=".35244mm">
                <v:stroke joinstyle="miter"/>
                <v:path arrowok="t" o:connecttype="custom" o:connectlocs="11937,0;9143,6726;2286,4696;5841,10914;0,15102;6984,16244;6603,23478;11937,18655;17270,23478;16763,16244;23874,15102;18032,10914;21461,4696;14604,6726;11937,0" o:connectangles="0,0,0,0,0,0,0,0,0,0,0,0,0,0,0"/>
              </v:shape>
              <v:group id="Graphic 1" o:spid="_x0000_s1299" style="position:absolute;left:1302;top:451;width:1668;height:1378" coordorigin="130288,45178" coordsize="166773,137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">
                <v:shape id="Freeform: Shape 1358906696" o:spid="_x0000_s1300" style="position:absolute;left:206227;top:148866;width:10653;height:10481;visibility:visible;mso-wrap-style:square;v-text-anchor:top" coordsize="10653,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" path="m10413,508c9651,761,9270,1015,9524,1904r1016,4061c10667,6726,10794,7869,10286,8630v-635,888,-1905,1396,-2794,1650c6857,10407,5333,10661,4190,10280,3429,9899,2920,9645,2540,8249l1524,3934c1270,2919,889,2919,,3046l,2665v,,5079,-1269,5079,-1269l5079,1650c4190,1904,3683,2031,3937,3173l4952,7488v127,761,636,2538,2794,1904c10413,8757,10032,6853,9778,5965l8889,2031c8762,1269,8381,888,7111,1142r,-381c7111,761,10413,,10413,r,254l10413,508xe" fillcolor="black" stroked="f" strokeweight=".35244mm">
                  <v:stroke joinstyle="miter"/>
                  <v:path arrowok="t" o:connecttype="custom" o:connectlocs="10413,508;9524,1904;10540,5965;10286,8630;7492,10280;4190,10280;2540,8249;1524,3934;0,3046;0,2665;5079,1396;5079,1650;3937,3173;4952,7488;7746,9392;9778,5965;8889,2031;7111,1142;7111,761;10413,0;10413,254" o:connectangles="0,0,0,0,0,0,0,0,0,0,0,0,0,0,0,0,0,0,0,0,0"/>
                </v:shape>
                <v:shape id="Freeform: Shape 2079227575" o:spid="_x0000_s1301" style="position:absolute;left:218132;top:147470;width:7829;height:10279;visibility:visible;mso-wrap-style:square;v-text-anchor:top" coordsize="7829,1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" path="m6254,2665c5746,1777,4477,508,2699,1015,1937,1142,1175,1777,1302,2538v127,635,508,889,1905,1142l5619,4061v,,1905,635,2159,2031c8032,7234,7397,9011,4603,9645v-1396,381,-2285,,-2666,127c1683,9772,1556,10026,1556,10280r-381,c1175,10280,540,7234,540,7234r381,c1556,8376,2699,9645,4730,9138,6635,8757,6381,7488,6381,7234,6254,6346,5365,6219,4349,6092r-1142,c413,5457,159,4315,32,3807,-95,3046,32,1142,2826,508v1270,-254,2032,,2539,c5746,508,5746,254,5746,r508,c6254,,6889,2665,6889,2665r-381,l6254,2665xe" fillcolor="black" stroked="f" strokeweight=".35244mm">
                  <v:stroke joinstyle="miter"/>
                  <v:path arrowok="t" o:connecttype="custom" o:connectlocs="6254,2665;2699,1015;1302,2538;3207,3680;5619,4061;7778,6092;4603,9645;1937,9772;1556,10280;1175,10280;540,7234;921,7234;4730,9138;6381,7234;4349,6092;3207,6092;32,3807;2826,508;5365,508;5746,0;6254,0;6889,2665;6508,2665" o:connectangles="0,0,0,0,0,0,0,0,0,0,0,0,0,0,0,0,0,0,0,0,0,0,0"/>
                </v:shape>
                <v:shape id="Freeform: Shape 546772" o:spid="_x0000_s1302" style="position:absolute;left:226037;top:146201;width:9651;height:9518;visibility:visible;mso-wrap-style:square;v-text-anchor:top" coordsize="9651,9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" path="m8381,9011l2794,9518r,-380c3937,9011,4318,8884,4190,7742l3556,888c2540,1015,889,1269,762,3427r-508,c254,3427,,888,,888l9397,r254,2665l9143,2665c8635,635,6984,761,5968,761r635,6854c6603,8757,7111,8757,8254,8630r,381l8381,9011xe" fillcolor="black" stroked="f" strokeweight=".35244mm">
                  <v:stroke joinstyle="miter"/>
                  <v:path arrowok="t" o:connecttype="custom" o:connectlocs="8381,9011;2794,9518;2794,9138;4190,7742;3556,888;762,3427;254,3427;0,888;9397,0;9651,2665;9143,2665;5968,761;6603,7615;8254,8630;8254,9011" o:connectangles="0,0,0,0,0,0,0,0,0,0,0,0,0,0,0"/>
                </v:shape>
                <v:shape id="Freeform: Shape 361826079" o:spid="_x0000_s1303" style="position:absolute;left:236704;top:146201;width:10794;height:9137;visibility:visible;mso-wrap-style:square;v-text-anchor:top" coordsize="1079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" path="m4064,4442v2032,,2920,-254,2920,-2031c6984,1142,6349,508,5079,508v-889,,-889,127,-1015,507l4064,4442xm10794,9011r-3175,c7619,9011,4445,4823,4445,4823r-381,l4064,7361v,1015,254,1142,1270,1269l5334,9011v,,-5334,,-5334,l,8630v1143,,1397,,1397,-1142l1397,1650c1524,508,1016,508,127,381l127,,5207,c6349,127,9651,254,9524,2538v,1650,-1651,2031,-2540,2158l10032,8503v,,508,254,635,254l10667,9138r127,-127xe" fillcolor="black" stroked="f" strokeweight=".35244mm">
                  <v:stroke joinstyle="miter"/>
                  <v:path arrowok="t" o:connecttype="custom" o:connectlocs="4064,4442;6984,2411;5079,508;4064,1015;4064,4442;10794,9011;7619,9011;4445,4823;4064,4823;4064,7361;5334,8630;5334,9011;0,9011;0,8630;1397,7488;1397,1650;127,381;127,0;5207,0;9524,2538;6984,4696;10032,8503;10667,8757;10667,9138" o:connectangles="0,0,0,0,0,0,0,0,0,0,0,0,0,0,0,0,0,0,0,0,0,0,0,0"/>
                </v:shape>
                <v:shape id="Freeform: Shape 42765625" o:spid="_x0000_s1304" style="position:absolute;left:247117;top:147216;width:10666;height:9772;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" path="m6349,5711l5207,2411,3301,5330r3048,381xm10667,9392l5588,8757r,-381c6603,8376,6857,8376,6984,7995v,-380,-381,-1396,-508,-1776l2920,5838v-507,888,-888,1396,-888,1650c2032,7995,2667,8122,3175,8249r,381c3175,8630,,8249,,8249l,7995v889,,1143,-380,1778,-1269l6095,r381,c6476,,9143,7361,9143,7361v508,1523,762,2031,1524,2031l10667,9772r,-380xe" fillcolor="black" stroked="f" strokeweight=".35244mm">
                  <v:stroke joinstyle="miter"/>
                  <v:path arrowok="t" o:connecttype="custom" o:connectlocs="6349,5711;5207,2411;3301,5330;6349,5711;10667,9392;5588,8757;5588,8376;6984,7995;6476,6219;2920,5838;2032,7488;3175,8249;3175,8630;0,8249;0,7995;1778,6726;6095,0;6476,0;9143,7361;10667,9392;10667,9772" o:connectangles="0,0,0,0,0,0,0,0,0,0,0,0,0,0,0,0,0,0,0,0,0"/>
                </v:shape>
                <v:shape id="Freeform: Shape 2109116916" o:spid="_x0000_s1305" style="position:absolute;left:258038;top:148104;width:10032;height:10533;visibility:visible;mso-wrap-style:square;v-text-anchor:top" coordsize="10032,1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" path="m8889,10280l,8630,,8376v1016,,1397,,1524,-634l2667,1523c2794,635,2159,508,1524,381l1524,v,,5461,1015,5461,1015l6985,1396c5842,1269,5334,1142,5207,2284l4064,8376v,,254,762,1270,1016c7619,9772,8762,8884,9651,7615r381,c10032,7615,8889,10534,8889,10534r,-254xe" fillcolor="black" stroked="f" strokeweight=".35244mm">
                  <v:stroke joinstyle="miter"/>
                  <v:path arrowok="t" o:connecttype="custom" o:connectlocs="8889,10280;0,8630;0,8376;1524,7742;2667,1523;1524,381;1524,0;6985,1015;6985,1396;5207,2284;4064,8376;5334,9392;9651,7615;10032,7615;8889,10534" o:connectangles="0,0,0,0,0,0,0,0,0,0,0,0,0,0,0"/>
                </v:shape>
                <v:shape id="Freeform: Shape 1716090968" o:spid="_x0000_s1306" style="position:absolute;left:267562;top:150008;width:7111;height:9772;visibility:visible;mso-wrap-style:square;v-text-anchor:top" coordsize="711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" path="m5334,9772l,8630,,8376v889,,1524,127,1651,-634l2921,1523c3048,635,2413,508,1651,254l1651,v,,5460,1142,5460,1142l7111,1396v-762,,-1523,-254,-1650,635l4191,8249v-127,889,381,1016,1270,1269l5461,9772r-127,xe" fillcolor="black" stroked="f" strokeweight=".35244mm">
                  <v:stroke joinstyle="miter"/>
                  <v:path arrowok="t" o:connecttype="custom" o:connectlocs="5334,9772;0,8630;0,8376;1651,7742;2921,1523;1651,254;1651,0;7111,1142;7111,1396;5461,2031;4191,8249;5461,9518;5461,9772" o:connectangles="0,0,0,0,0,0,0,0,0,0,0,0,0"/>
                </v:shape>
                <v:shape id="Freeform: Shape 1760699306" o:spid="_x0000_s1307" style="position:absolute;left:273150;top:151404;width:10666;height:9772;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" path="m6223,6219l4953,2919,3175,5965r3048,254xm10667,9772l5588,9265r,-381c6604,8884,6857,8884,6857,8503v,-381,-380,-1396,-508,-1777l2794,6346v-508,888,-889,1396,-889,1649c1905,8503,2667,8630,3175,8630r,381c3175,9011,,8630,,8630l,8249v889,,1143,-380,1778,-1396l5968,r381,c6349,,9143,7361,9143,7361v508,1523,762,1904,1524,2031l10667,9772xe" fillcolor="black" stroked="f" strokeweight=".35244mm">
                  <v:stroke joinstyle="miter"/>
                  <v:path arrowok="t" o:connecttype="custom" o:connectlocs="6223,6219;4953,2919;3175,5965;6223,6219;10667,9772;5588,9265;5588,8884;6857,8503;6349,6726;2794,6346;1905,7995;3175,8630;3175,9011;0,8630;0,8249;1778,6853;5968,0;6349,0;9143,7361;10667,9392;10667,9772" o:connectangles="0,0,0,0,0,0,0,0,0,0,0,0,0,0,0,0,0,0,0,0,0"/>
                </v:shape>
                <v:shape id="Freeform: Shape 449240028" o:spid="_x0000_s1308" style="position:absolute;left:238101;top:52031;width:5587;height:5837;visibility:visible;mso-wrap-style:square;v-text-anchor:top" coordsize="5587,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" path="m2793,3554v-888,,-2158,634,-2158,-508c635,1523,1651,1904,2667,1904v1015,,2412,-381,2412,1142c5079,4188,3809,3554,2920,3554m5587,2919c5587,-254,3809,2665,2793,,2031,2284,,381,,2792v,888,254,1523,635,1777l635,5457v,,254,381,381,381l4318,5838v,,381,-127,381,-381l4699,4442v,,634,-888,634,-1650e" fillcolor="black" stroked="f" strokeweight=".35244mm">
                  <v:stroke joinstyle="miter"/>
                  <v:path arrowok="t" o:connecttype="custom" o:connectlocs="2793,3554;635,3046;2667,1904;5079,3046;2920,3554;5587,2919;2793,0;0,2792;635,4569;635,5457;1016,5838;4318,5838;4699,5457;4699,4442;5333,2792" o:connectangles="0,0,0,0,0,0,0,0,0,0,0,0,0,0,0"/>
                </v:shape>
                <v:shape id="Freeform: Shape 1520314681" o:spid="_x0000_s1309" style="position:absolute;left:269848;top:91248;width:2793;height:2538;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" path="m1397,2538v762,,1396,-507,1396,-1269c2793,508,2159,,1397,,635,,,635,,1269v,635,635,1269,1397,1269e" fillcolor="black" stroked="f" strokeweight=".35244mm">
                  <v:stroke joinstyle="miter"/>
                  <v:path arrowok="t" o:connecttype="custom" o:connectlocs="1397,2538;2793,1269;1397,0;0,1269;1397,2538" o:connectangles="0,0,0,0,0"/>
                </v:shape>
                <v:shape id="Freeform: Shape 1054810559" o:spid="_x0000_s1310" style="position:absolute;left:263753;top:46955;width:1396;height:2157;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" path="m635,c635,,,1142,,1396v,381,254,762,762,762c1270,2158,1397,1777,1397,1396,1397,1396,762,,762,e" fillcolor="black" stroked="f" strokeweight=".35244mm">
                  <v:stroke joinstyle="miter"/>
                  <v:path arrowok="t" o:connecttype="custom" o:connectlocs="635,0;0,1396;762,2158;1397,1396;762,0" o:connectangles="0,0,0,0,0"/>
                </v:shape>
                <v:shape id="Freeform: Shape 812909986" o:spid="_x0000_s1311" style="position:absolute;left:217275;top:46955;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1843258331" o:spid="_x0000_s1312" style="position:absolute;left:228831;top:46955;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" path="m635,c635,,,1142,,1396v,381,254,762,635,762c1016,2158,1270,1777,1270,1396,1270,1396,635,,635,e" fillcolor="black" stroked="f" strokeweight=".35244mm">
                  <v:stroke joinstyle="miter"/>
                  <v:path arrowok="t" o:connecttype="custom" o:connectlocs="635,0;0,1396;635,2158;1270,1396;635,0" o:connectangles="0,0,0,0,0"/>
                </v:shape>
                <v:shape id="Freeform: Shape 342499571" o:spid="_x0000_s1313" style="position:absolute;left:240513;top:46955;width:1397;height:2157;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" path="m635,c635,,,1142,,1396v,381,254,762,762,762c1270,2158,1397,1777,1397,1396,1397,1396,762,,762,e" fillcolor="black" stroked="f" strokeweight=".35244mm">
                  <v:stroke joinstyle="miter"/>
                  <v:path arrowok="t" o:connecttype="custom" o:connectlocs="635,0;0,1396;762,2158;1397,1396;762,0" o:connectangles="0,0,0,0,0"/>
                </v:shape>
                <v:shape id="Freeform: Shape 1067914211" o:spid="_x0000_s1314" style="position:absolute;left:252069;top:46955;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" path="m635,c635,,,1142,,1396v,381,254,762,635,762c1016,2158,1270,1777,1270,1396,1270,1396,635,,635,e" fillcolor="black" stroked="f" strokeweight=".35244mm">
                  <v:stroke joinstyle="miter"/>
                  <v:path arrowok="t" o:connecttype="custom" o:connectlocs="635,0;0,1396;635,2158;1270,1396;635,0" o:connectangles="0,0,0,0,0"/>
                </v:shape>
                <v:shape id="Freeform: Shape 491588322" o:spid="_x0000_s1315" style="position:absolute;left:217275;top:62946;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" path="m635,v,,635,1142,635,1396c1270,1777,1016,2158,635,2158,254,2158,,1777,,1396,,1396,762,,762,e" fillcolor="black" stroked="f" strokeweight=".35244mm">
                  <v:stroke joinstyle="miter"/>
                  <v:path arrowok="t" o:connecttype="custom" o:connectlocs="635,0;1270,1396;635,2158;0,1396;762,0" o:connectangles="0,0,0,0,0"/>
                </v:shape>
                <v:shape id="Freeform: Shape 606350708" o:spid="_x0000_s1316" style="position:absolute;left:217275;top:78429;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" path="m635,v,,635,1142,635,1396c1270,1777,1016,2158,635,2158,254,2158,,1777,,1396,,1396,762,,762,e" fillcolor="black" stroked="f" strokeweight=".35244mm">
                  <v:stroke joinstyle="miter"/>
                  <v:path arrowok="t" o:connecttype="custom" o:connectlocs="635,0;1270,1396;635,2158;0,1396;762,0" o:connectangles="0,0,0,0,0"/>
                </v:shape>
                <v:shape id="Freeform: Shape 195755278" o:spid="_x0000_s1317" style="position:absolute;left:219053;top:90613;width:1396;height:2157;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" path="m762,v,,635,1142,635,1396c1397,1777,1143,2158,635,2158,127,2158,,1777,,1396,,1396,762,,762,e" fillcolor="black" stroked="f" strokeweight=".35244mm">
                  <v:stroke joinstyle="miter"/>
                  <v:path arrowok="t" o:connecttype="custom" o:connectlocs="762,0;1397,1396;635,2158;0,1396;762,0" o:connectangles="0,0,0,0,0"/>
                </v:shape>
                <v:shape id="Freeform: Shape 758446561" o:spid="_x0000_s1318" style="position:absolute;left:228831;top:97086;width:1396;height:2157;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" path="m762,v,,635,1142,635,1396c1397,1777,1143,2158,635,2158,127,2158,,1777,,1396,,1396,762,,762,e" fillcolor="black" stroked="f" strokeweight=".35244mm">
                  <v:stroke joinstyle="miter"/>
                  <v:path arrowok="t" o:connecttype="custom" o:connectlocs="762,0;1397,1396;635,2158;0,1396;762,0" o:connectangles="0,0,0,0,0"/>
                </v:shape>
                <v:shape id="Freeform: Shape 470090929" o:spid="_x0000_s1319" style="position:absolute;left:264387;top:62946;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" path="m635,c635,,,1142,,1396v,381,254,762,635,762c1016,2158,1270,1777,1270,1396,1270,1396,635,,635,e" fillcolor="black" stroked="f" strokeweight=".35244mm">
                  <v:stroke joinstyle="miter"/>
                  <v:path arrowok="t" o:connecttype="custom" o:connectlocs="635,0;0,1396;635,2158;1270,1396;635,0" o:connectangles="0,0,0,0,0"/>
                </v:shape>
                <v:shape id="Freeform: Shape 1651321953" o:spid="_x0000_s1320" style="position:absolute;left:264387;top:78429;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" path="m635,c635,,,1142,,1396v,381,254,762,635,762c1016,2158,1270,1777,1270,1396,1270,1396,635,,635,e" fillcolor="black" stroked="f" strokeweight=".35244mm">
                  <v:stroke joinstyle="miter"/>
                  <v:path arrowok="t" o:connecttype="custom" o:connectlocs="635,0;0,1396;635,2158;1270,1396;635,0" o:connectangles="0,0,0,0,0"/>
                </v:shape>
                <v:shape id="Freeform: Shape 1361679116" o:spid="_x0000_s1321" style="position:absolute;left:262483;top:90613;width:1397;height:2157;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" path="m635,c635,,,1142,,1396v,381,254,762,762,762c1270,2158,1397,1777,1397,1396,1397,1396,762,,762,e" fillcolor="black" stroked="f" strokeweight=".35244mm">
                  <v:stroke joinstyle="miter"/>
                  <v:path arrowok="t" o:connecttype="custom" o:connectlocs="635,0;0,1396;762,2158;1397,1396;762,0" o:connectangles="0,0,0,0,0"/>
                </v:shape>
                <v:shape id="Freeform: Shape 2106448366" o:spid="_x0000_s1322" style="position:absolute;left:252705;top:97086;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" path="m635,c635,,,1142,,1396v,381,254,762,635,762c1016,2158,1270,1777,1270,1396,1270,1396,635,,635,e" fillcolor="black" stroked="f" strokeweight=".35244mm">
                  <v:stroke joinstyle="miter"/>
                  <v:path arrowok="t" o:connecttype="custom" o:connectlocs="635,0;0,1396;635,2158;1270,1396;635,0" o:connectangles="0,0,0,0,0"/>
                </v:shape>
                <v:shape id="Freeform: Shape 32115468" o:spid="_x0000_s1323" style="position:absolute;left:240894;top:104066;width:1269;height:2157;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" path="m635,c635,,,1142,,1396v,381,254,761,635,761c1016,2157,1270,1777,1270,1396,1270,1396,635,,635,e" fillcolor="black" stroked="f" strokeweight=".35244mm">
                  <v:stroke joinstyle="miter"/>
                  <v:path arrowok="t" o:connecttype="custom" o:connectlocs="635,0;0,1396;635,2157;1270,1396;635,0" o:connectangles="0,0,0,0,0"/>
                </v:shape>
                <v:shape id="Freeform: Shape 684597714" o:spid="_x0000_s1324" style="position:absolute;left:249276;top:78663;width:12572;height:12330;visibility:visible;mso-wrap-style:square;v-text-anchor:top" coordsize="12572,1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" path="m11175,2305v,,508,254,1016,127l12572,1163v,,-508,-635,-762,-508c10540,909,9270,1036,8508,2305v,761,635,1523,1143,1903c10032,4082,10159,4462,10413,4716v,381,-127,635,-508,635c9016,4462,7492,5604,6857,4589v254,-1142,889,-2411,,-3426c6857,909,7238,782,7111,528,6730,-487,5715,274,4953,274,3810,147,2921,655,2286,1670v,381,254,762,635,1142c3175,2812,3302,2812,3429,3066r-762,381c2667,3447,2921,3955,2921,4208,2413,4462,1905,3701,1651,3320v,-635,,-1650,-762,-1777c762,1543,254,1797,254,1797,127,2051,,2432,,3066v,635,254,1269,254,1269c254,4335,2540,5985,3048,7001,2413,8270,2413,10173,889,10935v-381,254,-381,761,-381,1142l889,12331v1016,-508,2794,-635,2667,-2285c3937,9412,4318,8650,4953,8143v762,-127,1396,254,1651,761c6349,10046,5588,10808,4572,11062v-127,127,,380,,634c4826,12204,5715,11950,6096,11950,7366,11189,7874,9666,9016,9158v127,761,-1524,1015,-508,1650c9143,10681,10032,10808,10540,10046v-508,-1269,1778,-1903,381,-2919c10921,5985,12064,5604,12064,4462,11683,3320,10286,3320,9905,2178v381,-254,1143,-254,1524,e" fillcolor="black" stroked="f" strokeweight=".35244mm">
                  <v:stroke joinstyle="miter"/>
                  <v:path arrowok="t" o:connecttype="custom" o:connectlocs="11175,2305;12191,2432;12572,1163;11810,655;8508,2305;9651,4208;10413,4716;9905,5351;6857,4589;6857,1163;7111,528;4953,274;2286,1670;2921,2812;3429,3066;2667,3447;2921,4208;1651,3320;889,1543;254,1797;0,3066;254,4335;3048,7001;889,10935;508,12077;889,12331;3556,10046;4953,8143;6604,8904;4572,11062;4572,11696;6096,11950;9016,9158;8508,10808;10540,10046;10921,7127;12064,4462;9905,2178;11429,2178" o:connectangles="0,0,0,0,0,0,0,0,0,0,0,0,0,0,0,0,0,0,0,0,0,0,0,0,0,0,0,0,0,0,0,0,0,0,0,0,0,0,0"/>
                </v:shape>
                <v:shape id="Freeform: Shape 1424744958" o:spid="_x0000_s1325" style="position:absolute;left:205592;top:91755;width:2793;height:2538;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744329130" o:spid="_x0000_s1326" style="position:absolute;left:130288;top:135540;width:2793;height:2792;visibility:visible;mso-wrap-style:square;v-text-anchor:top" coordsize="2793,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" path="m1397,2792v762,,1397,-634,1397,-1396c2794,635,2159,,1397,,635,,,635,,1396v,762,635,1396,1397,1396e" fillcolor="black" stroked="f" strokeweight=".35244mm">
                  <v:stroke joinstyle="miter"/>
                  <v:path arrowok="t" o:connecttype="custom" o:connectlocs="1397,2792;2794,1396;1397,0;0,1396;1397,2792" o:connectangles="0,0,0,0,0"/>
                </v:shape>
                <v:shape id="Freeform: Shape 763517240" o:spid="_x0000_s1327" style="position:absolute;left:179305;top:148739;width:380;height:25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" path="m127,127v,,,,,c127,127,127,127,127,127v,,,,,l127,127xm381,254r-254,c127,254,127,254,127,254r,c127,254,127,254,127,254r,c127,254,,254,,254r,c,254,,254,,254r,c,254,,,,l127,v,,127,,127,c254,,254,,254,r,c254,,254,,254,r,l381,254xe" fillcolor="black" stroked="f" strokeweight=".35244mm">
                  <v:stroke joinstyle="miter"/>
                  <v:path arrowok="t" o:connecttype="custom" o:connectlocs="127,127;127,127;127,127;127,127;127,127;381,254;127,254;127,254;127,254;127,254;127,254;0,254;0,254;0,254;0,254;0,0;127,0;254,0;254,0;254,0;254,0;254,0" o:connectangles="0,0,0,0,0,0,0,0,0,0,0,0,0,0,0,0,0,0,0,0,0,0"/>
                </v:shape>
                <v:shape id="Freeform: Shape 435272750" o:spid="_x0000_s1328" style="position:absolute;left:179813;top:148866;width:12698;height:12691;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" path="m,c,,,,,,,,,,,,,,,,,l,c,,,,,,,,,,,,,,,,,,,,,,,l,c,,,,,,,,,,,,,,,,,,,,,,,l,c,,,,,,,,,,,,,,,,,,,,,,,l,c,,,,,xe" fillcolor="black" stroked="f" strokeweight=".35244mm">
                  <v:stroke joinstyle="miter"/>
                  <v:path arrowok="t" o:connecttype="custom" o:connectlocs="0,0;0,0;0,0;0,0;0,0;0,0;0,0;0,0;0,0;0,0;0,0;0,0;0,0;0,0;0,0;0,0;0,0;0,0;0,0;0,0;0,0" o:connectangles="0,0,0,0,0,0,0,0,0,0,0,0,0,0,0,0,0,0,0,0,0"/>
                </v:shape>
                <v:shape id="Freeform: Shape 1456122236" o:spid="_x0000_s1329" style="position:absolute;left:179940;top:148739;width:380;height:25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" path="m381,r,l254,254r,l127,127r,127l,,,,,,127,r,l,,,,127,127,127,r,l127,r,l254,r,l254,r,l254,127,381,r,l254,r,l381,r,xe" fillcolor="black" stroked="f" strokeweight=".35244mm">
                  <v:stroke joinstyle="miter"/>
                  <v:path arrowok="t" o:connecttype="custom" o:connectlocs="381,0;381,0;254,254;254,254;127,127;127,254;0,0;0,0;0,0;127,0;127,0;0,0;0,0;127,127;127,0;127,0;127,0;127,0;254,0;254,0;254,0;254,0;254,127;381,0;381,0;254,0;254,0;381,0;381,0" o:connectangles="0,0,0,0,0,0,0,0,0,0,0,0,0,0,0,0,0,0,0,0,0,0,0,0,0,0,0,0,0"/>
                </v:shape>
                <v:shape id="Freeform: Shape 2144361106" o:spid="_x0000_s1330" style="position:absolute;left:180067;top:148739;width:380;height:380;visibility:visible;mso-wrap-style:square;v-text-anchor:top" coordsize="38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" path="m381,127r,c381,127,381,,381,v,,,,,c381,,381,,381,m254,254v,,,,,c254,254,254,254,254,254r,c254,254,254,254,254,254v,,,,,c254,254,254,254,254,254v,,,127,-254,127l,381,254,254xe" fillcolor="black" stroked="f" strokeweight=".35244mm">
                  <v:stroke joinstyle="miter"/>
                  <v:path arrowok="t" o:connecttype="custom" o:connectlocs="381,127;381,127;381,0;381,0;381,0;254,254;254,254;254,254;254,254;254,254;254,254;254,254;0,381;0,381" o:connectangles="0,0,0,0,0,0,0,0,0,0,0,0,0,0"/>
                </v:shape>
                <v:shape id="Freeform: Shape 1950615680" o:spid="_x0000_s1331" style="position:absolute;left:180448;top:148739;width:126;height:126;visibility:visible;mso-wrap-style:square;v-text-anchor:top" coordsize="12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" path="m127,127v,,,,,c127,127,127,127,127,127v,,,,-127,c,127,,127,,127v,,,,,c,127,,127,,127v,,,,,c,127,,127,,127v,,,,,l,127c,127,127,,127,r,c127,,,,,l,,127,127xe" fillcolor="black" stroked="f" strokeweight=".35244mm">
                  <v:stroke joinstyle="miter"/>
                  <v:path arrowok="t" o:connecttype="custom" o:connectlocs="127,127;127,127;127,127;0,127;0,127;0,127;0,127;0,127;0,127;0,127;0,127;127,0;127,0;0,0;0,0" o:connectangles="0,0,0,0,0,0,0,0,0,0,0,0,0,0,0"/>
                </v:shape>
                <v:shape id="Freeform: Shape 339644515" o:spid="_x0000_s1332" style="position:absolute;left:214608;top:45178;width:53589;height:63837;visibility:visible;mso-wrap-style:square;v-text-anchor:top" coordsize="53589,6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" path="m52065,41374v-254,3045,-1270,5711,-3429,7107l28445,61299r,c28445,61299,27430,61807,26921,61807v-508,,-1142,-254,-1523,-635l5207,48354c3048,46958,2032,44293,1778,41247r,-40105l52319,1142r,40105l52065,41374xm53589,r,c53589,,,,,l,c,,,,,l,40993v,4188,1778,7868,4190,8884l24762,62949v,,1143,888,1906,888c27302,63837,27937,63583,28318,63203l49271,49877v2413,-1142,4191,-4823,4191,-8884l53462,v,,,,,l53589,xe" fillcolor="black" stroked="f" strokeweight=".35244mm">
                  <v:stroke joinstyle="miter"/>
                  <v:path arrowok="t" o:connecttype="custom" o:connectlocs="52065,41374;48636,48481;28445,61299;28445,61299;26921,61807;25398,61172;5207,48354;1778,41247;1778,1142;52319,1142;52319,41247;53589,0;53589,0;0,0;0,0;0,0;0,40993;4190,49877;24762,62949;26668,63837;28318,63203;49271,49877;53462,40993;53462,0;53462,0" o:connectangles="0,0,0,0,0,0,0,0,0,0,0,0,0,0,0,0,0,0,0,0,0,0,0,0,0"/>
                </v:shape>
                <v:shape id="Freeform: Shape 832630866" o:spid="_x0000_s1333" style="position:absolute;left:248641;top:104573;width:634;height:253;visibility:visible;mso-wrap-style:square;v-text-anchor:top" coordsize="63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" path="m,254l635,c635,,127,254,,254e" fillcolor="black" stroked="f" strokeweight=".35244mm">
                  <v:stroke joinstyle="miter"/>
                  <v:path arrowok="t" o:connecttype="custom" o:connectlocs="0,254;635,0;0,254" o:connectangles="0,0,0"/>
                </v:shape>
                <v:shape id="Freeform: Shape 318580240" o:spid="_x0000_s1334" style="position:absolute;left:197592;top:152419;width:10666;height:9645;visibility:visible;mso-wrap-style:square;v-text-anchor:top" coordsize="10666,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" path="m5460,5838l3556,2792,2413,6092,5460,5711r,127xm10667,8376l5588,9011r,-381c6476,8503,6730,8376,6730,7995v,-380,-635,-1269,-889,-1649l2286,6726c1905,7742,1778,8249,1778,8503v,508,762,381,1397,381l3175,9265c3175,9265,,9645,,9645l,9265c762,9011,1016,8630,1270,7615l3937,r381,c4318,,8635,6473,8635,6473v889,1269,1143,1776,1905,1649l10540,8503r127,-127xe" fillcolor="black" stroked="f" strokeweight=".35244mm">
                  <v:stroke joinstyle="miter"/>
                  <v:path arrowok="t" o:connecttype="custom" o:connectlocs="5460,5838;3556,2792;2413,6092;5460,5711;10667,8376;5588,9011;5588,8630;6730,7995;5841,6346;2286,6726;1778,8503;3175,8884;3175,9265;0,9645;0,9265;1270,7615;3937,0;4318,0;8635,6473;10540,8122;10540,8503" o:connectangles="0,0,0,0,0,0,0,0,0,0,0,0,0,0,0,0,0,0,0,0,0"/>
                </v:shape>
                <v:shape id="Freeform: Shape 562054864" o:spid="_x0000_s1335" style="position:absolute;left:178416;top:136475;width:118645;height:46502;visibility:visible;mso-wrap-style:square;v-text-anchor:top" coordsize="118645,4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" path="m116575,8076v-762,1396,-1778,2411,-3302,2665c113273,8837,115051,7568,114417,5410,113400,3887,111369,3507,109591,3887v-635,508,-381,1270,-635,1904l108702,8329v-1524,,-1651,-1396,-2032,-2411c106670,4268,107432,2618,109083,1857v1270,-635,3175,-508,4445,127c114543,2238,115686,2745,116067,3634v1143,1142,889,3046,635,4442m110353,8837v889,-888,-254,-5711,2158,-2538c112511,6933,112511,7822,112004,8329v-381,381,-1016,889,-1651,508m111242,10741v,1269,-1016,888,-1651,1396l107686,12137v,,-254,-1523,-254,-2158c108702,10233,110099,10233,111242,10741t2031,9391c112638,20894,113273,22163,112385,22797v,1396,-1143,2031,-2159,2666c101083,27493,92066,24320,83177,22797,70733,20132,56383,19371,43684,22163v-5968,1142,-11683,2538,-17397,4061c22731,26732,18921,27239,15493,26224,12699,24955,13842,21275,13080,18863v127,-1904,-508,-3426,-635,-5330c12191,12898,12064,12137,12191,11502v1143,127,2285,1016,3555,1269c22223,14040,27938,11883,34033,10868,39747,9599,45716,8583,51811,8202v6985,,13969,-507,20572,762c74542,8964,76320,9599,78479,9725v4317,508,8381,1650,12698,2031c91813,12010,92701,12010,93463,12137v6985,1142,14731,3046,21334,c114797,14929,113655,17467,113273,20259m74288,25843v381,1143,1016,2158,762,3427c74288,30793,72764,30793,71367,31047v-634,,-1270,-127,-1777,-508c69590,30285,69590,30031,69335,29778v255,-1016,-1777,-2031,-380,-2919c70224,25716,73145,23051,74415,25843t1524,254c76828,26351,76955,27366,76955,28128v,1650,-1016,3173,-2667,3807c73399,32443,72129,32570,71240,32189v1905,,3810,-761,4572,-2665l75812,26097r127,xm77971,36377v,,-127,254,-127,254c75558,36631,74161,35362,72510,34220r,-381c74542,33966,76193,35362,78098,36377t-3048,7234c75050,43611,74542,43865,74415,43611,72129,40692,70986,37519,69590,34347r254,c71748,37266,73145,40565,75050,43611m71240,41707r-381,c70859,41707,70605,40692,70733,40185v507,380,888,888,507,1522m69082,37012v,761,889,1142,381,1776c69335,38408,68827,37773,69082,37012t-381,-5077l68827,31935r,254l68701,32189r,-254xm64129,43357v-1397,,-3682,889,-5080,-254c59049,42469,58415,42215,58541,41581v1270,-508,2286,1015,3429,c63748,41581,65653,41327,67304,41707v889,254,2159,-1396,2286,254c68955,44500,65907,42723,64002,43484m60827,34093r381,-635c60573,35362,59685,37266,58668,39042v-508,-1903,1398,-3299,2159,-4949m62986,32697v1016,-1143,1905,634,2286,1523c66415,35869,69463,37519,68320,39804v-1397,1269,-3810,,-5334,1015c62097,40819,60700,40946,60192,40058v889,-2412,1651,-5204,2794,-7361m62732,29651r-254,l62986,29143v,,,254,-127,508m64510,29905v,,762,-1143,1270,-1143c65780,28762,65780,28889,65907,29016v-508,381,-889,762,-1397,889m65526,31047v,,508,-127,762,l65526,31047xm67685,33458v,,,381,-127,508l65780,32570v889,-127,1397,254,1905,888m67431,28889r,l67431,28635r,l67431,28889xm70733,23940v-889,253,-1651,1396,-2540,1650c68701,24701,69844,23940,70733,23940m66923,22924v-127,-761,635,-127,1016,-507l70352,22417v-1270,,-2794,2919,-3429,507m61208,25082v381,-1142,508,-2031,1143,-2919c63113,22163,63748,22163,64383,22417v127,1523,2032,3680,,4949c63748,27620,62732,28382,61970,27620v-1016,-888,-1143,-1650,-762,-2665m60066,29905v,,126,-762,253,-1143c60700,28382,61081,29016,61208,29270v-254,381,-761,635,-1142,508m60066,26351r,l60066,25463r,l60066,26351xm59049,23940v-1015,-254,-1523,-1396,-2666,-1396c57272,22163,58288,22290,59303,22544v382,507,-254,1015,-254,1523m58288,30285v253,-1015,634,-2284,1270,-3299c59558,28001,59049,29397,58288,30285t-1651,c55367,30158,54097,29778,52954,29397v-762,-762,,-1650,,-2538c53970,25209,57145,24320,58541,25843v-253,1650,-888,3173,-1904,4442m57272,32316r,254l57145,32570r,-254l57145,32316v,,254,,254,c57399,32316,57145,32316,57145,32316r127,xm55367,36758v-1143,2411,-2286,4823,-3810,7234c51430,44373,50795,44500,50287,44500v,-1143,1143,-1904,1524,-2919c53462,39550,53843,37266,55748,35235v508,508,-508,761,-508,1396m48002,35996v1904,-761,3809,-2411,5841,-1649c52319,35489,50033,35996,48002,35996t2793,-5330c50414,28001,51557,25590,53208,23686v1016,-254,2286,-508,3302,127c54478,24320,51938,24828,51557,27366v,1016,-254,1523,254,2412c52700,31301,54605,30666,55621,31808v,381,-254,889,-762,889c53589,31935,51938,31681,50668,30666m14731,5791v,,,-1523,889,-1650c16127,4014,17016,4014,17016,4649v,888,-127,1904,-381,2665c15493,7314,14985,6806,14731,5791t254,2665c16127,9345,17778,8964,19175,9218v254,888,254,1903,-381,2665c17524,11629,15746,11756,15112,10487v127,-508,-255,-1269,,-1904m11302,6172v254,-1396,508,-2919,1778,-3934c14985,1222,17524,1476,19175,2491v508,254,889,762,1270,1523c20826,5283,20191,6680,19302,7441r-762,c18540,6172,18540,4903,19048,4014v,-888,-889,-1015,-1524,-1396c16254,2238,15112,2872,14096,3380v-762,888,-1397,2030,-1016,3426c13588,7695,13080,8837,13461,9725r-254,254c12318,8964,11048,7949,11302,6045m83558,39169v1778,762,5588,1650,8255,1904c91558,42088,89654,41073,89907,42596v-2412,-889,-5206,-1396,-6984,-3300c83050,39296,83177,39042,83558,39042m35557,40438l34414,39423v508,-635,1651,-254,2540,-761c38985,38027,41271,37266,43430,37773v-2286,1904,-5334,2158,-8000,2665m118607,5030c117718,2618,115813,968,113400,207v-2412,-508,-5079,-127,-6730,1650c103876,4141,105781,7822,105908,10868v,634,,1142,-508,1396c94225,11248,83812,8456,72764,7314,70224,6933,67685,7060,65272,6426l62224,6045c52573,6299,43049,6933,34033,9218v-1905,634,-4064,761,-5969,1523c26668,10487,25525,11502,24255,11121r-2540,635c21715,11756,21207,11756,20826,11756,19556,8583,23239,6680,22096,3507,21080,1730,19048,80,16763,334,14096,80,11810,1476,10540,3507v-1778,3934,508,7868,1143,11676c11556,16452,12953,17848,11683,18863,9270,17213,5968,16198,3048,17086,2159,17594,381,16959,,17975v3302,1777,7492,1523,11175,1396c11683,19244,11937,19117,12318,19371v254,2030,-381,4696,889,6472c14604,27747,16889,28128,19175,28382v7112,-254,13334,-2285,19810,-3935c40001,24447,40763,23813,41779,23813v3429,-762,7238,-1396,10921,-1523c51049,24320,50161,26732,49398,29270v-888,2031,1651,2411,2413,3554c49398,33585,47748,35108,45462,36123v-4953,-127,-9016,1777,-13715,2285c31747,39423,33398,39169,33525,40058v-254,761,-889,761,-1397,1142c32128,41707,32128,41707,32636,41834v508,-507,1397,-127,1905,-761c36065,41073,37335,40565,38858,40565v1270,-507,2794,-634,3937,-1523c44446,38535,45462,37519,46986,37012v2285,,4444,-762,6476,-889l53462,36631v-1778,2919,-3556,5838,-5460,8503c47748,45642,48002,46276,48510,46403v1142,254,2158,,3047,-507c53208,43103,54605,40438,56002,37646v508,-2665,2413,-4061,4317,-5838c60573,31681,61081,31174,61462,31681v-1524,1777,-2540,3427,-3683,5458c57145,39296,57018,42088,58922,43865v889,761,2286,508,3556,635c65526,42977,69335,45388,71621,42469v1397,-254,1651,1396,2413,2157c75304,45007,76701,46276,78098,45388v,-888,-1016,-1650,-1524,-2411c75685,41327,74542,40058,73653,38535v-381,-1143,-1016,-1777,-1270,-2919c73780,36123,75050,37012,76574,37266v1270,507,2921,507,4190,1269c81780,39804,83304,40565,84574,41454v1905,888,4064,1142,6095,1903c91432,43357,92575,43992,93082,43357v-254,-380,-635,-634,-1143,-888c91686,41454,93336,41961,93844,41200v-127,-381,-508,-508,-889,-635c91813,39931,89146,39804,88384,39423v-889,-127,-1778,-508,-2667,-888c81145,38535,78606,34347,74923,32824v889,-762,2159,-1396,2667,-2539c78225,29270,78479,27366,77844,26224v-635,-2411,-3810,-2031,-5588,-3427l72510,22544v3048,-127,5588,507,8254,1015c88130,24574,94987,27366,102733,27493v4191,,9525,254,11556,-3807c114670,21275,115178,18863,115559,16452v889,-3934,3429,-7488,3048,-11676e" fillcolor="black" stroked="f" strokeweight=".35244mm">
                  <v:stroke joinstyle="miter"/>
                  <v:path arrowok="t" o:connecttype="custom" o:connectlocs="116575,8076;113273,10741;114417,5410;109591,3887;108956,5791;108702,8329;106670,5918;109083,1857;113528,1984;116067,3634;116702,8076;110353,8837;112511,6299;112004,8329;110353,8837;111242,10741;109591,12137;107686,12137;107432,9979;111242,10741;113273,20132;112385,22797;110226,25463;83177,22797;43684,22163;26287,26224;15493,26224;13080,18863;12445,13533;12191,11502;15746,12771;34033,10868;51811,8202;72383,8964;78479,9725;91177,11756;93463,12137;114797,12137;113273,20259;74288,25843;75050,29270;71367,31047;69590,30539;69335,29778;68955,26859;74415,25843;75939,26097;76955,28128;74288,31935;71240,32189;75812,29524;75812,26097;77971,36377;77844,36631;72510,34220;72510,33839;78098,36377;75050,43611;74415,43611;69590,34347;69844,34347;75050,43611;71240,41707;70859,41707;70733,40185;71240,41707;69082,37012;69463,38788;69082,37012;68701,31935;68827,31935;68827,32189;68701,32189;68701,31935;64129,43357;59049,43103;58541,41581;61970,41581;67304,41707;69590,41961;64002,43484;60827,34093;61208,33458;58668,39042;60827,34093;62986,32697;65272,34220;68320,39804;62986,40819;60192,40058;62986,32697;62732,29651;62478,29651;62986,29143;62859,29651;64510,29905;65780,28762;65907,29016;64510,29905;65526,31047;66288,31047;65526,31047;67685,33458;67558,33966;65780,32570;67685,33458;67431,28889;67431,28889;67431,28635;67431,28635;67431,28889;70733,23940;68193,25590;70733,23940;66923,22924;67939,22417;70352,22417;66923,22924;61208,25082;62351,22163;64383,22417;64383,27366;61970,27620;61208,24955;60066,29905;60319,28762;61208,29270;60066,29778;60066,26351;60066,26351;60066,25463;60066,25463;60066,26351;59049,23940;56383,22544;59303,22544;59049,24067;58288,30285;59558,26986;58288,30285;56637,30285;52954,29397;52954,26859;58541,25843;56637,30285;57272,32316;57272,32570;57145,32570;57145,32316;57145,32316;57399,32316;57145,32316;57272,32316;55367,36758;51557,43992;50287,44500;51811,41581;55748,35235;55240,36631;48002,35996;53843,34347;48002,35996;50795,30666;53208,23686;56510,23813;51557,27366;51811,29778;55621,31808;54859,32697;50668,30666;14731,5791;15620,4141;17016,4649;16635,7314;14731,5791;14985,8456;19175,9218;18794,11883;15112,10487;15112,8583;11302,6172;13080,2238;19175,2491;20445,4014;19302,7441;18540,7441;19048,4014;17524,2618;14096,3380;13080,6806;13461,9725;13207,9979;11302,6045;83558,39169;91813,41073;89907,42596;82923,39296;83558,39042;35557,40438;34414,39423;36954,38662;43430,37773;35430,40438;118607,5030;113400,207;106670,1857;105908,10868;105400,12264;72764,7314;65272,6426;62224,6045;34033,9218;28064,10741;24255,11121;21715,11756;20826,11756;22096,3507;16763,334;10540,3507;11683,15183;11683,18863;3048,17086;0,17975;11175,19371;12318,19371;13207,25843;19175,28382;38985,24447;41779,23813;52700,22290;49398,29270;51811,32824;45462,36123;31747,38408;33525,40058;32128,41200;32636,41834;34541,41073;38858,40565;42795,39042;46986,37012;53462,36123;53462,36631;48002,45134;48510,46403;51557,45896;56002,37646;60319,31808;61462,31681;57779,37139;58922,43865;62478,44500;71621,42469;74034,44626;78098,45388;76574,42977;73653,38535;72383,35616;76574,37266;80764,38535;84574,41454;90669,43357;93082,43357;91939,42469;93844,41200;92955,40565;88384,39423;85717,38535;74923,32824;77590,30285;77844,26224;72256,22797;72510,22544;80764,23559;102733,27493;114289,23686;115559,16452;118607,4776"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v:rect id="Rectangle 1071397625" o:spid="_x0000_s1336" style="position:absolute;left:1;top:2645;width:482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" fillcolor="black" stroked="f" strokeweight=".35244mm"/>
              <v:group id="Graphic 1" o:spid="_x0000_s1337" style="position:absolute;left:205;top:2879;width:4418;height:919" coordorigin="20572,287947" coordsize="441792,9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">
                <v:shape id="Freeform: Shape 365733678" o:spid="_x0000_s1338" style="position:absolute;left:20572;top:288836;width:30985;height:30585;visibility:visible;mso-wrap-style:square;v-text-anchor:top" coordsize="30985,3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" path="m11810,1650r,23986c11810,26906,11810,27667,11937,27921v,254,381,507,635,634c12953,28809,13587,28936,14350,28936v2539,,4444,-888,5714,-2538c21842,24113,22731,20433,22731,15610v,-3934,-635,-7107,-1905,-9391c19810,4442,18540,3173,17016,2411,15874,1904,14096,1777,11556,1777m127,30586r,-888l1143,29698v889,,1524,-127,2032,-381c3682,29063,3937,28682,4190,28175v,-381,128,-1269,128,-2792l4318,5203v,-1523,,-2538,-255,-2919c3937,1904,3556,1523,3048,1269,2540,1015,1905,888,1016,888l,888,,,13715,v3682,,6603,508,8889,1523c25271,2792,27430,4569,28826,7107v1397,2538,2159,5204,2159,8376c30985,17641,30604,19671,29969,21448v-635,1777,-1524,3300,-2667,4442c26160,27032,24890,28048,23493,28682v-1397,762,-3175,1269,-5334,1650c17270,30459,15746,30586,13842,30586r-13715,xe" fillcolor="black" stroked="f" strokeweight=".35244mm">
                  <v:stroke joinstyle="miter"/>
                  <v:path arrowok="t" o:connecttype="custom" o:connectlocs="11810,1650;11810,25636;11937,27921;12572,28555;14350,28936;20064,26398;22731,15610;20826,6219;17016,2411;11556,1777;127,30586;127,29698;1143,29698;3175,29317;4190,28175;4318,25383;4318,5203;4063,2284;3048,1269;1016,888;0,888;0,0;13715,0;22604,1523;28826,7107;30985,15483;29969,21448;27302,25890;23493,28682;18159,30332;13842,30586;127,30586" o:connectangles="0,0,0,0,0,0,0,0,0,0,0,0,0,0,0,0,0,0,0,0,0,0,0,0,0,0,0,0,0,0,0,0"/>
                </v:shape>
                <v:shape id="Freeform: Shape 1983821406" o:spid="_x0000_s1339" style="position:absolute;left:55494;top:297593;width:17778;height:22463;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" path="m11937,9011v,-2412,-127,-4061,-381,-4950c11302,3173,10921,2411,10286,2031,10032,1777,9524,1650,9016,1650v-762,,-1397,381,-1905,1142c6222,4188,5714,5965,5714,8249r,762l11810,9011r127,xm17524,10407r-11556,c5968,13199,6857,15483,8254,17006v1016,1269,2286,1904,3810,1904c12953,18910,13842,18656,14476,18149v762,-508,1524,-1397,2413,-2666l17651,15991v-1143,2284,-2413,3934,-3809,4950c12445,21956,10794,22464,9016,22464v-3175,,-5460,-1270,-7111,-3681c635,16879,,14468,,11549,,7995,889,5203,2920,3173,4826,1142,7111,,9651,v2159,,4064,888,5587,2665c16762,4442,17651,6980,17778,10534e" fillcolor="black" stroked="f" strokeweight=".35244mm">
                  <v:stroke joinstyle="miter"/>
                  <v:path arrowok="t" o:connecttype="custom" o:connectlocs="11937,9011;11556,4061;10286,2031;9016,1650;7111,2792;5714,8249;5714,9011;11810,9011;17524,10407;5968,10407;8254,17006;12064,18910;14476,18149;16889,15483;17651,15991;13842,20941;9016,22464;1905,18783;0,11549;2920,3173;9651,0;15238,2665;17778,10534" o:connectangles="0,0,0,0,0,0,0,0,0,0,0,0,0,0,0,0,0,0,0,0,0,0,0"/>
                </v:shape>
                <v:shape id="Freeform: Shape 996453999" o:spid="_x0000_s1340" style="position:absolute;left:74796;top:297593;width:22984;height:31728;visibility:visible;mso-wrap-style:square;v-text-anchor:top" coordsize="22984,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" path="m8889,17387v1270,1777,2667,2792,4191,2792c13842,20179,14604,19798,15112,18910v762,-1269,1142,-3680,1142,-7234c16254,8122,15874,5457,14985,4188,14350,3300,13588,2792,12699,2792v-1524,,-2794,1142,-3810,3300l8889,17387xm8889,19671r,7869c8889,28682,8889,29317,9143,29698v127,380,381,634,762,888c10286,30840,10921,30840,12064,30840r,888l,31728r,-888c889,30840,1651,30586,2032,30078v254,-380,508,-1269,508,-2665l2540,5076v,-1522,-127,-2411,-508,-2919c1651,1777,1016,1523,,1396l,508r8889,l8889,3300c9651,2157,10413,1396,11175,1015,12318,254,13461,,14731,v1523,,2921,508,4317,1523c20318,2538,21334,3807,21969,5584v635,1777,1016,3554,1016,5584c22985,13326,22604,15230,21969,17006v-635,1777,-1651,3173,-3048,4062c17652,21956,16127,22464,14604,22464v-1143,,-2286,-254,-3302,-762c10540,21321,9778,20687,8889,19671e" fillcolor="black" stroked="f" strokeweight=".35244mm">
                  <v:stroke joinstyle="miter"/>
                  <v:path arrowok="t" o:connecttype="custom" o:connectlocs="8889,17387;13080,20179;15112,18910;16254,11676;14985,4188;12699,2792;8889,6092;8889,17387;8889,19671;8889,27540;9143,29698;9905,30586;12064,30840;12064,31728;0,31728;0,30840;2032,30078;2540,27413;2540,5076;2032,2157;0,1396;0,508;8889,508;8889,3300;11175,1015;14731,0;19048,1523;21969,5584;22985,11168;21969,17006;18921,21068;14604,22464;11302,21702;8889,19671" o:connectangles="0,0,0,0,0,0,0,0,0,0,0,0,0,0,0,0,0,0,0,0,0,0,0,0,0,0,0,0,0,0,0,0,0,0"/>
                </v:shape>
                <v:shape id="Freeform: Shape 60743444" o:spid="_x0000_s1341" style="position:absolute;left:101209;top:297720;width:20191;height:21955;visibility:visible;mso-wrap-style:square;v-text-anchor:top" coordsize="20191,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" path="m11175,16879r,-7107c9397,10788,8000,11930,7112,13199v-635,761,-889,1650,-889,2411c6223,16245,6477,16879,6985,17387v381,381,889,635,1523,635c9270,18022,10159,17641,11175,16752t,1777c8635,20814,6223,21956,4191,21956v-1143,,-2159,-381,-3048,-1142c381,20052,,19037,,17895,,16245,635,14849,2032,13580,3429,12311,6477,10534,11175,8503r,-2157c11175,4696,11175,3807,10921,3300,10794,2919,10413,2538,9905,2158,9397,1777,8889,1650,8255,1650v-1017,,-1778,254,-2413,634c5461,2538,5207,2919,5207,3300v,380,254,761,635,1142c6477,5077,6731,5711,6731,6346v,761,-254,1396,-763,1903c5461,8757,4699,9011,3810,9011v-889,,-1778,-254,-2413,-889c762,7488,381,6853,381,6092,381,4950,762,3934,1651,3046,2540,2031,3683,1269,5207,761,6731,254,8381,,10032,v2032,,3556,381,4826,1269c16001,2158,16763,3046,17143,4061v255,635,381,2031,381,4315l17524,16626v,1015,,1523,,1776c17524,18656,17779,18783,17905,18910v127,,255,127,508,127c18794,19037,19175,18783,19556,18149r635,507c19430,19798,18667,20560,17905,21068v-762,507,-1777,761,-2793,761c13969,21829,12953,21575,12318,20941v-635,-508,-1143,-1396,-1270,-2539e" fillcolor="black" stroked="f" strokeweight=".35244mm">
                  <v:stroke joinstyle="miter"/>
                  <v:path arrowok="t" o:connecttype="custom" o:connectlocs="11175,16879;11175,9772;7112,13199;6223,15610;6985,17387;8508,18022;11175,16752;11175,18529;4191,21956;1143,20814;0,17895;2032,13580;11175,8503;11175,6346;10921,3300;9905,2158;8255,1650;5842,2284;5207,3300;5842,4442;6731,6346;5968,8249;3810,9011;1397,8122;381,6092;1651,3046;5207,761;10032,0;14858,1269;17143,4061;17524,8376;17524,16626;17524,18402;17905,18910;18413,19037;19556,18149;20191,18656;17905,21068;15112,21829;12318,20941;11048,18402" o:connectangles="0,0,0,0,0,0,0,0,0,0,0,0,0,0,0,0,0,0,0,0,0,0,0,0,0,0,0,0,0,0,0,0,0,0,0,0,0,0,0,0,0"/>
                </v:shape>
                <v:shape id="Freeform: Shape 1137341092" o:spid="_x0000_s1342" style="position:absolute;left:123814;top:297593;width:18285;height:21702;visibility:visible;mso-wrap-style:square;v-text-anchor:top" coordsize="18285,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" path="m8762,635r,4822c10159,3300,11429,1777,12445,1142,13461,381,14476,,15492,v889,,1524,254,2032,761c18032,1269,18286,2031,18286,2919v,1015,-254,1777,-762,2284c17016,5711,16381,6092,15746,6092v-761,,-1523,-254,-2031,-762c13080,4823,12826,4569,12699,4442v-127,,-382,,-508,c11810,4442,11302,4569,10921,4950,10286,5457,9778,6219,9524,7107v-508,1523,-762,3046,-762,4823l8762,18022v,888,,1396,127,1649c9016,20052,9397,20433,9651,20560v381,127,1016,254,1778,381l11429,21702,,21702r,-761c889,20941,1524,20560,1905,20179v254,-381,507,-1523,507,-3427l2412,5076v,-1142,,-2030,-126,-2284c2159,2411,1905,2031,1651,1904,1397,1650,889,1523,127,1523r,-888l8762,635xe" fillcolor="black" stroked="f" strokeweight=".35244mm">
                  <v:stroke joinstyle="miter"/>
                  <v:path arrowok="t" o:connecttype="custom" o:connectlocs="8762,635;8762,5457;12445,1142;15492,0;17524,761;18286,2919;17524,5203;15746,6092;13715,5330;12699,4442;12191,4442;10921,4950;9524,7107;8762,11930;8762,18022;8889,19671;9651,20560;11429,20941;11429,21702;0,21702;0,20941;1905,20179;2412,16752;2412,5076;2286,2792;1651,1904;127,1523;127,635;8762,635" o:connectangles="0,0,0,0,0,0,0,0,0,0,0,0,0,0,0,0,0,0,0,0,0,0,0,0,0,0,0,0,0"/>
                </v:shape>
                <v:shape id="Freeform: Shape 675344054" o:spid="_x0000_s1343" style="position:absolute;left:144386;top:290486;width:14349;height:29316;visibility:visible;mso-wrap-style:square;v-text-anchor:top" coordsize="14349,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" path="m9270,r,7742l14350,7742r,2284l9270,10026r,13072c9270,24367,9270,25129,9397,25509v,381,254,635,635,889c10286,26652,10540,26779,10794,26779v1016,,1905,-762,2793,-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350,7742;14350,10026;9270,10026;9270,23098;9397,25509;10032,26398;10794,26779;13587,24494;14223,25002;8254,29317;4826,28175;3048,25636;2794,21448;2794,10026;0,10026;0,9265;4826,5077;8381,127;9143,127" o:connectangles="0,0,0,0,0,0,0,0,0,0,0,0,0,0,0,0,0,0,0,0,0"/>
                </v:shape>
                <v:shape id="Freeform: Shape 1732255059" o:spid="_x0000_s1344" style="position:absolute;left:161021;top:297593;width:36064;height:21702;visibility:visible;mso-wrap-style:square;v-text-anchor:top" coordsize="36064,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" path="m9016,635r,2792c10159,2157,11302,1269,12191,761,13080,254,14223,,15493,v1396,,2539,381,3428,888c19810,1523,20572,2538,21080,3807,22350,2411,23493,1523,24509,888,25651,254,26794,,27937,v1524,,2667,381,3556,1015c32382,1650,33017,2538,33271,3554v381,1015,508,2665,508,4949l33779,17133v,1650,127,2665,381,3046c34414,20560,35048,20814,36065,20941r,761l25143,21702r,-761c26032,20941,26668,20560,27049,19925v253,-380,381,-1396,381,-2792l27430,7995v,-1903,,-3045,-255,-3553c27049,3934,26794,3554,26413,3300v-381,-254,-762,-381,-1142,-381c24636,2919,24001,3173,23239,3680v-635,508,-1270,1143,-2032,2158l21207,17133v,1523,127,2538,381,2919c21969,20560,22604,20941,23620,20941r,761l12699,21702r,-761c12699,20941,13715,20814,14096,20560v380,-254,635,-635,635,-1015c14731,19164,14857,18402,14857,17133r,-9138c14857,6092,14857,4823,14604,4442v-128,-508,-381,-888,-762,-1142c13461,3046,13080,2919,12699,2919v-635,,-1143,127,-1651,508c10286,3934,9651,4696,8762,5838r,11295c8762,18656,8889,19671,9143,20052v254,508,889,762,1778,889l10921,21702,,21702r,-761c889,20941,1524,20560,1905,20052v254,-381,381,-1269,381,-2919l2286,5203v,-1649,-127,-2538,-381,-2919c1651,1904,1016,1650,,1523l,635r8635,l9016,635xe" fillcolor="black" stroked="f" strokeweight=".35244mm">
                  <v:stroke joinstyle="miter"/>
                  <v:path arrowok="t" o:connecttype="custom" o:connectlocs="9016,635;9016,3427;12191,761;15493,0;18921,888;21080,3807;24509,888;27937,0;31493,1015;33271,3554;33779,8503;33779,17133;34160,20179;36065,20941;36065,21702;25143,21702;25143,20941;27049,19925;27430,17133;27430,7995;27175,4442;26413,3300;25271,2919;23239,3680;21207,5838;21207,17133;21588,20052;23620,20941;23620,21702;12699,21702;12699,20941;14096,20560;14731,19545;14857,17133;14857,7995;14604,4442;13842,3300;12699,2919;11048,3427;8762,5838;8762,17133;9143,20052;10921,20941;10921,21702;0,21702;0,20941;1905,20052;2286,17133;2286,5203;1905,2284;0,1523;0,635;8635,635" o:connectangles="0,0,0,0,0,0,0,0,0,0,0,0,0,0,0,0,0,0,0,0,0,0,0,0,0,0,0,0,0,0,0,0,0,0,0,0,0,0,0,0,0,0,0,0,0,0,0,0,0,0,0,0,0"/>
                </v:shape>
                <v:shape id="Freeform: Shape 439138796" o:spid="_x0000_s1345" style="position:absolute;left:199752;top:297593;width:17778;height:22463;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" path="m12064,9011v,-2412,-127,-4061,-381,-4950c11429,3173,11048,2411,10413,2031,10032,1777,9651,1650,9143,1650v-762,,-1397,381,-1905,1142c6349,4188,5968,5965,5968,8249r,762l12064,9011xm17524,10407r-11556,c6096,13199,6857,15483,8254,17006v1016,1269,2286,1904,3810,1904c12953,18910,13842,18656,14477,18149v762,-508,1524,-1397,2413,-2666l17652,15991v-1143,2284,-2413,3934,-3810,4950c12445,21956,10794,22464,9016,22464v-3175,,-5460,-1270,-7111,-3681c635,16879,,14468,,11549,,7995,1016,5203,2921,3173,4826,1142,7111,,9651,v2159,,4064,888,5588,2665c16763,4442,17652,6980,17778,10534e" fillcolor="black" stroked="f" strokeweight=".35244mm">
                  <v:stroke joinstyle="miter"/>
                  <v:path arrowok="t" o:connecttype="custom" o:connectlocs="12064,9011;11683,4061;10413,2031;9143,1650;7238,2792;5968,8249;5968,9011;12064,9011;17524,10407;5968,10407;8254,17006;12064,18910;14477,18149;16890,15483;17652,15991;13842,20941;9016,22464;1905,18783;0,11549;2921,3173;9651,0;15239,2665;17778,10534" o:connectangles="0,0,0,0,0,0,0,0,0,0,0,0,0,0,0,0,0,0,0,0,0,0,0"/>
                </v:shape>
                <v:shape id="Freeform: Shape 2061540288" o:spid="_x0000_s1346" style="position:absolute;left:220071;top:297720;width:22603;height:21702;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" path="m8381,508r,2792c9524,2158,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7,3427v-381,-254,-635,-381,-1016,-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7,3427;12191,3046;8635,5838;8635,17133;9016,20179;10667,20941;10667,21702;0,21702;0,20941;1905,20052;2286,17133;2286,5203;1905,2284;0,1523;0,635;8635,635" o:connectangles="0,0,0,0,0,0,0,0,0,0,0,0,0,0,0,0,0,0,0,0,0,0,0,0,0,0,0,0,0,0,0,0,0"/>
                </v:shape>
                <v:shape id="Freeform: Shape 1483948199" o:spid="_x0000_s1347" style="position:absolute;left:243944;top:290486;width:14222;height:29316;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" path="m9270,r,7742l14223,7742r,2284l9270,10026r,13072c9270,24367,9270,25129,9397,25509v,381,254,635,635,889c10286,26652,10540,26779,10794,26779v1016,,1905,-762,2794,-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7;8381,127;9143,127" o:connectangles="0,0,0,0,0,0,0,0,0,0,0,0,0,0,0,0,0,0,0,0,0"/>
                </v:shape>
                <v:shape id="Freeform: Shape 1345323017" o:spid="_x0000_s1348" style="position:absolute;left:271501;top:297593;width:19810;height:22336;visibility:visible;mso-wrap-style:square;v-text-anchor:top" coordsize="19810,2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" path="m9905,1650v-762,,-1397,254,-2031,888c7366,3173,6985,4315,6730,5965v-126,1777,-253,4061,-253,7107c6477,14722,6477,16245,6730,17641v127,1142,508,1904,1016,2411c8255,20560,8889,20941,9651,20941v762,,1270,-127,1651,-635c11937,19798,12318,19037,12445,18149v254,-1397,508,-4316,508,-8631c12953,6980,12826,5203,12572,4188,12318,3173,11810,2538,11302,2157v-381,-253,-889,-507,-1524,-507m9905,v1778,,3556,508,5080,1396c16509,2284,17779,3680,18541,5457v761,1777,1269,3681,1269,5711c19810,14214,19048,16626,17524,18656v-1904,2412,-4317,3681,-7619,3681c6604,22337,4318,21194,2540,19037,762,16752,,14214,,11295,,8376,889,5584,2667,3427,4445,1142,6857,,9905,e" fillcolor="black" stroked="f" strokeweight=".35244mm">
                  <v:stroke joinstyle="miter"/>
                  <v:path arrowok="t" o:connecttype="custom" o:connectlocs="9905,1650;7874,2538;6730,5965;6477,13072;6730,17641;7746,20052;9651,20941;11302,20306;12445,18149;12953,9518;12572,4188;11302,2157;9778,1650;9905,0;14985,1396;18541,5457;19810,11168;17524,18656;9905,22337;2540,19037;0,11295;2667,3427;9905,0" o:connectangles="0,0,0,0,0,0,0,0,0,0,0,0,0,0,0,0,0,0,0,0,0,0,0"/>
                </v:shape>
                <v:shape id="Freeform: Shape 262536684" o:spid="_x0000_s1349" style="position:absolute;left:293724;top:287947;width:17651;height:31474;visibility:visible;mso-wrap-style:square;v-text-anchor:top" coordsize="17651,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" path="m9397,12564r,14722c9397,28682,9524,29571,9778,29951v508,508,1397,762,2667,762l12445,31474,,31474r,-761c889,30713,1651,30713,2032,30332v381,-254,635,-507,889,-888c3048,29063,3175,28302,3175,27159r,-14722l127,12437r,-2157l3175,10280r,-2665c3175,5457,3937,3680,5588,2158,7111,761,9397,,12064,v1905,,3302,381,4190,1015c17143,1650,17652,2411,17652,3300v,634,-254,1269,-889,1777c16254,5584,15493,5838,14604,5838v-762,,-1397,-254,-1905,-635c12191,4823,12064,4315,12064,3807v,-127,,-380,,-888c12064,2665,12064,2411,12064,2158v,-381,,-508,-254,-635c11556,1269,11302,1142,10921,1142v-381,,-762,127,-1143,508c9524,2031,9397,2538,9397,3427r,3934c9397,7361,9397,10026,9397,10026r3175,l12572,12184r-3175,l9397,12564xe" fillcolor="black" stroked="f" strokeweight=".35244mm">
                  <v:stroke joinstyle="miter"/>
                  <v:path arrowok="t" o:connecttype="custom" o:connectlocs="9397,12564;9397,27286;9778,29951;12445,30713;12445,31474;0,31474;0,30713;2032,30332;2921,29444;3175,27159;3175,12437;127,12437;127,10280;3175,10280;3175,7615;5588,2158;12064,0;16254,1015;17652,3300;16763,5077;14604,5838;12699,5203;12064,3807;12064,2919;12064,2158;11810,1523;10921,1142;9778,1650;9397,3427;9397,7361;9397,10026;12572,10026;12572,12184;9397,12184" o:connectangles="0,0,0,0,0,0,0,0,0,0,0,0,0,0,0,0,0,0,0,0,0,0,0,0,0,0,0,0,0,0,0,0,0,0"/>
                </v:shape>
                <v:shape id="Freeform: Shape 2002774672" o:spid="_x0000_s1350" style="position:absolute;left:319883;top:288709;width:34159;height:31093;visibility:visible;mso-wrap-style:square;v-text-anchor:top" coordsize="34159,3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" path="m11683,15991r,9518c11683,27032,11683,28048,11937,28428v127,381,508,762,1016,1016c13461,29698,14096,29824,14985,29824r1016,l16001,30713,,30713r,-889l1016,29824v889,,1651,-126,2159,-507c3556,29063,3937,28809,4064,28175v127,-381,254,-1270,254,-2792l4318,5203v,-1523,,-2538,-254,-2919c3937,1904,3556,1523,3048,1269,2540,1015,1905,888,1016,888l,888,,,16001,r,888l14985,888v-889,,-1651,127,-2159,508c12445,1650,12064,2031,11937,2538v-127,381,-254,1269,-254,2919l11683,14087r10794,l22477,5457v,-1523,,-2538,-254,-2919c22096,2157,21715,1777,21207,1523v-508,-254,-1270,-381,-2032,-381l18160,1142r,-888l34160,254r,888l33144,1142v-889,,-1651,127,-2159,508c30604,1904,30223,2284,30097,2792v-128,381,-255,1269,-255,2919l29842,25890v,1523,,2538,255,2919c30223,29190,30604,29571,31112,29824v508,254,1143,381,2032,381l34160,30205r,889l18160,31094r,-889l19175,30205v889,,1651,-127,2159,-507c21715,29444,22096,29190,22223,28555v127,-380,254,-1269,254,-2792l22477,16245r-10794,l11683,15991xe" fillcolor="black" stroked="f" strokeweight=".35244mm">
                  <v:stroke joinstyle="miter"/>
                  <v:path arrowok="t" o:connecttype="custom" o:connectlocs="11683,15991;11683,25509;11937,28428;12953,29444;14985,29824;16001,29824;16001,30713;0,30713;0,29824;1016,29824;3175,29317;4064,28175;4318,25383;4318,5203;4064,2284;3048,1269;1016,888;0,888;0,0;16001,0;16001,888;14985,888;12826,1396;11937,2538;11683,5457;11683,14087;22477,14087;22477,5457;22223,2538;21207,1523;19175,1142;18160,1142;18160,254;34160,254;34160,1142;33144,1142;30985,1650;30097,2792;29842,5711;29842,25890;30097,28809;31112,29824;33144,30205;34160,30205;34160,31094;18160,31094;18160,30205;19175,30205;21334,29698;22223,28555;22477,25763;22477,16245;11683,16245" o:connectangles="0,0,0,0,0,0,0,0,0,0,0,0,0,0,0,0,0,0,0,0,0,0,0,0,0,0,0,0,0,0,0,0,0,0,0,0,0,0,0,0,0,0,0,0,0,0,0,0,0,0,0,0,0"/>
                </v:shape>
                <v:shape id="Freeform: Shape 1493311306" o:spid="_x0000_s1351" style="position:absolute;left:356202;top:297593;width:17778;height:22463;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" path="m11937,9011v,-2412,-127,-4061,-381,-4950c11302,3173,10921,2411,10286,2031,10032,1777,9524,1650,9016,1650v-762,,-1397,381,-1905,1142c6222,4188,5841,5965,5841,8249r,762l11937,9011xm17524,10407r-11556,c6096,13199,6857,15483,8254,17006v1016,1269,2286,1904,3810,1904c12953,18910,13842,18656,14476,18149v763,-508,1525,-1397,2413,-2666l17651,15991v-1143,2284,-2412,3934,-3809,4950c12445,21956,10794,22464,9016,22464v-3175,,-5460,-1270,-7111,-3681c635,16879,,14468,,11549,,7995,1016,5203,2921,3173,4826,1142,7111,,9651,v2159,,4064,888,5588,2665c16763,4442,17651,6980,17778,10534e" fillcolor="black" stroked="f" strokeweight=".35244mm">
                  <v:stroke joinstyle="miter"/>
                  <v:path arrowok="t" o:connecttype="custom" o:connectlocs="11937,9011;11556,4061;10286,2031;9016,1650;7111,2792;5841,8249;5841,9011;11937,9011;17524,10407;5968,10407;8254,17006;12064,18910;14476,18149;16889,15483;17651,15991;13842,20941;9016,22464;1905,18783;0,11549;2921,3173;9651,0;15239,2665;17778,10534" o:connectangles="0,0,0,0,0,0,0,0,0,0,0,0,0,0,0,0,0,0,0,0,0,0,0"/>
                </v:shape>
                <v:shape id="Freeform: Shape 942853527" o:spid="_x0000_s1352" style="position:absolute;left:376901;top:297720;width:19937;height:21955;visibility:visible;mso-wrap-style:square;v-text-anchor:top" coordsize="1993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" path="m11175,16879r,-7107c9397,10788,8000,11930,7111,13199v-635,761,-889,1650,-889,2411c6222,16245,6476,16879,6984,17387v381,381,889,635,1524,635c9270,18022,10159,17641,11175,16752t,1777c8635,20814,6222,21956,4190,21956v-1142,,-2158,-381,-3047,-1142c381,20052,,19037,,17895,,16245,635,14849,2032,13580,3429,12311,6476,10534,11048,8503r,-2157c11048,4696,11048,3807,10794,3300,10667,2919,10286,2538,9778,2158,9270,1777,8762,1650,8127,1650v-1016,,-1778,254,-2413,634c5333,2538,5079,2919,5079,3300v,380,254,761,635,1142c6349,5077,6603,5711,6603,6346v,761,-254,1396,-889,1903c5207,8757,4445,9011,3556,9011v-889,,-1778,-254,-2413,-889c508,7488,127,6853,127,6092,127,4950,508,3934,1397,3046,2286,2031,3429,1269,4952,761,6476,254,8127,,9778,v2032,,3556,381,4826,1269c15746,2158,16508,3046,16889,4061v254,635,381,2031,381,4315l17270,16626v,1015,,1523,,1776c17270,18656,17524,18783,17651,18910v127,,254,127,508,127c18540,19037,18921,18783,19302,18149r635,507c19175,19798,18413,20560,17651,21068v-762,507,-1777,761,-2794,761c13715,21829,12699,21575,12064,20941v-635,-508,-1143,-1396,-1270,-2539e" fillcolor="black" stroked="f" strokeweight=".35244mm">
                  <v:stroke joinstyle="miter"/>
                  <v:path arrowok="t" o:connecttype="custom" o:connectlocs="11175,16879;11175,9772;7111,13199;6222,15610;6984,17387;8508,18022;11175,16752;11175,18529;4190,21956;1143,20814;0,17895;2032,13580;11048,8503;11048,6346;10794,3300;9778,2158;8127,1650;5714,2284;5079,3300;5714,4442;6603,6346;5714,8249;3556,9011;1143,8122;127,6092;1397,3046;4952,761;9778,0;14604,1269;16889,4061;17270,8376;17270,16626;17270,18402;17651,18910;18159,19037;19302,18149;19937,18656;17651,21068;14857,21829;12064,20941;10794,18402" o:connectangles="0,0,0,0,0,0,0,0,0,0,0,0,0,0,0,0,0,0,0,0,0,0,0,0,0,0,0,0,0,0,0,0,0,0,0,0,0,0,0,0,0"/>
                </v:shape>
                <v:shape id="Freeform: Shape 1188382913" o:spid="_x0000_s1353" style="position:absolute;left:399124;top:288709;width:11555;height:30712;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1460757550" o:spid="_x0000_s1354" style="position:absolute;left:411569;top:290486;width:14223;height:29316;visibility:visible;mso-wrap-style:square;v-text-anchor:top" coordsize="14223,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" path="m9270,r,7742l14223,7742r,2284l9270,10026r,13072c9270,24367,9270,25129,9397,25509v,381,381,635,635,889c10286,26652,10540,26779,10794,26779v1016,,1905,-762,2794,-2285l14223,25002v-1270,2919,-3175,4315,-5968,4315c6857,29317,5842,28936,4826,28175,3937,27413,3302,26652,3048,25636v-127,-507,-254,-1903,-254,-4188l2794,10026,,10026,,9265c1905,7869,3556,6473,4826,5077,6223,3554,7366,1904,8381,127r762,l9270,xe" fillcolor="black" stroked="f" strokeweight=".35244mm">
                  <v:stroke joinstyle="miter"/>
                  <v:path arrowok="t" o:connecttype="custom" o:connectlocs="9270,0;9270,7742;14223,7742;14223,10026;9270,10026;9270,23098;9397,25509;10032,26398;10794,26779;13588,24494;14223,25002;8255,29317;4826,28175;3048,25636;2794,21448;2794,10026;0,10026;0,9265;4826,5077;8381,127;9143,127" o:connectangles="0,0,0,0,0,0,0,0,0,0,0,0,0,0,0,0,0,0,0,0,0"/>
                </v:shape>
                <v:shape id="Freeform: Shape 772570710" o:spid="_x0000_s1355" style="position:absolute;left:427569;top:288709;width:23111;height:30839;visibility:visible;mso-wrap-style:square;v-text-anchor:top" coordsize="23111,30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" path="m8762,r,12184c9905,10915,10921,10153,11937,9645v1016,-507,1905,-761,3048,-761c16254,8884,17397,9265,18413,10026v889,762,1524,1650,1905,2665c20572,13707,20826,15483,20826,17895r,8249c20826,27794,20953,28809,21334,29190v254,381,889,634,1778,761l23112,30840r-10794,l12318,29951v762,,1270,-380,1651,-888c14223,28682,14350,27667,14350,26144r,-9392c14350,14976,14350,13960,14096,13453v-127,-381,-381,-762,-762,-1016c12953,12184,12699,12057,12191,12057v-635,,-1143,254,-1778,634c9778,13072,9270,13833,8508,14849r,11295c8508,27667,8508,28555,8889,28936v254,508,889,762,1778,888l10667,30713,,30713r,-889c889,29824,1524,29444,1905,28936v254,-381,381,-1269,381,-2919l2286,4569v,-1650,-127,-2538,-381,-2919c1651,1269,1016,1015,,888l,,8635,r127,xe" fillcolor="black" stroked="f" strokeweight=".35244mm">
                  <v:stroke joinstyle="miter"/>
                  <v:path arrowok="t" o:connecttype="custom" o:connectlocs="8762,0;8762,12184;11937,9645;14985,8884;18413,10026;20318,12691;20826,17895;20826,26144;21334,29190;23112,29951;23112,30840;12318,30840;12318,29951;13969,29063;14350,26144;14350,16752;14096,13453;13334,12437;12191,12057;10413,12691;8508,14849;8508,26144;8889,28936;10667,29824;10667,30713;0,30713;0,29824;1905,28936;2286,26017;2286,4569;1905,1650;0,888;0,0;8635,0" o:connectangles="0,0,0,0,0,0,0,0,0,0,0,0,0,0,0,0,0,0,0,0,0,0,0,0,0,0,0,0,0,0,0,0,0,0"/>
                </v:shape>
                <v:shape id="Freeform: Shape 510662810" o:spid="_x0000_s1356" style="position:absolute;left:453729;top:312441;width:8635;height:15102;visibility:visible;mso-wrap-style:square;v-text-anchor:top" coordsize="8635,1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" path="m762,15103r,-1016c2540,13326,3810,12311,4572,11168,5334,9899,5715,8757,5715,7488v,-254,,-381,-127,-635c5588,6853,5334,6726,5334,6726v,,-255,,-381,127c4572,7107,3937,7234,3302,7234v-889,,-1651,-381,-2286,-1015c381,5584,,4696,,3807,,2792,381,1904,1143,1142,1905,381,2794,,3937,,5207,,6349,508,7238,1523v889,1015,1397,2411,1397,4188c8635,7869,8000,9772,6730,11422,5460,13072,3556,14341,889,15103e" fillcolor="black" stroked="f" strokeweight=".35244mm">
                  <v:stroke joinstyle="miter"/>
                  <v:path arrowok="t" o:connecttype="custom" o:connectlocs="762,15103;762,14087;4572,11168;5715,7488;5588,6853;5334,6726;4953,6853;3302,7234;1016,6219;0,3807;1143,1142;3937,0;7238,1523;8635,5711;6730,11422;889,15103" o:connectangles="0,0,0,0,0,0,0,0,0,0,0,0,0,0,0,0"/>
                </v:shape>
                <v:shape id="Freeform: Shape 1695073113" o:spid="_x0000_s1357" style="position:absolute;left:28191;top:339220;width:30985;height:30712;visibility:visible;mso-wrap-style:square;v-text-anchor:top" coordsize="3098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" path="m11683,1650r,23859c11683,26779,11683,27540,11810,27794v,254,381,508,635,634c12826,28682,13461,28809,14223,28809v2540,,4444,-888,5714,-2538c21715,23987,22604,20306,22604,15483v,-3934,-635,-7107,-1905,-9391c19683,4315,18413,3046,16890,2284,15747,1777,13969,1650,11429,1650m,30586r,-888l1016,29698v889,,1524,-127,2032,-381c3556,29063,3937,28682,4064,28175v127,-381,254,-1270,254,-2792l4318,5203v,-1523,,-2538,-254,-2919c3937,1904,3556,1523,3048,1269,2540,1015,1905,888,1016,888l,888,,,13715,v3683,,6603,508,8889,1523c25271,2792,27430,4569,28827,7107v1396,2411,2158,5204,2158,8376c30985,17641,30604,19671,29969,21448v-761,1777,-1523,3300,-2666,4569c26160,27159,24890,28175,23493,28809v-1397,762,-3175,1269,-5333,1650c17271,30586,15747,30713,13842,30713r-13715,l,30586xe" fillcolor="black" stroked="f" strokeweight=".35244mm">
                  <v:stroke joinstyle="miter"/>
                  <v:path arrowok="t" o:connecttype="custom" o:connectlocs="11683,1650;11683,25509;11810,27794;12445,28428;14223,28809;19937,26271;22604,15483;20699,6092;16890,2284;11429,1650;0,30586;0,29698;1016,29698;3048,29317;4064,28175;4318,25383;4318,5203;4064,2284;3048,1269;1016,888;0,888;0,0;13715,0;22604,1523;28827,7107;30985,15483;29969,21448;27303,26017;23493,28809;18160,30459;13842,30713;127,30713" o:connectangles="0,0,0,0,0,0,0,0,0,0,0,0,0,0,0,0,0,0,0,0,0,0,0,0,0,0,0,0,0,0,0,0"/>
                </v:shape>
                <v:shape id="Freeform: Shape 105846719" o:spid="_x0000_s1358" style="position:absolute;left:62097;top:338459;width:11428;height:31347;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1163298110" o:spid="_x0000_s1359" style="position:absolute;left:76066;top:347850;width:14603;height:22590;visibility:visible;mso-wrap-style:square;v-text-anchor:top" coordsize="14603,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" path="m13080,254r381,7234l12699,7488c11810,5330,10794,3934,9905,3046,8889,2284,7873,1904,6984,1904v-635,,-1143,253,-1524,634c5079,2919,4826,3427,4826,3934v,381,126,762,381,1143c5714,5711,6984,6726,9270,8249v2159,1523,3683,2792,4318,3808c14350,13072,14604,14214,14604,15610v,1142,-254,2285,-889,3427c13080,20179,12318,21068,11175,21702v-1143,635,-2286,888,-3556,888c6603,22590,5207,22337,3556,21575v-508,-127,-762,-254,-889,-254c2159,21321,1778,21702,1397,22464r-762,l254,14849r762,c1651,16879,2667,18275,3809,19291v1143,1015,2286,1523,3302,1523c7873,20814,8381,20560,8889,20179v508,-381,762,-1015,762,-1650c9651,17768,9397,17133,9016,16626,8635,16118,7619,15230,5968,14214,3683,12564,2159,11422,1524,10534,508,9265,,7869,,6473,,4823,508,3300,1651,2031,2794,761,4445,,6477,,7619,,8762,254,9778,761v381,254,762,381,1016,381c11048,1142,11302,1142,11429,1015v127,,381,-380,762,-1015l12953,r127,254xe" fillcolor="black" stroked="f" strokeweight=".35244mm">
                  <v:stroke joinstyle="miter"/>
                  <v:path arrowok="t" o:connecttype="custom" o:connectlocs="13080,254;13461,7488;12699,7488;9905,3046;6984,1904;5460,2538;4826,3934;5207,5077;9270,8249;13588,12057;14604,15610;13715,19037;11175,21702;7619,22590;3556,21575;2667,21321;1397,22464;635,22464;254,14849;1016,14849;3809,19291;7111,20814;8889,20179;9651,18529;9016,16626;5968,14214;1524,10534;0,6473;1651,2031;6477,0;9778,761;10794,1142;11429,1015;12191,0;12953,0" o:connectangles="0,0,0,0,0,0,0,0,0,0,0,0,0,0,0,0,0,0,0,0,0,0,0,0,0,0,0,0,0,0,0,0,0,0,0"/>
                </v:shape>
                <v:shape id="Freeform: Shape 1236161286" o:spid="_x0000_s1360" style="position:absolute;left:94098;top:348231;width:19937;height:21829;visibility:visible;mso-wrap-style:square;v-text-anchor:top" coordsize="19937,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" path="m11175,16752r,-7107c9397,10661,8000,11803,7111,13072v-634,761,-888,1650,-888,2411c6223,16118,6477,16752,6985,17260v381,381,889,635,1523,635c9270,17895,10159,17514,11175,16626t,1776c8635,20687,6223,21829,4191,21829v-1143,,-2159,-381,-3048,-1142c381,19925,,18910,,17768,,16118,635,14722,2032,13453,3429,12184,6477,10407,11048,8376r,-2157c11048,4569,11048,3680,10794,3173,10667,2792,10286,2411,9778,2158,9270,1777,8762,1650,8127,1650v-1016,,-1778,254,-2412,634c5334,2538,5080,2919,5080,3300v,380,254,761,635,1142c6349,5077,6604,5711,6604,6346v,761,-255,1396,-889,1903c5207,8757,4445,9011,3556,9011v-889,,-1778,-254,-2413,-889c508,7488,127,6853,127,6092,127,4950,508,3934,1397,3046,2286,2031,3429,1269,4953,761,6477,254,8127,,9778,v2032,,3556,381,4826,1269c15747,2158,16509,3046,16890,4061v253,635,381,2031,381,4315l17271,16626v,1015,,1523,,1776c17271,18656,17524,18783,17652,18910v127,,253,127,508,127c18541,19037,18922,18783,19302,18149r635,507c19175,19798,18413,20560,17652,21068v-762,507,-1778,761,-2794,761c13715,21829,12699,21575,12064,20941v-635,-508,-1143,-1396,-1270,-2539e" fillcolor="black" stroked="f" strokeweight=".35244mm">
                  <v:stroke joinstyle="miter"/>
                  <v:path arrowok="t" o:connecttype="custom" o:connectlocs="11175,16752;11175,9645;7111,13072;6223,15483;6985,17260;8508,17895;11175,16626;11175,18402;4191,21829;1143,20687;0,17768;2032,13453;11048,8376;11048,6219;10794,3173;9778,2158;8127,1650;5715,2284;5080,3300;5715,4442;6604,6346;5715,8249;3556,9011;1143,8122;127,6092;1397,3046;4953,761;9778,0;14604,1269;16890,4061;17271,8376;17271,16626;17271,18402;17652,18910;18160,19037;19302,18149;19937,18656;17652,21068;14858,21829;12064,20941;10794,18402" o:connectangles="0,0,0,0,0,0,0,0,0,0,0,0,0,0,0,0,0,0,0,0,0,0,0,0,0,0,0,0,0,0,0,0,0,0,0,0,0,0,0,0,0"/>
                </v:shape>
                <v:shape id="Freeform: Shape 994825645" o:spid="_x0000_s1361" style="position:absolute;left:115686;top:339093;width:22984;height:31474;visibility:visible;mso-wrap-style:square;v-text-anchor:top" coordsize="22984,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" path="m8889,13707r,9391c8889,25002,8889,26271,9016,26779v127,888,508,1649,1143,2157c10794,29444,11429,29824,12318,29824v762,,1397,-253,2032,-634c14858,28809,15365,27921,15746,26652v381,-1269,508,-3681,508,-6981c16254,16372,15874,14214,14985,12945v-635,-888,-1397,-1269,-2413,-1269c11302,11676,10032,12437,8889,13833m8889,r,11676c10667,9899,12572,8884,14731,8884v1396,,2793,381,4063,1269c20064,11041,21080,12184,21842,13833v762,1523,1143,3427,1143,5458c22985,21575,22477,23733,21588,25636v-889,1904,-2159,3300,-3683,4315c16382,30967,14604,31474,12572,31474v-1143,,-2159,-253,-3048,-507c8635,30586,7746,29951,6857,29190l3302,31474r-762,l2540,4569v,-1269,,-2031,-127,-2285c2286,1904,2032,1523,1651,1269,1270,1015,762,888,,888l,,8762,r127,xe" fillcolor="black" stroked="f" strokeweight=".35244mm">
                  <v:stroke joinstyle="miter"/>
                  <v:path arrowok="t" o:connecttype="custom" o:connectlocs="8889,13707;8889,23098;9016,26779;10159,28936;12318,29824;14350,29190;15746,26652;16254,19671;14985,12945;12572,11676;8889,13833;8889,0;8889,11676;14731,8884;18794,10153;21842,13833;22985,19291;21588,25636;17905,29951;12572,31474;9524,30967;6857,29190;3302,31474;2540,31474;2540,4569;2413,2284;1651,1269;0,888;0,0;8762,0" o:connectangles="0,0,0,0,0,0,0,0,0,0,0,0,0,0,0,0,0,0,0,0,0,0,0,0,0,0,0,0,0,0"/>
                </v:shape>
                <v:shape id="Freeform: Shape 1435514221" o:spid="_x0000_s1362" style="position:absolute;left:141084;top:338459;width:11428;height:31347;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140692622" o:spid="_x0000_s1363" style="position:absolute;left:154798;top:339093;width:11555;height:30712;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1898358731" o:spid="_x0000_s1364" style="position:absolute;left:168640;top:338459;width:11555;height:31347;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" path="m5841,c6857,,7619,381,8381,1015v635,635,1016,1523,1016,2412c9397,4315,9016,5203,8381,5838,7746,6473,6857,6853,5968,6853v-889,,-1778,-380,-2412,-1015c2920,5203,2540,4315,2540,3427v,-889,380,-1777,1016,-2412c4190,381,5079,,5968,m9016,10153r,16753c9016,28428,9143,29317,9524,29825v381,380,1016,634,2032,761l11556,31347r-11429,l127,30586v889,,1651,-254,2032,-761c2412,29444,2540,28555,2540,27032r,-12310c2540,13199,2412,12311,2031,11930,1651,11549,1016,11295,,11168r,-888l8889,10280r127,-127xe" fillcolor="black" stroked="f" strokeweight=".35244mm">
                  <v:stroke joinstyle="miter"/>
                  <v:path arrowok="t" o:connecttype="custom" o:connectlocs="5841,0;8381,1015;9397,3427;8381,5838;5968,6853;3556,5838;2540,3427;3556,1015;5968,0;9016,10153;9016,26906;9524,29825;11556,30586;11556,31347;127,31347;127,30586;2159,29825;2540,27032;2540,14722;2031,11930;0,11168;0,10280;8889,10280" o:connectangles="0,0,0,0,0,0,0,0,0,0,0,0,0,0,0,0,0,0,0,0,0,0,0"/>
                </v:shape>
                <v:shape id="Freeform: Shape 1031439741" o:spid="_x0000_s1365" style="position:absolute;left:181085;top:340870;width:14222;height:29316;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" path="m9270,r,7742l14223,7742r,2284l9270,10026r,13072c9270,24367,9270,25129,9397,25509v,381,254,635,635,889c10286,26652,10540,26779,10794,26779v1016,,1905,-762,2794,-2285l14223,25002v-1270,2919,-3175,4315,-5969,4315c6857,29317,5841,28936,4826,28175,3937,27413,3302,26652,3048,25636v-127,-507,-254,-1903,-254,-4188l2794,10026,,10026,,9265c1905,7869,3556,6473,4826,5076,6223,3554,7366,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6;8381,127;9143,127" o:connectangles="0,0,0,0,0,0,0,0,0,0,0,0,0,0,0,0,0,0,0,0,0"/>
                </v:shape>
                <v:shape id="Freeform: Shape 301330547" o:spid="_x0000_s1366" style="position:absolute;left:197467;top:348485;width:22350;height:31220;visibility:visible;mso-wrap-style:square;v-text-anchor:top" coordsize="22350,3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" path="m10921,22210l4064,6473c3048,4061,2286,2665,1778,2158,1270,1650,635,1269,,1015l,127r11302,l11302,1015v-762,,-1270,127,-1524,381c9524,1650,9270,1904,9270,2284v,508,381,1650,1143,3427l13969,13960,16382,7488v888,-2285,1269,-3808,1269,-4696c17651,2284,17524,1777,17143,1396,16763,1015,16127,888,15239,888r,-888l22350,r,888c21588,888,21080,1269,20699,1650v-381,508,-1143,2030,-2159,4696l12445,22083v-1524,3934,-2667,6345,-3429,7234c8000,30586,6730,31221,5079,31221v-1270,,-2285,-381,-3047,-1143c1270,29317,889,28555,889,27540v,-888,254,-1650,762,-2157c2159,24875,2794,24494,3556,24494v762,,1396,254,1777,762c5841,25763,6096,26525,6096,27540v,508,,888,253,1142c6477,28809,6603,28936,6857,28936v381,,762,-254,1143,-634c8635,27667,9270,26271,10159,23987r635,-1777l10921,22210xe" fillcolor="black" stroked="f" strokeweight=".35244mm">
                  <v:stroke joinstyle="miter"/>
                  <v:path arrowok="t" o:connecttype="custom" o:connectlocs="10921,22210;4064,6473;1778,2158;0,1015;0,127;11302,127;11302,1015;9778,1396;9270,2284;10413,5711;13969,13960;16382,7488;17651,2792;17143,1396;15239,888;15239,0;22350,0;22350,888;20699,1650;18540,6346;12445,22083;9016,29317;5079,31221;2032,30078;889,27540;1651,25383;3556,24494;5333,25256;6096,27540;6349,28682;6857,28936;8000,28302;10159,23987;10794,22210" o:connectangles="0,0,0,0,0,0,0,0,0,0,0,0,0,0,0,0,0,0,0,0,0,0,0,0,0,0,0,0,0,0,0,0,0,0"/>
                </v:shape>
                <v:shape id="Freeform: Shape 187501446" o:spid="_x0000_s1367" style="position:absolute;left:233277;top:348231;width:20063;height:21829;visibility:visible;mso-wrap-style:square;v-text-anchor:top" coordsize="20063,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" path="m11302,16752r,-7107c9524,10661,8127,11803,7238,13072v-635,761,-889,1650,-889,2411c6349,16118,6603,16752,7111,17260v381,381,889,635,1524,635c9397,17895,10286,17514,11302,16626t,1776c8762,20687,6349,21829,4318,21829v-1143,,-2159,-381,-3048,-1142c508,19925,,18910,,17768,,16118,762,14722,2032,13453,3429,12184,6476,10407,11175,8376r,-2157c11175,4569,11175,3680,10921,3173,10794,2792,10413,2411,9905,2158,9397,1777,8889,1650,8254,1650v-1016,,-1778,254,-2413,634c5460,2538,5207,2919,5207,3300v,380,253,761,634,1142c6476,5077,6730,5711,6730,6346v,761,-254,1396,-889,1903c5333,8757,4571,9011,3682,9011v-888,,-1777,-254,-2412,-889c635,7488,254,6853,254,6092,254,4950,635,3934,1524,3046,2413,2031,3556,1269,5079,761,6603,254,8254,,9905,v2032,,3556,381,4826,1269c15874,2158,16635,3046,17016,4061v254,635,381,2031,381,4315l17397,16626v,1015,,1523,,1776c17397,18656,17651,18783,17778,18910v127,,254,127,508,127c18667,19037,19048,18783,19429,18149r635,507c19302,19798,18540,20560,17778,21068v-762,507,-1778,761,-2793,761c13842,21829,12826,21575,12191,20941v-635,-508,-1143,-1396,-1270,-2539e" fillcolor="black" stroked="f" strokeweight=".35244mm">
                  <v:stroke joinstyle="miter"/>
                  <v:path arrowok="t" o:connecttype="custom" o:connectlocs="11302,16752;11302,9645;7238,13072;6349,15483;7111,17260;8635,17895;11302,16626;11302,18402;4318,21829;1270,20687;0,17768;2032,13453;11175,8376;11175,6219;10921,3173;9905,2158;8254,1650;5841,2284;5207,3300;5841,4442;6730,6346;5841,8249;3682,9011;1270,8122;254,6092;1524,3046;5079,761;9905,0;14731,1269;17016,4061;17397,8376;17397,16626;17397,18402;17778,18910;18286,19037;19429,18149;20064,18656;17778,21068;14985,21829;12191,20941;10921,18402" o:connectangles="0,0,0,0,0,0,0,0,0,0,0,0,0,0,0,0,0,0,0,0,0,0,0,0,0,0,0,0,0,0,0,0,0,0,0,0,0,0,0,0,0"/>
                </v:shape>
                <v:shape id="Freeform: Shape 1099664280" o:spid="_x0000_s1368" style="position:absolute;left:256262;top:348104;width:22603;height:21702;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" path="m8381,508r,2792c9397,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302595435" o:spid="_x0000_s1369" style="position:absolute;left:281533;top:339093;width:22857;height:31601;visibility:visible;mso-wrap-style:square;v-text-anchor:top" coordsize="22857,3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" path="m13969,14341c12826,12184,11556,11168,9905,11168v-508,,-1016,127,-1397,508c8000,12184,7492,12945,7111,14087v-381,1142,-508,2919,-508,5458c6603,22210,6857,24240,7238,25509v381,1270,889,2158,1651,2793c9270,28555,9778,28682,10286,28682v1270,,2540,-1015,3810,-3173l14096,14341r-127,xm20318,r,24367c20318,26017,20318,27032,20445,27286v,508,381,889,635,1142c21461,28682,21969,28809,22858,28936r,762l13969,31474r,-3299c12953,29444,11937,30332,11048,30840v-889,507,-1778,761,-2794,761c5588,31601,3429,30332,1905,27921,635,26017,,23606,,20687,,18402,381,16372,1143,14595v762,-1777,1905,-3173,3175,-4061c5715,9645,7111,9138,8762,9138v1016,,1905,254,2667,634c12191,10153,13080,10914,13969,11803r,-6346c13969,3807,13969,2919,13715,2538v-127,-381,-508,-761,-762,-1015c12572,1269,11937,1142,10921,1142r,-1015l20318,127r,-127xe" fillcolor="black" stroked="f" strokeweight=".35244mm">
                  <v:stroke joinstyle="miter"/>
                  <v:path arrowok="t" o:connecttype="custom" o:connectlocs="13969,14341;9905,11168;8508,11676;7111,14087;6603,19545;7238,25509;8889,28302;10286,28682;14096,25509;14096,14341;20318,0;20318,24367;20445,27286;21080,28428;22858,28936;22858,29698;13969,31474;13969,28175;11048,30840;8254,31601;1905,27921;0,20687;1143,14595;4318,10534;8762,9138;11429,9772;13969,11803;13969,5457;13715,2538;12953,1523;10921,1142;10921,127;20318,127" o:connectangles="0,0,0,0,0,0,0,0,0,0,0,0,0,0,0,0,0,0,0,0,0,0,0,0,0,0,0,0,0,0,0,0,0"/>
                </v:shape>
                <v:shape id="Freeform: Shape 2139123805" o:spid="_x0000_s1370" style="position:absolute;left:317089;top:338586;width:32382;height:31347;visibility:visible;mso-wrap-style:square;v-text-anchor:top" coordsize="32382,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" path="m18032,20814l13461,10280,8762,20814r9270,xm18794,22464r-10794,l6731,25509v-382,1016,-635,1777,-635,2539c6096,28936,6477,29571,7112,29951v381,254,1396,381,3047,508l10159,31347,,31347r,-888c1143,30332,2032,29824,2667,29063v762,-761,1524,-2284,2667,-4569l16255,r381,l27684,25129v1015,2411,1904,3934,2539,4442c30731,30078,31493,30332,32382,30332r,889l17524,31221r,-889l18160,30332v1142,,2031,-127,2539,-508c21080,29571,21207,29190,21207,28809v,-254,,-507,-127,-888c21080,27794,20826,27159,20445,26271l18794,22464xe" fillcolor="black" stroked="f" strokeweight=".35244mm">
                  <v:stroke joinstyle="miter"/>
                  <v:path arrowok="t" o:connecttype="custom" o:connectlocs="18032,20814;13461,10280;8762,20814;18032,20814;18794,22464;8000,22464;6731,25509;6096,28048;7112,29951;10159,30459;10159,31347;0,31347;0,30459;2667,29063;5334,24494;16255,0;16636,0;27684,25129;30223,29571;32382,30332;32382,31221;17524,31221;17524,30332;18160,30332;20699,29824;21207,28809;21080,27921;20445,26271;18794,22464" o:connectangles="0,0,0,0,0,0,0,0,0,0,0,0,0,0,0,0,0,0,0,0,0,0,0,0,0,0,0,0,0"/>
                </v:shape>
                <v:shape id="Freeform: Shape 606392969" o:spid="_x0000_s1371" style="position:absolute;left:351884;top:348104;width:20699;height:31728;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" path="m9651,1396v-889,,-1651,508,-2286,1269c6730,3554,6476,5330,6476,8122v,2285,254,3808,889,4696c8000,13707,8635,14087,9524,14087v889,,1651,-380,2286,-1269c12445,11930,12699,10407,12699,7996v,-2666,-381,-4569,-1016,-5458c11175,1777,10540,1396,9651,1396m8254,24875v-1524,,-2540,,-3047,381c4318,25763,3937,26398,3937,27159v,762,381,1523,1270,2031c6095,29824,7746,30078,10286,30078v2159,,3810,-254,4952,-888c16382,28682,17016,27921,17016,26905v,-380,,-634,-381,-888c16254,25636,15619,25256,14731,25129v-762,-127,-3048,-254,-6604,-254m13461,761r7111,l20572,3300r-4064,c17270,4061,17778,4696,18032,5330v381,762,508,1650,508,2539c18540,9392,18159,10661,17270,11803v-888,1142,-2032,2030,-3428,2665c12445,15103,11175,15356,10032,15356v,,-1016,,-2667,c6730,15356,6095,15610,5588,15991v-509,508,-636,1015,-636,1523c4952,18022,5207,18529,5588,18910v380,381,1015,508,2031,508l11556,19418v3175,,5333,253,6603,1015c19937,21448,20699,22844,20699,24875v,1269,-381,2411,-1143,3427c18794,29317,17778,30078,16508,30586v-1904,761,-4190,1142,-6730,1142c7873,31728,6095,31601,4571,31221,3048,30840,1905,30332,1143,29698,508,29063,127,28302,127,27667v,-635,254,-1269,762,-1904c1397,25256,2413,24748,3809,24367,1905,23352,889,22083,889,20306v,-1015,381,-2031,1143,-3046c2794,16245,4064,15483,5841,14722,3809,13960,2413,13072,1397,11803,508,10661,,9265,,7615,,5584,889,3807,2540,2284,4190,761,6349,,9016,v1397,,2794,254,4318,888e" fillcolor="black" stroked="f" strokeweight=".35244mm">
                  <v:stroke joinstyle="miter"/>
                  <v:path arrowok="t" o:connecttype="custom" o:connectlocs="9651,1396;7365,2665;6476,8122;7365,12818;9524,14087;11810,12818;12699,7996;11683,2538;9651,1396;8254,24875;5207,25256;3937,27159;5207,29190;10286,30078;15238,29190;17016,26905;16635,26017;14731,25129;8127,24875;13461,761;20572,761;20572,3300;16508,3300;18032,5330;18540,7869;17270,11803;13842,14468;10032,15356;7365,15356;5588,15991;4952,17514;5588,18910;7619,19418;11556,19418;18159,20433;20699,24875;19556,28302;16508,30586;9778,31728;4571,31221;1143,29698;127,27667;889,25763;3809,24367;889,20306;2032,17260;5841,14722;1397,11803;0,7615;2540,2284;9016,0;13334,888" o:connectangles="0,0,0,0,0,0,0,0,0,0,0,0,0,0,0,0,0,0,0,0,0,0,0,0,0,0,0,0,0,0,0,0,0,0,0,0,0,0,0,0,0,0,0,0,0,0,0,0,0,0,0,0"/>
                </v:shape>
                <v:shape id="Freeform: Shape 1958718860" o:spid="_x0000_s1372" style="position:absolute;left:374742;top:348104;width:17778;height:22463;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" path="m11937,8884v,-2411,-127,-4061,-381,-4950c11302,3046,10921,2284,10286,1904,10032,1650,9524,1523,9016,1523v-762,,-1397,381,-1905,1142c6223,4061,5841,5838,5841,8122r,762l11937,8884xm17524,10407r-11556,c6096,13199,6857,15483,8254,17006v1016,1269,2286,1904,3810,1904c12953,18910,13842,18656,14477,18149v762,-508,1524,-1397,2413,-2666l17652,15991v-1143,2284,-2413,3934,-3810,4950c12445,21956,10794,22464,9016,22464v-3175,,-5460,-1270,-7111,-3681c635,16879,,14468,,11549,,7996,1016,5203,2921,3173,4826,1142,7111,,9651,v2159,,4064,888,5588,2665c16763,4442,17652,6980,17778,10534e" fillcolor="black" stroked="f" strokeweight=".35244mm">
                  <v:stroke joinstyle="miter"/>
                  <v:path arrowok="t" o:connecttype="custom" o:connectlocs="11937,8884;11556,3934;10286,1904;9016,1523;7111,2665;5841,8122;5841,8884;11937,8884;17524,10407;5968,10407;8254,17006;12064,18910;14477,18149;16890,15483;17652,15991;13842,20941;9016,22464;1905,18783;0,11549;2921,3173;9651,0;15239,2665;17778,10534" o:connectangles="0,0,0,0,0,0,0,0,0,0,0,0,0,0,0,0,0,0,0,0,0,0,0"/>
                </v:shape>
                <v:shape id="Freeform: Shape 2062948813" o:spid="_x0000_s1373" style="position:absolute;left:394171;top:338459;width:11555;height:31347;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" path="m5842,c6857,,7619,381,8381,1015v635,635,1016,1523,1016,2412c9397,4315,9016,5203,8381,5838,7746,6473,6857,6853,5968,6853v-889,,-1777,-380,-2412,-1015c2921,5203,2540,4315,2540,3427v,-889,381,-1777,1016,-2412c4191,381,5079,,5968,m9016,10153r,16753c9016,28428,9143,29317,9524,29825v381,380,1016,634,2032,761l11556,31347r-11429,l127,30586v889,,1651,-254,2032,-761c2413,29444,2540,28555,2540,27032r,-12310c2540,13199,2413,12311,2032,11930,1651,11549,1016,11295,,11168r,-888l8889,10280r127,-127xe" fillcolor="black" stroked="f" strokeweight=".35244mm">
                  <v:stroke joinstyle="miter"/>
                  <v:path arrowok="t" o:connecttype="custom" o:connectlocs="5842,0;8381,1015;9397,3427;8381,5838;5968,6853;3556,5838;2540,3427;3556,1015;5968,0;9016,10153;9016,26906;9524,29825;11556,30586;11556,31347;127,31347;127,30586;2159,29825;2540,27032;2540,14722;2032,11930;0,11168;0,10280;8889,10280" o:connectangles="0,0,0,0,0,0,0,0,0,0,0,0,0,0,0,0,0,0,0,0,0,0,0"/>
                </v:shape>
                <v:shape id="Freeform: Shape 1839166868" o:spid="_x0000_s1374" style="position:absolute;left:408648;top:348104;width:22603;height:21702;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" path="m8381,508r,2792c9524,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1573081019" o:spid="_x0000_s1375" style="position:absolute;left:433919;top:348104;width:20699;height:31728;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" path="m9778,1396v-889,,-1651,508,-2159,1269c6984,3554,6730,5330,6730,8122v,2285,254,3808,889,4696c8254,13707,8889,14087,9778,14087v889,,1651,-380,2286,-1269c12699,11930,12953,10407,12953,7996v,-2666,-381,-4569,-1016,-5458c11429,1777,10794,1396,9905,1396m8381,24875v-1524,,-2540,,-3047,381c4445,25763,4064,26398,4064,27159v,762,381,1523,1270,2031c6222,29824,7873,30078,10413,30078v2159,,3683,-254,4952,-888c16508,28682,17143,27921,17143,26905v,-380,,-634,-380,-888c16382,25636,15746,25256,14858,25129v-762,-127,-3048,-254,-6604,-254m13588,761r7111,l20699,3300r-4064,c17397,4061,17905,4696,18159,5330v381,762,508,1650,508,2539c18667,9392,18286,10661,17397,11803v-889,1142,-2032,2030,-3428,2665c12572,15103,11302,15356,10159,15356v,,-1016,,-2667,c6857,15356,6222,15610,5715,15991v-508,508,-636,1015,-636,1523c5079,18022,5334,18529,5715,18910v381,381,1015,508,2031,508l11683,19418v3175,,5333,253,6476,1015c19937,21448,20699,22844,20699,24875v,1269,-381,2411,-1143,3427c18794,29317,17778,30078,16508,30586v-1904,761,-4190,1142,-6730,1142c7873,31728,6096,31601,4572,31221,3048,30840,1905,30332,1143,29698,508,29063,127,28302,127,27667v,-635,254,-1269,762,-1904c1397,25256,2413,24748,3809,24367,1905,23352,889,22083,889,20306v,-1015,381,-2031,1143,-3046c2794,16245,4064,15483,5841,14722,3809,13960,2286,13072,1397,11803,508,10661,,9265,,7615,,5584,889,3807,2540,2284,4191,761,6349,,9016,v1397,,2794,254,4318,888e" fillcolor="black" stroked="f" strokeweight=".35244mm">
                  <v:stroke joinstyle="miter"/>
                  <v:path arrowok="t" o:connecttype="custom" o:connectlocs="9778,1396;7619,2665;6730,8122;7619,12818;9778,14087;12064,12818;12953,7996;11937,2538;9905,1396;8381,24875;5334,25256;4064,27159;5334,29190;10413,30078;15365,29190;17143,26905;16763,26017;14858,25129;8254,24875;13588,761;20699,761;20699,3300;16635,3300;18159,5330;18667,7869;17397,11803;13969,14468;10159,15356;7492,15356;5715,15991;5079,17514;5715,18910;7746,19418;11683,19418;18159,20433;20699,24875;19556,28302;16508,30586;9778,31728;4572,31221;1143,29698;127,27667;889,25763;3809,24367;889,20306;2032,17260;5841,14722;1397,11803;0,7615;2540,2284;9016,0;13334,888" o:connectangles="0,0,0,0,0,0,0,0,0,0,0,0,0,0,0,0,0,0,0,0,0,0,0,0,0,0,0,0,0,0,0,0,0,0,0,0,0,0,0,0,0,0,0,0,0,0,0,0,0,0,0,0"/>
                </v:shape>
              </v:group>
              <w10:anchorlock/>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1A9B" w14:textId="0859DCE6" w:rsidR="003E5927" w:rsidRPr="004A2556" w:rsidRDefault="00945492" w:rsidP="004A2556">
    <w:pPr>
      <w:pStyle w:val="Footer"/>
      <w:tabs>
        <w:tab w:val="left" w:pos="284"/>
      </w:tabs>
      <w:rPr>
        <w:color w:val="692874" w:themeColor="accent4"/>
        <w:sz w:val="18"/>
      </w:rPr>
    </w:pPr>
    <w:r w:rsidRPr="004A2556">
      <w:rPr>
        <w:color w:val="692874" w:themeColor="accent4"/>
        <w:sz w:val="18"/>
      </w:rPr>
      <w:fldChar w:fldCharType="begin"/>
    </w:r>
    <w:r w:rsidRPr="004A2556">
      <w:rPr>
        <w:color w:val="692874" w:themeColor="accent4"/>
        <w:sz w:val="18"/>
      </w:rPr>
      <w:instrText xml:space="preserve"> PAGE   \* MERGEFORMAT </w:instrText>
    </w:r>
    <w:r w:rsidRPr="004A2556">
      <w:rPr>
        <w:color w:val="692874" w:themeColor="accent4"/>
        <w:sz w:val="18"/>
      </w:rPr>
      <w:fldChar w:fldCharType="separate"/>
    </w:r>
    <w:r w:rsidRPr="004A2556">
      <w:rPr>
        <w:color w:val="692874" w:themeColor="accent4"/>
        <w:sz w:val="18"/>
      </w:rPr>
      <w:t>1</w:t>
    </w:r>
    <w:r w:rsidRPr="004A2556">
      <w:rPr>
        <w:color w:val="692874" w:themeColor="accent4"/>
        <w:sz w:val="18"/>
      </w:rPr>
      <w:fldChar w:fldCharType="end"/>
    </w:r>
    <w:r w:rsidRPr="004A2556">
      <w:rPr>
        <w:sz w:val="18"/>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A25E" w14:textId="07D643A0" w:rsidR="00A67EA9" w:rsidRPr="001208A6" w:rsidRDefault="00161906" w:rsidP="004A2556">
    <w:pPr>
      <w:pStyle w:val="Footer"/>
      <w:tabs>
        <w:tab w:val="clear" w:pos="4513"/>
        <w:tab w:val="clear" w:pos="9026"/>
        <w:tab w:val="left" w:pos="284"/>
        <w:tab w:val="right" w:pos="10772"/>
      </w:tabs>
      <w:rPr>
        <w:color w:val="692874" w:themeColor="accent4"/>
      </w:rPr>
    </w:pPr>
    <w:r>
      <w:rPr>
        <w:noProof/>
        <w:color w:val="692874" w:themeColor="accent4"/>
      </w:rPr>
      <mc:AlternateContent>
        <mc:Choice Requires="wps">
          <w:drawing>
            <wp:anchor distT="0" distB="0" distL="0" distR="0" simplePos="0" relativeHeight="251658245" behindDoc="0" locked="0" layoutInCell="1" allowOverlap="1" wp14:anchorId="0ADEE1F0" wp14:editId="6F63F4C6">
              <wp:simplePos x="635" y="635"/>
              <wp:positionH relativeFrom="page">
                <wp:align>center</wp:align>
              </wp:positionH>
              <wp:positionV relativeFrom="page">
                <wp:align>bottom</wp:align>
              </wp:positionV>
              <wp:extent cx="819150" cy="457200"/>
              <wp:effectExtent l="0" t="0" r="0" b="0"/>
              <wp:wrapNone/>
              <wp:docPr id="1912793563" name="Text Box 10"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19150" cy="457200"/>
                      </a:xfrm>
                      <a:prstGeom prst="rect">
                        <a:avLst/>
                      </a:prstGeom>
                      <a:noFill/>
                      <a:ln>
                        <a:noFill/>
                      </a:ln>
                    </wps:spPr>
                    <wps:txbx>
                      <w:txbxContent>
                        <w:p w14:paraId="5FCE9899" w14:textId="13C10831"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DEE1F0" id="_x0000_t202" coordsize="21600,21600" o:spt="202" path="m,l,21600r21600,l21600,xe">
              <v:stroke joinstyle="miter"/>
              <v:path gradientshapeok="t" o:connecttype="rect"/>
            </v:shapetype>
            <v:shape id="Text Box 10" o:spid="_x0000_s1398" type="#_x0000_t202" alt="UNOFFICIAL" style="position:absolute;margin-left:0;margin-top:0;width:64.5pt;height:36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" filled="f" stroked="f">
              <v:textbox style="mso-fit-shape-to-text:t" inset="0,0,0,15pt">
                <w:txbxContent>
                  <w:p w14:paraId="5FCE9899" w14:textId="13C10831"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v:textbox>
              <w10:wrap anchorx="page" anchory="page"/>
            </v:shape>
          </w:pict>
        </mc:Fallback>
      </mc:AlternateContent>
    </w:r>
    <w:r w:rsidR="00A67EA9" w:rsidRPr="001208A6">
      <w:rPr>
        <w:color w:val="692874" w:themeColor="accent4"/>
      </w:rPr>
      <w:fldChar w:fldCharType="begin"/>
    </w:r>
    <w:r w:rsidR="00A67EA9" w:rsidRPr="001208A6">
      <w:rPr>
        <w:color w:val="692874" w:themeColor="accent4"/>
      </w:rPr>
      <w:instrText xml:space="preserve"> PAGE   \* MERGEFORMAT </w:instrText>
    </w:r>
    <w:r w:rsidR="00A67EA9" w:rsidRPr="001208A6">
      <w:rPr>
        <w:color w:val="692874" w:themeColor="accent4"/>
      </w:rPr>
      <w:fldChar w:fldCharType="separate"/>
    </w:r>
    <w:r w:rsidR="00A67EA9" w:rsidRPr="001208A6">
      <w:rPr>
        <w:color w:val="692874" w:themeColor="accent4"/>
      </w:rPr>
      <w:t>2</w:t>
    </w:r>
    <w:r w:rsidR="00A67EA9" w:rsidRPr="001208A6">
      <w:rPr>
        <w:color w:val="692874" w:themeColor="accent4"/>
      </w:rPr>
      <w:fldChar w:fldCharType="end"/>
    </w:r>
    <w:r w:rsidR="00A67EA9">
      <w:rPr>
        <w:color w:val="692874" w:themeColor="accent4"/>
      </w:rPr>
      <w:tab/>
    </w:r>
    <w:sdt>
      <w:sdtPr>
        <w:alias w:val="Footer"/>
        <w:tag w:val=""/>
        <w:id w:val="1093979307"/>
        <w:dataBinding w:prefixMappings="xmlns:ns0='http://purl.org/dc/elements/1.1/' xmlns:ns1='http://schemas.openxmlformats.org/package/2006/metadata/core-properties' " w:xpath="/ns1:coreProperties[1]/ns1:keywords[1]" w:storeItemID="{6C3C8BC8-F283-45AE-878A-BAB7291924A1}"/>
        <w:text/>
      </w:sdtPr>
      <w:sdtEndPr/>
      <w:sdtContent>
        <w:r w:rsidR="009C1165">
          <w:t>COVID-19, COVID-19 vaccine, National Immunisation Program, NIP, immunisation, vaccination</w:t>
        </w:r>
      </w:sdtContent>
    </w:sdt>
    <w:r w:rsidR="00A67EA9" w:rsidRPr="001208A6">
      <w:tab/>
    </w:r>
    <w:r w:rsidR="00A67EA9" w:rsidRPr="001208A6">
      <w:rPr>
        <w:noProof/>
      </w:rPr>
      <w:drawing>
        <wp:inline distT="0" distB="0" distL="0" distR="0" wp14:anchorId="35DC035E" wp14:editId="5479FB39">
          <wp:extent cx="2136913" cy="571500"/>
          <wp:effectExtent l="0" t="0" r="0" b="0"/>
          <wp:docPr id="1125538116" name="Graphic 1" descr="Australian Government logo and 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03820" name="Graphic 1" descr="Australian Government logo and National Immunisation Program logo"/>
                  <pic:cNvPicPr/>
                </pic:nvPicPr>
                <pic:blipFill>
                  <a:blip r:embed="rId1">
                    <a:extLst>
                      <a:ext uri="{96DAC541-7B7A-43D3-8B79-37D633B846F1}">
                        <asvg:svgBlip xmlns:asvg="http://schemas.microsoft.com/office/drawing/2016/SVG/main" r:embed="rId2"/>
                      </a:ext>
                    </a:extLst>
                  </a:blip>
                  <a:stretch>
                    <a:fillRect/>
                  </a:stretch>
                </pic:blipFill>
                <pic:spPr>
                  <a:xfrm>
                    <a:off x="0" y="0"/>
                    <a:ext cx="2136913" cy="5715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401F5" w14:textId="77777777" w:rsidR="00C64969" w:rsidRPr="001208A6" w:rsidRDefault="00C64969" w:rsidP="00A42357">
      <w:r w:rsidRPr="001208A6">
        <w:separator/>
      </w:r>
    </w:p>
  </w:footnote>
  <w:footnote w:type="continuationSeparator" w:id="0">
    <w:p w14:paraId="776577B2" w14:textId="77777777" w:rsidR="00C64969" w:rsidRPr="001208A6" w:rsidRDefault="00C64969" w:rsidP="00A42357">
      <w:r w:rsidRPr="001208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5EE9C" w14:textId="31CB1BDC" w:rsidR="00161906" w:rsidRDefault="00161906">
    <w:pPr>
      <w:pStyle w:val="Header"/>
    </w:pPr>
    <w:r>
      <w:rPr>
        <w:noProof/>
      </w:rPr>
      <mc:AlternateContent>
        <mc:Choice Requires="wps">
          <w:drawing>
            <wp:anchor distT="0" distB="0" distL="0" distR="0" simplePos="0" relativeHeight="251658240" behindDoc="0" locked="0" layoutInCell="1" allowOverlap="1" wp14:anchorId="57F89333" wp14:editId="7BD4AF76">
              <wp:simplePos x="635" y="635"/>
              <wp:positionH relativeFrom="page">
                <wp:align>center</wp:align>
              </wp:positionH>
              <wp:positionV relativeFrom="page">
                <wp:align>top</wp:align>
              </wp:positionV>
              <wp:extent cx="819150" cy="457200"/>
              <wp:effectExtent l="0" t="0" r="0" b="0"/>
              <wp:wrapNone/>
              <wp:docPr id="1607405387"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9150" cy="457200"/>
                      </a:xfrm>
                      <a:prstGeom prst="rect">
                        <a:avLst/>
                      </a:prstGeom>
                      <a:noFill/>
                      <a:ln>
                        <a:noFill/>
                      </a:ln>
                    </wps:spPr>
                    <wps:txbx>
                      <w:txbxContent>
                        <w:p w14:paraId="1B6502B6" w14:textId="0D25BD1D"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F89333" id="_x0000_t202" coordsize="21600,21600" o:spt="202" path="m,l,21600r21600,l21600,xe">
              <v:stroke joinstyle="miter"/>
              <v:path gradientshapeok="t" o:connecttype="rect"/>
            </v:shapetype>
            <v:shape id="Text Box 2" o:spid="_x0000_s1041" type="#_x0000_t202" alt="UNOFFICIAL" style="position:absolute;margin-left:0;margin-top:0;width:64.5pt;height:36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" filled="f" stroked="f">
              <v:textbox style="mso-fit-shape-to-text:t" inset="0,15pt,0,0">
                <w:txbxContent>
                  <w:p w14:paraId="1B6502B6" w14:textId="0D25BD1D"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EFDB2" w14:textId="555C4752" w:rsidR="00161906" w:rsidRDefault="00161906">
    <w:pPr>
      <w:pStyle w:val="Header"/>
    </w:pPr>
    <w:r>
      <w:rPr>
        <w:noProof/>
      </w:rPr>
      <mc:AlternateContent>
        <mc:Choice Requires="wps">
          <w:drawing>
            <wp:anchor distT="0" distB="0" distL="0" distR="0" simplePos="0" relativeHeight="251658241" behindDoc="0" locked="0" layoutInCell="1" allowOverlap="1" wp14:anchorId="5028EDA7" wp14:editId="07BBB66D">
              <wp:simplePos x="635" y="635"/>
              <wp:positionH relativeFrom="page">
                <wp:align>center</wp:align>
              </wp:positionH>
              <wp:positionV relativeFrom="page">
                <wp:align>top</wp:align>
              </wp:positionV>
              <wp:extent cx="819150" cy="457200"/>
              <wp:effectExtent l="0" t="0" r="0" b="0"/>
              <wp:wrapNone/>
              <wp:docPr id="674829742" name="Text Box 3"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19150" cy="457200"/>
                      </a:xfrm>
                      <a:prstGeom prst="rect">
                        <a:avLst/>
                      </a:prstGeom>
                      <a:noFill/>
                      <a:ln>
                        <a:noFill/>
                      </a:ln>
                    </wps:spPr>
                    <wps:txbx>
                      <w:txbxContent>
                        <w:p w14:paraId="713A9A1B" w14:textId="7036F757"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28EDA7" id="_x0000_t202" coordsize="21600,21600" o:spt="202" path="m,l,21600r21600,l21600,xe">
              <v:stroke joinstyle="miter"/>
              <v:path gradientshapeok="t" o:connecttype="rect"/>
            </v:shapetype>
            <v:shape id="Text Box 3" o:spid="_x0000_s1042" type="#_x0000_t202" alt="UNOFFICIAL" style="position:absolute;margin-left:0;margin-top:0;width:64.5pt;height:36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" filled="f" stroked="f">
              <v:textbox style="mso-fit-shape-to-text:t" inset="0,15pt,0,0">
                <w:txbxContent>
                  <w:p w14:paraId="713A9A1B" w14:textId="7036F757" w:rsidR="00161906" w:rsidRPr="00161906" w:rsidRDefault="00161906" w:rsidP="00161906">
                    <w:pPr>
                      <w:spacing w:after="0"/>
                      <w:rPr>
                        <w:rFonts w:eastAsia="Aptos" w:cs="Aptos"/>
                        <w:noProof/>
                        <w:color w:val="FF0000"/>
                        <w:sz w:val="24"/>
                        <w:szCs w:val="24"/>
                      </w:rPr>
                    </w:pPr>
                    <w:r w:rsidRPr="00161906">
                      <w:rPr>
                        <w:rFonts w:eastAsia="Aptos" w:cs="Aptos"/>
                        <w:noProof/>
                        <w:color w:val="FF0000"/>
                        <w:sz w:val="24"/>
                        <w:szCs w:val="24"/>
                      </w:rPr>
                      <w:t>UNOFFICIAL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DEFC4" w14:textId="5226D6A3" w:rsidR="003E5927" w:rsidRPr="001208A6" w:rsidRDefault="00945492" w:rsidP="00B70AD6">
    <w:pPr>
      <w:pStyle w:val="Header"/>
    </w:pPr>
    <w:r w:rsidRPr="001208A6">
      <w:rPr>
        <w:noProof/>
      </w:rPr>
      <mc:AlternateContent>
        <mc:Choice Requires="wpg">
          <w:drawing>
            <wp:inline distT="0" distB="0" distL="0" distR="0" wp14:anchorId="6B9E1DB2" wp14:editId="3705183D">
              <wp:extent cx="6839730" cy="539600"/>
              <wp:effectExtent l="0" t="0" r="0" b="0"/>
              <wp:docPr id="832318586" name="Group 4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39730" cy="539600"/>
                        <a:chOff x="0" y="0"/>
                        <a:chExt cx="6839834" cy="539600"/>
                      </a:xfrm>
                    </wpg:grpSpPr>
                    <wps:wsp>
                      <wps:cNvPr id="553902210" name="Rectangle: Rounded Corners 553902210"/>
                      <wps:cNvSpPr/>
                      <wps:spPr>
                        <a:xfrm>
                          <a:off x="0" y="0"/>
                          <a:ext cx="5201483" cy="539600"/>
                        </a:xfrm>
                        <a:prstGeom prst="roundRect">
                          <a:avLst>
                            <a:gd name="adj" fmla="val 13861"/>
                          </a:avLst>
                        </a:prstGeom>
                        <a:gradFill flip="none" rotWithShape="1">
                          <a:gsLst>
                            <a:gs pos="0">
                              <a:schemeClr val="accent1"/>
                            </a:gs>
                            <a:gs pos="0">
                              <a:schemeClr val="accent2"/>
                            </a:gs>
                            <a:gs pos="100000">
                              <a:schemeClr val="accent1"/>
                            </a:gs>
                          </a:gsLst>
                          <a:lin ang="0" scaled="1"/>
                          <a:tileRect/>
                        </a:gradFill>
                        <a:ln w="12688" cap="flat">
                          <a:noFill/>
                          <a:prstDash val="solid"/>
                          <a:miter/>
                        </a:ln>
                      </wps:spPr>
                      <wps:txbx>
                        <w:txbxContent>
                          <w:sdt>
                            <w:sdtPr>
                              <w:rPr>
                                <w:rFonts w:ascii="Arial" w:hAnsi="Arial" w:cs="Arial"/>
                                <w:b/>
                                <w:bCs/>
                                <w:lang w:val="en-US"/>
                              </w:rPr>
                              <w:alias w:val="Title"/>
                              <w:tag w:val=""/>
                              <w:id w:val="1339191853"/>
                              <w:placeholder>
                                <w:docPart w:val="2FFF06D6B02F41EE97C85B21B2815309"/>
                              </w:placeholder>
                              <w:dataBinding w:prefixMappings="xmlns:ns0='http://purl.org/dc/elements/1.1/' xmlns:ns1='http://schemas.openxmlformats.org/package/2006/metadata/core-properties' " w:xpath="/ns1:coreProperties[1]/ns0:title[1]" w:storeItemID="{6C3C8BC8-F283-45AE-878A-BAB7291924A1}"/>
                              <w:text/>
                            </w:sdtPr>
                            <w:sdtEndPr/>
                            <w:sdtContent>
                              <w:p w14:paraId="24ABE93B" w14:textId="0F6FEFD3" w:rsidR="003E5927" w:rsidRPr="00112639" w:rsidRDefault="000231A2" w:rsidP="00B70AD6">
                                <w:pPr>
                                  <w:spacing w:before="0" w:after="0"/>
                                  <w:rPr>
                                    <w:rFonts w:ascii="Arial" w:hAnsi="Arial" w:cs="Arial"/>
                                    <w:b/>
                                    <w:bCs/>
                                    <w:lang w:val="en-US"/>
                                  </w:rPr>
                                </w:pPr>
                                <w:r>
                                  <w:rPr>
                                    <w:rFonts w:ascii="Arial" w:hAnsi="Arial" w:cs="Arial"/>
                                    <w:b/>
                                    <w:bCs/>
                                    <w:lang w:val="en-US"/>
                                  </w:rPr>
                                  <w:t>COVID-19 vaccine NIP transition - Information kit for health professionals</w:t>
                                </w:r>
                              </w:p>
                            </w:sdtContent>
                          </w:sdt>
                          <w:sdt>
                            <w:sdtPr>
                              <w:rPr>
                                <w:rFonts w:ascii="Arial" w:hAnsi="Arial" w:cs="Arial"/>
                                <w:b w:val="0"/>
                                <w:bCs w:val="0"/>
                                <w:sz w:val="18"/>
                                <w:szCs w:val="18"/>
                                <w:lang w:val="en-AU"/>
                              </w:rPr>
                              <w:alias w:val="Subtitle"/>
                              <w:tag w:val=""/>
                              <w:id w:val="-1852629689"/>
                              <w:placeholder>
                                <w:docPart w:val="85F418216F1F49E7BDCBEDFF169D5BA9"/>
                              </w:placeholder>
                              <w:dataBinding w:prefixMappings="xmlns:ns0='http://purl.org/dc/elements/1.1/' xmlns:ns1='http://schemas.openxmlformats.org/package/2006/metadata/core-properties' " w:xpath="/ns1:coreProperties[1]/ns0:subject[1]" w:storeItemID="{6C3C8BC8-F283-45AE-878A-BAB7291924A1}"/>
                              <w:text/>
                            </w:sdtPr>
                            <w:sdtEndPr/>
                            <w:sdtContent>
                              <w:p w14:paraId="721F54FF" w14:textId="00BEC33B" w:rsidR="003E5927" w:rsidRPr="00582E74" w:rsidRDefault="00A22DDA" w:rsidP="00B70AD6">
                                <w:pPr>
                                  <w:pStyle w:val="Subtitle"/>
                                  <w:jc w:val="left"/>
                                  <w:rPr>
                                    <w:rFonts w:ascii="Aptos"/>
                                    <w:b w:val="0"/>
                                    <w:bCs w:val="0"/>
                                    <w:kern w:val="2"/>
                                    <w:sz w:val="18"/>
                                    <w:szCs w:val="18"/>
                                    <w:lang w:val="en-AU"/>
                                  </w:rPr>
                                </w:pPr>
                                <w:r w:rsidRPr="00112639">
                                  <w:rPr>
                                    <w:rFonts w:ascii="Arial" w:hAnsi="Arial" w:cs="Arial"/>
                                    <w:b w:val="0"/>
                                    <w:bCs w:val="0"/>
                                    <w:sz w:val="18"/>
                                    <w:szCs w:val="18"/>
                                    <w:lang w:val="en-AU"/>
                                  </w:rPr>
                                  <w:t>Information kit for health professionals</w:t>
                                </w:r>
                              </w:p>
                            </w:sdtContent>
                          </w:sdt>
                        </w:txbxContent>
                      </wps:txbx>
                      <wps:bodyPr wrap="square" lIns="252000" tIns="0" rIns="0" bIns="0" anchor="ctr" anchorCtr="0">
                        <a:noAutofit/>
                      </wps:bodyPr>
                    </wps:wsp>
                    <wpg:grpSp>
                      <wpg:cNvPr id="407356017" name="Group 407356017"/>
                      <wpg:cNvGrpSpPr/>
                      <wpg:grpSpPr>
                        <a:xfrm>
                          <a:off x="5390899" y="115356"/>
                          <a:ext cx="1448935" cy="379822"/>
                          <a:chOff x="5390899" y="115356"/>
                          <a:chExt cx="1448935" cy="379822"/>
                        </a:xfrm>
                      </wpg:grpSpPr>
                      <wps:wsp>
                        <wps:cNvPr id="685792971" name="Freeform: Shape 685792971"/>
                        <wps:cNvSpPr/>
                        <wps:spPr>
                          <a:xfrm>
                            <a:off x="6289881" y="153555"/>
                            <a:ext cx="51556" cy="60787"/>
                          </a:xfrm>
                          <a:custGeom>
                            <a:avLst/>
                            <a:gdLst>
                              <a:gd name="csX0" fmla="*/ 9016 w 51557"/>
                              <a:gd name="csY0" fmla="*/ 14087 h 60791"/>
                              <a:gd name="csX1" fmla="*/ 9016 w 51557"/>
                              <a:gd name="csY1" fmla="*/ 60791 h 60791"/>
                              <a:gd name="csX2" fmla="*/ 0 w 51557"/>
                              <a:gd name="csY2" fmla="*/ 60791 h 60791"/>
                              <a:gd name="csX3" fmla="*/ 0 w 51557"/>
                              <a:gd name="csY3" fmla="*/ 0 h 60791"/>
                              <a:gd name="csX4" fmla="*/ 9397 w 51557"/>
                              <a:gd name="csY4" fmla="*/ 0 h 60791"/>
                              <a:gd name="csX5" fmla="*/ 42414 w 51557"/>
                              <a:gd name="csY5" fmla="*/ 45562 h 60791"/>
                              <a:gd name="csX6" fmla="*/ 42414 w 51557"/>
                              <a:gd name="csY6" fmla="*/ 0 h 60791"/>
                              <a:gd name="csX7" fmla="*/ 51557 w 51557"/>
                              <a:gd name="csY7" fmla="*/ 0 h 60791"/>
                              <a:gd name="csX8" fmla="*/ 51557 w 51557"/>
                              <a:gd name="csY8" fmla="*/ 60791 h 60791"/>
                              <a:gd name="csX9" fmla="*/ 42668 w 51557"/>
                              <a:gd name="csY9" fmla="*/ 60791 h 60791"/>
                              <a:gd name="csX10" fmla="*/ 9016 w 51557"/>
                              <a:gd name="csY10" fmla="*/ 14087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1557" h="60791">
                                <a:moveTo>
                                  <a:pt x="9016" y="14087"/>
                                </a:moveTo>
                                <a:lnTo>
                                  <a:pt x="9016" y="60791"/>
                                </a:lnTo>
                                <a:lnTo>
                                  <a:pt x="0" y="60791"/>
                                </a:lnTo>
                                <a:lnTo>
                                  <a:pt x="0" y="0"/>
                                </a:lnTo>
                                <a:lnTo>
                                  <a:pt x="9397" y="0"/>
                                </a:lnTo>
                                <a:lnTo>
                                  <a:pt x="42414" y="45562"/>
                                </a:lnTo>
                                <a:lnTo>
                                  <a:pt x="42414" y="0"/>
                                </a:lnTo>
                                <a:lnTo>
                                  <a:pt x="51557" y="0"/>
                                </a:lnTo>
                                <a:lnTo>
                                  <a:pt x="51557" y="60791"/>
                                </a:lnTo>
                                <a:lnTo>
                                  <a:pt x="42668" y="60791"/>
                                </a:lnTo>
                                <a:lnTo>
                                  <a:pt x="9016" y="14087"/>
                                </a:lnTo>
                                <a:close/>
                              </a:path>
                            </a:pathLst>
                          </a:custGeom>
                          <a:solidFill>
                            <a:srgbClr val="231F20"/>
                          </a:solidFill>
                          <a:ln w="12688" cap="flat">
                            <a:noFill/>
                            <a:prstDash val="solid"/>
                            <a:miter/>
                          </a:ln>
                        </wps:spPr>
                        <wps:bodyPr/>
                      </wps:wsp>
                      <wpg:grpSp>
                        <wpg:cNvPr id="570192877" name="Graphic 1"/>
                        <wpg:cNvGrpSpPr/>
                        <wpg:grpSpPr>
                          <a:xfrm>
                            <a:off x="6349029" y="152920"/>
                            <a:ext cx="226796" cy="62564"/>
                            <a:chOff x="6349056" y="152920"/>
                            <a:chExt cx="226801" cy="62568"/>
                          </a:xfrm>
                          <a:solidFill>
                            <a:srgbClr val="231F20"/>
                          </a:solidFill>
                        </wpg:grpSpPr>
                        <wps:wsp>
                          <wps:cNvPr id="1449170147" name="Freeform: Shape 1449170147"/>
                          <wps:cNvSpPr/>
                          <wps:spPr>
                            <a:xfrm>
                              <a:off x="6349056" y="169292"/>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69 w 37969"/>
                                <a:gd name="csY16" fmla="*/ 15356 h 46196"/>
                                <a:gd name="csX17" fmla="*/ 37969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1"/>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3" y="17133"/>
                                    <a:pt x="15365" y="17133"/>
                                  </a:cubicBezTo>
                                  <a:cubicBezTo>
                                    <a:pt x="21334" y="17133"/>
                                    <a:pt x="26413" y="19037"/>
                                    <a:pt x="29842" y="22971"/>
                                  </a:cubicBezTo>
                                  <a:lnTo>
                                    <a:pt x="29842" y="15737"/>
                                  </a:lnTo>
                                  <a:cubicBezTo>
                                    <a:pt x="29842" y="10280"/>
                                    <a:pt x="25398" y="6980"/>
                                    <a:pt x="19048" y="6980"/>
                                  </a:cubicBezTo>
                                  <a:cubicBezTo>
                                    <a:pt x="14096" y="6980"/>
                                    <a:pt x="9778" y="8884"/>
                                    <a:pt x="5841" y="12818"/>
                                  </a:cubicBezTo>
                                  <a:lnTo>
                                    <a:pt x="2286" y="7234"/>
                                  </a:lnTo>
                                  <a:cubicBezTo>
                                    <a:pt x="7238" y="2411"/>
                                    <a:pt x="13207" y="0"/>
                                    <a:pt x="20318" y="0"/>
                                  </a:cubicBezTo>
                                  <a:cubicBezTo>
                                    <a:pt x="29842" y="0"/>
                                    <a:pt x="37969" y="4188"/>
                                    <a:pt x="37969" y="15356"/>
                                  </a:cubicBezTo>
                                  <a:lnTo>
                                    <a:pt x="37969" y="45054"/>
                                  </a:lnTo>
                                  <a:lnTo>
                                    <a:pt x="29715" y="45054"/>
                                  </a:lnTo>
                                  <a:lnTo>
                                    <a:pt x="29715" y="40231"/>
                                  </a:lnTo>
                                  <a:close/>
                                </a:path>
                              </a:pathLst>
                            </a:custGeom>
                            <a:solidFill>
                              <a:srgbClr val="231F20"/>
                            </a:solidFill>
                            <a:ln w="12688" cap="flat">
                              <a:noFill/>
                              <a:prstDash val="solid"/>
                              <a:miter/>
                            </a:ln>
                          </wps:spPr>
                          <wps:bodyPr/>
                        </wps:wsp>
                        <wps:wsp>
                          <wps:cNvPr id="1990256204" name="Freeform: Shape 1990256204"/>
                          <wps:cNvSpPr/>
                          <wps:spPr>
                            <a:xfrm>
                              <a:off x="6392105" y="158251"/>
                              <a:ext cx="26540" cy="57110"/>
                            </a:xfrm>
                            <a:custGeom>
                              <a:avLst/>
                              <a:gdLst>
                                <a:gd name="csX0" fmla="*/ 7366 w 26540"/>
                                <a:gd name="csY0" fmla="*/ 46323 h 57110"/>
                                <a:gd name="csX1" fmla="*/ 7366 w 26540"/>
                                <a:gd name="csY1" fmla="*/ 19291 h 57110"/>
                                <a:gd name="csX2" fmla="*/ 0 w 26540"/>
                                <a:gd name="csY2" fmla="*/ 19291 h 57110"/>
                                <a:gd name="csX3" fmla="*/ 0 w 26540"/>
                                <a:gd name="csY3" fmla="*/ 12057 h 57110"/>
                                <a:gd name="csX4" fmla="*/ 7366 w 26540"/>
                                <a:gd name="csY4" fmla="*/ 12057 h 57110"/>
                                <a:gd name="csX5" fmla="*/ 7366 w 26540"/>
                                <a:gd name="csY5" fmla="*/ 0 h 57110"/>
                                <a:gd name="csX6" fmla="*/ 15620 w 26540"/>
                                <a:gd name="csY6" fmla="*/ 0 h 57110"/>
                                <a:gd name="csX7" fmla="*/ 15620 w 26540"/>
                                <a:gd name="csY7" fmla="*/ 12057 h 57110"/>
                                <a:gd name="csX8" fmla="*/ 24509 w 26540"/>
                                <a:gd name="csY8" fmla="*/ 12057 h 57110"/>
                                <a:gd name="csX9" fmla="*/ 24509 w 26540"/>
                                <a:gd name="csY9" fmla="*/ 19291 h 57110"/>
                                <a:gd name="csX10" fmla="*/ 15620 w 26540"/>
                                <a:gd name="csY10" fmla="*/ 19291 h 57110"/>
                                <a:gd name="csX11" fmla="*/ 15620 w 26540"/>
                                <a:gd name="csY11" fmla="*/ 44546 h 57110"/>
                                <a:gd name="csX12" fmla="*/ 19937 w 26540"/>
                                <a:gd name="csY12" fmla="*/ 49877 h 57110"/>
                                <a:gd name="csX13" fmla="*/ 24382 w 26540"/>
                                <a:gd name="csY13" fmla="*/ 48100 h 57110"/>
                                <a:gd name="csX14" fmla="*/ 26540 w 26540"/>
                                <a:gd name="csY14" fmla="*/ 54319 h 57110"/>
                                <a:gd name="csX15" fmla="*/ 17905 w 26540"/>
                                <a:gd name="csY15" fmla="*/ 57111 h 57110"/>
                                <a:gd name="csX16" fmla="*/ 7366 w 26540"/>
                                <a:gd name="csY16" fmla="*/ 46196 h 5711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26540" h="57110">
                                  <a:moveTo>
                                    <a:pt x="7366" y="46323"/>
                                  </a:moveTo>
                                  <a:lnTo>
                                    <a:pt x="7366" y="19291"/>
                                  </a:lnTo>
                                  <a:lnTo>
                                    <a:pt x="0" y="19291"/>
                                  </a:lnTo>
                                  <a:lnTo>
                                    <a:pt x="0" y="12057"/>
                                  </a:lnTo>
                                  <a:lnTo>
                                    <a:pt x="7366" y="12057"/>
                                  </a:lnTo>
                                  <a:lnTo>
                                    <a:pt x="7366" y="0"/>
                                  </a:lnTo>
                                  <a:lnTo>
                                    <a:pt x="15620" y="0"/>
                                  </a:lnTo>
                                  <a:lnTo>
                                    <a:pt x="15620" y="12057"/>
                                  </a:lnTo>
                                  <a:lnTo>
                                    <a:pt x="24509" y="12057"/>
                                  </a:lnTo>
                                  <a:lnTo>
                                    <a:pt x="24509" y="19291"/>
                                  </a:lnTo>
                                  <a:lnTo>
                                    <a:pt x="15620" y="19291"/>
                                  </a:lnTo>
                                  <a:lnTo>
                                    <a:pt x="15620" y="44546"/>
                                  </a:lnTo>
                                  <a:cubicBezTo>
                                    <a:pt x="15620" y="47719"/>
                                    <a:pt x="17016" y="49877"/>
                                    <a:pt x="19937" y="49877"/>
                                  </a:cubicBezTo>
                                  <a:cubicBezTo>
                                    <a:pt x="21842" y="49877"/>
                                    <a:pt x="23620" y="49115"/>
                                    <a:pt x="24382" y="48100"/>
                                  </a:cubicBezTo>
                                  <a:lnTo>
                                    <a:pt x="26540" y="54319"/>
                                  </a:lnTo>
                                  <a:cubicBezTo>
                                    <a:pt x="24763" y="55969"/>
                                    <a:pt x="22223" y="57111"/>
                                    <a:pt x="17905" y="57111"/>
                                  </a:cubicBezTo>
                                  <a:cubicBezTo>
                                    <a:pt x="10921" y="57111"/>
                                    <a:pt x="7366" y="53176"/>
                                    <a:pt x="7366" y="46196"/>
                                  </a:cubicBezTo>
                                </a:path>
                              </a:pathLst>
                            </a:custGeom>
                            <a:solidFill>
                              <a:srgbClr val="231F20"/>
                            </a:solidFill>
                            <a:ln w="12688" cap="flat">
                              <a:noFill/>
                              <a:prstDash val="solid"/>
                              <a:miter/>
                            </a:ln>
                          </wps:spPr>
                          <wps:bodyPr/>
                        </wps:wsp>
                        <wps:wsp>
                          <wps:cNvPr id="1362351518" name="Freeform: Shape 1362351518"/>
                          <wps:cNvSpPr/>
                          <wps:spPr>
                            <a:xfrm>
                              <a:off x="6423979" y="152920"/>
                              <a:ext cx="10666" cy="61425"/>
                            </a:xfrm>
                            <a:custGeom>
                              <a:avLst/>
                              <a:gdLst>
                                <a:gd name="csX0" fmla="*/ 1270 w 10666"/>
                                <a:gd name="csY0" fmla="*/ 17387 h 61425"/>
                                <a:gd name="csX1" fmla="*/ 9524 w 10666"/>
                                <a:gd name="csY1" fmla="*/ 17387 h 61425"/>
                                <a:gd name="csX2" fmla="*/ 9524 w 10666"/>
                                <a:gd name="csY2" fmla="*/ 61426 h 61425"/>
                                <a:gd name="csX3" fmla="*/ 1270 w 10666"/>
                                <a:gd name="csY3" fmla="*/ 61426 h 61425"/>
                                <a:gd name="csX4" fmla="*/ 1270 w 10666"/>
                                <a:gd name="csY4" fmla="*/ 17387 h 61425"/>
                                <a:gd name="csX5" fmla="*/ 0 w 10666"/>
                                <a:gd name="csY5" fmla="*/ 5203 h 61425"/>
                                <a:gd name="csX6" fmla="*/ 5334 w 10666"/>
                                <a:gd name="csY6" fmla="*/ 0 h 61425"/>
                                <a:gd name="csX7" fmla="*/ 10667 w 10666"/>
                                <a:gd name="csY7" fmla="*/ 5203 h 61425"/>
                                <a:gd name="csX8" fmla="*/ 5334 w 10666"/>
                                <a:gd name="csY8" fmla="*/ 10534 h 61425"/>
                                <a:gd name="csX9" fmla="*/ 0 w 10666"/>
                                <a:gd name="csY9" fmla="*/ 5203 h 614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666" h="61425">
                                  <a:moveTo>
                                    <a:pt x="1270" y="17387"/>
                                  </a:moveTo>
                                  <a:lnTo>
                                    <a:pt x="9524" y="17387"/>
                                  </a:lnTo>
                                  <a:lnTo>
                                    <a:pt x="9524" y="61426"/>
                                  </a:lnTo>
                                  <a:lnTo>
                                    <a:pt x="1270" y="61426"/>
                                  </a:lnTo>
                                  <a:lnTo>
                                    <a:pt x="1270" y="17387"/>
                                  </a:lnTo>
                                  <a:close/>
                                  <a:moveTo>
                                    <a:pt x="0" y="5203"/>
                                  </a:moveTo>
                                  <a:cubicBezTo>
                                    <a:pt x="0" y="2284"/>
                                    <a:pt x="2413" y="0"/>
                                    <a:pt x="5334" y="0"/>
                                  </a:cubicBezTo>
                                  <a:cubicBezTo>
                                    <a:pt x="8254" y="0"/>
                                    <a:pt x="10667" y="2284"/>
                                    <a:pt x="10667" y="5203"/>
                                  </a:cubicBezTo>
                                  <a:cubicBezTo>
                                    <a:pt x="10667" y="8122"/>
                                    <a:pt x="8254" y="10534"/>
                                    <a:pt x="5334" y="10534"/>
                                  </a:cubicBezTo>
                                  <a:cubicBezTo>
                                    <a:pt x="2413" y="10534"/>
                                    <a:pt x="0" y="8122"/>
                                    <a:pt x="0" y="5203"/>
                                  </a:cubicBezTo>
                                </a:path>
                              </a:pathLst>
                            </a:custGeom>
                            <a:solidFill>
                              <a:srgbClr val="231F20"/>
                            </a:solidFill>
                            <a:ln w="12688" cap="flat">
                              <a:noFill/>
                              <a:prstDash val="solid"/>
                              <a:miter/>
                            </a:ln>
                          </wps:spPr>
                          <wps:bodyPr/>
                        </wps:wsp>
                        <wps:wsp>
                          <wps:cNvPr id="627755772" name="Freeform: Shape 627755772"/>
                          <wps:cNvSpPr/>
                          <wps:spPr>
                            <a:xfrm>
                              <a:off x="6441376" y="169165"/>
                              <a:ext cx="44445" cy="46323"/>
                            </a:xfrm>
                            <a:custGeom>
                              <a:avLst/>
                              <a:gdLst>
                                <a:gd name="csX0" fmla="*/ 35938 w 44445"/>
                                <a:gd name="csY0" fmla="*/ 23098 h 46323"/>
                                <a:gd name="csX1" fmla="*/ 22223 w 44445"/>
                                <a:gd name="csY1" fmla="*/ 7361 h 46323"/>
                                <a:gd name="csX2" fmla="*/ 8508 w 44445"/>
                                <a:gd name="csY2" fmla="*/ 23098 h 46323"/>
                                <a:gd name="csX3" fmla="*/ 22223 w 44445"/>
                                <a:gd name="csY3" fmla="*/ 38962 h 46323"/>
                                <a:gd name="csX4" fmla="*/ 35938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8" y="23098"/>
                                  </a:moveTo>
                                  <a:cubicBezTo>
                                    <a:pt x="35938" y="14849"/>
                                    <a:pt x="31112" y="7361"/>
                                    <a:pt x="22223" y="7361"/>
                                  </a:cubicBezTo>
                                  <a:cubicBezTo>
                                    <a:pt x="13334" y="7361"/>
                                    <a:pt x="8508" y="14849"/>
                                    <a:pt x="8508" y="23098"/>
                                  </a:cubicBezTo>
                                  <a:cubicBezTo>
                                    <a:pt x="8508" y="31347"/>
                                    <a:pt x="13461" y="38962"/>
                                    <a:pt x="22223" y="38962"/>
                                  </a:cubicBezTo>
                                  <a:cubicBezTo>
                                    <a:pt x="30985" y="38962"/>
                                    <a:pt x="35938" y="31474"/>
                                    <a:pt x="35938" y="23098"/>
                                  </a:cubicBezTo>
                                  <a:moveTo>
                                    <a:pt x="0" y="23098"/>
                                  </a:moveTo>
                                  <a:cubicBezTo>
                                    <a:pt x="0" y="10407"/>
                                    <a:pt x="8508" y="0"/>
                                    <a:pt x="22223" y="0"/>
                                  </a:cubicBezTo>
                                  <a:cubicBezTo>
                                    <a:pt x="35938" y="0"/>
                                    <a:pt x="44446" y="10407"/>
                                    <a:pt x="44446" y="23098"/>
                                  </a:cubicBezTo>
                                  <a:cubicBezTo>
                                    <a:pt x="44446" y="35789"/>
                                    <a:pt x="35938" y="46323"/>
                                    <a:pt x="22223" y="46323"/>
                                  </a:cubicBezTo>
                                  <a:cubicBezTo>
                                    <a:pt x="8508" y="46323"/>
                                    <a:pt x="0" y="35916"/>
                                    <a:pt x="0" y="23098"/>
                                  </a:cubicBezTo>
                                </a:path>
                              </a:pathLst>
                            </a:custGeom>
                            <a:solidFill>
                              <a:srgbClr val="231F20"/>
                            </a:solidFill>
                            <a:ln w="12688" cap="flat">
                              <a:noFill/>
                              <a:prstDash val="solid"/>
                              <a:miter/>
                            </a:ln>
                          </wps:spPr>
                          <wps:bodyPr/>
                        </wps:wsp>
                        <wps:wsp>
                          <wps:cNvPr id="569963936" name="Freeform: Shape 569963936"/>
                          <wps:cNvSpPr/>
                          <wps:spPr>
                            <a:xfrm>
                              <a:off x="6492934" y="169292"/>
                              <a:ext cx="37969" cy="45180"/>
                            </a:xfrm>
                            <a:custGeom>
                              <a:avLst/>
                              <a:gdLst>
                                <a:gd name="csX0" fmla="*/ 29843 w 37969"/>
                                <a:gd name="csY0" fmla="*/ 16879 h 45180"/>
                                <a:gd name="csX1" fmla="*/ 20445 w 37969"/>
                                <a:gd name="csY1" fmla="*/ 7234 h 45180"/>
                                <a:gd name="csX2" fmla="*/ 8255 w 37969"/>
                                <a:gd name="csY2" fmla="*/ 13580 h 45180"/>
                                <a:gd name="csX3" fmla="*/ 8255 w 37969"/>
                                <a:gd name="csY3" fmla="*/ 45054 h 45180"/>
                                <a:gd name="csX4" fmla="*/ 0 w 37969"/>
                                <a:gd name="csY4" fmla="*/ 45054 h 45180"/>
                                <a:gd name="csX5" fmla="*/ 0 w 37969"/>
                                <a:gd name="csY5" fmla="*/ 1015 h 45180"/>
                                <a:gd name="csX6" fmla="*/ 8255 w 37969"/>
                                <a:gd name="csY6" fmla="*/ 1015 h 45180"/>
                                <a:gd name="csX7" fmla="*/ 8255 w 37969"/>
                                <a:gd name="csY7" fmla="*/ 7234 h 45180"/>
                                <a:gd name="csX8" fmla="*/ 23874 w 37969"/>
                                <a:gd name="csY8" fmla="*/ 0 h 45180"/>
                                <a:gd name="csX9" fmla="*/ 37969 w 37969"/>
                                <a:gd name="csY9" fmla="*/ 14214 h 45180"/>
                                <a:gd name="csX10" fmla="*/ 37969 w 37969"/>
                                <a:gd name="csY10" fmla="*/ 45181 h 45180"/>
                                <a:gd name="csX11" fmla="*/ 29716 w 37969"/>
                                <a:gd name="csY11" fmla="*/ 45181 h 45180"/>
                                <a:gd name="csX12" fmla="*/ 29716 w 37969"/>
                                <a:gd name="csY12" fmla="*/ 17006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37969" h="45180">
                                  <a:moveTo>
                                    <a:pt x="29843" y="16879"/>
                                  </a:moveTo>
                                  <a:cubicBezTo>
                                    <a:pt x="29843" y="9645"/>
                                    <a:pt x="26032" y="7234"/>
                                    <a:pt x="20445" y="7234"/>
                                  </a:cubicBezTo>
                                  <a:cubicBezTo>
                                    <a:pt x="15366" y="7234"/>
                                    <a:pt x="10667" y="10407"/>
                                    <a:pt x="8255" y="13580"/>
                                  </a:cubicBezTo>
                                  <a:lnTo>
                                    <a:pt x="8255" y="45054"/>
                                  </a:lnTo>
                                  <a:lnTo>
                                    <a:pt x="0" y="45054"/>
                                  </a:lnTo>
                                  <a:lnTo>
                                    <a:pt x="0" y="1015"/>
                                  </a:lnTo>
                                  <a:lnTo>
                                    <a:pt x="8255" y="1015"/>
                                  </a:lnTo>
                                  <a:lnTo>
                                    <a:pt x="8255" y="7234"/>
                                  </a:lnTo>
                                  <a:cubicBezTo>
                                    <a:pt x="11175" y="3680"/>
                                    <a:pt x="17017" y="0"/>
                                    <a:pt x="23874" y="0"/>
                                  </a:cubicBezTo>
                                  <a:cubicBezTo>
                                    <a:pt x="33144" y="0"/>
                                    <a:pt x="37969" y="4950"/>
                                    <a:pt x="37969" y="14214"/>
                                  </a:cubicBezTo>
                                  <a:lnTo>
                                    <a:pt x="37969" y="45181"/>
                                  </a:lnTo>
                                  <a:lnTo>
                                    <a:pt x="29716" y="45181"/>
                                  </a:lnTo>
                                  <a:lnTo>
                                    <a:pt x="29716" y="17006"/>
                                  </a:lnTo>
                                  <a:close/>
                                </a:path>
                              </a:pathLst>
                            </a:custGeom>
                            <a:solidFill>
                              <a:srgbClr val="231F20"/>
                            </a:solidFill>
                            <a:ln w="12688" cap="flat">
                              <a:noFill/>
                              <a:prstDash val="solid"/>
                              <a:miter/>
                            </a:ln>
                          </wps:spPr>
                          <wps:bodyPr/>
                        </wps:wsp>
                        <wps:wsp>
                          <wps:cNvPr id="309764170" name="Freeform: Shape 309764170"/>
                          <wps:cNvSpPr/>
                          <wps:spPr>
                            <a:xfrm>
                              <a:off x="6537887" y="169292"/>
                              <a:ext cx="37970" cy="46196"/>
                            </a:xfrm>
                            <a:custGeom>
                              <a:avLst/>
                              <a:gdLst>
                                <a:gd name="csX0" fmla="*/ 29843 w 37970"/>
                                <a:gd name="csY0" fmla="*/ 27921 h 46196"/>
                                <a:gd name="csX1" fmla="*/ 18541 w 37970"/>
                                <a:gd name="csY1" fmla="*/ 22844 h 46196"/>
                                <a:gd name="csX2" fmla="*/ 8382 w 37970"/>
                                <a:gd name="csY2" fmla="*/ 31601 h 46196"/>
                                <a:gd name="csX3" fmla="*/ 18541 w 37970"/>
                                <a:gd name="csY3" fmla="*/ 40358 h 46196"/>
                                <a:gd name="csX4" fmla="*/ 29843 w 37970"/>
                                <a:gd name="csY4" fmla="*/ 35282 h 46196"/>
                                <a:gd name="csX5" fmla="*/ 29843 w 37970"/>
                                <a:gd name="csY5" fmla="*/ 27794 h 46196"/>
                                <a:gd name="csX6" fmla="*/ 29843 w 37970"/>
                                <a:gd name="csY6" fmla="*/ 40231 h 46196"/>
                                <a:gd name="csX7" fmla="*/ 15366 w 37970"/>
                                <a:gd name="csY7" fmla="*/ 46196 h 46196"/>
                                <a:gd name="csX8" fmla="*/ 0 w 37970"/>
                                <a:gd name="csY8" fmla="*/ 31601 h 46196"/>
                                <a:gd name="csX9" fmla="*/ 15366 w 37970"/>
                                <a:gd name="csY9" fmla="*/ 17133 h 46196"/>
                                <a:gd name="csX10" fmla="*/ 29843 w 37970"/>
                                <a:gd name="csY10" fmla="*/ 22971 h 46196"/>
                                <a:gd name="csX11" fmla="*/ 29843 w 37970"/>
                                <a:gd name="csY11" fmla="*/ 15737 h 46196"/>
                                <a:gd name="csX12" fmla="*/ 19048 w 37970"/>
                                <a:gd name="csY12" fmla="*/ 6980 h 46196"/>
                                <a:gd name="csX13" fmla="*/ 5842 w 37970"/>
                                <a:gd name="csY13" fmla="*/ 12818 h 46196"/>
                                <a:gd name="csX14" fmla="*/ 2286 w 37970"/>
                                <a:gd name="csY14" fmla="*/ 7234 h 46196"/>
                                <a:gd name="csX15" fmla="*/ 20319 w 37970"/>
                                <a:gd name="csY15" fmla="*/ 0 h 46196"/>
                                <a:gd name="csX16" fmla="*/ 37970 w 37970"/>
                                <a:gd name="csY16" fmla="*/ 15356 h 46196"/>
                                <a:gd name="csX17" fmla="*/ 37970 w 37970"/>
                                <a:gd name="csY17" fmla="*/ 45054 h 46196"/>
                                <a:gd name="csX18" fmla="*/ 29716 w 37970"/>
                                <a:gd name="csY18" fmla="*/ 45054 h 46196"/>
                                <a:gd name="csX19" fmla="*/ 29716 w 37970"/>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70" h="46196">
                                  <a:moveTo>
                                    <a:pt x="29843" y="27921"/>
                                  </a:moveTo>
                                  <a:cubicBezTo>
                                    <a:pt x="27430" y="24621"/>
                                    <a:pt x="23112" y="22844"/>
                                    <a:pt x="18541" y="22844"/>
                                  </a:cubicBezTo>
                                  <a:cubicBezTo>
                                    <a:pt x="12572" y="22844"/>
                                    <a:pt x="8382" y="26398"/>
                                    <a:pt x="8382" y="31601"/>
                                  </a:cubicBezTo>
                                  <a:cubicBezTo>
                                    <a:pt x="8382" y="36805"/>
                                    <a:pt x="12572" y="40358"/>
                                    <a:pt x="18541" y="40358"/>
                                  </a:cubicBezTo>
                                  <a:cubicBezTo>
                                    <a:pt x="23112" y="40358"/>
                                    <a:pt x="27430" y="38581"/>
                                    <a:pt x="29843" y="35282"/>
                                  </a:cubicBezTo>
                                  <a:lnTo>
                                    <a:pt x="29843" y="27794"/>
                                  </a:lnTo>
                                  <a:close/>
                                  <a:moveTo>
                                    <a:pt x="29843" y="40231"/>
                                  </a:moveTo>
                                  <a:cubicBezTo>
                                    <a:pt x="26414" y="44039"/>
                                    <a:pt x="21335" y="46196"/>
                                    <a:pt x="15366" y="46196"/>
                                  </a:cubicBezTo>
                                  <a:cubicBezTo>
                                    <a:pt x="8000" y="46196"/>
                                    <a:pt x="0" y="41247"/>
                                    <a:pt x="0" y="31601"/>
                                  </a:cubicBezTo>
                                  <a:cubicBezTo>
                                    <a:pt x="0" y="21956"/>
                                    <a:pt x="7874" y="17133"/>
                                    <a:pt x="15366" y="17133"/>
                                  </a:cubicBezTo>
                                  <a:cubicBezTo>
                                    <a:pt x="21335" y="17133"/>
                                    <a:pt x="26414" y="19037"/>
                                    <a:pt x="29843" y="22971"/>
                                  </a:cubicBezTo>
                                  <a:lnTo>
                                    <a:pt x="29843" y="15737"/>
                                  </a:lnTo>
                                  <a:cubicBezTo>
                                    <a:pt x="29843" y="10280"/>
                                    <a:pt x="25398" y="6980"/>
                                    <a:pt x="19048" y="6980"/>
                                  </a:cubicBezTo>
                                  <a:cubicBezTo>
                                    <a:pt x="14096" y="6980"/>
                                    <a:pt x="9778" y="8884"/>
                                    <a:pt x="5842" y="12818"/>
                                  </a:cubicBezTo>
                                  <a:lnTo>
                                    <a:pt x="2286" y="7234"/>
                                  </a:lnTo>
                                  <a:cubicBezTo>
                                    <a:pt x="7238" y="2411"/>
                                    <a:pt x="13207" y="0"/>
                                    <a:pt x="20319" y="0"/>
                                  </a:cubicBezTo>
                                  <a:cubicBezTo>
                                    <a:pt x="29843" y="0"/>
                                    <a:pt x="37970" y="4188"/>
                                    <a:pt x="37970" y="15356"/>
                                  </a:cubicBezTo>
                                  <a:lnTo>
                                    <a:pt x="37970" y="45054"/>
                                  </a:lnTo>
                                  <a:lnTo>
                                    <a:pt x="29716" y="45054"/>
                                  </a:lnTo>
                                  <a:lnTo>
                                    <a:pt x="29716" y="40231"/>
                                  </a:lnTo>
                                  <a:close/>
                                </a:path>
                              </a:pathLst>
                            </a:custGeom>
                            <a:solidFill>
                              <a:srgbClr val="231F20"/>
                            </a:solidFill>
                            <a:ln w="12688" cap="flat">
                              <a:noFill/>
                              <a:prstDash val="solid"/>
                              <a:miter/>
                            </a:ln>
                          </wps:spPr>
                          <wps:bodyPr/>
                        </wps:wsp>
                      </wpg:grpSp>
                      <wps:wsp>
                        <wps:cNvPr id="1365381050" name="Rectangle 1365381050"/>
                        <wps:cNvSpPr/>
                        <wps:spPr>
                          <a:xfrm>
                            <a:off x="6584869" y="153555"/>
                            <a:ext cx="8254" cy="60787"/>
                          </a:xfrm>
                          <a:prstGeom prst="rect">
                            <a:avLst/>
                          </a:prstGeom>
                          <a:solidFill>
                            <a:srgbClr val="231F20"/>
                          </a:solidFill>
                          <a:ln w="12688" cap="flat">
                            <a:noFill/>
                            <a:prstDash val="solid"/>
                            <a:miter/>
                          </a:ln>
                        </wps:spPr>
                        <wps:bodyPr/>
                      </wps:wsp>
                      <wps:wsp>
                        <wps:cNvPr id="665796867" name="Rectangle 665796867"/>
                        <wps:cNvSpPr/>
                        <wps:spPr>
                          <a:xfrm>
                            <a:off x="6289881" y="236297"/>
                            <a:ext cx="15746" cy="60787"/>
                          </a:xfrm>
                          <a:prstGeom prst="rect">
                            <a:avLst/>
                          </a:prstGeom>
                          <a:solidFill>
                            <a:srgbClr val="231F20"/>
                          </a:solidFill>
                          <a:ln w="12688" cap="flat">
                            <a:noFill/>
                            <a:prstDash val="solid"/>
                            <a:miter/>
                          </a:ln>
                        </wps:spPr>
                        <wps:bodyPr/>
                      </wps:wsp>
                      <wpg:grpSp>
                        <wpg:cNvPr id="313863427" name="Graphic 1"/>
                        <wpg:cNvGrpSpPr/>
                        <wpg:grpSpPr>
                          <a:xfrm>
                            <a:off x="6289879" y="232616"/>
                            <a:ext cx="549214" cy="165102"/>
                            <a:chOff x="6289881" y="232617"/>
                            <a:chExt cx="549223" cy="165112"/>
                          </a:xfrm>
                          <a:solidFill>
                            <a:srgbClr val="231F20"/>
                          </a:solidFill>
                        </wpg:grpSpPr>
                        <wps:wsp>
                          <wps:cNvPr id="1700953288" name="Freeform: Shape 1700953288"/>
                          <wps:cNvSpPr/>
                          <wps:spPr>
                            <a:xfrm>
                              <a:off x="6314262" y="251907"/>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60"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40"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682024618" name="Freeform: Shape 682024618"/>
                          <wps:cNvSpPr/>
                          <wps:spPr>
                            <a:xfrm>
                              <a:off x="6392233" y="251907"/>
                              <a:ext cx="69462" cy="45180"/>
                            </a:xfrm>
                            <a:custGeom>
                              <a:avLst/>
                              <a:gdLst>
                                <a:gd name="csX0" fmla="*/ 55621 w 69462"/>
                                <a:gd name="csY0" fmla="*/ 18402 h 45180"/>
                                <a:gd name="csX1" fmla="*/ 49780 w 69462"/>
                                <a:gd name="csY1" fmla="*/ 12437 h 45180"/>
                                <a:gd name="csX2" fmla="*/ 41906 w 69462"/>
                                <a:gd name="csY2" fmla="*/ 16752 h 45180"/>
                                <a:gd name="csX3" fmla="*/ 41906 w 69462"/>
                                <a:gd name="csY3" fmla="*/ 45181 h 45180"/>
                                <a:gd name="csX4" fmla="*/ 27810 w 69462"/>
                                <a:gd name="csY4" fmla="*/ 45181 h 45180"/>
                                <a:gd name="csX5" fmla="*/ 27810 w 69462"/>
                                <a:gd name="csY5" fmla="*/ 18402 h 45180"/>
                                <a:gd name="csX6" fmla="*/ 21969 w 69462"/>
                                <a:gd name="csY6" fmla="*/ 12437 h 45180"/>
                                <a:gd name="csX7" fmla="*/ 14096 w 69462"/>
                                <a:gd name="csY7" fmla="*/ 16752 h 45180"/>
                                <a:gd name="csX8" fmla="*/ 14096 w 69462"/>
                                <a:gd name="csY8" fmla="*/ 45181 h 45180"/>
                                <a:gd name="csX9" fmla="*/ 0 w 69462"/>
                                <a:gd name="csY9" fmla="*/ 45181 h 45180"/>
                                <a:gd name="csX10" fmla="*/ 0 w 69462"/>
                                <a:gd name="csY10" fmla="*/ 1142 h 45180"/>
                                <a:gd name="csX11" fmla="*/ 14096 w 69462"/>
                                <a:gd name="csY11" fmla="*/ 1142 h 45180"/>
                                <a:gd name="csX12" fmla="*/ 14096 w 69462"/>
                                <a:gd name="csY12" fmla="*/ 6473 h 45180"/>
                                <a:gd name="csX13" fmla="*/ 28572 w 69462"/>
                                <a:gd name="csY13" fmla="*/ 0 h 45180"/>
                                <a:gd name="csX14" fmla="*/ 41017 w 69462"/>
                                <a:gd name="csY14" fmla="*/ 7869 h 45180"/>
                                <a:gd name="csX15" fmla="*/ 56256 w 69462"/>
                                <a:gd name="csY15" fmla="*/ 0 h 45180"/>
                                <a:gd name="csX16" fmla="*/ 69463 w 69462"/>
                                <a:gd name="csY16" fmla="*/ 13199 h 45180"/>
                                <a:gd name="csX17" fmla="*/ 69463 w 69462"/>
                                <a:gd name="csY17" fmla="*/ 45054 h 45180"/>
                                <a:gd name="csX18" fmla="*/ 55494 w 69462"/>
                                <a:gd name="csY18" fmla="*/ 45054 h 45180"/>
                                <a:gd name="csX19" fmla="*/ 55494 w 69462"/>
                                <a:gd name="csY19" fmla="*/ 18275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9462" h="45180">
                                  <a:moveTo>
                                    <a:pt x="55621" y="18402"/>
                                  </a:moveTo>
                                  <a:cubicBezTo>
                                    <a:pt x="55621" y="14976"/>
                                    <a:pt x="53970" y="12437"/>
                                    <a:pt x="49780" y="12437"/>
                                  </a:cubicBezTo>
                                  <a:cubicBezTo>
                                    <a:pt x="45970" y="12437"/>
                                    <a:pt x="43176" y="14849"/>
                                    <a:pt x="41906" y="16752"/>
                                  </a:cubicBezTo>
                                  <a:lnTo>
                                    <a:pt x="41906" y="45181"/>
                                  </a:lnTo>
                                  <a:lnTo>
                                    <a:pt x="27810" y="45181"/>
                                  </a:lnTo>
                                  <a:lnTo>
                                    <a:pt x="27810" y="18402"/>
                                  </a:lnTo>
                                  <a:cubicBezTo>
                                    <a:pt x="27810" y="14976"/>
                                    <a:pt x="26287" y="12437"/>
                                    <a:pt x="21969" y="12437"/>
                                  </a:cubicBezTo>
                                  <a:cubicBezTo>
                                    <a:pt x="18159" y="12437"/>
                                    <a:pt x="15620" y="14849"/>
                                    <a:pt x="14096" y="16752"/>
                                  </a:cubicBezTo>
                                  <a:lnTo>
                                    <a:pt x="14096" y="45181"/>
                                  </a:lnTo>
                                  <a:lnTo>
                                    <a:pt x="0" y="45181"/>
                                  </a:lnTo>
                                  <a:lnTo>
                                    <a:pt x="0" y="1142"/>
                                  </a:lnTo>
                                  <a:lnTo>
                                    <a:pt x="14096" y="1142"/>
                                  </a:lnTo>
                                  <a:lnTo>
                                    <a:pt x="14096" y="6473"/>
                                  </a:lnTo>
                                  <a:cubicBezTo>
                                    <a:pt x="16001" y="3934"/>
                                    <a:pt x="21715" y="0"/>
                                    <a:pt x="28572" y="0"/>
                                  </a:cubicBezTo>
                                  <a:cubicBezTo>
                                    <a:pt x="34922" y="0"/>
                                    <a:pt x="39239" y="2665"/>
                                    <a:pt x="41017" y="7869"/>
                                  </a:cubicBezTo>
                                  <a:cubicBezTo>
                                    <a:pt x="43557" y="4061"/>
                                    <a:pt x="49271" y="0"/>
                                    <a:pt x="56256" y="0"/>
                                  </a:cubicBezTo>
                                  <a:cubicBezTo>
                                    <a:pt x="64383" y="0"/>
                                    <a:pt x="69463" y="4188"/>
                                    <a:pt x="69463" y="13199"/>
                                  </a:cubicBezTo>
                                  <a:lnTo>
                                    <a:pt x="69463" y="45054"/>
                                  </a:lnTo>
                                  <a:lnTo>
                                    <a:pt x="55494" y="45054"/>
                                  </a:lnTo>
                                  <a:lnTo>
                                    <a:pt x="55494" y="18275"/>
                                  </a:lnTo>
                                  <a:close/>
                                </a:path>
                              </a:pathLst>
                            </a:custGeom>
                            <a:solidFill>
                              <a:srgbClr val="231F20"/>
                            </a:solidFill>
                            <a:ln w="12688" cap="flat">
                              <a:noFill/>
                              <a:prstDash val="solid"/>
                              <a:miter/>
                            </a:ln>
                          </wps:spPr>
                          <wps:bodyPr/>
                        </wps:wsp>
                        <wps:wsp>
                          <wps:cNvPr id="636872241" name="Freeform: Shape 636872241"/>
                          <wps:cNvSpPr/>
                          <wps:spPr>
                            <a:xfrm>
                              <a:off x="6470331" y="253177"/>
                              <a:ext cx="43810" cy="45054"/>
                            </a:xfrm>
                            <a:custGeom>
                              <a:avLst/>
                              <a:gdLst>
                                <a:gd name="csX0" fmla="*/ 29715 w 43810"/>
                                <a:gd name="csY0" fmla="*/ 38708 h 45054"/>
                                <a:gd name="csX1" fmla="*/ 14477 w 43810"/>
                                <a:gd name="csY1" fmla="*/ 45054 h 45054"/>
                                <a:gd name="csX2" fmla="*/ 0 w 43810"/>
                                <a:gd name="csY2" fmla="*/ 31347 h 45054"/>
                                <a:gd name="csX3" fmla="*/ 0 w 43810"/>
                                <a:gd name="csY3" fmla="*/ 0 h 45054"/>
                                <a:gd name="csX4" fmla="*/ 14096 w 43810"/>
                                <a:gd name="csY4" fmla="*/ 0 h 45054"/>
                                <a:gd name="csX5" fmla="*/ 14096 w 43810"/>
                                <a:gd name="csY5" fmla="*/ 25636 h 45054"/>
                                <a:gd name="csX6" fmla="*/ 21334 w 43810"/>
                                <a:gd name="csY6" fmla="*/ 32743 h 45054"/>
                                <a:gd name="csX7" fmla="*/ 29715 w 43810"/>
                                <a:gd name="csY7" fmla="*/ 28428 h 45054"/>
                                <a:gd name="csX8" fmla="*/ 29715 w 43810"/>
                                <a:gd name="csY8" fmla="*/ 0 h 45054"/>
                                <a:gd name="csX9" fmla="*/ 43811 w 43810"/>
                                <a:gd name="csY9" fmla="*/ 0 h 45054"/>
                                <a:gd name="csX10" fmla="*/ 43811 w 43810"/>
                                <a:gd name="csY10" fmla="*/ 44039 h 45054"/>
                                <a:gd name="csX11" fmla="*/ 29715 w 43810"/>
                                <a:gd name="csY11" fmla="*/ 44039 h 45054"/>
                                <a:gd name="csX12" fmla="*/ 29715 w 43810"/>
                                <a:gd name="csY12" fmla="*/ 38708 h 4505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810" h="45054">
                                  <a:moveTo>
                                    <a:pt x="29715" y="38708"/>
                                  </a:moveTo>
                                  <a:cubicBezTo>
                                    <a:pt x="26922" y="41754"/>
                                    <a:pt x="21842" y="45054"/>
                                    <a:pt x="14477" y="45054"/>
                                  </a:cubicBezTo>
                                  <a:cubicBezTo>
                                    <a:pt x="4445" y="45054"/>
                                    <a:pt x="0" y="39343"/>
                                    <a:pt x="0" y="31347"/>
                                  </a:cubicBezTo>
                                  <a:lnTo>
                                    <a:pt x="0" y="0"/>
                                  </a:lnTo>
                                  <a:lnTo>
                                    <a:pt x="14096" y="0"/>
                                  </a:lnTo>
                                  <a:lnTo>
                                    <a:pt x="14096" y="25636"/>
                                  </a:lnTo>
                                  <a:cubicBezTo>
                                    <a:pt x="14096" y="30967"/>
                                    <a:pt x="16890" y="32743"/>
                                    <a:pt x="21334" y="32743"/>
                                  </a:cubicBezTo>
                                  <a:cubicBezTo>
                                    <a:pt x="25398" y="32743"/>
                                    <a:pt x="28064" y="30586"/>
                                    <a:pt x="29715" y="28428"/>
                                  </a:cubicBezTo>
                                  <a:lnTo>
                                    <a:pt x="29715" y="0"/>
                                  </a:lnTo>
                                  <a:lnTo>
                                    <a:pt x="43811" y="0"/>
                                  </a:lnTo>
                                  <a:lnTo>
                                    <a:pt x="43811" y="44039"/>
                                  </a:lnTo>
                                  <a:lnTo>
                                    <a:pt x="29715" y="44039"/>
                                  </a:lnTo>
                                  <a:lnTo>
                                    <a:pt x="29715" y="38708"/>
                                  </a:lnTo>
                                  <a:close/>
                                </a:path>
                              </a:pathLst>
                            </a:custGeom>
                            <a:solidFill>
                              <a:srgbClr val="231F20"/>
                            </a:solidFill>
                            <a:ln w="12688" cap="flat">
                              <a:noFill/>
                              <a:prstDash val="solid"/>
                              <a:miter/>
                            </a:ln>
                          </wps:spPr>
                          <wps:bodyPr/>
                        </wps:wsp>
                        <wps:wsp>
                          <wps:cNvPr id="1507116738" name="Freeform: Shape 1507116738"/>
                          <wps:cNvSpPr/>
                          <wps:spPr>
                            <a:xfrm>
                              <a:off x="6522396" y="252034"/>
                              <a:ext cx="43938" cy="45180"/>
                            </a:xfrm>
                            <a:custGeom>
                              <a:avLst/>
                              <a:gdLst>
                                <a:gd name="csX0" fmla="*/ 29969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2 w 43938"/>
                                <a:gd name="csY11" fmla="*/ 45181 h 45180"/>
                                <a:gd name="csX12" fmla="*/ 29842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69" y="19671"/>
                                  </a:moveTo>
                                  <a:cubicBezTo>
                                    <a:pt x="29969"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6" y="0"/>
                                    <a:pt x="43938" y="5838"/>
                                    <a:pt x="43938" y="13960"/>
                                  </a:cubicBezTo>
                                  <a:lnTo>
                                    <a:pt x="43938" y="45181"/>
                                  </a:lnTo>
                                  <a:lnTo>
                                    <a:pt x="29842" y="45181"/>
                                  </a:lnTo>
                                  <a:lnTo>
                                    <a:pt x="29842" y="19798"/>
                                  </a:lnTo>
                                  <a:close/>
                                </a:path>
                              </a:pathLst>
                            </a:custGeom>
                            <a:solidFill>
                              <a:srgbClr val="231F20"/>
                            </a:solidFill>
                            <a:ln w="12688" cap="flat">
                              <a:noFill/>
                              <a:prstDash val="solid"/>
                              <a:miter/>
                            </a:ln>
                          </wps:spPr>
                          <wps:bodyPr/>
                        </wps:wsp>
                        <wps:wsp>
                          <wps:cNvPr id="576051884" name="Freeform: Shape 576051884"/>
                          <wps:cNvSpPr/>
                          <wps:spPr>
                            <a:xfrm>
                              <a:off x="6573445" y="232617"/>
                              <a:ext cx="16000" cy="64471"/>
                            </a:xfrm>
                            <a:custGeom>
                              <a:avLst/>
                              <a:gdLst>
                                <a:gd name="csX0" fmla="*/ 889 w 16000"/>
                                <a:gd name="csY0" fmla="*/ 20433 h 64471"/>
                                <a:gd name="csX1" fmla="*/ 14985 w 16000"/>
                                <a:gd name="csY1" fmla="*/ 20433 h 64471"/>
                                <a:gd name="csX2" fmla="*/ 14985 w 16000"/>
                                <a:gd name="csY2" fmla="*/ 64472 h 64471"/>
                                <a:gd name="csX3" fmla="*/ 889 w 16000"/>
                                <a:gd name="csY3" fmla="*/ 64472 h 64471"/>
                                <a:gd name="csX4" fmla="*/ 889 w 16000"/>
                                <a:gd name="csY4" fmla="*/ 20433 h 64471"/>
                                <a:gd name="csX5" fmla="*/ 0 w 16000"/>
                                <a:gd name="csY5" fmla="*/ 7995 h 64471"/>
                                <a:gd name="csX6" fmla="*/ 8000 w 16000"/>
                                <a:gd name="csY6" fmla="*/ 0 h 64471"/>
                                <a:gd name="csX7" fmla="*/ 16001 w 16000"/>
                                <a:gd name="csY7" fmla="*/ 7995 h 64471"/>
                                <a:gd name="csX8" fmla="*/ 8000 w 16000"/>
                                <a:gd name="csY8" fmla="*/ 15991 h 64471"/>
                                <a:gd name="csX9" fmla="*/ 0 w 16000"/>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000"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1" y="3554"/>
                                    <a:pt x="16001" y="7995"/>
                                  </a:cubicBezTo>
                                  <a:cubicBezTo>
                                    <a:pt x="16001"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1245494887" name="Freeform: Shape 1245494887"/>
                          <wps:cNvSpPr/>
                          <wps:spPr>
                            <a:xfrm>
                              <a:off x="6593636" y="252034"/>
                              <a:ext cx="40636" cy="46196"/>
                            </a:xfrm>
                            <a:custGeom>
                              <a:avLst/>
                              <a:gdLst>
                                <a:gd name="csX0" fmla="*/ 5842 w 40636"/>
                                <a:gd name="csY0" fmla="*/ 29824 h 46196"/>
                                <a:gd name="csX1" fmla="*/ 21334 w 40636"/>
                                <a:gd name="csY1" fmla="*/ 35662 h 46196"/>
                                <a:gd name="csX2" fmla="*/ 27303 w 40636"/>
                                <a:gd name="csY2" fmla="*/ 32363 h 46196"/>
                                <a:gd name="csX3" fmla="*/ 19683 w 40636"/>
                                <a:gd name="csY3" fmla="*/ 28555 h 46196"/>
                                <a:gd name="csX4" fmla="*/ 1651 w 40636"/>
                                <a:gd name="csY4" fmla="*/ 14468 h 46196"/>
                                <a:gd name="csX5" fmla="*/ 20572 w 40636"/>
                                <a:gd name="csY5" fmla="*/ 0 h 46196"/>
                                <a:gd name="csX6" fmla="*/ 38985 w 40636"/>
                                <a:gd name="csY6" fmla="*/ 5838 h 46196"/>
                                <a:gd name="csX7" fmla="*/ 33652 w 40636"/>
                                <a:gd name="csY7" fmla="*/ 15103 h 46196"/>
                                <a:gd name="csX8" fmla="*/ 20699 w 40636"/>
                                <a:gd name="csY8" fmla="*/ 10280 h 46196"/>
                                <a:gd name="csX9" fmla="*/ 15112 w 40636"/>
                                <a:gd name="csY9" fmla="*/ 13326 h 46196"/>
                                <a:gd name="csX10" fmla="*/ 22096 w 40636"/>
                                <a:gd name="csY10" fmla="*/ 16879 h 46196"/>
                                <a:gd name="csX11" fmla="*/ 40636 w 40636"/>
                                <a:gd name="csY11" fmla="*/ 31601 h 46196"/>
                                <a:gd name="csX12" fmla="*/ 20572 w 40636"/>
                                <a:gd name="csY12" fmla="*/ 46196 h 46196"/>
                                <a:gd name="csX13" fmla="*/ 0 w 40636"/>
                                <a:gd name="csY13" fmla="*/ 39470 h 46196"/>
                                <a:gd name="csX14" fmla="*/ 5842 w 40636"/>
                                <a:gd name="csY14" fmla="*/ 29824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0636" h="46196">
                                  <a:moveTo>
                                    <a:pt x="5842" y="29824"/>
                                  </a:moveTo>
                                  <a:cubicBezTo>
                                    <a:pt x="9144" y="32743"/>
                                    <a:pt x="16128" y="35662"/>
                                    <a:pt x="21334" y="35662"/>
                                  </a:cubicBezTo>
                                  <a:cubicBezTo>
                                    <a:pt x="25525" y="35662"/>
                                    <a:pt x="27303" y="34266"/>
                                    <a:pt x="27303" y="32363"/>
                                  </a:cubicBezTo>
                                  <a:cubicBezTo>
                                    <a:pt x="27303" y="30078"/>
                                    <a:pt x="24255" y="29317"/>
                                    <a:pt x="19683" y="28555"/>
                                  </a:cubicBezTo>
                                  <a:cubicBezTo>
                                    <a:pt x="12191" y="27286"/>
                                    <a:pt x="1651" y="25763"/>
                                    <a:pt x="1651" y="14468"/>
                                  </a:cubicBezTo>
                                  <a:cubicBezTo>
                                    <a:pt x="1651" y="6726"/>
                                    <a:pt x="8255" y="0"/>
                                    <a:pt x="20572" y="0"/>
                                  </a:cubicBezTo>
                                  <a:cubicBezTo>
                                    <a:pt x="27938" y="0"/>
                                    <a:pt x="34287" y="2411"/>
                                    <a:pt x="38985" y="5838"/>
                                  </a:cubicBezTo>
                                  <a:lnTo>
                                    <a:pt x="33652" y="15103"/>
                                  </a:lnTo>
                                  <a:cubicBezTo>
                                    <a:pt x="30985" y="12564"/>
                                    <a:pt x="26032" y="10280"/>
                                    <a:pt x="20699" y="10280"/>
                                  </a:cubicBezTo>
                                  <a:cubicBezTo>
                                    <a:pt x="17397" y="10280"/>
                                    <a:pt x="15112" y="11422"/>
                                    <a:pt x="15112" y="13326"/>
                                  </a:cubicBezTo>
                                  <a:cubicBezTo>
                                    <a:pt x="15112" y="15230"/>
                                    <a:pt x="17524" y="16118"/>
                                    <a:pt x="22096" y="16879"/>
                                  </a:cubicBezTo>
                                  <a:cubicBezTo>
                                    <a:pt x="29588" y="18149"/>
                                    <a:pt x="40636" y="19925"/>
                                    <a:pt x="40636" y="31601"/>
                                  </a:cubicBezTo>
                                  <a:cubicBezTo>
                                    <a:pt x="40636" y="39978"/>
                                    <a:pt x="33271" y="46196"/>
                                    <a:pt x="20572" y="46196"/>
                                  </a:cubicBezTo>
                                  <a:cubicBezTo>
                                    <a:pt x="12699" y="46196"/>
                                    <a:pt x="4571" y="43531"/>
                                    <a:pt x="0" y="39470"/>
                                  </a:cubicBezTo>
                                  <a:lnTo>
                                    <a:pt x="5842" y="29824"/>
                                  </a:lnTo>
                                  <a:close/>
                                </a:path>
                              </a:pathLst>
                            </a:custGeom>
                            <a:solidFill>
                              <a:srgbClr val="231F20"/>
                            </a:solidFill>
                            <a:ln w="12688" cap="flat">
                              <a:noFill/>
                              <a:prstDash val="solid"/>
                              <a:miter/>
                            </a:ln>
                          </wps:spPr>
                          <wps:bodyPr/>
                        </wps:wsp>
                        <wps:wsp>
                          <wps:cNvPr id="359659442" name="Freeform: Shape 359659442"/>
                          <wps:cNvSpPr/>
                          <wps:spPr>
                            <a:xfrm>
                              <a:off x="6638717" y="252034"/>
                              <a:ext cx="42795" cy="46196"/>
                            </a:xfrm>
                            <a:custGeom>
                              <a:avLst/>
                              <a:gdLst>
                                <a:gd name="csX0" fmla="*/ 28827 w 42795"/>
                                <a:gd name="csY0" fmla="*/ 29824 h 46196"/>
                                <a:gd name="csX1" fmla="*/ 20953 w 42795"/>
                                <a:gd name="csY1" fmla="*/ 26779 h 46196"/>
                                <a:gd name="csX2" fmla="*/ 13969 w 42795"/>
                                <a:gd name="csY2" fmla="*/ 31855 h 46196"/>
                                <a:gd name="csX3" fmla="*/ 20953 w 42795"/>
                                <a:gd name="csY3" fmla="*/ 36932 h 46196"/>
                                <a:gd name="csX4" fmla="*/ 28827 w 42795"/>
                                <a:gd name="csY4" fmla="*/ 33759 h 46196"/>
                                <a:gd name="csX5" fmla="*/ 28827 w 42795"/>
                                <a:gd name="csY5" fmla="*/ 29824 h 46196"/>
                                <a:gd name="csX6" fmla="*/ 28827 w 42795"/>
                                <a:gd name="csY6" fmla="*/ 40739 h 46196"/>
                                <a:gd name="csX7" fmla="*/ 15112 w 42795"/>
                                <a:gd name="csY7" fmla="*/ 46196 h 46196"/>
                                <a:gd name="csX8" fmla="*/ 0 w 42795"/>
                                <a:gd name="csY8" fmla="*/ 31728 h 46196"/>
                                <a:gd name="csX9" fmla="*/ 15112 w 42795"/>
                                <a:gd name="csY9" fmla="*/ 17895 h 46196"/>
                                <a:gd name="csX10" fmla="*/ 28827 w 42795"/>
                                <a:gd name="csY10" fmla="*/ 22971 h 46196"/>
                                <a:gd name="csX11" fmla="*/ 28827 w 42795"/>
                                <a:gd name="csY11" fmla="*/ 17387 h 46196"/>
                                <a:gd name="csX12" fmla="*/ 19937 w 42795"/>
                                <a:gd name="csY12" fmla="*/ 11041 h 46196"/>
                                <a:gd name="csX13" fmla="*/ 7366 w 42795"/>
                                <a:gd name="csY13" fmla="*/ 15737 h 46196"/>
                                <a:gd name="csX14" fmla="*/ 2286 w 42795"/>
                                <a:gd name="csY14" fmla="*/ 6853 h 46196"/>
                                <a:gd name="csX15" fmla="*/ 22223 w 42795"/>
                                <a:gd name="csY15" fmla="*/ 0 h 46196"/>
                                <a:gd name="csX16" fmla="*/ 42796 w 42795"/>
                                <a:gd name="csY16" fmla="*/ 17641 h 46196"/>
                                <a:gd name="csX17" fmla="*/ 42796 w 42795"/>
                                <a:gd name="csY17" fmla="*/ 45181 h 46196"/>
                                <a:gd name="csX18" fmla="*/ 28699 w 42795"/>
                                <a:gd name="csY18" fmla="*/ 45181 h 46196"/>
                                <a:gd name="csX19" fmla="*/ 28699 w 42795"/>
                                <a:gd name="csY19" fmla="*/ 40739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795" h="46196">
                                  <a:moveTo>
                                    <a:pt x="28827" y="29824"/>
                                  </a:moveTo>
                                  <a:cubicBezTo>
                                    <a:pt x="27303" y="27794"/>
                                    <a:pt x="24128" y="26779"/>
                                    <a:pt x="20953" y="26779"/>
                                  </a:cubicBezTo>
                                  <a:cubicBezTo>
                                    <a:pt x="17271" y="26779"/>
                                    <a:pt x="13969" y="28428"/>
                                    <a:pt x="13969" y="31855"/>
                                  </a:cubicBezTo>
                                  <a:cubicBezTo>
                                    <a:pt x="13969" y="35282"/>
                                    <a:pt x="17271" y="36932"/>
                                    <a:pt x="20953" y="36932"/>
                                  </a:cubicBezTo>
                                  <a:cubicBezTo>
                                    <a:pt x="24001" y="36932"/>
                                    <a:pt x="27303" y="35789"/>
                                    <a:pt x="28827" y="33759"/>
                                  </a:cubicBezTo>
                                  <a:lnTo>
                                    <a:pt x="28827" y="29824"/>
                                  </a:lnTo>
                                  <a:close/>
                                  <a:moveTo>
                                    <a:pt x="28827" y="40739"/>
                                  </a:moveTo>
                                  <a:cubicBezTo>
                                    <a:pt x="26033" y="44039"/>
                                    <a:pt x="20826" y="46196"/>
                                    <a:pt x="15112" y="46196"/>
                                  </a:cubicBezTo>
                                  <a:cubicBezTo>
                                    <a:pt x="8382" y="46196"/>
                                    <a:pt x="0" y="41627"/>
                                    <a:pt x="0" y="31728"/>
                                  </a:cubicBezTo>
                                  <a:cubicBezTo>
                                    <a:pt x="0" y="21068"/>
                                    <a:pt x="8382" y="17895"/>
                                    <a:pt x="15112" y="17895"/>
                                  </a:cubicBezTo>
                                  <a:cubicBezTo>
                                    <a:pt x="20953" y="17895"/>
                                    <a:pt x="26160" y="19671"/>
                                    <a:pt x="28827" y="22971"/>
                                  </a:cubicBezTo>
                                  <a:lnTo>
                                    <a:pt x="28827" y="17387"/>
                                  </a:lnTo>
                                  <a:cubicBezTo>
                                    <a:pt x="28827" y="13580"/>
                                    <a:pt x="25525" y="11041"/>
                                    <a:pt x="19937" y="11041"/>
                                  </a:cubicBezTo>
                                  <a:cubicBezTo>
                                    <a:pt x="15493" y="11041"/>
                                    <a:pt x="11049" y="12691"/>
                                    <a:pt x="7366" y="15737"/>
                                  </a:cubicBezTo>
                                  <a:lnTo>
                                    <a:pt x="2286" y="6853"/>
                                  </a:lnTo>
                                  <a:cubicBezTo>
                                    <a:pt x="8000" y="2031"/>
                                    <a:pt x="15493" y="0"/>
                                    <a:pt x="22223" y="0"/>
                                  </a:cubicBezTo>
                                  <a:cubicBezTo>
                                    <a:pt x="32763" y="0"/>
                                    <a:pt x="42796" y="3934"/>
                                    <a:pt x="42796" y="17641"/>
                                  </a:cubicBezTo>
                                  <a:lnTo>
                                    <a:pt x="42796" y="45181"/>
                                  </a:lnTo>
                                  <a:lnTo>
                                    <a:pt x="28699" y="45181"/>
                                  </a:lnTo>
                                  <a:lnTo>
                                    <a:pt x="28699" y="40739"/>
                                  </a:lnTo>
                                  <a:close/>
                                </a:path>
                              </a:pathLst>
                            </a:custGeom>
                            <a:solidFill>
                              <a:srgbClr val="231F20"/>
                            </a:solidFill>
                            <a:ln w="12688" cap="flat">
                              <a:noFill/>
                              <a:prstDash val="solid"/>
                              <a:miter/>
                            </a:ln>
                          </wps:spPr>
                          <wps:bodyPr/>
                        </wps:wsp>
                        <wps:wsp>
                          <wps:cNvPr id="2117435334" name="Freeform: Shape 2117435334"/>
                          <wps:cNvSpPr/>
                          <wps:spPr>
                            <a:xfrm>
                              <a:off x="6685703" y="241120"/>
                              <a:ext cx="31619" cy="56983"/>
                            </a:xfrm>
                            <a:custGeom>
                              <a:avLst/>
                              <a:gdLst>
                                <a:gd name="csX0" fmla="*/ 7366 w 31619"/>
                                <a:gd name="csY0" fmla="*/ 44166 h 56983"/>
                                <a:gd name="csX1" fmla="*/ 7366 w 31619"/>
                                <a:gd name="csY1" fmla="*/ 24240 h 56983"/>
                                <a:gd name="csX2" fmla="*/ 0 w 31619"/>
                                <a:gd name="csY2" fmla="*/ 24240 h 56983"/>
                                <a:gd name="csX3" fmla="*/ 0 w 31619"/>
                                <a:gd name="csY3" fmla="*/ 12057 h 56983"/>
                                <a:gd name="csX4" fmla="*/ 7366 w 31619"/>
                                <a:gd name="csY4" fmla="*/ 12057 h 56983"/>
                                <a:gd name="csX5" fmla="*/ 7366 w 31619"/>
                                <a:gd name="csY5" fmla="*/ 0 h 56983"/>
                                <a:gd name="csX6" fmla="*/ 21334 w 31619"/>
                                <a:gd name="csY6" fmla="*/ 0 h 56983"/>
                                <a:gd name="csX7" fmla="*/ 21334 w 31619"/>
                                <a:gd name="csY7" fmla="*/ 12057 h 56983"/>
                                <a:gd name="csX8" fmla="*/ 30223 w 31619"/>
                                <a:gd name="csY8" fmla="*/ 12057 h 56983"/>
                                <a:gd name="csX9" fmla="*/ 30223 w 31619"/>
                                <a:gd name="csY9" fmla="*/ 24240 h 56983"/>
                                <a:gd name="csX10" fmla="*/ 21334 w 31619"/>
                                <a:gd name="csY10" fmla="*/ 24240 h 56983"/>
                                <a:gd name="csX11" fmla="*/ 21334 w 31619"/>
                                <a:gd name="csY11" fmla="*/ 40231 h 56983"/>
                                <a:gd name="csX12" fmla="*/ 25271 w 31619"/>
                                <a:gd name="csY12" fmla="*/ 44673 h 56983"/>
                                <a:gd name="csX13" fmla="*/ 28827 w 31619"/>
                                <a:gd name="csY13" fmla="*/ 43531 h 56983"/>
                                <a:gd name="csX14" fmla="*/ 31620 w 31619"/>
                                <a:gd name="csY14" fmla="*/ 54065 h 56983"/>
                                <a:gd name="csX15" fmla="*/ 21208 w 31619"/>
                                <a:gd name="csY15" fmla="*/ 56984 h 56983"/>
                                <a:gd name="csX16" fmla="*/ 7493 w 31619"/>
                                <a:gd name="csY16" fmla="*/ 44039 h 5698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31619" h="56983">
                                  <a:moveTo>
                                    <a:pt x="7366" y="44166"/>
                                  </a:moveTo>
                                  <a:lnTo>
                                    <a:pt x="7366" y="24240"/>
                                  </a:lnTo>
                                  <a:lnTo>
                                    <a:pt x="0" y="24240"/>
                                  </a:lnTo>
                                  <a:lnTo>
                                    <a:pt x="0" y="12057"/>
                                  </a:lnTo>
                                  <a:lnTo>
                                    <a:pt x="7366" y="12057"/>
                                  </a:lnTo>
                                  <a:lnTo>
                                    <a:pt x="7366" y="0"/>
                                  </a:lnTo>
                                  <a:lnTo>
                                    <a:pt x="21334" y="0"/>
                                  </a:lnTo>
                                  <a:lnTo>
                                    <a:pt x="21334" y="12057"/>
                                  </a:lnTo>
                                  <a:lnTo>
                                    <a:pt x="30223" y="12057"/>
                                  </a:lnTo>
                                  <a:lnTo>
                                    <a:pt x="30223" y="24240"/>
                                  </a:lnTo>
                                  <a:lnTo>
                                    <a:pt x="21334" y="24240"/>
                                  </a:lnTo>
                                  <a:lnTo>
                                    <a:pt x="21334" y="40231"/>
                                  </a:lnTo>
                                  <a:cubicBezTo>
                                    <a:pt x="21334" y="42770"/>
                                    <a:pt x="22731" y="44673"/>
                                    <a:pt x="25271" y="44673"/>
                                  </a:cubicBezTo>
                                  <a:cubicBezTo>
                                    <a:pt x="26794" y="44673"/>
                                    <a:pt x="28319" y="44166"/>
                                    <a:pt x="28827" y="43531"/>
                                  </a:cubicBezTo>
                                  <a:lnTo>
                                    <a:pt x="31620" y="54065"/>
                                  </a:lnTo>
                                  <a:cubicBezTo>
                                    <a:pt x="29843" y="55715"/>
                                    <a:pt x="26414" y="56984"/>
                                    <a:pt x="21208" y="56984"/>
                                  </a:cubicBezTo>
                                  <a:cubicBezTo>
                                    <a:pt x="12318" y="56984"/>
                                    <a:pt x="7493" y="52542"/>
                                    <a:pt x="7493" y="44039"/>
                                  </a:cubicBezTo>
                                </a:path>
                              </a:pathLst>
                            </a:custGeom>
                            <a:solidFill>
                              <a:srgbClr val="231F20"/>
                            </a:solidFill>
                            <a:ln w="12688" cap="flat">
                              <a:noFill/>
                              <a:prstDash val="solid"/>
                              <a:miter/>
                            </a:ln>
                          </wps:spPr>
                          <wps:bodyPr/>
                        </wps:wsp>
                        <wps:wsp>
                          <wps:cNvPr id="1333695659" name="Freeform: Shape 1333695659"/>
                          <wps:cNvSpPr/>
                          <wps:spPr>
                            <a:xfrm>
                              <a:off x="6721895" y="232617"/>
                              <a:ext cx="15999" cy="64471"/>
                            </a:xfrm>
                            <a:custGeom>
                              <a:avLst/>
                              <a:gdLst>
                                <a:gd name="csX0" fmla="*/ 889 w 15999"/>
                                <a:gd name="csY0" fmla="*/ 20433 h 64471"/>
                                <a:gd name="csX1" fmla="*/ 14985 w 15999"/>
                                <a:gd name="csY1" fmla="*/ 20433 h 64471"/>
                                <a:gd name="csX2" fmla="*/ 14985 w 15999"/>
                                <a:gd name="csY2" fmla="*/ 64472 h 64471"/>
                                <a:gd name="csX3" fmla="*/ 889 w 15999"/>
                                <a:gd name="csY3" fmla="*/ 64472 h 64471"/>
                                <a:gd name="csX4" fmla="*/ 889 w 15999"/>
                                <a:gd name="csY4" fmla="*/ 20433 h 64471"/>
                                <a:gd name="csX5" fmla="*/ 0 w 15999"/>
                                <a:gd name="csY5" fmla="*/ 7995 h 64471"/>
                                <a:gd name="csX6" fmla="*/ 8000 w 15999"/>
                                <a:gd name="csY6" fmla="*/ 0 h 64471"/>
                                <a:gd name="csX7" fmla="*/ 16000 w 15999"/>
                                <a:gd name="csY7" fmla="*/ 7995 h 64471"/>
                                <a:gd name="csX8" fmla="*/ 8000 w 15999"/>
                                <a:gd name="csY8" fmla="*/ 15991 h 64471"/>
                                <a:gd name="csX9" fmla="*/ 0 w 15999"/>
                                <a:gd name="csY9" fmla="*/ 7995 h 6447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5999" h="64471">
                                  <a:moveTo>
                                    <a:pt x="889" y="20433"/>
                                  </a:moveTo>
                                  <a:lnTo>
                                    <a:pt x="14985" y="20433"/>
                                  </a:lnTo>
                                  <a:lnTo>
                                    <a:pt x="14985" y="64472"/>
                                  </a:lnTo>
                                  <a:lnTo>
                                    <a:pt x="889" y="64472"/>
                                  </a:lnTo>
                                  <a:lnTo>
                                    <a:pt x="889" y="20433"/>
                                  </a:lnTo>
                                  <a:close/>
                                  <a:moveTo>
                                    <a:pt x="0" y="7995"/>
                                  </a:moveTo>
                                  <a:cubicBezTo>
                                    <a:pt x="0" y="3554"/>
                                    <a:pt x="3555" y="0"/>
                                    <a:pt x="8000" y="0"/>
                                  </a:cubicBezTo>
                                  <a:cubicBezTo>
                                    <a:pt x="12445" y="0"/>
                                    <a:pt x="16000" y="3554"/>
                                    <a:pt x="16000" y="7995"/>
                                  </a:cubicBezTo>
                                  <a:cubicBezTo>
                                    <a:pt x="16000" y="12437"/>
                                    <a:pt x="12445" y="15991"/>
                                    <a:pt x="8000" y="15991"/>
                                  </a:cubicBezTo>
                                  <a:cubicBezTo>
                                    <a:pt x="3555" y="15991"/>
                                    <a:pt x="0" y="12437"/>
                                    <a:pt x="0" y="7995"/>
                                  </a:cubicBezTo>
                                </a:path>
                              </a:pathLst>
                            </a:custGeom>
                            <a:solidFill>
                              <a:srgbClr val="231F20"/>
                            </a:solidFill>
                            <a:ln w="12688" cap="flat">
                              <a:noFill/>
                              <a:prstDash val="solid"/>
                              <a:miter/>
                            </a:ln>
                          </wps:spPr>
                          <wps:bodyPr/>
                        </wps:wsp>
                        <wps:wsp>
                          <wps:cNvPr id="694784130" name="Freeform: Shape 694784130"/>
                          <wps:cNvSpPr/>
                          <wps:spPr>
                            <a:xfrm>
                              <a:off x="6742213" y="251907"/>
                              <a:ext cx="48128" cy="46323"/>
                            </a:xfrm>
                            <a:custGeom>
                              <a:avLst/>
                              <a:gdLst>
                                <a:gd name="csX0" fmla="*/ 33652 w 48128"/>
                                <a:gd name="csY0" fmla="*/ 23098 h 46323"/>
                                <a:gd name="csX1" fmla="*/ 24001 w 48128"/>
                                <a:gd name="csY1" fmla="*/ 12437 h 46323"/>
                                <a:gd name="csX2" fmla="*/ 14477 w 48128"/>
                                <a:gd name="csY2" fmla="*/ 23098 h 46323"/>
                                <a:gd name="csX3" fmla="*/ 24001 w 48128"/>
                                <a:gd name="csY3" fmla="*/ 33886 h 46323"/>
                                <a:gd name="csX4" fmla="*/ 33652 w 48128"/>
                                <a:gd name="csY4" fmla="*/ 23098 h 46323"/>
                                <a:gd name="csX5" fmla="*/ 0 w 48128"/>
                                <a:gd name="csY5" fmla="*/ 23098 h 46323"/>
                                <a:gd name="csX6" fmla="*/ 24001 w 48128"/>
                                <a:gd name="csY6" fmla="*/ 0 h 46323"/>
                                <a:gd name="csX7" fmla="*/ 48128 w 48128"/>
                                <a:gd name="csY7" fmla="*/ 23098 h 46323"/>
                                <a:gd name="csX8" fmla="*/ 24001 w 48128"/>
                                <a:gd name="csY8" fmla="*/ 46323 h 46323"/>
                                <a:gd name="csX9" fmla="*/ 0 w 48128"/>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8128" h="46323">
                                  <a:moveTo>
                                    <a:pt x="33652" y="23098"/>
                                  </a:moveTo>
                                  <a:cubicBezTo>
                                    <a:pt x="33652" y="17260"/>
                                    <a:pt x="30223" y="12437"/>
                                    <a:pt x="24001" y="12437"/>
                                  </a:cubicBezTo>
                                  <a:cubicBezTo>
                                    <a:pt x="17779" y="12437"/>
                                    <a:pt x="14477" y="17260"/>
                                    <a:pt x="14477" y="23098"/>
                                  </a:cubicBezTo>
                                  <a:cubicBezTo>
                                    <a:pt x="14477" y="28936"/>
                                    <a:pt x="17779" y="33886"/>
                                    <a:pt x="24001" y="33886"/>
                                  </a:cubicBezTo>
                                  <a:cubicBezTo>
                                    <a:pt x="30223" y="33886"/>
                                    <a:pt x="33652" y="29063"/>
                                    <a:pt x="33652" y="23098"/>
                                  </a:cubicBezTo>
                                  <a:moveTo>
                                    <a:pt x="0" y="23098"/>
                                  </a:moveTo>
                                  <a:cubicBezTo>
                                    <a:pt x="0" y="10661"/>
                                    <a:pt x="9016" y="0"/>
                                    <a:pt x="24001" y="0"/>
                                  </a:cubicBezTo>
                                  <a:cubicBezTo>
                                    <a:pt x="38985" y="0"/>
                                    <a:pt x="48128" y="10661"/>
                                    <a:pt x="48128" y="23098"/>
                                  </a:cubicBezTo>
                                  <a:cubicBezTo>
                                    <a:pt x="48128" y="35536"/>
                                    <a:pt x="39240" y="46323"/>
                                    <a:pt x="24001" y="46323"/>
                                  </a:cubicBezTo>
                                  <a:cubicBezTo>
                                    <a:pt x="8762" y="46323"/>
                                    <a:pt x="0" y="35536"/>
                                    <a:pt x="0" y="23098"/>
                                  </a:cubicBezTo>
                                </a:path>
                              </a:pathLst>
                            </a:custGeom>
                            <a:solidFill>
                              <a:srgbClr val="231F20"/>
                            </a:solidFill>
                            <a:ln w="12688" cap="flat">
                              <a:noFill/>
                              <a:prstDash val="solid"/>
                              <a:miter/>
                            </a:ln>
                          </wps:spPr>
                          <wps:bodyPr/>
                        </wps:wsp>
                        <wps:wsp>
                          <wps:cNvPr id="347212968" name="Freeform: Shape 347212968"/>
                          <wps:cNvSpPr/>
                          <wps:spPr>
                            <a:xfrm>
                              <a:off x="6795166" y="252034"/>
                              <a:ext cx="43938" cy="45180"/>
                            </a:xfrm>
                            <a:custGeom>
                              <a:avLst/>
                              <a:gdLst>
                                <a:gd name="csX0" fmla="*/ 29970 w 43938"/>
                                <a:gd name="csY0" fmla="*/ 19671 h 45180"/>
                                <a:gd name="csX1" fmla="*/ 22731 w 43938"/>
                                <a:gd name="csY1" fmla="*/ 12437 h 45180"/>
                                <a:gd name="csX2" fmla="*/ 14096 w 43938"/>
                                <a:gd name="csY2" fmla="*/ 16752 h 45180"/>
                                <a:gd name="csX3" fmla="*/ 14096 w 43938"/>
                                <a:gd name="csY3" fmla="*/ 45181 h 45180"/>
                                <a:gd name="csX4" fmla="*/ 0 w 43938"/>
                                <a:gd name="csY4" fmla="*/ 45181 h 45180"/>
                                <a:gd name="csX5" fmla="*/ 0 w 43938"/>
                                <a:gd name="csY5" fmla="*/ 1142 h 45180"/>
                                <a:gd name="csX6" fmla="*/ 14096 w 43938"/>
                                <a:gd name="csY6" fmla="*/ 1142 h 45180"/>
                                <a:gd name="csX7" fmla="*/ 14096 w 43938"/>
                                <a:gd name="csY7" fmla="*/ 6473 h 45180"/>
                                <a:gd name="csX8" fmla="*/ 29334 w 43938"/>
                                <a:gd name="csY8" fmla="*/ 0 h 45180"/>
                                <a:gd name="csX9" fmla="*/ 43938 w 43938"/>
                                <a:gd name="csY9" fmla="*/ 13960 h 45180"/>
                                <a:gd name="csX10" fmla="*/ 43938 w 43938"/>
                                <a:gd name="csY10" fmla="*/ 45181 h 45180"/>
                                <a:gd name="csX11" fmla="*/ 29843 w 43938"/>
                                <a:gd name="csY11" fmla="*/ 45181 h 45180"/>
                                <a:gd name="csX12" fmla="*/ 29843 w 43938"/>
                                <a:gd name="csY12" fmla="*/ 19798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43938" h="45180">
                                  <a:moveTo>
                                    <a:pt x="29970" y="19671"/>
                                  </a:moveTo>
                                  <a:cubicBezTo>
                                    <a:pt x="29970" y="14341"/>
                                    <a:pt x="27176" y="12437"/>
                                    <a:pt x="22731" y="12437"/>
                                  </a:cubicBezTo>
                                  <a:cubicBezTo>
                                    <a:pt x="18286" y="12437"/>
                                    <a:pt x="15746" y="14722"/>
                                    <a:pt x="14096" y="16752"/>
                                  </a:cubicBezTo>
                                  <a:lnTo>
                                    <a:pt x="14096" y="45181"/>
                                  </a:lnTo>
                                  <a:lnTo>
                                    <a:pt x="0" y="45181"/>
                                  </a:lnTo>
                                  <a:lnTo>
                                    <a:pt x="0" y="1142"/>
                                  </a:lnTo>
                                  <a:lnTo>
                                    <a:pt x="14096" y="1142"/>
                                  </a:lnTo>
                                  <a:lnTo>
                                    <a:pt x="14096" y="6473"/>
                                  </a:lnTo>
                                  <a:cubicBezTo>
                                    <a:pt x="16763" y="3427"/>
                                    <a:pt x="21969" y="0"/>
                                    <a:pt x="29334" y="0"/>
                                  </a:cubicBezTo>
                                  <a:cubicBezTo>
                                    <a:pt x="39367" y="0"/>
                                    <a:pt x="43938" y="5838"/>
                                    <a:pt x="43938" y="13960"/>
                                  </a:cubicBezTo>
                                  <a:lnTo>
                                    <a:pt x="43938" y="45181"/>
                                  </a:lnTo>
                                  <a:lnTo>
                                    <a:pt x="29843" y="45181"/>
                                  </a:lnTo>
                                  <a:lnTo>
                                    <a:pt x="29843" y="19798"/>
                                  </a:lnTo>
                                  <a:close/>
                                </a:path>
                              </a:pathLst>
                            </a:custGeom>
                            <a:solidFill>
                              <a:srgbClr val="231F20"/>
                            </a:solidFill>
                            <a:ln w="12688" cap="flat">
                              <a:noFill/>
                              <a:prstDash val="solid"/>
                              <a:miter/>
                            </a:ln>
                          </wps:spPr>
                          <wps:bodyPr/>
                        </wps:wsp>
                        <wps:wsp>
                          <wps:cNvPr id="13346247" name="Freeform: Shape 13346247"/>
                          <wps:cNvSpPr/>
                          <wps:spPr>
                            <a:xfrm>
                              <a:off x="6289881" y="319171"/>
                              <a:ext cx="45080" cy="60791"/>
                            </a:xfrm>
                            <a:custGeom>
                              <a:avLst/>
                              <a:gdLst>
                                <a:gd name="csX0" fmla="*/ 24382 w 45080"/>
                                <a:gd name="csY0" fmla="*/ 7996 h 60791"/>
                                <a:gd name="csX1" fmla="*/ 9016 w 45080"/>
                                <a:gd name="csY1" fmla="*/ 7996 h 60791"/>
                                <a:gd name="csX2" fmla="*/ 9016 w 45080"/>
                                <a:gd name="csY2" fmla="*/ 29317 h 60791"/>
                                <a:gd name="csX3" fmla="*/ 24382 w 45080"/>
                                <a:gd name="csY3" fmla="*/ 29317 h 60791"/>
                                <a:gd name="csX4" fmla="*/ 35557 w 45080"/>
                                <a:gd name="csY4" fmla="*/ 18656 h 60791"/>
                                <a:gd name="csX5" fmla="*/ 24382 w 45080"/>
                                <a:gd name="csY5" fmla="*/ 7996 h 60791"/>
                                <a:gd name="csX6" fmla="*/ 0 w 45080"/>
                                <a:gd name="csY6" fmla="*/ 0 h 60791"/>
                                <a:gd name="csX7" fmla="*/ 25651 w 45080"/>
                                <a:gd name="csY7" fmla="*/ 0 h 60791"/>
                                <a:gd name="csX8" fmla="*/ 45081 w 45080"/>
                                <a:gd name="csY8" fmla="*/ 18656 h 60791"/>
                                <a:gd name="csX9" fmla="*/ 25651 w 45080"/>
                                <a:gd name="csY9" fmla="*/ 37312 h 60791"/>
                                <a:gd name="csX10" fmla="*/ 9143 w 45080"/>
                                <a:gd name="csY10" fmla="*/ 37312 h 60791"/>
                                <a:gd name="csX11" fmla="*/ 9143 w 45080"/>
                                <a:gd name="csY11" fmla="*/ 60791 h 60791"/>
                                <a:gd name="csX12" fmla="*/ 0 w 45080"/>
                                <a:gd name="csY12" fmla="*/ 60791 h 60791"/>
                                <a:gd name="csX13" fmla="*/ 0 w 45080"/>
                                <a:gd name="csY13" fmla="*/ 0 h 607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45080" h="60791">
                                  <a:moveTo>
                                    <a:pt x="24382" y="7996"/>
                                  </a:moveTo>
                                  <a:lnTo>
                                    <a:pt x="9016" y="7996"/>
                                  </a:lnTo>
                                  <a:lnTo>
                                    <a:pt x="9016" y="29317"/>
                                  </a:lnTo>
                                  <a:lnTo>
                                    <a:pt x="24382" y="29317"/>
                                  </a:lnTo>
                                  <a:cubicBezTo>
                                    <a:pt x="30985" y="29317"/>
                                    <a:pt x="35557" y="25002"/>
                                    <a:pt x="35557" y="18656"/>
                                  </a:cubicBezTo>
                                  <a:cubicBezTo>
                                    <a:pt x="35557" y="12311"/>
                                    <a:pt x="30858" y="7996"/>
                                    <a:pt x="24382" y="7996"/>
                                  </a:cubicBezTo>
                                  <a:moveTo>
                                    <a:pt x="0" y="0"/>
                                  </a:moveTo>
                                  <a:lnTo>
                                    <a:pt x="25651" y="0"/>
                                  </a:lnTo>
                                  <a:cubicBezTo>
                                    <a:pt x="38096" y="0"/>
                                    <a:pt x="45081" y="8630"/>
                                    <a:pt x="45081" y="18656"/>
                                  </a:cubicBezTo>
                                  <a:cubicBezTo>
                                    <a:pt x="45081" y="28682"/>
                                    <a:pt x="38096" y="37312"/>
                                    <a:pt x="25651" y="37312"/>
                                  </a:cubicBezTo>
                                  <a:lnTo>
                                    <a:pt x="9143" y="37312"/>
                                  </a:lnTo>
                                  <a:lnTo>
                                    <a:pt x="9143" y="60791"/>
                                  </a:lnTo>
                                  <a:lnTo>
                                    <a:pt x="0" y="60791"/>
                                  </a:lnTo>
                                  <a:lnTo>
                                    <a:pt x="0" y="0"/>
                                  </a:lnTo>
                                  <a:close/>
                                </a:path>
                              </a:pathLst>
                            </a:custGeom>
                            <a:solidFill>
                              <a:srgbClr val="231F20"/>
                            </a:solidFill>
                            <a:ln w="12688" cap="flat">
                              <a:noFill/>
                              <a:prstDash val="solid"/>
                              <a:miter/>
                            </a:ln>
                          </wps:spPr>
                          <wps:bodyPr/>
                        </wps:wsp>
                        <wps:wsp>
                          <wps:cNvPr id="1403324214" name="Freeform: Shape 1403324214"/>
                          <wps:cNvSpPr/>
                          <wps:spPr>
                            <a:xfrm>
                              <a:off x="6341565" y="334908"/>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89"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1609348400" name="Freeform: Shape 1609348400"/>
                          <wps:cNvSpPr/>
                          <wps:spPr>
                            <a:xfrm>
                              <a:off x="6367343" y="334781"/>
                              <a:ext cx="44445" cy="46323"/>
                            </a:xfrm>
                            <a:custGeom>
                              <a:avLst/>
                              <a:gdLst>
                                <a:gd name="csX0" fmla="*/ 35937 w 44445"/>
                                <a:gd name="csY0" fmla="*/ 23098 h 46323"/>
                                <a:gd name="csX1" fmla="*/ 22223 w 44445"/>
                                <a:gd name="csY1" fmla="*/ 7361 h 46323"/>
                                <a:gd name="csX2" fmla="*/ 8508 w 44445"/>
                                <a:gd name="csY2" fmla="*/ 23098 h 46323"/>
                                <a:gd name="csX3" fmla="*/ 22223 w 44445"/>
                                <a:gd name="csY3" fmla="*/ 38962 h 46323"/>
                                <a:gd name="csX4" fmla="*/ 35937 w 44445"/>
                                <a:gd name="csY4" fmla="*/ 23098 h 46323"/>
                                <a:gd name="csX5" fmla="*/ 0 w 44445"/>
                                <a:gd name="csY5" fmla="*/ 23098 h 46323"/>
                                <a:gd name="csX6" fmla="*/ 22223 w 44445"/>
                                <a:gd name="csY6" fmla="*/ 0 h 46323"/>
                                <a:gd name="csX7" fmla="*/ 44446 w 44445"/>
                                <a:gd name="csY7" fmla="*/ 23098 h 46323"/>
                                <a:gd name="csX8" fmla="*/ 22223 w 44445"/>
                                <a:gd name="csY8" fmla="*/ 46323 h 46323"/>
                                <a:gd name="csX9" fmla="*/ 0 w 44445"/>
                                <a:gd name="csY9" fmla="*/ 23098 h 463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44445" h="46323">
                                  <a:moveTo>
                                    <a:pt x="35937" y="23098"/>
                                  </a:moveTo>
                                  <a:cubicBezTo>
                                    <a:pt x="35937" y="14849"/>
                                    <a:pt x="31112" y="7361"/>
                                    <a:pt x="22223" y="7361"/>
                                  </a:cubicBezTo>
                                  <a:cubicBezTo>
                                    <a:pt x="13334" y="7361"/>
                                    <a:pt x="8508" y="14849"/>
                                    <a:pt x="8508" y="23098"/>
                                  </a:cubicBezTo>
                                  <a:cubicBezTo>
                                    <a:pt x="8508" y="31347"/>
                                    <a:pt x="13461" y="38962"/>
                                    <a:pt x="22223" y="38962"/>
                                  </a:cubicBezTo>
                                  <a:cubicBezTo>
                                    <a:pt x="30985" y="38962"/>
                                    <a:pt x="35937" y="31474"/>
                                    <a:pt x="35937" y="23098"/>
                                  </a:cubicBezTo>
                                  <a:moveTo>
                                    <a:pt x="0" y="23098"/>
                                  </a:moveTo>
                                  <a:cubicBezTo>
                                    <a:pt x="0" y="10407"/>
                                    <a:pt x="8508" y="0"/>
                                    <a:pt x="22223" y="0"/>
                                  </a:cubicBezTo>
                                  <a:cubicBezTo>
                                    <a:pt x="35937" y="0"/>
                                    <a:pt x="44446" y="10407"/>
                                    <a:pt x="44446" y="23098"/>
                                  </a:cubicBezTo>
                                  <a:cubicBezTo>
                                    <a:pt x="44446" y="35789"/>
                                    <a:pt x="35937" y="46323"/>
                                    <a:pt x="22223" y="46323"/>
                                  </a:cubicBezTo>
                                  <a:cubicBezTo>
                                    <a:pt x="8508" y="46323"/>
                                    <a:pt x="0" y="35916"/>
                                    <a:pt x="0" y="23098"/>
                                  </a:cubicBezTo>
                                </a:path>
                              </a:pathLst>
                            </a:custGeom>
                            <a:solidFill>
                              <a:srgbClr val="231F20"/>
                            </a:solidFill>
                            <a:ln w="12688" cap="flat">
                              <a:noFill/>
                              <a:prstDash val="solid"/>
                              <a:miter/>
                            </a:ln>
                          </wps:spPr>
                          <wps:bodyPr/>
                        </wps:wsp>
                        <wps:wsp>
                          <wps:cNvPr id="312191833" name="Freeform: Shape 312191833"/>
                          <wps:cNvSpPr/>
                          <wps:spPr>
                            <a:xfrm>
                              <a:off x="6417504" y="334781"/>
                              <a:ext cx="42287" cy="62948"/>
                            </a:xfrm>
                            <a:custGeom>
                              <a:avLst/>
                              <a:gdLst>
                                <a:gd name="csX0" fmla="*/ 34033 w 42287"/>
                                <a:gd name="csY0" fmla="*/ 13833 h 62948"/>
                                <a:gd name="csX1" fmla="*/ 21842 w 42287"/>
                                <a:gd name="csY1" fmla="*/ 7361 h 62948"/>
                                <a:gd name="csX2" fmla="*/ 8508 w 42287"/>
                                <a:gd name="csY2" fmla="*/ 22717 h 62948"/>
                                <a:gd name="csX3" fmla="*/ 21842 w 42287"/>
                                <a:gd name="csY3" fmla="*/ 38201 h 62948"/>
                                <a:gd name="csX4" fmla="*/ 34033 w 42287"/>
                                <a:gd name="csY4" fmla="*/ 31601 h 62948"/>
                                <a:gd name="csX5" fmla="*/ 34033 w 42287"/>
                                <a:gd name="csY5" fmla="*/ 13707 h 62948"/>
                                <a:gd name="csX6" fmla="*/ 6223 w 42287"/>
                                <a:gd name="csY6" fmla="*/ 50384 h 62948"/>
                                <a:gd name="csX7" fmla="*/ 20318 w 42287"/>
                                <a:gd name="csY7" fmla="*/ 56222 h 62948"/>
                                <a:gd name="csX8" fmla="*/ 34033 w 42287"/>
                                <a:gd name="csY8" fmla="*/ 43658 h 62948"/>
                                <a:gd name="csX9" fmla="*/ 34033 w 42287"/>
                                <a:gd name="csY9" fmla="*/ 37947 h 62948"/>
                                <a:gd name="csX10" fmla="*/ 19556 w 42287"/>
                                <a:gd name="csY10" fmla="*/ 45562 h 62948"/>
                                <a:gd name="csX11" fmla="*/ 0 w 42287"/>
                                <a:gd name="csY11" fmla="*/ 22717 h 62948"/>
                                <a:gd name="csX12" fmla="*/ 19556 w 42287"/>
                                <a:gd name="csY12" fmla="*/ 0 h 62948"/>
                                <a:gd name="csX13" fmla="*/ 34033 w 42287"/>
                                <a:gd name="csY13" fmla="*/ 7488 h 62948"/>
                                <a:gd name="csX14" fmla="*/ 34033 w 42287"/>
                                <a:gd name="csY14" fmla="*/ 1142 h 62948"/>
                                <a:gd name="csX15" fmla="*/ 42287 w 42287"/>
                                <a:gd name="csY15" fmla="*/ 1142 h 62948"/>
                                <a:gd name="csX16" fmla="*/ 42287 w 42287"/>
                                <a:gd name="csY16" fmla="*/ 43404 h 62948"/>
                                <a:gd name="csX17" fmla="*/ 20445 w 42287"/>
                                <a:gd name="csY17" fmla="*/ 62949 h 62948"/>
                                <a:gd name="csX18" fmla="*/ 2413 w 42287"/>
                                <a:gd name="csY18" fmla="*/ 56349 h 62948"/>
                                <a:gd name="csX19" fmla="*/ 6349 w 42287"/>
                                <a:gd name="csY19" fmla="*/ 50384 h 6294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42287" h="62948">
                                  <a:moveTo>
                                    <a:pt x="34033" y="13833"/>
                                  </a:moveTo>
                                  <a:cubicBezTo>
                                    <a:pt x="31747" y="10280"/>
                                    <a:pt x="26795" y="7361"/>
                                    <a:pt x="21842" y="7361"/>
                                  </a:cubicBezTo>
                                  <a:cubicBezTo>
                                    <a:pt x="13588" y="7361"/>
                                    <a:pt x="8508" y="13707"/>
                                    <a:pt x="8508" y="22717"/>
                                  </a:cubicBezTo>
                                  <a:cubicBezTo>
                                    <a:pt x="8508" y="31728"/>
                                    <a:pt x="13588" y="38201"/>
                                    <a:pt x="21842" y="38201"/>
                                  </a:cubicBezTo>
                                  <a:cubicBezTo>
                                    <a:pt x="26795" y="38201"/>
                                    <a:pt x="31747" y="35155"/>
                                    <a:pt x="34033" y="31601"/>
                                  </a:cubicBezTo>
                                  <a:lnTo>
                                    <a:pt x="34033" y="13707"/>
                                  </a:lnTo>
                                  <a:close/>
                                  <a:moveTo>
                                    <a:pt x="6223" y="50384"/>
                                  </a:moveTo>
                                  <a:cubicBezTo>
                                    <a:pt x="9905" y="54573"/>
                                    <a:pt x="14350" y="56222"/>
                                    <a:pt x="20318" y="56222"/>
                                  </a:cubicBezTo>
                                  <a:cubicBezTo>
                                    <a:pt x="27176" y="56222"/>
                                    <a:pt x="34033" y="52923"/>
                                    <a:pt x="34033" y="43658"/>
                                  </a:cubicBezTo>
                                  <a:lnTo>
                                    <a:pt x="34033" y="37947"/>
                                  </a:lnTo>
                                  <a:cubicBezTo>
                                    <a:pt x="30604" y="42262"/>
                                    <a:pt x="25398" y="45562"/>
                                    <a:pt x="19556" y="45562"/>
                                  </a:cubicBezTo>
                                  <a:cubicBezTo>
                                    <a:pt x="8127" y="45562"/>
                                    <a:pt x="0" y="37185"/>
                                    <a:pt x="0" y="22717"/>
                                  </a:cubicBezTo>
                                  <a:cubicBezTo>
                                    <a:pt x="0" y="8249"/>
                                    <a:pt x="8255" y="0"/>
                                    <a:pt x="19556" y="0"/>
                                  </a:cubicBezTo>
                                  <a:cubicBezTo>
                                    <a:pt x="25271" y="0"/>
                                    <a:pt x="30477" y="2792"/>
                                    <a:pt x="34033" y="7488"/>
                                  </a:cubicBezTo>
                                  <a:lnTo>
                                    <a:pt x="34033" y="1142"/>
                                  </a:lnTo>
                                  <a:lnTo>
                                    <a:pt x="42287" y="1142"/>
                                  </a:lnTo>
                                  <a:lnTo>
                                    <a:pt x="42287" y="43404"/>
                                  </a:lnTo>
                                  <a:cubicBezTo>
                                    <a:pt x="42287" y="58507"/>
                                    <a:pt x="31239" y="62949"/>
                                    <a:pt x="20445" y="62949"/>
                                  </a:cubicBezTo>
                                  <a:cubicBezTo>
                                    <a:pt x="13080" y="62949"/>
                                    <a:pt x="7619" y="61426"/>
                                    <a:pt x="2413" y="56349"/>
                                  </a:cubicBezTo>
                                  <a:lnTo>
                                    <a:pt x="6349" y="50384"/>
                                  </a:lnTo>
                                  <a:close/>
                                </a:path>
                              </a:pathLst>
                            </a:custGeom>
                            <a:solidFill>
                              <a:srgbClr val="231F20"/>
                            </a:solidFill>
                            <a:ln w="12688" cap="flat">
                              <a:noFill/>
                              <a:prstDash val="solid"/>
                              <a:miter/>
                            </a:ln>
                          </wps:spPr>
                          <wps:bodyPr/>
                        </wps:wsp>
                        <wps:wsp>
                          <wps:cNvPr id="949988161" name="Freeform: Shape 949988161"/>
                          <wps:cNvSpPr/>
                          <wps:spPr>
                            <a:xfrm>
                              <a:off x="6469950" y="334908"/>
                              <a:ext cx="22730" cy="44927"/>
                            </a:xfrm>
                            <a:custGeom>
                              <a:avLst/>
                              <a:gdLst>
                                <a:gd name="csX0" fmla="*/ 0 w 22730"/>
                                <a:gd name="csY0" fmla="*/ 1015 h 44927"/>
                                <a:gd name="csX1" fmla="*/ 8254 w 22730"/>
                                <a:gd name="csY1" fmla="*/ 1015 h 44927"/>
                                <a:gd name="csX2" fmla="*/ 8254 w 22730"/>
                                <a:gd name="csY2" fmla="*/ 7742 h 44927"/>
                                <a:gd name="csX3" fmla="*/ 22731 w 22730"/>
                                <a:gd name="csY3" fmla="*/ 0 h 44927"/>
                                <a:gd name="csX4" fmla="*/ 22731 w 22730"/>
                                <a:gd name="csY4" fmla="*/ 8249 h 44927"/>
                                <a:gd name="csX5" fmla="*/ 19937 w 22730"/>
                                <a:gd name="csY5" fmla="*/ 7996 h 44927"/>
                                <a:gd name="csX6" fmla="*/ 8381 w 22730"/>
                                <a:gd name="csY6" fmla="*/ 14341 h 44927"/>
                                <a:gd name="csX7" fmla="*/ 8381 w 22730"/>
                                <a:gd name="csY7" fmla="*/ 44927 h 44927"/>
                                <a:gd name="csX8" fmla="*/ 127 w 22730"/>
                                <a:gd name="csY8" fmla="*/ 44927 h 44927"/>
                                <a:gd name="csX9" fmla="*/ 127 w 22730"/>
                                <a:gd name="csY9" fmla="*/ 888 h 449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22730" h="44927">
                                  <a:moveTo>
                                    <a:pt x="0" y="1015"/>
                                  </a:moveTo>
                                  <a:lnTo>
                                    <a:pt x="8254" y="1015"/>
                                  </a:lnTo>
                                  <a:lnTo>
                                    <a:pt x="8254" y="7742"/>
                                  </a:lnTo>
                                  <a:cubicBezTo>
                                    <a:pt x="11683" y="3300"/>
                                    <a:pt x="16890" y="0"/>
                                    <a:pt x="22731" y="0"/>
                                  </a:cubicBezTo>
                                  <a:lnTo>
                                    <a:pt x="22731" y="8249"/>
                                  </a:lnTo>
                                  <a:cubicBezTo>
                                    <a:pt x="21842" y="8122"/>
                                    <a:pt x="20953" y="7996"/>
                                    <a:pt x="19937" y="7996"/>
                                  </a:cubicBezTo>
                                  <a:cubicBezTo>
                                    <a:pt x="15874" y="7996"/>
                                    <a:pt x="10286" y="11041"/>
                                    <a:pt x="8381" y="14341"/>
                                  </a:cubicBezTo>
                                  <a:lnTo>
                                    <a:pt x="8381" y="44927"/>
                                  </a:lnTo>
                                  <a:lnTo>
                                    <a:pt x="127" y="44927"/>
                                  </a:lnTo>
                                  <a:lnTo>
                                    <a:pt x="127" y="888"/>
                                  </a:lnTo>
                                  <a:close/>
                                </a:path>
                              </a:pathLst>
                            </a:custGeom>
                            <a:solidFill>
                              <a:srgbClr val="231F20"/>
                            </a:solidFill>
                            <a:ln w="12688" cap="flat">
                              <a:noFill/>
                              <a:prstDash val="solid"/>
                              <a:miter/>
                            </a:ln>
                          </wps:spPr>
                          <wps:bodyPr/>
                        </wps:wsp>
                        <wps:wsp>
                          <wps:cNvPr id="675145932" name="Freeform: Shape 675145932"/>
                          <wps:cNvSpPr/>
                          <wps:spPr>
                            <a:xfrm>
                              <a:off x="6496617" y="334908"/>
                              <a:ext cx="37969" cy="46196"/>
                            </a:xfrm>
                            <a:custGeom>
                              <a:avLst/>
                              <a:gdLst>
                                <a:gd name="csX0" fmla="*/ 29842 w 37969"/>
                                <a:gd name="csY0" fmla="*/ 27921 h 46196"/>
                                <a:gd name="csX1" fmla="*/ 18540 w 37969"/>
                                <a:gd name="csY1" fmla="*/ 22844 h 46196"/>
                                <a:gd name="csX2" fmla="*/ 8381 w 37969"/>
                                <a:gd name="csY2" fmla="*/ 31601 h 46196"/>
                                <a:gd name="csX3" fmla="*/ 18540 w 37969"/>
                                <a:gd name="csY3" fmla="*/ 40358 h 46196"/>
                                <a:gd name="csX4" fmla="*/ 29842 w 37969"/>
                                <a:gd name="csY4" fmla="*/ 35282 h 46196"/>
                                <a:gd name="csX5" fmla="*/ 29842 w 37969"/>
                                <a:gd name="csY5" fmla="*/ 27794 h 46196"/>
                                <a:gd name="csX6" fmla="*/ 29842 w 37969"/>
                                <a:gd name="csY6" fmla="*/ 40231 h 46196"/>
                                <a:gd name="csX7" fmla="*/ 15365 w 37969"/>
                                <a:gd name="csY7" fmla="*/ 46196 h 46196"/>
                                <a:gd name="csX8" fmla="*/ 0 w 37969"/>
                                <a:gd name="csY8" fmla="*/ 31601 h 46196"/>
                                <a:gd name="csX9" fmla="*/ 15365 w 37969"/>
                                <a:gd name="csY9" fmla="*/ 17133 h 46196"/>
                                <a:gd name="csX10" fmla="*/ 29842 w 37969"/>
                                <a:gd name="csY10" fmla="*/ 22971 h 46196"/>
                                <a:gd name="csX11" fmla="*/ 29842 w 37969"/>
                                <a:gd name="csY11" fmla="*/ 15737 h 46196"/>
                                <a:gd name="csX12" fmla="*/ 19048 w 37969"/>
                                <a:gd name="csY12" fmla="*/ 6980 h 46196"/>
                                <a:gd name="csX13" fmla="*/ 5841 w 37969"/>
                                <a:gd name="csY13" fmla="*/ 12818 h 46196"/>
                                <a:gd name="csX14" fmla="*/ 2286 w 37969"/>
                                <a:gd name="csY14" fmla="*/ 7234 h 46196"/>
                                <a:gd name="csX15" fmla="*/ 20318 w 37969"/>
                                <a:gd name="csY15" fmla="*/ 0 h 46196"/>
                                <a:gd name="csX16" fmla="*/ 37970 w 37969"/>
                                <a:gd name="csY16" fmla="*/ 15356 h 46196"/>
                                <a:gd name="csX17" fmla="*/ 37970 w 37969"/>
                                <a:gd name="csY17" fmla="*/ 45054 h 46196"/>
                                <a:gd name="csX18" fmla="*/ 29715 w 37969"/>
                                <a:gd name="csY18" fmla="*/ 45054 h 46196"/>
                                <a:gd name="csX19" fmla="*/ 29715 w 37969"/>
                                <a:gd name="csY19" fmla="*/ 40231 h 4619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37969" h="46196">
                                  <a:moveTo>
                                    <a:pt x="29842" y="27921"/>
                                  </a:moveTo>
                                  <a:cubicBezTo>
                                    <a:pt x="27430" y="24621"/>
                                    <a:pt x="23112" y="22844"/>
                                    <a:pt x="18540" y="22844"/>
                                  </a:cubicBezTo>
                                  <a:cubicBezTo>
                                    <a:pt x="12572" y="22844"/>
                                    <a:pt x="8381" y="26398"/>
                                    <a:pt x="8381" y="31601"/>
                                  </a:cubicBezTo>
                                  <a:cubicBezTo>
                                    <a:pt x="8381" y="36805"/>
                                    <a:pt x="12572" y="40358"/>
                                    <a:pt x="18540" y="40358"/>
                                  </a:cubicBezTo>
                                  <a:cubicBezTo>
                                    <a:pt x="23112" y="40358"/>
                                    <a:pt x="27430" y="38582"/>
                                    <a:pt x="29842" y="35282"/>
                                  </a:cubicBezTo>
                                  <a:lnTo>
                                    <a:pt x="29842" y="27794"/>
                                  </a:lnTo>
                                  <a:close/>
                                  <a:moveTo>
                                    <a:pt x="29842" y="40231"/>
                                  </a:moveTo>
                                  <a:cubicBezTo>
                                    <a:pt x="26413" y="44039"/>
                                    <a:pt x="21334" y="46196"/>
                                    <a:pt x="15365" y="46196"/>
                                  </a:cubicBezTo>
                                  <a:cubicBezTo>
                                    <a:pt x="8000" y="46196"/>
                                    <a:pt x="0" y="41247"/>
                                    <a:pt x="0" y="31601"/>
                                  </a:cubicBezTo>
                                  <a:cubicBezTo>
                                    <a:pt x="0" y="21956"/>
                                    <a:pt x="7874" y="17133"/>
                                    <a:pt x="15365" y="17133"/>
                                  </a:cubicBezTo>
                                  <a:cubicBezTo>
                                    <a:pt x="21334" y="17133"/>
                                    <a:pt x="26413" y="19037"/>
                                    <a:pt x="29842" y="22971"/>
                                  </a:cubicBezTo>
                                  <a:lnTo>
                                    <a:pt x="29842" y="15737"/>
                                  </a:lnTo>
                                  <a:cubicBezTo>
                                    <a:pt x="29842" y="10280"/>
                                    <a:pt x="25397" y="6980"/>
                                    <a:pt x="19048" y="6980"/>
                                  </a:cubicBezTo>
                                  <a:cubicBezTo>
                                    <a:pt x="14096" y="6980"/>
                                    <a:pt x="9778" y="8884"/>
                                    <a:pt x="5841" y="12818"/>
                                  </a:cubicBezTo>
                                  <a:lnTo>
                                    <a:pt x="2286" y="7234"/>
                                  </a:lnTo>
                                  <a:cubicBezTo>
                                    <a:pt x="7238" y="2411"/>
                                    <a:pt x="13207" y="0"/>
                                    <a:pt x="20318" y="0"/>
                                  </a:cubicBezTo>
                                  <a:cubicBezTo>
                                    <a:pt x="29842" y="0"/>
                                    <a:pt x="37970" y="4188"/>
                                    <a:pt x="37970" y="15356"/>
                                  </a:cubicBezTo>
                                  <a:lnTo>
                                    <a:pt x="37970" y="45054"/>
                                  </a:lnTo>
                                  <a:lnTo>
                                    <a:pt x="29715" y="45054"/>
                                  </a:lnTo>
                                  <a:lnTo>
                                    <a:pt x="29715" y="40231"/>
                                  </a:lnTo>
                                  <a:close/>
                                </a:path>
                              </a:pathLst>
                            </a:custGeom>
                            <a:solidFill>
                              <a:srgbClr val="231F20"/>
                            </a:solidFill>
                            <a:ln w="12688" cap="flat">
                              <a:noFill/>
                              <a:prstDash val="solid"/>
                              <a:miter/>
                            </a:ln>
                          </wps:spPr>
                          <wps:bodyPr/>
                        </wps:wsp>
                        <wps:wsp>
                          <wps:cNvPr id="265121455" name="Freeform: Shape 265121455"/>
                          <wps:cNvSpPr/>
                          <wps:spPr>
                            <a:xfrm>
                              <a:off x="6544492" y="334655"/>
                              <a:ext cx="61843" cy="45180"/>
                            </a:xfrm>
                            <a:custGeom>
                              <a:avLst/>
                              <a:gdLst>
                                <a:gd name="csX0" fmla="*/ 53589 w 61843"/>
                                <a:gd name="csY0" fmla="*/ 15864 h 45180"/>
                                <a:gd name="csX1" fmla="*/ 45970 w 61843"/>
                                <a:gd name="csY1" fmla="*/ 7361 h 45180"/>
                                <a:gd name="csX2" fmla="*/ 35049 w 61843"/>
                                <a:gd name="csY2" fmla="*/ 13580 h 45180"/>
                                <a:gd name="csX3" fmla="*/ 35049 w 61843"/>
                                <a:gd name="csY3" fmla="*/ 45181 h 45180"/>
                                <a:gd name="csX4" fmla="*/ 26794 w 61843"/>
                                <a:gd name="csY4" fmla="*/ 45181 h 45180"/>
                                <a:gd name="csX5" fmla="*/ 26794 w 61843"/>
                                <a:gd name="csY5" fmla="*/ 15864 h 45180"/>
                                <a:gd name="csX6" fmla="*/ 19048 w 61843"/>
                                <a:gd name="csY6" fmla="*/ 7361 h 45180"/>
                                <a:gd name="csX7" fmla="*/ 8255 w 61843"/>
                                <a:gd name="csY7" fmla="*/ 13707 h 45180"/>
                                <a:gd name="csX8" fmla="*/ 8255 w 61843"/>
                                <a:gd name="csY8" fmla="*/ 45181 h 45180"/>
                                <a:gd name="csX9" fmla="*/ 0 w 61843"/>
                                <a:gd name="csY9" fmla="*/ 45181 h 45180"/>
                                <a:gd name="csX10" fmla="*/ 0 w 61843"/>
                                <a:gd name="csY10" fmla="*/ 1142 h 45180"/>
                                <a:gd name="csX11" fmla="*/ 8255 w 61843"/>
                                <a:gd name="csY11" fmla="*/ 1142 h 45180"/>
                                <a:gd name="csX12" fmla="*/ 8255 w 61843"/>
                                <a:gd name="csY12" fmla="*/ 7361 h 45180"/>
                                <a:gd name="csX13" fmla="*/ 22477 w 61843"/>
                                <a:gd name="csY13" fmla="*/ 0 h 45180"/>
                                <a:gd name="csX14" fmla="*/ 34414 w 61843"/>
                                <a:gd name="csY14" fmla="*/ 8249 h 45180"/>
                                <a:gd name="csX15" fmla="*/ 49271 w 61843"/>
                                <a:gd name="csY15" fmla="*/ 0 h 45180"/>
                                <a:gd name="csX16" fmla="*/ 61843 w 61843"/>
                                <a:gd name="csY16" fmla="*/ 13326 h 45180"/>
                                <a:gd name="csX17" fmla="*/ 61843 w 61843"/>
                                <a:gd name="csY17" fmla="*/ 45181 h 45180"/>
                                <a:gd name="csX18" fmla="*/ 53589 w 61843"/>
                                <a:gd name="csY18" fmla="*/ 45181 h 45180"/>
                                <a:gd name="csX19" fmla="*/ 53589 w 61843"/>
                                <a:gd name="csY19" fmla="*/ 15864 h 451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61843" h="45180">
                                  <a:moveTo>
                                    <a:pt x="53589" y="15864"/>
                                  </a:moveTo>
                                  <a:cubicBezTo>
                                    <a:pt x="53589" y="10788"/>
                                    <a:pt x="51304" y="7361"/>
                                    <a:pt x="45970" y="7361"/>
                                  </a:cubicBezTo>
                                  <a:cubicBezTo>
                                    <a:pt x="41525" y="7361"/>
                                    <a:pt x="37080" y="10407"/>
                                    <a:pt x="35049" y="13580"/>
                                  </a:cubicBezTo>
                                  <a:lnTo>
                                    <a:pt x="35049" y="45181"/>
                                  </a:lnTo>
                                  <a:lnTo>
                                    <a:pt x="26794" y="45181"/>
                                  </a:lnTo>
                                  <a:lnTo>
                                    <a:pt x="26794" y="15864"/>
                                  </a:lnTo>
                                  <a:cubicBezTo>
                                    <a:pt x="26794" y="10788"/>
                                    <a:pt x="24636" y="7361"/>
                                    <a:pt x="19048" y="7361"/>
                                  </a:cubicBezTo>
                                  <a:cubicBezTo>
                                    <a:pt x="14731" y="7361"/>
                                    <a:pt x="10540" y="10534"/>
                                    <a:pt x="8255" y="13707"/>
                                  </a:cubicBezTo>
                                  <a:lnTo>
                                    <a:pt x="8255" y="45181"/>
                                  </a:lnTo>
                                  <a:lnTo>
                                    <a:pt x="0" y="45181"/>
                                  </a:lnTo>
                                  <a:lnTo>
                                    <a:pt x="0" y="1142"/>
                                  </a:lnTo>
                                  <a:lnTo>
                                    <a:pt x="8255" y="1142"/>
                                  </a:lnTo>
                                  <a:lnTo>
                                    <a:pt x="8255" y="7361"/>
                                  </a:lnTo>
                                  <a:cubicBezTo>
                                    <a:pt x="10033" y="4569"/>
                                    <a:pt x="15874" y="0"/>
                                    <a:pt x="22477" y="0"/>
                                  </a:cubicBezTo>
                                  <a:cubicBezTo>
                                    <a:pt x="29081" y="0"/>
                                    <a:pt x="33017" y="3427"/>
                                    <a:pt x="34414" y="8249"/>
                                  </a:cubicBezTo>
                                  <a:cubicBezTo>
                                    <a:pt x="36954" y="4188"/>
                                    <a:pt x="42795" y="0"/>
                                    <a:pt x="49271" y="0"/>
                                  </a:cubicBezTo>
                                  <a:cubicBezTo>
                                    <a:pt x="57399" y="0"/>
                                    <a:pt x="61843" y="4442"/>
                                    <a:pt x="61843" y="13326"/>
                                  </a:cubicBezTo>
                                  <a:lnTo>
                                    <a:pt x="61843" y="45181"/>
                                  </a:lnTo>
                                  <a:lnTo>
                                    <a:pt x="53589" y="45181"/>
                                  </a:lnTo>
                                  <a:lnTo>
                                    <a:pt x="53589" y="15864"/>
                                  </a:lnTo>
                                  <a:close/>
                                </a:path>
                              </a:pathLst>
                            </a:custGeom>
                            <a:solidFill>
                              <a:srgbClr val="231F20"/>
                            </a:solidFill>
                            <a:ln w="12688" cap="flat">
                              <a:noFill/>
                              <a:prstDash val="solid"/>
                              <a:miter/>
                            </a:ln>
                          </wps:spPr>
                          <wps:bodyPr/>
                        </wps:wsp>
                      </wpg:grpSp>
                      <wps:wsp>
                        <wps:cNvPr id="1182574156" name="Freeform: Shape 1182574156"/>
                        <wps:cNvSpPr/>
                        <wps:spPr>
                          <a:xfrm>
                            <a:off x="5994383" y="446325"/>
                            <a:ext cx="22349" cy="23350"/>
                          </a:xfrm>
                          <a:custGeom>
                            <a:avLst/>
                            <a:gdLst>
                              <a:gd name="csX0" fmla="*/ 6095 w 22349"/>
                              <a:gd name="csY0" fmla="*/ 15610 h 23351"/>
                              <a:gd name="csX1" fmla="*/ 16254 w 22349"/>
                              <a:gd name="csY1" fmla="*/ 15610 h 23351"/>
                              <a:gd name="csX2" fmla="*/ 11175 w 22349"/>
                              <a:gd name="csY2" fmla="*/ 2665 h 23351"/>
                              <a:gd name="csX3" fmla="*/ 6095 w 22349"/>
                              <a:gd name="csY3" fmla="*/ 15610 h 23351"/>
                              <a:gd name="csX4" fmla="*/ 17016 w 22349"/>
                              <a:gd name="csY4" fmla="*/ 18149 h 23351"/>
                              <a:gd name="csX5" fmla="*/ 5206 w 22349"/>
                              <a:gd name="csY5" fmla="*/ 18149 h 23351"/>
                              <a:gd name="csX6" fmla="*/ 3175 w 22349"/>
                              <a:gd name="csY6" fmla="*/ 23352 h 23351"/>
                              <a:gd name="csX7" fmla="*/ 0 w 22349"/>
                              <a:gd name="csY7" fmla="*/ 23352 h 23351"/>
                              <a:gd name="csX8" fmla="*/ 9397 w 22349"/>
                              <a:gd name="csY8" fmla="*/ 0 h 23351"/>
                              <a:gd name="csX9" fmla="*/ 12953 w 22349"/>
                              <a:gd name="csY9" fmla="*/ 0 h 23351"/>
                              <a:gd name="csX10" fmla="*/ 22350 w 22349"/>
                              <a:gd name="csY10" fmla="*/ 23352 h 23351"/>
                              <a:gd name="csX11" fmla="*/ 19175 w 22349"/>
                              <a:gd name="csY11" fmla="*/ 23352 h 23351"/>
                              <a:gd name="csX12" fmla="*/ 17143 w 22349"/>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49" h="23351">
                                <a:moveTo>
                                  <a:pt x="6095" y="15610"/>
                                </a:moveTo>
                                <a:lnTo>
                                  <a:pt x="16254" y="15610"/>
                                </a:lnTo>
                                <a:lnTo>
                                  <a:pt x="11175" y="2665"/>
                                </a:lnTo>
                                <a:lnTo>
                                  <a:pt x="6095" y="15610"/>
                                </a:lnTo>
                                <a:close/>
                                <a:moveTo>
                                  <a:pt x="17016" y="18149"/>
                                </a:moveTo>
                                <a:lnTo>
                                  <a:pt x="5206"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2033763362" name="Graphic 1"/>
                        <wpg:cNvGrpSpPr/>
                        <wpg:grpSpPr>
                          <a:xfrm>
                            <a:off x="6023179" y="446452"/>
                            <a:ext cx="61970" cy="30076"/>
                            <a:chOff x="6023082" y="446452"/>
                            <a:chExt cx="61970" cy="30078"/>
                          </a:xfrm>
                          <a:solidFill>
                            <a:srgbClr val="231F20"/>
                          </a:solidFill>
                        </wpg:grpSpPr>
                        <wps:wsp>
                          <wps:cNvPr id="352732903" name="Freeform: Shape 352732903"/>
                          <wps:cNvSpPr/>
                          <wps:spPr>
                            <a:xfrm>
                              <a:off x="6023082" y="446452"/>
                              <a:ext cx="7365" cy="30078"/>
                            </a:xfrm>
                            <a:custGeom>
                              <a:avLst/>
                              <a:gdLst>
                                <a:gd name="csX0" fmla="*/ 3810 w 7365"/>
                                <a:gd name="csY0" fmla="*/ 1777 h 30078"/>
                                <a:gd name="csX1" fmla="*/ 5588 w 7365"/>
                                <a:gd name="csY1" fmla="*/ 0 h 30078"/>
                                <a:gd name="csX2" fmla="*/ 7366 w 7365"/>
                                <a:gd name="csY2" fmla="*/ 1777 h 30078"/>
                                <a:gd name="csX3" fmla="*/ 5588 w 7365"/>
                                <a:gd name="csY3" fmla="*/ 3554 h 30078"/>
                                <a:gd name="csX4" fmla="*/ 3810 w 7365"/>
                                <a:gd name="csY4" fmla="*/ 1777 h 30078"/>
                                <a:gd name="csX5" fmla="*/ 6857 w 7365"/>
                                <a:gd name="csY5" fmla="*/ 24875 h 30078"/>
                                <a:gd name="csX6" fmla="*/ 1905 w 7365"/>
                                <a:gd name="csY6" fmla="*/ 30078 h 30078"/>
                                <a:gd name="csX7" fmla="*/ 0 w 7365"/>
                                <a:gd name="csY7" fmla="*/ 29824 h 30078"/>
                                <a:gd name="csX8" fmla="*/ 381 w 7365"/>
                                <a:gd name="csY8" fmla="*/ 27667 h 30078"/>
                                <a:gd name="csX9" fmla="*/ 1651 w 7365"/>
                                <a:gd name="csY9" fmla="*/ 27794 h 30078"/>
                                <a:gd name="csX10" fmla="*/ 4318 w 7365"/>
                                <a:gd name="csY10" fmla="*/ 24875 h 30078"/>
                                <a:gd name="csX11" fmla="*/ 4318 w 7365"/>
                                <a:gd name="csY11" fmla="*/ 6346 h 30078"/>
                                <a:gd name="csX12" fmla="*/ 6985 w 7365"/>
                                <a:gd name="csY12" fmla="*/ 6346 h 30078"/>
                                <a:gd name="csX13" fmla="*/ 6985 w 7365"/>
                                <a:gd name="csY13" fmla="*/ 24875 h 300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7365" h="30078">
                                  <a:moveTo>
                                    <a:pt x="3810" y="1777"/>
                                  </a:moveTo>
                                  <a:cubicBezTo>
                                    <a:pt x="3810" y="761"/>
                                    <a:pt x="4572" y="0"/>
                                    <a:pt x="5588" y="0"/>
                                  </a:cubicBezTo>
                                  <a:cubicBezTo>
                                    <a:pt x="6604" y="0"/>
                                    <a:pt x="7366" y="761"/>
                                    <a:pt x="7366" y="1777"/>
                                  </a:cubicBezTo>
                                  <a:cubicBezTo>
                                    <a:pt x="7366" y="2792"/>
                                    <a:pt x="6604" y="3554"/>
                                    <a:pt x="5588" y="3554"/>
                                  </a:cubicBezTo>
                                  <a:cubicBezTo>
                                    <a:pt x="4699" y="3554"/>
                                    <a:pt x="3810" y="2792"/>
                                    <a:pt x="3810" y="1777"/>
                                  </a:cubicBezTo>
                                  <a:moveTo>
                                    <a:pt x="6857" y="24875"/>
                                  </a:moveTo>
                                  <a:cubicBezTo>
                                    <a:pt x="6857" y="28175"/>
                                    <a:pt x="5079" y="30078"/>
                                    <a:pt x="1905" y="30078"/>
                                  </a:cubicBezTo>
                                  <a:cubicBezTo>
                                    <a:pt x="1143" y="30078"/>
                                    <a:pt x="635" y="30078"/>
                                    <a:pt x="0" y="29824"/>
                                  </a:cubicBezTo>
                                  <a:lnTo>
                                    <a:pt x="381" y="27667"/>
                                  </a:lnTo>
                                  <a:cubicBezTo>
                                    <a:pt x="381" y="27667"/>
                                    <a:pt x="1270" y="27794"/>
                                    <a:pt x="1651" y="27794"/>
                                  </a:cubicBezTo>
                                  <a:cubicBezTo>
                                    <a:pt x="3175" y="27794"/>
                                    <a:pt x="4318" y="27032"/>
                                    <a:pt x="4318" y="24875"/>
                                  </a:cubicBezTo>
                                  <a:lnTo>
                                    <a:pt x="4318" y="6346"/>
                                  </a:lnTo>
                                  <a:lnTo>
                                    <a:pt x="6985" y="6346"/>
                                  </a:lnTo>
                                  <a:lnTo>
                                    <a:pt x="6985" y="24875"/>
                                  </a:lnTo>
                                  <a:close/>
                                </a:path>
                              </a:pathLst>
                            </a:custGeom>
                            <a:solidFill>
                              <a:srgbClr val="231F20"/>
                            </a:solidFill>
                            <a:ln w="12688" cap="flat">
                              <a:noFill/>
                              <a:prstDash val="solid"/>
                              <a:miter/>
                            </a:ln>
                          </wps:spPr>
                          <wps:bodyPr/>
                        </wps:wsp>
                        <wps:wsp>
                          <wps:cNvPr id="971945783" name="Freeform: Shape 971945783"/>
                          <wps:cNvSpPr/>
                          <wps:spPr>
                            <a:xfrm>
                              <a:off x="6033114" y="452290"/>
                              <a:ext cx="16762" cy="17767"/>
                            </a:xfrm>
                            <a:custGeom>
                              <a:avLst/>
                              <a:gdLst>
                                <a:gd name="csX0" fmla="*/ 13969 w 16762"/>
                                <a:gd name="csY0" fmla="*/ 8884 h 17767"/>
                                <a:gd name="csX1" fmla="*/ 8381 w 16762"/>
                                <a:gd name="csY1" fmla="*/ 2411 h 17767"/>
                                <a:gd name="csX2" fmla="*/ 2667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667" y="5457"/>
                                    <a:pt x="2667" y="8884"/>
                                  </a:cubicBezTo>
                                  <a:cubicBezTo>
                                    <a:pt x="2667" y="12311"/>
                                    <a:pt x="4699" y="15483"/>
                                    <a:pt x="8381" y="15483"/>
                                  </a:cubicBezTo>
                                  <a:cubicBezTo>
                                    <a:pt x="12064"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28415608" name="Freeform: Shape 28415608"/>
                          <wps:cNvSpPr/>
                          <wps:spPr>
                            <a:xfrm>
                              <a:off x="6052290" y="446452"/>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2001003276" name="Freeform: Shape 2001003276"/>
                          <wps:cNvSpPr/>
                          <wps:spPr>
                            <a:xfrm>
                              <a:off x="6059020" y="452290"/>
                              <a:ext cx="13968" cy="17513"/>
                            </a:xfrm>
                            <a:custGeom>
                              <a:avLst/>
                              <a:gdLst>
                                <a:gd name="csX0" fmla="*/ 11556 w 13968"/>
                                <a:gd name="csY0" fmla="*/ 6346 h 17513"/>
                                <a:gd name="csX1" fmla="*/ 7746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556" y="6346"/>
                                  </a:moveTo>
                                  <a:cubicBezTo>
                                    <a:pt x="11556" y="3427"/>
                                    <a:pt x="10032" y="2411"/>
                                    <a:pt x="7746" y="2411"/>
                                  </a:cubicBezTo>
                                  <a:cubicBezTo>
                                    <a:pt x="5714" y="2411"/>
                                    <a:pt x="3682"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1058422043" name="Freeform: Shape 1058422043"/>
                          <wps:cNvSpPr/>
                          <wps:spPr>
                            <a:xfrm>
                              <a:off x="6075275"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g:grpSp>
                      <wps:wsp>
                        <wps:cNvPr id="1129070458" name="Freeform: Shape 1129070458"/>
                        <wps:cNvSpPr/>
                        <wps:spPr>
                          <a:xfrm>
                            <a:off x="6093306" y="446325"/>
                            <a:ext cx="22350" cy="23350"/>
                          </a:xfrm>
                          <a:custGeom>
                            <a:avLst/>
                            <a:gdLst>
                              <a:gd name="csX0" fmla="*/ 5968 w 22350"/>
                              <a:gd name="csY0" fmla="*/ 15610 h 23351"/>
                              <a:gd name="csX1" fmla="*/ 16128 w 22350"/>
                              <a:gd name="csY1" fmla="*/ 15610 h 23351"/>
                              <a:gd name="csX2" fmla="*/ 11048 w 22350"/>
                              <a:gd name="csY2" fmla="*/ 2665 h 23351"/>
                              <a:gd name="csX3" fmla="*/ 5968 w 22350"/>
                              <a:gd name="csY3" fmla="*/ 15610 h 23351"/>
                              <a:gd name="csX4" fmla="*/ 17016 w 22350"/>
                              <a:gd name="csY4" fmla="*/ 18149 h 23351"/>
                              <a:gd name="csX5" fmla="*/ 5207 w 22350"/>
                              <a:gd name="csY5" fmla="*/ 18149 h 23351"/>
                              <a:gd name="csX6" fmla="*/ 3175 w 22350"/>
                              <a:gd name="csY6" fmla="*/ 23352 h 23351"/>
                              <a:gd name="csX7" fmla="*/ 0 w 22350"/>
                              <a:gd name="csY7" fmla="*/ 23352 h 23351"/>
                              <a:gd name="csX8" fmla="*/ 9397 w 22350"/>
                              <a:gd name="csY8" fmla="*/ 0 h 23351"/>
                              <a:gd name="csX9" fmla="*/ 12953 w 22350"/>
                              <a:gd name="csY9" fmla="*/ 0 h 23351"/>
                              <a:gd name="csX10" fmla="*/ 22350 w 22350"/>
                              <a:gd name="csY10" fmla="*/ 23352 h 23351"/>
                              <a:gd name="csX11" fmla="*/ 19175 w 22350"/>
                              <a:gd name="csY11" fmla="*/ 23352 h 23351"/>
                              <a:gd name="csX12" fmla="*/ 17143 w 22350"/>
                              <a:gd name="csY12" fmla="*/ 18149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22350" h="23351">
                                <a:moveTo>
                                  <a:pt x="5968" y="15610"/>
                                </a:moveTo>
                                <a:lnTo>
                                  <a:pt x="16128" y="15610"/>
                                </a:lnTo>
                                <a:lnTo>
                                  <a:pt x="11048" y="2665"/>
                                </a:lnTo>
                                <a:lnTo>
                                  <a:pt x="5968" y="15610"/>
                                </a:lnTo>
                                <a:close/>
                                <a:moveTo>
                                  <a:pt x="17016" y="18149"/>
                                </a:moveTo>
                                <a:lnTo>
                                  <a:pt x="5207" y="18149"/>
                                </a:lnTo>
                                <a:lnTo>
                                  <a:pt x="3175" y="23352"/>
                                </a:lnTo>
                                <a:lnTo>
                                  <a:pt x="0" y="23352"/>
                                </a:lnTo>
                                <a:lnTo>
                                  <a:pt x="9397" y="0"/>
                                </a:lnTo>
                                <a:lnTo>
                                  <a:pt x="12953" y="0"/>
                                </a:lnTo>
                                <a:lnTo>
                                  <a:pt x="22350" y="23352"/>
                                </a:lnTo>
                                <a:lnTo>
                                  <a:pt x="19175" y="23352"/>
                                </a:lnTo>
                                <a:lnTo>
                                  <a:pt x="17143" y="18149"/>
                                </a:lnTo>
                                <a:close/>
                              </a:path>
                            </a:pathLst>
                          </a:custGeom>
                          <a:solidFill>
                            <a:srgbClr val="231F20"/>
                          </a:solidFill>
                          <a:ln w="12688" cap="flat">
                            <a:noFill/>
                            <a:prstDash val="solid"/>
                            <a:miter/>
                          </a:ln>
                        </wps:spPr>
                        <wps:bodyPr/>
                      </wps:wsp>
                      <wpg:grpSp>
                        <wpg:cNvPr id="1662983018" name="Graphic 1"/>
                        <wpg:cNvGrpSpPr/>
                        <wpg:grpSpPr>
                          <a:xfrm>
                            <a:off x="6117396" y="448102"/>
                            <a:ext cx="68191" cy="22081"/>
                            <a:chOff x="6117306" y="448102"/>
                            <a:chExt cx="68191" cy="22082"/>
                          </a:xfrm>
                          <a:solidFill>
                            <a:srgbClr val="231F20"/>
                          </a:solidFill>
                        </wpg:grpSpPr>
                        <wps:wsp>
                          <wps:cNvPr id="1983933038" name="Freeform: Shape 1983933038"/>
                          <wps:cNvSpPr/>
                          <wps:spPr>
                            <a:xfrm>
                              <a:off x="6117306" y="452670"/>
                              <a:ext cx="14222" cy="17387"/>
                            </a:xfrm>
                            <a:custGeom>
                              <a:avLst/>
                              <a:gdLst>
                                <a:gd name="csX0" fmla="*/ 11556 w 14222"/>
                                <a:gd name="csY0" fmla="*/ 14595 h 17387"/>
                                <a:gd name="csX1" fmla="*/ 5460 w 14222"/>
                                <a:gd name="csY1" fmla="*/ 17387 h 17387"/>
                                <a:gd name="csX2" fmla="*/ 0 w 14222"/>
                                <a:gd name="csY2" fmla="*/ 11930 h 17387"/>
                                <a:gd name="csX3" fmla="*/ 0 w 14222"/>
                                <a:gd name="csY3" fmla="*/ 0 h 17387"/>
                                <a:gd name="csX4" fmla="*/ 2667 w 14222"/>
                                <a:gd name="csY4" fmla="*/ 0 h 17387"/>
                                <a:gd name="csX5" fmla="*/ 2667 w 14222"/>
                                <a:gd name="csY5" fmla="*/ 11168 h 17387"/>
                                <a:gd name="csX6" fmla="*/ 6476 w 14222"/>
                                <a:gd name="csY6" fmla="*/ 14976 h 17387"/>
                                <a:gd name="csX7" fmla="*/ 11556 w 14222"/>
                                <a:gd name="csY7" fmla="*/ 12437 h 17387"/>
                                <a:gd name="csX8" fmla="*/ 11556 w 14222"/>
                                <a:gd name="csY8" fmla="*/ 0 h 17387"/>
                                <a:gd name="csX9" fmla="*/ 14223 w 14222"/>
                                <a:gd name="csY9" fmla="*/ 0 h 17387"/>
                                <a:gd name="csX10" fmla="*/ 14223 w 14222"/>
                                <a:gd name="csY10" fmla="*/ 17006 h 17387"/>
                                <a:gd name="csX11" fmla="*/ 11556 w 14222"/>
                                <a:gd name="csY11" fmla="*/ 17006 h 17387"/>
                                <a:gd name="csX12" fmla="*/ 11556 w 14222"/>
                                <a:gd name="csY12" fmla="*/ 14595 h 1738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4222" h="17387">
                                  <a:moveTo>
                                    <a:pt x="11556" y="14595"/>
                                  </a:moveTo>
                                  <a:cubicBezTo>
                                    <a:pt x="10286" y="16118"/>
                                    <a:pt x="8000" y="17387"/>
                                    <a:pt x="5460" y="17387"/>
                                  </a:cubicBezTo>
                                  <a:cubicBezTo>
                                    <a:pt x="1905" y="17387"/>
                                    <a:pt x="0" y="15737"/>
                                    <a:pt x="0" y="11930"/>
                                  </a:cubicBezTo>
                                  <a:lnTo>
                                    <a:pt x="0" y="0"/>
                                  </a:lnTo>
                                  <a:lnTo>
                                    <a:pt x="2667" y="0"/>
                                  </a:lnTo>
                                  <a:lnTo>
                                    <a:pt x="2667" y="11168"/>
                                  </a:lnTo>
                                  <a:cubicBezTo>
                                    <a:pt x="2667" y="14087"/>
                                    <a:pt x="4190" y="14976"/>
                                    <a:pt x="6476" y="14976"/>
                                  </a:cubicBezTo>
                                  <a:cubicBezTo>
                                    <a:pt x="8508" y="14976"/>
                                    <a:pt x="10540" y="13833"/>
                                    <a:pt x="11556" y="12437"/>
                                  </a:cubicBezTo>
                                  <a:lnTo>
                                    <a:pt x="11556" y="0"/>
                                  </a:lnTo>
                                  <a:lnTo>
                                    <a:pt x="14223" y="0"/>
                                  </a:lnTo>
                                  <a:lnTo>
                                    <a:pt x="14223" y="17006"/>
                                  </a:lnTo>
                                  <a:lnTo>
                                    <a:pt x="11556" y="17006"/>
                                  </a:lnTo>
                                  <a:lnTo>
                                    <a:pt x="11556" y="14595"/>
                                  </a:lnTo>
                                  <a:close/>
                                </a:path>
                              </a:pathLst>
                            </a:custGeom>
                            <a:solidFill>
                              <a:srgbClr val="231F20"/>
                            </a:solidFill>
                            <a:ln w="12688" cap="flat">
                              <a:noFill/>
                              <a:prstDash val="solid"/>
                              <a:miter/>
                            </a:ln>
                          </wps:spPr>
                          <wps:bodyPr/>
                        </wps:wsp>
                        <wps:wsp>
                          <wps:cNvPr id="1826613651" name="Freeform: Shape 1826613651"/>
                          <wps:cNvSpPr/>
                          <wps:spPr>
                            <a:xfrm>
                              <a:off x="6134576" y="452290"/>
                              <a:ext cx="13460" cy="17513"/>
                            </a:xfrm>
                            <a:custGeom>
                              <a:avLst/>
                              <a:gdLst>
                                <a:gd name="csX0" fmla="*/ 1397 w 13460"/>
                                <a:gd name="csY0" fmla="*/ 13199 h 17513"/>
                                <a:gd name="csX1" fmla="*/ 6985 w 13460"/>
                                <a:gd name="csY1" fmla="*/ 15610 h 17513"/>
                                <a:gd name="csX2" fmla="*/ 10921 w 13460"/>
                                <a:gd name="csY2" fmla="*/ 12818 h 17513"/>
                                <a:gd name="csX3" fmla="*/ 6604 w 13460"/>
                                <a:gd name="csY3" fmla="*/ 9772 h 17513"/>
                                <a:gd name="csX4" fmla="*/ 508 w 13460"/>
                                <a:gd name="csY4" fmla="*/ 4823 h 17513"/>
                                <a:gd name="csX5" fmla="*/ 6857 w 13460"/>
                                <a:gd name="csY5" fmla="*/ 0 h 17513"/>
                                <a:gd name="csX6" fmla="*/ 13080 w 13460"/>
                                <a:gd name="csY6" fmla="*/ 2411 h 17513"/>
                                <a:gd name="csX7" fmla="*/ 11810 w 13460"/>
                                <a:gd name="csY7" fmla="*/ 4188 h 17513"/>
                                <a:gd name="csX8" fmla="*/ 6730 w 13460"/>
                                <a:gd name="csY8" fmla="*/ 2031 h 17513"/>
                                <a:gd name="csX9" fmla="*/ 2921 w 13460"/>
                                <a:gd name="csY9" fmla="*/ 4569 h 17513"/>
                                <a:gd name="csX10" fmla="*/ 7111 w 13460"/>
                                <a:gd name="csY10" fmla="*/ 7234 h 17513"/>
                                <a:gd name="csX11" fmla="*/ 13461 w 13460"/>
                                <a:gd name="csY11" fmla="*/ 12437 h 17513"/>
                                <a:gd name="csX12" fmla="*/ 6857 w 13460"/>
                                <a:gd name="csY12" fmla="*/ 17514 h 17513"/>
                                <a:gd name="csX13" fmla="*/ 0 w 13460"/>
                                <a:gd name="csY13" fmla="*/ 14849 h 17513"/>
                                <a:gd name="csX14" fmla="*/ 1397 w 13460"/>
                                <a:gd name="csY14" fmla="*/ 12945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3460" h="17513">
                                  <a:moveTo>
                                    <a:pt x="1397" y="13199"/>
                                  </a:moveTo>
                                  <a:cubicBezTo>
                                    <a:pt x="2540" y="14468"/>
                                    <a:pt x="4699" y="15610"/>
                                    <a:pt x="6985" y="15610"/>
                                  </a:cubicBezTo>
                                  <a:cubicBezTo>
                                    <a:pt x="9524" y="15610"/>
                                    <a:pt x="10921" y="14468"/>
                                    <a:pt x="10921" y="12818"/>
                                  </a:cubicBezTo>
                                  <a:cubicBezTo>
                                    <a:pt x="10921" y="10915"/>
                                    <a:pt x="8889" y="10407"/>
                                    <a:pt x="6604" y="9772"/>
                                  </a:cubicBezTo>
                                  <a:cubicBezTo>
                                    <a:pt x="3683" y="9138"/>
                                    <a:pt x="508" y="8376"/>
                                    <a:pt x="508" y="4823"/>
                                  </a:cubicBezTo>
                                  <a:cubicBezTo>
                                    <a:pt x="508" y="2158"/>
                                    <a:pt x="2794" y="0"/>
                                    <a:pt x="6857" y="0"/>
                                  </a:cubicBezTo>
                                  <a:cubicBezTo>
                                    <a:pt x="9778" y="0"/>
                                    <a:pt x="11810" y="1142"/>
                                    <a:pt x="13080" y="2411"/>
                                  </a:cubicBezTo>
                                  <a:lnTo>
                                    <a:pt x="11810" y="4188"/>
                                  </a:lnTo>
                                  <a:cubicBezTo>
                                    <a:pt x="10794" y="2919"/>
                                    <a:pt x="8889" y="2031"/>
                                    <a:pt x="6730" y="2031"/>
                                  </a:cubicBezTo>
                                  <a:cubicBezTo>
                                    <a:pt x="4445" y="2031"/>
                                    <a:pt x="2921" y="3046"/>
                                    <a:pt x="2921" y="4569"/>
                                  </a:cubicBezTo>
                                  <a:cubicBezTo>
                                    <a:pt x="2921" y="6219"/>
                                    <a:pt x="4826" y="6726"/>
                                    <a:pt x="7111" y="7234"/>
                                  </a:cubicBezTo>
                                  <a:cubicBezTo>
                                    <a:pt x="10032" y="7869"/>
                                    <a:pt x="13461" y="8757"/>
                                    <a:pt x="13461" y="12437"/>
                                  </a:cubicBezTo>
                                  <a:cubicBezTo>
                                    <a:pt x="13461" y="15230"/>
                                    <a:pt x="11175" y="17514"/>
                                    <a:pt x="6857" y="17514"/>
                                  </a:cubicBezTo>
                                  <a:cubicBezTo>
                                    <a:pt x="4064" y="17514"/>
                                    <a:pt x="1778" y="16626"/>
                                    <a:pt x="0" y="14849"/>
                                  </a:cubicBezTo>
                                  <a:lnTo>
                                    <a:pt x="1397" y="12945"/>
                                  </a:lnTo>
                                  <a:close/>
                                </a:path>
                              </a:pathLst>
                            </a:custGeom>
                            <a:solidFill>
                              <a:srgbClr val="231F20"/>
                            </a:solidFill>
                            <a:ln w="12688" cap="flat">
                              <a:noFill/>
                              <a:prstDash val="solid"/>
                              <a:miter/>
                            </a:ln>
                          </wps:spPr>
                          <wps:bodyPr/>
                        </wps:wsp>
                        <wps:wsp>
                          <wps:cNvPr id="1069911429" name="Freeform: Shape 1069911429"/>
                          <wps:cNvSpPr/>
                          <wps:spPr>
                            <a:xfrm>
                              <a:off x="6149434"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359683002" name="Freeform: Shape 359683002"/>
                          <wps:cNvSpPr/>
                          <wps:spPr>
                            <a:xfrm>
                              <a:off x="6161624"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1149505001" name="Freeform: Shape 1149505001"/>
                          <wps:cNvSpPr/>
                          <wps:spPr>
                            <a:xfrm>
                              <a:off x="6171402"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g:grpSp>
                      <wps:wsp>
                        <wps:cNvPr id="1027996274" name="Rectangle 1027996274"/>
                        <wps:cNvSpPr/>
                        <wps:spPr>
                          <a:xfrm>
                            <a:off x="6189815" y="446325"/>
                            <a:ext cx="2666" cy="23350"/>
                          </a:xfrm>
                          <a:prstGeom prst="rect">
                            <a:avLst/>
                          </a:prstGeom>
                          <a:solidFill>
                            <a:srgbClr val="231F20"/>
                          </a:solidFill>
                          <a:ln w="12688" cap="flat">
                            <a:noFill/>
                            <a:prstDash val="solid"/>
                            <a:miter/>
                          </a:ln>
                        </wps:spPr>
                        <wps:bodyPr/>
                      </wps:wsp>
                      <wpg:grpSp>
                        <wpg:cNvPr id="728661478" name="Graphic 1"/>
                        <wpg:cNvGrpSpPr/>
                        <wpg:grpSpPr>
                          <a:xfrm>
                            <a:off x="6196640" y="445944"/>
                            <a:ext cx="195054" cy="28045"/>
                            <a:chOff x="6196545" y="445944"/>
                            <a:chExt cx="195054" cy="28047"/>
                          </a:xfrm>
                          <a:solidFill>
                            <a:srgbClr val="231F20"/>
                          </a:solidFill>
                        </wpg:grpSpPr>
                        <wps:wsp>
                          <wps:cNvPr id="64987340" name="Freeform: Shape 64987340"/>
                          <wps:cNvSpPr/>
                          <wps:spPr>
                            <a:xfrm>
                              <a:off x="6196545" y="446452"/>
                              <a:ext cx="3555" cy="23225"/>
                            </a:xfrm>
                            <a:custGeom>
                              <a:avLst/>
                              <a:gdLst>
                                <a:gd name="csX0" fmla="*/ 381 w 3555"/>
                                <a:gd name="csY0" fmla="*/ 6346 h 23225"/>
                                <a:gd name="csX1" fmla="*/ 3048 w 3555"/>
                                <a:gd name="csY1" fmla="*/ 6346 h 23225"/>
                                <a:gd name="csX2" fmla="*/ 3048 w 3555"/>
                                <a:gd name="csY2" fmla="*/ 23225 h 23225"/>
                                <a:gd name="csX3" fmla="*/ 381 w 3555"/>
                                <a:gd name="csY3" fmla="*/ 23225 h 23225"/>
                                <a:gd name="csX4" fmla="*/ 381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381" y="6346"/>
                                  </a:moveTo>
                                  <a:lnTo>
                                    <a:pt x="3048" y="6346"/>
                                  </a:lnTo>
                                  <a:lnTo>
                                    <a:pt x="3048" y="23225"/>
                                  </a:lnTo>
                                  <a:lnTo>
                                    <a:pt x="381" y="23225"/>
                                  </a:lnTo>
                                  <a:lnTo>
                                    <a:pt x="381" y="6346"/>
                                  </a:lnTo>
                                  <a:close/>
                                  <a:moveTo>
                                    <a:pt x="0" y="1777"/>
                                  </a:moveTo>
                                  <a:cubicBezTo>
                                    <a:pt x="0" y="761"/>
                                    <a:pt x="762" y="0"/>
                                    <a:pt x="1778" y="0"/>
                                  </a:cubicBezTo>
                                  <a:cubicBezTo>
                                    <a:pt x="2794" y="0"/>
                                    <a:pt x="3556" y="761"/>
                                    <a:pt x="3556" y="1777"/>
                                  </a:cubicBezTo>
                                  <a:cubicBezTo>
                                    <a:pt x="3556" y="2792"/>
                                    <a:pt x="2794" y="3554"/>
                                    <a:pt x="1778" y="3554"/>
                                  </a:cubicBezTo>
                                  <a:cubicBezTo>
                                    <a:pt x="889" y="3554"/>
                                    <a:pt x="0" y="2792"/>
                                    <a:pt x="0" y="1777"/>
                                  </a:cubicBezTo>
                                </a:path>
                              </a:pathLst>
                            </a:custGeom>
                            <a:solidFill>
                              <a:srgbClr val="231F20"/>
                            </a:solidFill>
                            <a:ln w="12688" cap="flat">
                              <a:noFill/>
                              <a:prstDash val="solid"/>
                              <a:miter/>
                            </a:ln>
                          </wps:spPr>
                          <wps:bodyPr/>
                        </wps:wsp>
                        <wps:wsp>
                          <wps:cNvPr id="1539777384" name="Freeform: Shape 1539777384"/>
                          <wps:cNvSpPr/>
                          <wps:spPr>
                            <a:xfrm>
                              <a:off x="6203148"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795953261" name="Freeform: Shape 1795953261"/>
                          <wps:cNvSpPr/>
                          <wps:spPr>
                            <a:xfrm>
                              <a:off x="6221689"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1233576059" name="Freeform: Shape 1233576059"/>
                          <wps:cNvSpPr/>
                          <wps:spPr>
                            <a:xfrm>
                              <a:off x="6239721" y="465996"/>
                              <a:ext cx="4190" cy="7995"/>
                            </a:xfrm>
                            <a:custGeom>
                              <a:avLst/>
                              <a:gdLst>
                                <a:gd name="csX0" fmla="*/ 0 w 4190"/>
                                <a:gd name="csY0" fmla="*/ 6980 h 7995"/>
                                <a:gd name="csX1" fmla="*/ 2286 w 4190"/>
                                <a:gd name="csY1" fmla="*/ 3680 h 7995"/>
                                <a:gd name="csX2" fmla="*/ 1778 w 4190"/>
                                <a:gd name="csY2" fmla="*/ 3680 h 7995"/>
                                <a:gd name="csX3" fmla="*/ 127 w 4190"/>
                                <a:gd name="csY3" fmla="*/ 1904 h 7995"/>
                                <a:gd name="csX4" fmla="*/ 2032 w 4190"/>
                                <a:gd name="csY4" fmla="*/ 0 h 7995"/>
                                <a:gd name="csX5" fmla="*/ 4191 w 4190"/>
                                <a:gd name="csY5" fmla="*/ 2665 h 7995"/>
                                <a:gd name="csX6" fmla="*/ 1270 w 4190"/>
                                <a:gd name="csY6" fmla="*/ 7995 h 7995"/>
                                <a:gd name="csX7" fmla="*/ 0 w 4190"/>
                                <a:gd name="csY7" fmla="*/ 6853 h 799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4190" h="7995">
                                  <a:moveTo>
                                    <a:pt x="0" y="6980"/>
                                  </a:moveTo>
                                  <a:cubicBezTo>
                                    <a:pt x="1143" y="6219"/>
                                    <a:pt x="2159" y="4823"/>
                                    <a:pt x="2286" y="3680"/>
                                  </a:cubicBezTo>
                                  <a:cubicBezTo>
                                    <a:pt x="2286" y="3680"/>
                                    <a:pt x="2032" y="3680"/>
                                    <a:pt x="1778" y="3680"/>
                                  </a:cubicBezTo>
                                  <a:cubicBezTo>
                                    <a:pt x="762" y="3680"/>
                                    <a:pt x="127" y="2919"/>
                                    <a:pt x="127" y="1904"/>
                                  </a:cubicBezTo>
                                  <a:cubicBezTo>
                                    <a:pt x="127" y="888"/>
                                    <a:pt x="889" y="0"/>
                                    <a:pt x="2032" y="0"/>
                                  </a:cubicBezTo>
                                  <a:cubicBezTo>
                                    <a:pt x="3175" y="0"/>
                                    <a:pt x="4191" y="1015"/>
                                    <a:pt x="4191" y="2665"/>
                                  </a:cubicBezTo>
                                  <a:cubicBezTo>
                                    <a:pt x="4191" y="4823"/>
                                    <a:pt x="2921" y="6853"/>
                                    <a:pt x="1270" y="7995"/>
                                  </a:cubicBezTo>
                                  <a:lnTo>
                                    <a:pt x="0" y="6853"/>
                                  </a:lnTo>
                                  <a:close/>
                                </a:path>
                              </a:pathLst>
                            </a:custGeom>
                            <a:solidFill>
                              <a:srgbClr val="231F20"/>
                            </a:solidFill>
                            <a:ln w="12688" cap="flat">
                              <a:noFill/>
                              <a:prstDash val="solid"/>
                              <a:miter/>
                            </a:ln>
                          </wps:spPr>
                          <wps:bodyPr/>
                        </wps:wsp>
                        <wps:wsp>
                          <wps:cNvPr id="2032702226" name="Freeform: Shape 2032702226"/>
                          <wps:cNvSpPr/>
                          <wps:spPr>
                            <a:xfrm>
                              <a:off x="6254706" y="445944"/>
                              <a:ext cx="17651" cy="24113"/>
                            </a:xfrm>
                            <a:custGeom>
                              <a:avLst/>
                              <a:gdLst>
                                <a:gd name="csX0" fmla="*/ 1778 w 17651"/>
                                <a:gd name="csY0" fmla="*/ 18275 h 24113"/>
                                <a:gd name="csX1" fmla="*/ 9143 w 17651"/>
                                <a:gd name="csY1" fmla="*/ 21575 h 24113"/>
                                <a:gd name="csX2" fmla="*/ 14604 w 17651"/>
                                <a:gd name="csY2" fmla="*/ 17514 h 24113"/>
                                <a:gd name="csX3" fmla="*/ 8635 w 17651"/>
                                <a:gd name="csY3" fmla="*/ 13072 h 24113"/>
                                <a:gd name="csX4" fmla="*/ 762 w 17651"/>
                                <a:gd name="csY4" fmla="*/ 6473 h 24113"/>
                                <a:gd name="csX5" fmla="*/ 8762 w 17651"/>
                                <a:gd name="csY5" fmla="*/ 0 h 24113"/>
                                <a:gd name="csX6" fmla="*/ 17143 w 17651"/>
                                <a:gd name="csY6" fmla="*/ 3300 h 24113"/>
                                <a:gd name="csX7" fmla="*/ 15365 w 17651"/>
                                <a:gd name="csY7" fmla="*/ 5457 h 24113"/>
                                <a:gd name="csX8" fmla="*/ 8635 w 17651"/>
                                <a:gd name="csY8" fmla="*/ 2665 h 24113"/>
                                <a:gd name="csX9" fmla="*/ 3809 w 17651"/>
                                <a:gd name="csY9" fmla="*/ 6346 h 24113"/>
                                <a:gd name="csX10" fmla="*/ 9524 w 17651"/>
                                <a:gd name="csY10" fmla="*/ 10153 h 24113"/>
                                <a:gd name="csX11" fmla="*/ 17651 w 17651"/>
                                <a:gd name="csY11" fmla="*/ 17260 h 24113"/>
                                <a:gd name="csX12" fmla="*/ 9016 w 17651"/>
                                <a:gd name="csY12" fmla="*/ 24113 h 24113"/>
                                <a:gd name="csX13" fmla="*/ 0 w 17651"/>
                                <a:gd name="csY13" fmla="*/ 20433 h 24113"/>
                                <a:gd name="csX14" fmla="*/ 1778 w 17651"/>
                                <a:gd name="csY14" fmla="*/ 18275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7651" h="24113">
                                  <a:moveTo>
                                    <a:pt x="1778" y="18275"/>
                                  </a:moveTo>
                                  <a:cubicBezTo>
                                    <a:pt x="3301" y="20052"/>
                                    <a:pt x="5841" y="21575"/>
                                    <a:pt x="9143" y="21575"/>
                                  </a:cubicBezTo>
                                  <a:cubicBezTo>
                                    <a:pt x="13334" y="21575"/>
                                    <a:pt x="14604" y="19291"/>
                                    <a:pt x="14604" y="17514"/>
                                  </a:cubicBezTo>
                                  <a:cubicBezTo>
                                    <a:pt x="14604" y="14722"/>
                                    <a:pt x="11810" y="13960"/>
                                    <a:pt x="8635" y="13072"/>
                                  </a:cubicBezTo>
                                  <a:cubicBezTo>
                                    <a:pt x="4825" y="12057"/>
                                    <a:pt x="762" y="11041"/>
                                    <a:pt x="762" y="6473"/>
                                  </a:cubicBezTo>
                                  <a:cubicBezTo>
                                    <a:pt x="762" y="2665"/>
                                    <a:pt x="4190" y="0"/>
                                    <a:pt x="8762" y="0"/>
                                  </a:cubicBezTo>
                                  <a:cubicBezTo>
                                    <a:pt x="12318" y="0"/>
                                    <a:pt x="15111" y="1142"/>
                                    <a:pt x="17143" y="3300"/>
                                  </a:cubicBezTo>
                                  <a:lnTo>
                                    <a:pt x="15365" y="5457"/>
                                  </a:lnTo>
                                  <a:cubicBezTo>
                                    <a:pt x="13587" y="3554"/>
                                    <a:pt x="11175" y="2665"/>
                                    <a:pt x="8635" y="2665"/>
                                  </a:cubicBezTo>
                                  <a:cubicBezTo>
                                    <a:pt x="5841" y="2665"/>
                                    <a:pt x="3809" y="4188"/>
                                    <a:pt x="3809" y="6346"/>
                                  </a:cubicBezTo>
                                  <a:cubicBezTo>
                                    <a:pt x="3809" y="8630"/>
                                    <a:pt x="6476" y="9392"/>
                                    <a:pt x="9524" y="10153"/>
                                  </a:cubicBezTo>
                                  <a:cubicBezTo>
                                    <a:pt x="13334" y="11168"/>
                                    <a:pt x="17651" y="12311"/>
                                    <a:pt x="17651" y="17260"/>
                                  </a:cubicBezTo>
                                  <a:cubicBezTo>
                                    <a:pt x="17651" y="20687"/>
                                    <a:pt x="15365" y="24113"/>
                                    <a:pt x="9016" y="24113"/>
                                  </a:cubicBezTo>
                                  <a:cubicBezTo>
                                    <a:pt x="4952" y="24113"/>
                                    <a:pt x="1905" y="22590"/>
                                    <a:pt x="0" y="20433"/>
                                  </a:cubicBezTo>
                                  <a:lnTo>
                                    <a:pt x="1778" y="18275"/>
                                  </a:lnTo>
                                  <a:close/>
                                </a:path>
                              </a:pathLst>
                            </a:custGeom>
                            <a:solidFill>
                              <a:srgbClr val="231F20"/>
                            </a:solidFill>
                            <a:ln w="12688" cap="flat">
                              <a:noFill/>
                              <a:prstDash val="solid"/>
                              <a:miter/>
                            </a:ln>
                          </wps:spPr>
                          <wps:bodyPr/>
                        </wps:wsp>
                        <wps:wsp>
                          <wps:cNvPr id="807277912" name="Freeform: Shape 807277912"/>
                          <wps:cNvSpPr/>
                          <wps:spPr>
                            <a:xfrm>
                              <a:off x="6273246"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499601301" name="Freeform: Shape 499601301"/>
                          <wps:cNvSpPr/>
                          <wps:spPr>
                            <a:xfrm>
                              <a:off x="6284421"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4" y="8249"/>
                                    <a:pt x="2667" y="9772"/>
                                    <a:pt x="2667" y="11930"/>
                                  </a:cubicBezTo>
                                  <a:cubicBezTo>
                                    <a:pt x="2667" y="14087"/>
                                    <a:pt x="4444" y="15610"/>
                                    <a:pt x="6857" y="15610"/>
                                  </a:cubicBezTo>
                                  <a:cubicBezTo>
                                    <a:pt x="8762" y="15610"/>
                                    <a:pt x="10540"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2"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056771863" name="Freeform: Shape 1056771863"/>
                          <wps:cNvSpPr/>
                          <wps:spPr>
                            <a:xfrm>
                              <a:off x="6300929"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4" y="20560"/>
                                    <a:pt x="2794" y="18022"/>
                                  </a:cubicBezTo>
                                </a:path>
                              </a:pathLst>
                            </a:custGeom>
                            <a:solidFill>
                              <a:srgbClr val="231F20"/>
                            </a:solidFill>
                            <a:ln w="12688" cap="flat">
                              <a:noFill/>
                              <a:prstDash val="solid"/>
                              <a:miter/>
                            </a:ln>
                          </wps:spPr>
                          <wps:bodyPr/>
                        </wps:wsp>
                        <wps:wsp>
                          <wps:cNvPr id="1041488943" name="Freeform: Shape 1041488943"/>
                          <wps:cNvSpPr/>
                          <wps:spPr>
                            <a:xfrm>
                              <a:off x="6311724" y="452163"/>
                              <a:ext cx="16508" cy="17767"/>
                            </a:xfrm>
                            <a:custGeom>
                              <a:avLst/>
                              <a:gdLst>
                                <a:gd name="csX0" fmla="*/ 2794 w 16508"/>
                                <a:gd name="csY0" fmla="*/ 7995 h 17767"/>
                                <a:gd name="csX1" fmla="*/ 13969 w 16508"/>
                                <a:gd name="csY1" fmla="*/ 7995 h 17767"/>
                                <a:gd name="csX2" fmla="*/ 8381 w 16508"/>
                                <a:gd name="csY2" fmla="*/ 2284 h 17767"/>
                                <a:gd name="csX3" fmla="*/ 2794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4" y="7995"/>
                                  </a:moveTo>
                                  <a:lnTo>
                                    <a:pt x="13969" y="7995"/>
                                  </a:lnTo>
                                  <a:cubicBezTo>
                                    <a:pt x="13969" y="5457"/>
                                    <a:pt x="12191" y="2284"/>
                                    <a:pt x="8381" y="2284"/>
                                  </a:cubicBezTo>
                                  <a:cubicBezTo>
                                    <a:pt x="4826" y="2284"/>
                                    <a:pt x="3048" y="5330"/>
                                    <a:pt x="2794"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1227340918" name="Freeform: Shape 1227340918"/>
                          <wps:cNvSpPr/>
                          <wps:spPr>
                            <a:xfrm>
                              <a:off x="6339280" y="452544"/>
                              <a:ext cx="14095" cy="17640"/>
                            </a:xfrm>
                            <a:custGeom>
                              <a:avLst/>
                              <a:gdLst>
                                <a:gd name="csX0" fmla="*/ 11556 w 14095"/>
                                <a:gd name="csY0" fmla="*/ 10407 h 17640"/>
                                <a:gd name="csX1" fmla="*/ 6857 w 14095"/>
                                <a:gd name="csY1" fmla="*/ 8249 h 17640"/>
                                <a:gd name="csX2" fmla="*/ 2667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2 w 14095"/>
                                <a:gd name="csY13" fmla="*/ 4569 h 17640"/>
                                <a:gd name="csX14" fmla="*/ 762 w 14095"/>
                                <a:gd name="csY14" fmla="*/ 2792 h 17640"/>
                                <a:gd name="csX15" fmla="*/ 7493 w 14095"/>
                                <a:gd name="csY15" fmla="*/ 0 h 17640"/>
                                <a:gd name="csX16" fmla="*/ 14096 w 14095"/>
                                <a:gd name="csY16" fmla="*/ 5711 h 17640"/>
                                <a:gd name="csX17" fmla="*/ 14096 w 14095"/>
                                <a:gd name="csY17" fmla="*/ 17387 h 17640"/>
                                <a:gd name="csX18" fmla="*/ 11429 w 14095"/>
                                <a:gd name="csY18" fmla="*/ 17387 h 17640"/>
                                <a:gd name="csX19" fmla="*/ 11429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40" y="9011"/>
                                    <a:pt x="8762" y="8249"/>
                                    <a:pt x="6857" y="8249"/>
                                  </a:cubicBezTo>
                                  <a:cubicBezTo>
                                    <a:pt x="4445" y="8249"/>
                                    <a:pt x="2667" y="9772"/>
                                    <a:pt x="2667" y="11930"/>
                                  </a:cubicBezTo>
                                  <a:cubicBezTo>
                                    <a:pt x="2667" y="14087"/>
                                    <a:pt x="4445" y="15610"/>
                                    <a:pt x="6857" y="15610"/>
                                  </a:cubicBezTo>
                                  <a:cubicBezTo>
                                    <a:pt x="8762" y="15610"/>
                                    <a:pt x="10540" y="14849"/>
                                    <a:pt x="11556" y="13453"/>
                                  </a:cubicBezTo>
                                  <a:lnTo>
                                    <a:pt x="11556" y="10280"/>
                                  </a:lnTo>
                                  <a:close/>
                                  <a:moveTo>
                                    <a:pt x="11556" y="15230"/>
                                  </a:moveTo>
                                  <a:cubicBezTo>
                                    <a:pt x="10159" y="16752"/>
                                    <a:pt x="8255" y="17641"/>
                                    <a:pt x="5968" y="17641"/>
                                  </a:cubicBezTo>
                                  <a:cubicBezTo>
                                    <a:pt x="3048" y="17641"/>
                                    <a:pt x="0" y="15737"/>
                                    <a:pt x="0" y="12057"/>
                                  </a:cubicBezTo>
                                  <a:cubicBezTo>
                                    <a:pt x="0" y="8376"/>
                                    <a:pt x="3048" y="6473"/>
                                    <a:pt x="5968" y="6473"/>
                                  </a:cubicBezTo>
                                  <a:cubicBezTo>
                                    <a:pt x="8255" y="6473"/>
                                    <a:pt x="10159" y="7234"/>
                                    <a:pt x="11556" y="8757"/>
                                  </a:cubicBezTo>
                                  <a:lnTo>
                                    <a:pt x="11556" y="5711"/>
                                  </a:lnTo>
                                  <a:cubicBezTo>
                                    <a:pt x="11556" y="3427"/>
                                    <a:pt x="9778" y="2158"/>
                                    <a:pt x="7238" y="2158"/>
                                  </a:cubicBezTo>
                                  <a:cubicBezTo>
                                    <a:pt x="5207" y="2158"/>
                                    <a:pt x="3556" y="2919"/>
                                    <a:pt x="2032" y="4569"/>
                                  </a:cubicBezTo>
                                  <a:lnTo>
                                    <a:pt x="762" y="2792"/>
                                  </a:lnTo>
                                  <a:cubicBezTo>
                                    <a:pt x="2540" y="888"/>
                                    <a:pt x="4699" y="0"/>
                                    <a:pt x="7493" y="0"/>
                                  </a:cubicBezTo>
                                  <a:cubicBezTo>
                                    <a:pt x="11048" y="0"/>
                                    <a:pt x="14096" y="1650"/>
                                    <a:pt x="14096" y="5711"/>
                                  </a:cubicBezTo>
                                  <a:lnTo>
                                    <a:pt x="14096" y="17387"/>
                                  </a:lnTo>
                                  <a:lnTo>
                                    <a:pt x="11429" y="17387"/>
                                  </a:lnTo>
                                  <a:lnTo>
                                    <a:pt x="11429" y="15483"/>
                                  </a:lnTo>
                                  <a:close/>
                                </a:path>
                              </a:pathLst>
                            </a:custGeom>
                            <a:solidFill>
                              <a:srgbClr val="231F20"/>
                            </a:solidFill>
                            <a:ln w="12688" cap="flat">
                              <a:noFill/>
                              <a:prstDash val="solid"/>
                              <a:miter/>
                            </a:ln>
                          </wps:spPr>
                          <wps:bodyPr/>
                        </wps:wsp>
                        <wps:wsp>
                          <wps:cNvPr id="1627170545" name="Freeform: Shape 1627170545"/>
                          <wps:cNvSpPr/>
                          <wps:spPr>
                            <a:xfrm>
                              <a:off x="6357947"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9 w 13968"/>
                                <a:gd name="csY9" fmla="*/ 5457 h 17513"/>
                                <a:gd name="csX10" fmla="*/ 13969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6" y="3680"/>
                                    <a:pt x="2667" y="5077"/>
                                  </a:cubicBezTo>
                                  <a:lnTo>
                                    <a:pt x="2667" y="17514"/>
                                  </a:lnTo>
                                  <a:lnTo>
                                    <a:pt x="0" y="17514"/>
                                  </a:lnTo>
                                  <a:lnTo>
                                    <a:pt x="0" y="508"/>
                                  </a:lnTo>
                                  <a:lnTo>
                                    <a:pt x="2667" y="508"/>
                                  </a:lnTo>
                                  <a:lnTo>
                                    <a:pt x="2667" y="2919"/>
                                  </a:lnTo>
                                  <a:cubicBezTo>
                                    <a:pt x="3810" y="1523"/>
                                    <a:pt x="6223"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1853755726" name="Freeform: Shape 1853755726"/>
                          <wps:cNvSpPr/>
                          <wps:spPr>
                            <a:xfrm>
                              <a:off x="6375726" y="446198"/>
                              <a:ext cx="15873" cy="23859"/>
                            </a:xfrm>
                            <a:custGeom>
                              <a:avLst/>
                              <a:gdLst>
                                <a:gd name="csX0" fmla="*/ 13206 w 15873"/>
                                <a:gd name="csY0" fmla="*/ 11168 h 23859"/>
                                <a:gd name="csX1" fmla="*/ 8127 w 15873"/>
                                <a:gd name="csY1" fmla="*/ 8503 h 23859"/>
                                <a:gd name="csX2" fmla="*/ 2667 w 15873"/>
                                <a:gd name="csY2" fmla="*/ 15103 h 23859"/>
                                <a:gd name="csX3" fmla="*/ 8127 w 15873"/>
                                <a:gd name="csY3" fmla="*/ 21575 h 23859"/>
                                <a:gd name="csX4" fmla="*/ 13206 w 15873"/>
                                <a:gd name="csY4" fmla="*/ 18910 h 23859"/>
                                <a:gd name="csX5" fmla="*/ 13206 w 15873"/>
                                <a:gd name="csY5" fmla="*/ 11168 h 23859"/>
                                <a:gd name="csX6" fmla="*/ 13206 w 15873"/>
                                <a:gd name="csY6" fmla="*/ 20941 h 23859"/>
                                <a:gd name="csX7" fmla="*/ 7492 w 15873"/>
                                <a:gd name="csY7" fmla="*/ 23860 h 23859"/>
                                <a:gd name="csX8" fmla="*/ 0 w 15873"/>
                                <a:gd name="csY8" fmla="*/ 14976 h 23859"/>
                                <a:gd name="csX9" fmla="*/ 7492 w 15873"/>
                                <a:gd name="csY9" fmla="*/ 6092 h 23859"/>
                                <a:gd name="csX10" fmla="*/ 13206 w 15873"/>
                                <a:gd name="csY10" fmla="*/ 9011 h 23859"/>
                                <a:gd name="csX11" fmla="*/ 13206 w 15873"/>
                                <a:gd name="csY11" fmla="*/ 0 h 23859"/>
                                <a:gd name="csX12" fmla="*/ 15874 w 15873"/>
                                <a:gd name="csY12" fmla="*/ 0 h 23859"/>
                                <a:gd name="csX13" fmla="*/ 15874 w 15873"/>
                                <a:gd name="csY13" fmla="*/ 23352 h 23859"/>
                                <a:gd name="csX14" fmla="*/ 13206 w 15873"/>
                                <a:gd name="csY14" fmla="*/ 23352 h 23859"/>
                                <a:gd name="csX15" fmla="*/ 13206 w 15873"/>
                                <a:gd name="csY15" fmla="*/ 20814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15873" h="23859">
                                  <a:moveTo>
                                    <a:pt x="13206" y="11168"/>
                                  </a:moveTo>
                                  <a:cubicBezTo>
                                    <a:pt x="12191" y="9645"/>
                                    <a:pt x="10159" y="8503"/>
                                    <a:pt x="8127" y="8503"/>
                                  </a:cubicBezTo>
                                  <a:cubicBezTo>
                                    <a:pt x="4699" y="8503"/>
                                    <a:pt x="2667" y="11295"/>
                                    <a:pt x="2667" y="15103"/>
                                  </a:cubicBezTo>
                                  <a:cubicBezTo>
                                    <a:pt x="2667" y="18910"/>
                                    <a:pt x="4699" y="21575"/>
                                    <a:pt x="8127" y="21575"/>
                                  </a:cubicBezTo>
                                  <a:cubicBezTo>
                                    <a:pt x="10286" y="21575"/>
                                    <a:pt x="12318" y="20433"/>
                                    <a:pt x="13206" y="18910"/>
                                  </a:cubicBezTo>
                                  <a:lnTo>
                                    <a:pt x="13206" y="11168"/>
                                  </a:lnTo>
                                  <a:close/>
                                  <a:moveTo>
                                    <a:pt x="13206" y="20941"/>
                                  </a:moveTo>
                                  <a:cubicBezTo>
                                    <a:pt x="11937" y="22717"/>
                                    <a:pt x="9905" y="23860"/>
                                    <a:pt x="7492" y="23860"/>
                                  </a:cubicBezTo>
                                  <a:cubicBezTo>
                                    <a:pt x="3048" y="23860"/>
                                    <a:pt x="0" y="20560"/>
                                    <a:pt x="0" y="14976"/>
                                  </a:cubicBezTo>
                                  <a:cubicBezTo>
                                    <a:pt x="0" y="9392"/>
                                    <a:pt x="3048" y="6092"/>
                                    <a:pt x="7492" y="6092"/>
                                  </a:cubicBezTo>
                                  <a:cubicBezTo>
                                    <a:pt x="9778" y="6092"/>
                                    <a:pt x="11810" y="7234"/>
                                    <a:pt x="13206" y="9011"/>
                                  </a:cubicBezTo>
                                  <a:lnTo>
                                    <a:pt x="13206" y="0"/>
                                  </a:lnTo>
                                  <a:lnTo>
                                    <a:pt x="15874" y="0"/>
                                  </a:lnTo>
                                  <a:lnTo>
                                    <a:pt x="15874" y="23352"/>
                                  </a:lnTo>
                                  <a:lnTo>
                                    <a:pt x="13206" y="23352"/>
                                  </a:lnTo>
                                  <a:lnTo>
                                    <a:pt x="13206" y="20814"/>
                                  </a:lnTo>
                                  <a:close/>
                                </a:path>
                              </a:pathLst>
                            </a:custGeom>
                            <a:solidFill>
                              <a:srgbClr val="231F20"/>
                            </a:solidFill>
                            <a:ln w="12688" cap="flat">
                              <a:noFill/>
                              <a:prstDash val="solid"/>
                              <a:miter/>
                            </a:ln>
                          </wps:spPr>
                          <wps:bodyPr/>
                        </wps:wsp>
                      </wpg:grpSp>
                      <wps:wsp>
                        <wps:cNvPr id="470085843" name="Freeform: Shape 470085843"/>
                        <wps:cNvSpPr/>
                        <wps:spPr>
                          <a:xfrm>
                            <a:off x="6402898" y="446325"/>
                            <a:ext cx="17778" cy="23350"/>
                          </a:xfrm>
                          <a:custGeom>
                            <a:avLst/>
                            <a:gdLst>
                              <a:gd name="csX0" fmla="*/ 7492 w 17778"/>
                              <a:gd name="csY0" fmla="*/ 2538 h 23351"/>
                              <a:gd name="csX1" fmla="*/ 0 w 17778"/>
                              <a:gd name="csY1" fmla="*/ 2538 h 23351"/>
                              <a:gd name="csX2" fmla="*/ 0 w 17778"/>
                              <a:gd name="csY2" fmla="*/ 0 h 23351"/>
                              <a:gd name="csX3" fmla="*/ 17778 w 17778"/>
                              <a:gd name="csY3" fmla="*/ 0 h 23351"/>
                              <a:gd name="csX4" fmla="*/ 17778 w 17778"/>
                              <a:gd name="csY4" fmla="*/ 2538 h 23351"/>
                              <a:gd name="csX5" fmla="*/ 10413 w 17778"/>
                              <a:gd name="csY5" fmla="*/ 2538 h 23351"/>
                              <a:gd name="csX6" fmla="*/ 10413 w 17778"/>
                              <a:gd name="csY6" fmla="*/ 23352 h 23351"/>
                              <a:gd name="csX7" fmla="*/ 7492 w 17778"/>
                              <a:gd name="csY7" fmla="*/ 23352 h 23351"/>
                              <a:gd name="csX8" fmla="*/ 7492 w 17778"/>
                              <a:gd name="csY8" fmla="*/ 2538 h 2335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17778" h="23351">
                                <a:moveTo>
                                  <a:pt x="7492" y="2538"/>
                                </a:moveTo>
                                <a:lnTo>
                                  <a:pt x="0" y="2538"/>
                                </a:lnTo>
                                <a:lnTo>
                                  <a:pt x="0" y="0"/>
                                </a:lnTo>
                                <a:lnTo>
                                  <a:pt x="17778" y="0"/>
                                </a:lnTo>
                                <a:lnTo>
                                  <a:pt x="17778" y="2538"/>
                                </a:lnTo>
                                <a:lnTo>
                                  <a:pt x="10413" y="2538"/>
                                </a:lnTo>
                                <a:lnTo>
                                  <a:pt x="10413" y="23352"/>
                                </a:lnTo>
                                <a:lnTo>
                                  <a:pt x="7492" y="23352"/>
                                </a:lnTo>
                                <a:lnTo>
                                  <a:pt x="7492" y="2538"/>
                                </a:lnTo>
                                <a:close/>
                              </a:path>
                            </a:pathLst>
                          </a:custGeom>
                          <a:solidFill>
                            <a:srgbClr val="231F20"/>
                          </a:solidFill>
                          <a:ln w="12688" cap="flat">
                            <a:noFill/>
                            <a:prstDash val="solid"/>
                            <a:miter/>
                          </a:ln>
                        </wps:spPr>
                        <wps:bodyPr/>
                      </wps:wsp>
                      <wpg:grpSp>
                        <wpg:cNvPr id="1817389422" name="Graphic 1"/>
                        <wpg:cNvGrpSpPr/>
                        <wpg:grpSpPr>
                          <a:xfrm>
                            <a:off x="6418093" y="445830"/>
                            <a:ext cx="154797" cy="30838"/>
                            <a:chOff x="6418010" y="445817"/>
                            <a:chExt cx="154797" cy="30839"/>
                          </a:xfrm>
                          <a:solidFill>
                            <a:srgbClr val="231F20"/>
                          </a:solidFill>
                        </wpg:grpSpPr>
                        <wps:wsp>
                          <wps:cNvPr id="1455495849" name="Freeform: Shape 1455495849"/>
                          <wps:cNvSpPr/>
                          <wps:spPr>
                            <a:xfrm>
                              <a:off x="6418010" y="452163"/>
                              <a:ext cx="16508" cy="17767"/>
                            </a:xfrm>
                            <a:custGeom>
                              <a:avLst/>
                              <a:gdLst>
                                <a:gd name="csX0" fmla="*/ 2921 w 16508"/>
                                <a:gd name="csY0" fmla="*/ 7995 h 17767"/>
                                <a:gd name="csX1" fmla="*/ 14096 w 16508"/>
                                <a:gd name="csY1" fmla="*/ 7995 h 17767"/>
                                <a:gd name="csX2" fmla="*/ 8508 w 16508"/>
                                <a:gd name="csY2" fmla="*/ 2284 h 17767"/>
                                <a:gd name="csX3" fmla="*/ 2921 w 16508"/>
                                <a:gd name="csY3" fmla="*/ 7995 h 17767"/>
                                <a:gd name="csX4" fmla="*/ 8381 w 16508"/>
                                <a:gd name="csY4" fmla="*/ 127 h 17767"/>
                                <a:gd name="csX5" fmla="*/ 16508 w 16508"/>
                                <a:gd name="csY5" fmla="*/ 9265 h 17767"/>
                                <a:gd name="csX6" fmla="*/ 16508 w 16508"/>
                                <a:gd name="csY6" fmla="*/ 9899 h 17767"/>
                                <a:gd name="csX7" fmla="*/ 2794 w 16508"/>
                                <a:gd name="csY7" fmla="*/ 9899 h 17767"/>
                                <a:gd name="csX8" fmla="*/ 8889 w 16508"/>
                                <a:gd name="csY8" fmla="*/ 15737 h 17767"/>
                                <a:gd name="csX9" fmla="*/ 14096 w 16508"/>
                                <a:gd name="csY9" fmla="*/ 13580 h 17767"/>
                                <a:gd name="csX10" fmla="*/ 15365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921" y="7995"/>
                                  </a:moveTo>
                                  <a:lnTo>
                                    <a:pt x="14096" y="7995"/>
                                  </a:lnTo>
                                  <a:cubicBezTo>
                                    <a:pt x="14096" y="5457"/>
                                    <a:pt x="12318" y="2284"/>
                                    <a:pt x="8508" y="2284"/>
                                  </a:cubicBezTo>
                                  <a:cubicBezTo>
                                    <a:pt x="4953" y="2284"/>
                                    <a:pt x="3175" y="5330"/>
                                    <a:pt x="2921" y="7995"/>
                                  </a:cubicBezTo>
                                  <a:moveTo>
                                    <a:pt x="8381" y="127"/>
                                  </a:moveTo>
                                  <a:cubicBezTo>
                                    <a:pt x="13461" y="127"/>
                                    <a:pt x="16508" y="4188"/>
                                    <a:pt x="16508" y="9265"/>
                                  </a:cubicBezTo>
                                  <a:lnTo>
                                    <a:pt x="16508" y="9899"/>
                                  </a:lnTo>
                                  <a:lnTo>
                                    <a:pt x="2794" y="9899"/>
                                  </a:lnTo>
                                  <a:cubicBezTo>
                                    <a:pt x="3048" y="13072"/>
                                    <a:pt x="5207" y="15737"/>
                                    <a:pt x="8889" y="15737"/>
                                  </a:cubicBezTo>
                                  <a:cubicBezTo>
                                    <a:pt x="10794" y="15737"/>
                                    <a:pt x="12826" y="14976"/>
                                    <a:pt x="14096" y="13580"/>
                                  </a:cubicBezTo>
                                  <a:lnTo>
                                    <a:pt x="15365" y="15230"/>
                                  </a:lnTo>
                                  <a:cubicBezTo>
                                    <a:pt x="13715" y="16879"/>
                                    <a:pt x="11429" y="17768"/>
                                    <a:pt x="8635" y="17768"/>
                                  </a:cubicBezTo>
                                  <a:cubicBezTo>
                                    <a:pt x="3683" y="17768"/>
                                    <a:pt x="0" y="14214"/>
                                    <a:pt x="0" y="8884"/>
                                  </a:cubicBezTo>
                                  <a:cubicBezTo>
                                    <a:pt x="0" y="3934"/>
                                    <a:pt x="3556" y="0"/>
                                    <a:pt x="8381" y="0"/>
                                  </a:cubicBezTo>
                                </a:path>
                              </a:pathLst>
                            </a:custGeom>
                            <a:solidFill>
                              <a:srgbClr val="231F20"/>
                            </a:solidFill>
                            <a:ln w="12688" cap="flat">
                              <a:noFill/>
                              <a:prstDash val="solid"/>
                              <a:miter/>
                            </a:ln>
                          </wps:spPr>
                          <wps:bodyPr/>
                        </wps:wsp>
                        <wps:wsp>
                          <wps:cNvPr id="1818824523" name="Freeform: Shape 1818824523"/>
                          <wps:cNvSpPr/>
                          <wps:spPr>
                            <a:xfrm>
                              <a:off x="6437820"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4"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2104386502" name="Freeform: Shape 2104386502"/>
                          <wps:cNvSpPr/>
                          <wps:spPr>
                            <a:xfrm>
                              <a:off x="6448741"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982390479" name="Freeform: Shape 982390479"/>
                          <wps:cNvSpPr/>
                          <wps:spPr>
                            <a:xfrm>
                              <a:off x="6459281" y="446452"/>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6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398569880" name="Freeform: Shape 1398569880"/>
                          <wps:cNvSpPr/>
                          <wps:spPr>
                            <a:xfrm>
                              <a:off x="6464995" y="448102"/>
                              <a:ext cx="9777" cy="21955"/>
                            </a:xfrm>
                            <a:custGeom>
                              <a:avLst/>
                              <a:gdLst>
                                <a:gd name="csX0" fmla="*/ 2794 w 9777"/>
                                <a:gd name="csY0" fmla="*/ 18022 h 21955"/>
                                <a:gd name="csX1" fmla="*/ 2794 w 9777"/>
                                <a:gd name="csY1" fmla="*/ 6980 h 21955"/>
                                <a:gd name="csX2" fmla="*/ 0 w 9777"/>
                                <a:gd name="csY2" fmla="*/ 6980 h 21955"/>
                                <a:gd name="csX3" fmla="*/ 0 w 9777"/>
                                <a:gd name="csY3" fmla="*/ 4696 h 21955"/>
                                <a:gd name="csX4" fmla="*/ 2794 w 9777"/>
                                <a:gd name="csY4" fmla="*/ 4696 h 21955"/>
                                <a:gd name="csX5" fmla="*/ 2794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4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4" y="18022"/>
                                  </a:moveTo>
                                  <a:lnTo>
                                    <a:pt x="2794" y="6980"/>
                                  </a:lnTo>
                                  <a:lnTo>
                                    <a:pt x="0" y="6980"/>
                                  </a:lnTo>
                                  <a:lnTo>
                                    <a:pt x="0" y="4696"/>
                                  </a:lnTo>
                                  <a:lnTo>
                                    <a:pt x="2794" y="4696"/>
                                  </a:lnTo>
                                  <a:lnTo>
                                    <a:pt x="2794"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3" y="21956"/>
                                    <a:pt x="2794" y="20560"/>
                                    <a:pt x="2794" y="18022"/>
                                  </a:cubicBezTo>
                                </a:path>
                              </a:pathLst>
                            </a:custGeom>
                            <a:solidFill>
                              <a:srgbClr val="231F20"/>
                            </a:solidFill>
                            <a:ln w="12688" cap="flat">
                              <a:noFill/>
                              <a:prstDash val="solid"/>
                              <a:miter/>
                            </a:ln>
                          </wps:spPr>
                          <wps:bodyPr/>
                        </wps:wsp>
                        <wps:wsp>
                          <wps:cNvPr id="838543957" name="Freeform: Shape 838543957"/>
                          <wps:cNvSpPr/>
                          <wps:spPr>
                            <a:xfrm>
                              <a:off x="6476170" y="452290"/>
                              <a:ext cx="16762" cy="17767"/>
                            </a:xfrm>
                            <a:custGeom>
                              <a:avLst/>
                              <a:gdLst>
                                <a:gd name="csX0" fmla="*/ 13969 w 16762"/>
                                <a:gd name="csY0" fmla="*/ 8884 h 17767"/>
                                <a:gd name="csX1" fmla="*/ 8381 w 16762"/>
                                <a:gd name="csY1" fmla="*/ 2411 h 17767"/>
                                <a:gd name="csX2" fmla="*/ 2794 w 16762"/>
                                <a:gd name="csY2" fmla="*/ 8884 h 17767"/>
                                <a:gd name="csX3" fmla="*/ 8381 w 16762"/>
                                <a:gd name="csY3" fmla="*/ 15483 h 17767"/>
                                <a:gd name="csX4" fmla="*/ 13969 w 16762"/>
                                <a:gd name="csY4" fmla="*/ 8884 h 17767"/>
                                <a:gd name="csX5" fmla="*/ 0 w 16762"/>
                                <a:gd name="csY5" fmla="*/ 8884 h 17767"/>
                                <a:gd name="csX6" fmla="*/ 8381 w 16762"/>
                                <a:gd name="csY6" fmla="*/ 0 h 17767"/>
                                <a:gd name="csX7" fmla="*/ 16763 w 16762"/>
                                <a:gd name="csY7" fmla="*/ 8884 h 17767"/>
                                <a:gd name="csX8" fmla="*/ 8381 w 16762"/>
                                <a:gd name="csY8" fmla="*/ 17768 h 17767"/>
                                <a:gd name="csX9" fmla="*/ 0 w 16762"/>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2" h="17767">
                                  <a:moveTo>
                                    <a:pt x="13969" y="8884"/>
                                  </a:moveTo>
                                  <a:cubicBezTo>
                                    <a:pt x="13969" y="5457"/>
                                    <a:pt x="11937" y="2411"/>
                                    <a:pt x="8381" y="2411"/>
                                  </a:cubicBezTo>
                                  <a:cubicBezTo>
                                    <a:pt x="4826" y="2411"/>
                                    <a:pt x="2794" y="5457"/>
                                    <a:pt x="2794" y="8884"/>
                                  </a:cubicBezTo>
                                  <a:cubicBezTo>
                                    <a:pt x="2794" y="12311"/>
                                    <a:pt x="4826" y="15483"/>
                                    <a:pt x="8381" y="15483"/>
                                  </a:cubicBezTo>
                                  <a:cubicBezTo>
                                    <a:pt x="11937" y="15483"/>
                                    <a:pt x="13969" y="12437"/>
                                    <a:pt x="13969" y="8884"/>
                                  </a:cubicBezTo>
                                  <a:moveTo>
                                    <a:pt x="0" y="8884"/>
                                  </a:moveTo>
                                  <a:cubicBezTo>
                                    <a:pt x="0" y="3934"/>
                                    <a:pt x="3175" y="0"/>
                                    <a:pt x="8381" y="0"/>
                                  </a:cubicBezTo>
                                  <a:cubicBezTo>
                                    <a:pt x="13588" y="0"/>
                                    <a:pt x="16763" y="3934"/>
                                    <a:pt x="16763" y="8884"/>
                                  </a:cubicBezTo>
                                  <a:cubicBezTo>
                                    <a:pt x="16763" y="13833"/>
                                    <a:pt x="13588" y="17768"/>
                                    <a:pt x="8381" y="17768"/>
                                  </a:cubicBezTo>
                                  <a:cubicBezTo>
                                    <a:pt x="3175" y="17768"/>
                                    <a:pt x="0" y="13833"/>
                                    <a:pt x="0" y="8884"/>
                                  </a:cubicBezTo>
                                </a:path>
                              </a:pathLst>
                            </a:custGeom>
                            <a:solidFill>
                              <a:srgbClr val="231F20"/>
                            </a:solidFill>
                            <a:ln w="12688" cap="flat">
                              <a:noFill/>
                              <a:prstDash val="solid"/>
                              <a:miter/>
                            </a:ln>
                          </wps:spPr>
                          <wps:bodyPr/>
                        </wps:wsp>
                        <wps:wsp>
                          <wps:cNvPr id="1913900238" name="Freeform: Shape 1913900238"/>
                          <wps:cNvSpPr/>
                          <wps:spPr>
                            <a:xfrm>
                              <a:off x="6495726" y="452544"/>
                              <a:ext cx="8254" cy="17260"/>
                            </a:xfrm>
                            <a:custGeom>
                              <a:avLst/>
                              <a:gdLst>
                                <a:gd name="csX0" fmla="*/ 0 w 8254"/>
                                <a:gd name="csY0" fmla="*/ 254 h 17260"/>
                                <a:gd name="csX1" fmla="*/ 2667 w 8254"/>
                                <a:gd name="csY1" fmla="*/ 254 h 17260"/>
                                <a:gd name="csX2" fmla="*/ 2667 w 8254"/>
                                <a:gd name="csY2" fmla="*/ 3046 h 17260"/>
                                <a:gd name="csX3" fmla="*/ 8254 w 8254"/>
                                <a:gd name="csY3" fmla="*/ 0 h 17260"/>
                                <a:gd name="csX4" fmla="*/ 8254 w 8254"/>
                                <a:gd name="csY4" fmla="*/ 2665 h 17260"/>
                                <a:gd name="csX5" fmla="*/ 7238 w 8254"/>
                                <a:gd name="csY5" fmla="*/ 2665 h 17260"/>
                                <a:gd name="csX6" fmla="*/ 2667 w 8254"/>
                                <a:gd name="csY6" fmla="*/ 5330 h 17260"/>
                                <a:gd name="csX7" fmla="*/ 2667 w 8254"/>
                                <a:gd name="csY7" fmla="*/ 17260 h 17260"/>
                                <a:gd name="csX8" fmla="*/ 0 w 8254"/>
                                <a:gd name="csY8" fmla="*/ 17260 h 17260"/>
                                <a:gd name="csX9" fmla="*/ 0 w 8254"/>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4" h="17260">
                                  <a:moveTo>
                                    <a:pt x="0" y="254"/>
                                  </a:moveTo>
                                  <a:lnTo>
                                    <a:pt x="2667" y="254"/>
                                  </a:lnTo>
                                  <a:lnTo>
                                    <a:pt x="2667" y="3046"/>
                                  </a:lnTo>
                                  <a:cubicBezTo>
                                    <a:pt x="4063" y="1269"/>
                                    <a:pt x="5968" y="0"/>
                                    <a:pt x="8254" y="0"/>
                                  </a:cubicBezTo>
                                  <a:lnTo>
                                    <a:pt x="8254" y="2665"/>
                                  </a:lnTo>
                                  <a:cubicBezTo>
                                    <a:pt x="8254" y="2665"/>
                                    <a:pt x="7619" y="2665"/>
                                    <a:pt x="7238" y="2665"/>
                                  </a:cubicBezTo>
                                  <a:cubicBezTo>
                                    <a:pt x="5588" y="2665"/>
                                    <a:pt x="3429" y="4061"/>
                                    <a:pt x="2667" y="5330"/>
                                  </a:cubicBezTo>
                                  <a:lnTo>
                                    <a:pt x="2667" y="17260"/>
                                  </a:lnTo>
                                  <a:lnTo>
                                    <a:pt x="0" y="17260"/>
                                  </a:lnTo>
                                  <a:lnTo>
                                    <a:pt x="0" y="381"/>
                                  </a:lnTo>
                                  <a:close/>
                                </a:path>
                              </a:pathLst>
                            </a:custGeom>
                            <a:solidFill>
                              <a:srgbClr val="231F20"/>
                            </a:solidFill>
                            <a:ln w="12688" cap="flat">
                              <a:noFill/>
                              <a:prstDash val="solid"/>
                              <a:miter/>
                            </a:ln>
                          </wps:spPr>
                          <wps:bodyPr/>
                        </wps:wsp>
                        <wps:wsp>
                          <wps:cNvPr id="2107393914" name="Freeform: Shape 2107393914"/>
                          <wps:cNvSpPr/>
                          <wps:spPr>
                            <a:xfrm>
                              <a:off x="6505251" y="452797"/>
                              <a:ext cx="16888" cy="23859"/>
                            </a:xfrm>
                            <a:custGeom>
                              <a:avLst/>
                              <a:gdLst>
                                <a:gd name="csX0" fmla="*/ 3428 w 16888"/>
                                <a:gd name="csY0" fmla="*/ 21448 h 23859"/>
                                <a:gd name="csX1" fmla="*/ 5968 w 16888"/>
                                <a:gd name="csY1" fmla="*/ 19671 h 23859"/>
                                <a:gd name="csX2" fmla="*/ 7111 w 16888"/>
                                <a:gd name="csY2" fmla="*/ 17133 h 23859"/>
                                <a:gd name="csX3" fmla="*/ 0 w 16888"/>
                                <a:gd name="csY3" fmla="*/ 0 h 23859"/>
                                <a:gd name="csX4" fmla="*/ 2793 w 16888"/>
                                <a:gd name="csY4" fmla="*/ 0 h 23859"/>
                                <a:gd name="csX5" fmla="*/ 8381 w 16888"/>
                                <a:gd name="csY5" fmla="*/ 13833 h 23859"/>
                                <a:gd name="csX6" fmla="*/ 13968 w 16888"/>
                                <a:gd name="csY6" fmla="*/ 0 h 23859"/>
                                <a:gd name="csX7" fmla="*/ 16889 w 16888"/>
                                <a:gd name="csY7" fmla="*/ 0 h 23859"/>
                                <a:gd name="csX8" fmla="*/ 8381 w 16888"/>
                                <a:gd name="csY8" fmla="*/ 20433 h 23859"/>
                                <a:gd name="csX9" fmla="*/ 3428 w 16888"/>
                                <a:gd name="csY9" fmla="*/ 23860 h 23859"/>
                                <a:gd name="csX10" fmla="*/ 1524 w 16888"/>
                                <a:gd name="csY10" fmla="*/ 23606 h 23859"/>
                                <a:gd name="csX11" fmla="*/ 1904 w 16888"/>
                                <a:gd name="csY11" fmla="*/ 21194 h 23859"/>
                                <a:gd name="csX12" fmla="*/ 3301 w 16888"/>
                                <a:gd name="csY12" fmla="*/ 21448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6888" h="23859">
                                  <a:moveTo>
                                    <a:pt x="3428" y="21448"/>
                                  </a:moveTo>
                                  <a:cubicBezTo>
                                    <a:pt x="4571" y="21448"/>
                                    <a:pt x="5333" y="21068"/>
                                    <a:pt x="5968" y="19671"/>
                                  </a:cubicBezTo>
                                  <a:lnTo>
                                    <a:pt x="7111" y="17133"/>
                                  </a:lnTo>
                                  <a:lnTo>
                                    <a:pt x="0" y="0"/>
                                  </a:lnTo>
                                  <a:lnTo>
                                    <a:pt x="2793" y="0"/>
                                  </a:lnTo>
                                  <a:lnTo>
                                    <a:pt x="8381" y="13833"/>
                                  </a:lnTo>
                                  <a:lnTo>
                                    <a:pt x="13968" y="0"/>
                                  </a:lnTo>
                                  <a:lnTo>
                                    <a:pt x="16889" y="0"/>
                                  </a:lnTo>
                                  <a:lnTo>
                                    <a:pt x="8381" y="20433"/>
                                  </a:lnTo>
                                  <a:cubicBezTo>
                                    <a:pt x="7365" y="22844"/>
                                    <a:pt x="5588" y="23860"/>
                                    <a:pt x="3428" y="23860"/>
                                  </a:cubicBezTo>
                                  <a:cubicBezTo>
                                    <a:pt x="2920" y="23860"/>
                                    <a:pt x="2031" y="23860"/>
                                    <a:pt x="1524" y="23606"/>
                                  </a:cubicBezTo>
                                  <a:lnTo>
                                    <a:pt x="1904" y="21194"/>
                                  </a:lnTo>
                                  <a:cubicBezTo>
                                    <a:pt x="1904" y="21194"/>
                                    <a:pt x="2920" y="21448"/>
                                    <a:pt x="3301" y="21448"/>
                                  </a:cubicBezTo>
                                </a:path>
                              </a:pathLst>
                            </a:custGeom>
                            <a:solidFill>
                              <a:srgbClr val="231F20"/>
                            </a:solidFill>
                            <a:ln w="12688" cap="flat">
                              <a:noFill/>
                              <a:prstDash val="solid"/>
                              <a:miter/>
                            </a:ln>
                          </wps:spPr>
                          <wps:bodyPr/>
                        </wps:wsp>
                        <wps:wsp>
                          <wps:cNvPr id="1437722301" name="Freeform: Shape 1437722301"/>
                          <wps:cNvSpPr/>
                          <wps:spPr>
                            <a:xfrm>
                              <a:off x="6531664" y="445817"/>
                              <a:ext cx="21207" cy="24240"/>
                            </a:xfrm>
                            <a:custGeom>
                              <a:avLst/>
                              <a:gdLst>
                                <a:gd name="csX0" fmla="*/ 12064 w 21207"/>
                                <a:gd name="csY0" fmla="*/ 127 h 24240"/>
                                <a:gd name="csX1" fmla="*/ 21080 w 21207"/>
                                <a:gd name="csY1" fmla="*/ 4569 h 24240"/>
                                <a:gd name="csX2" fmla="*/ 18795 w 21207"/>
                                <a:gd name="csY2" fmla="*/ 5965 h 24240"/>
                                <a:gd name="csX3" fmla="*/ 12064 w 21207"/>
                                <a:gd name="csY3" fmla="*/ 2665 h 24240"/>
                                <a:gd name="csX4" fmla="*/ 3048 w 21207"/>
                                <a:gd name="csY4" fmla="*/ 12184 h 24240"/>
                                <a:gd name="csX5" fmla="*/ 12064 w 21207"/>
                                <a:gd name="csY5" fmla="*/ 21702 h 24240"/>
                                <a:gd name="csX6" fmla="*/ 18286 w 21207"/>
                                <a:gd name="csY6" fmla="*/ 19164 h 24240"/>
                                <a:gd name="csX7" fmla="*/ 18286 w 21207"/>
                                <a:gd name="csY7" fmla="*/ 14341 h 24240"/>
                                <a:gd name="csX8" fmla="*/ 10286 w 21207"/>
                                <a:gd name="csY8" fmla="*/ 14341 h 24240"/>
                                <a:gd name="csX9" fmla="*/ 10286 w 21207"/>
                                <a:gd name="csY9" fmla="*/ 11803 h 24240"/>
                                <a:gd name="csX10" fmla="*/ 21208 w 21207"/>
                                <a:gd name="csY10" fmla="*/ 11803 h 24240"/>
                                <a:gd name="csX11" fmla="*/ 21208 w 21207"/>
                                <a:gd name="csY11" fmla="*/ 20179 h 24240"/>
                                <a:gd name="csX12" fmla="*/ 12064 w 21207"/>
                                <a:gd name="csY12" fmla="*/ 24240 h 24240"/>
                                <a:gd name="csX13" fmla="*/ 0 w 21207"/>
                                <a:gd name="csY13" fmla="*/ 12057 h 24240"/>
                                <a:gd name="csX14" fmla="*/ 12064 w 21207"/>
                                <a:gd name="csY14" fmla="*/ 0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1207" h="24240">
                                  <a:moveTo>
                                    <a:pt x="12064" y="127"/>
                                  </a:moveTo>
                                  <a:cubicBezTo>
                                    <a:pt x="16255" y="127"/>
                                    <a:pt x="19048" y="1904"/>
                                    <a:pt x="21080" y="4569"/>
                                  </a:cubicBezTo>
                                  <a:lnTo>
                                    <a:pt x="18795" y="5965"/>
                                  </a:lnTo>
                                  <a:cubicBezTo>
                                    <a:pt x="17271" y="4061"/>
                                    <a:pt x="14858" y="2665"/>
                                    <a:pt x="12064" y="2665"/>
                                  </a:cubicBezTo>
                                  <a:cubicBezTo>
                                    <a:pt x="6985" y="2665"/>
                                    <a:pt x="3048" y="6599"/>
                                    <a:pt x="3048" y="12184"/>
                                  </a:cubicBezTo>
                                  <a:cubicBezTo>
                                    <a:pt x="3048" y="17768"/>
                                    <a:pt x="6985" y="21702"/>
                                    <a:pt x="12064" y="21702"/>
                                  </a:cubicBezTo>
                                  <a:cubicBezTo>
                                    <a:pt x="14858" y="21702"/>
                                    <a:pt x="17144" y="20306"/>
                                    <a:pt x="18286" y="19164"/>
                                  </a:cubicBezTo>
                                  <a:lnTo>
                                    <a:pt x="18286" y="14341"/>
                                  </a:lnTo>
                                  <a:lnTo>
                                    <a:pt x="10286" y="14341"/>
                                  </a:lnTo>
                                  <a:lnTo>
                                    <a:pt x="10286" y="11803"/>
                                  </a:lnTo>
                                  <a:lnTo>
                                    <a:pt x="21208" y="11803"/>
                                  </a:lnTo>
                                  <a:lnTo>
                                    <a:pt x="21208" y="20179"/>
                                  </a:lnTo>
                                  <a:cubicBezTo>
                                    <a:pt x="19048" y="22590"/>
                                    <a:pt x="15874" y="24240"/>
                                    <a:pt x="12064" y="24240"/>
                                  </a:cubicBezTo>
                                  <a:cubicBezTo>
                                    <a:pt x="5334" y="24240"/>
                                    <a:pt x="0" y="19418"/>
                                    <a:pt x="0" y="12057"/>
                                  </a:cubicBezTo>
                                  <a:cubicBezTo>
                                    <a:pt x="0" y="4696"/>
                                    <a:pt x="5334" y="0"/>
                                    <a:pt x="12064" y="0"/>
                                  </a:cubicBezTo>
                                </a:path>
                              </a:pathLst>
                            </a:custGeom>
                            <a:solidFill>
                              <a:srgbClr val="231F20"/>
                            </a:solidFill>
                            <a:ln w="12688" cap="flat">
                              <a:noFill/>
                              <a:prstDash val="solid"/>
                              <a:miter/>
                            </a:ln>
                          </wps:spPr>
                          <wps:bodyPr/>
                        </wps:wsp>
                        <wps:wsp>
                          <wps:cNvPr id="401586168" name="Freeform: Shape 401586168"/>
                          <wps:cNvSpPr/>
                          <wps:spPr>
                            <a:xfrm>
                              <a:off x="6556046" y="452290"/>
                              <a:ext cx="16761" cy="17767"/>
                            </a:xfrm>
                            <a:custGeom>
                              <a:avLst/>
                              <a:gdLst>
                                <a:gd name="csX0" fmla="*/ 13968 w 16761"/>
                                <a:gd name="csY0" fmla="*/ 8884 h 17767"/>
                                <a:gd name="csX1" fmla="*/ 8381 w 16761"/>
                                <a:gd name="csY1" fmla="*/ 2411 h 17767"/>
                                <a:gd name="csX2" fmla="*/ 2793 w 16761"/>
                                <a:gd name="csY2" fmla="*/ 8884 h 17767"/>
                                <a:gd name="csX3" fmla="*/ 8381 w 16761"/>
                                <a:gd name="csY3" fmla="*/ 15483 h 17767"/>
                                <a:gd name="csX4" fmla="*/ 13968 w 16761"/>
                                <a:gd name="csY4" fmla="*/ 8884 h 17767"/>
                                <a:gd name="csX5" fmla="*/ 0 w 16761"/>
                                <a:gd name="csY5" fmla="*/ 8884 h 17767"/>
                                <a:gd name="csX6" fmla="*/ 8381 w 16761"/>
                                <a:gd name="csY6" fmla="*/ 0 h 17767"/>
                                <a:gd name="csX7" fmla="*/ 16762 w 16761"/>
                                <a:gd name="csY7" fmla="*/ 8884 h 17767"/>
                                <a:gd name="csX8" fmla="*/ 8381 w 16761"/>
                                <a:gd name="csY8" fmla="*/ 17768 h 17767"/>
                                <a:gd name="csX9" fmla="*/ 0 w 16761"/>
                                <a:gd name="csY9" fmla="*/ 8884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6761" h="17767">
                                  <a:moveTo>
                                    <a:pt x="13968" y="8884"/>
                                  </a:moveTo>
                                  <a:cubicBezTo>
                                    <a:pt x="13968" y="5457"/>
                                    <a:pt x="11937" y="2411"/>
                                    <a:pt x="8381" y="2411"/>
                                  </a:cubicBezTo>
                                  <a:cubicBezTo>
                                    <a:pt x="4826" y="2411"/>
                                    <a:pt x="2793" y="5457"/>
                                    <a:pt x="2793" y="8884"/>
                                  </a:cubicBezTo>
                                  <a:cubicBezTo>
                                    <a:pt x="2793" y="12311"/>
                                    <a:pt x="4826" y="15483"/>
                                    <a:pt x="8381" y="15483"/>
                                  </a:cubicBezTo>
                                  <a:cubicBezTo>
                                    <a:pt x="11937" y="15483"/>
                                    <a:pt x="13968" y="12437"/>
                                    <a:pt x="13968" y="8884"/>
                                  </a:cubicBezTo>
                                  <a:moveTo>
                                    <a:pt x="0" y="8884"/>
                                  </a:moveTo>
                                  <a:cubicBezTo>
                                    <a:pt x="0" y="3934"/>
                                    <a:pt x="3175" y="0"/>
                                    <a:pt x="8381" y="0"/>
                                  </a:cubicBezTo>
                                  <a:cubicBezTo>
                                    <a:pt x="13587" y="0"/>
                                    <a:pt x="16762" y="3934"/>
                                    <a:pt x="16762" y="8884"/>
                                  </a:cubicBezTo>
                                  <a:cubicBezTo>
                                    <a:pt x="16762" y="13833"/>
                                    <a:pt x="13587" y="17768"/>
                                    <a:pt x="8381" y="17768"/>
                                  </a:cubicBezTo>
                                  <a:cubicBezTo>
                                    <a:pt x="3175" y="17768"/>
                                    <a:pt x="0" y="13833"/>
                                    <a:pt x="0" y="8884"/>
                                  </a:cubicBezTo>
                                </a:path>
                              </a:pathLst>
                            </a:custGeom>
                            <a:solidFill>
                              <a:srgbClr val="231F20"/>
                            </a:solidFill>
                            <a:ln w="12688" cap="flat">
                              <a:noFill/>
                              <a:prstDash val="solid"/>
                              <a:miter/>
                            </a:ln>
                          </wps:spPr>
                          <wps:bodyPr/>
                        </wps:wsp>
                      </wpg:grpSp>
                      <wps:wsp>
                        <wps:cNvPr id="1055863729" name="Freeform: Shape 1055863729"/>
                        <wps:cNvSpPr/>
                        <wps:spPr>
                          <a:xfrm>
                            <a:off x="6573440" y="452796"/>
                            <a:ext cx="17015" cy="16878"/>
                          </a:xfrm>
                          <a:custGeom>
                            <a:avLst/>
                            <a:gdLst>
                              <a:gd name="csX0" fmla="*/ 0 w 17015"/>
                              <a:gd name="csY0" fmla="*/ 0 h 16879"/>
                              <a:gd name="csX1" fmla="*/ 2793 w 17015"/>
                              <a:gd name="csY1" fmla="*/ 0 h 16879"/>
                              <a:gd name="csX2" fmla="*/ 8508 w 17015"/>
                              <a:gd name="csY2" fmla="*/ 13833 h 16879"/>
                              <a:gd name="csX3" fmla="*/ 14096 w 17015"/>
                              <a:gd name="csY3" fmla="*/ 0 h 16879"/>
                              <a:gd name="csX4" fmla="*/ 17016 w 17015"/>
                              <a:gd name="csY4" fmla="*/ 0 h 16879"/>
                              <a:gd name="csX5" fmla="*/ 9905 w 17015"/>
                              <a:gd name="csY5" fmla="*/ 16879 h 16879"/>
                              <a:gd name="csX6" fmla="*/ 6984 w 17015"/>
                              <a:gd name="csY6" fmla="*/ 16879 h 16879"/>
                              <a:gd name="csX7" fmla="*/ 0 w 17015"/>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7015" h="16879">
                                <a:moveTo>
                                  <a:pt x="0" y="0"/>
                                </a:moveTo>
                                <a:lnTo>
                                  <a:pt x="2793" y="0"/>
                                </a:lnTo>
                                <a:lnTo>
                                  <a:pt x="8508" y="13833"/>
                                </a:lnTo>
                                <a:lnTo>
                                  <a:pt x="14096" y="0"/>
                                </a:lnTo>
                                <a:lnTo>
                                  <a:pt x="17016" y="0"/>
                                </a:lnTo>
                                <a:lnTo>
                                  <a:pt x="9905" y="16879"/>
                                </a:lnTo>
                                <a:lnTo>
                                  <a:pt x="6984" y="16879"/>
                                </a:lnTo>
                                <a:lnTo>
                                  <a:pt x="0" y="0"/>
                                </a:lnTo>
                                <a:close/>
                              </a:path>
                            </a:pathLst>
                          </a:custGeom>
                          <a:solidFill>
                            <a:srgbClr val="231F20"/>
                          </a:solidFill>
                          <a:ln w="12688" cap="flat">
                            <a:noFill/>
                            <a:prstDash val="solid"/>
                            <a:miter/>
                          </a:ln>
                        </wps:spPr>
                        <wps:bodyPr/>
                      </wps:wsp>
                      <wpg:grpSp>
                        <wpg:cNvPr id="1169049062" name="Graphic 1"/>
                        <wpg:cNvGrpSpPr/>
                        <wpg:grpSpPr>
                          <a:xfrm>
                            <a:off x="6591200" y="448102"/>
                            <a:ext cx="121400" cy="21954"/>
                            <a:chOff x="6591091" y="448102"/>
                            <a:chExt cx="121400" cy="21955"/>
                          </a:xfrm>
                          <a:solidFill>
                            <a:srgbClr val="231F20"/>
                          </a:solidFill>
                        </wpg:grpSpPr>
                        <wps:wsp>
                          <wps:cNvPr id="1848925907" name="Freeform: Shape 1848925907"/>
                          <wps:cNvSpPr/>
                          <wps:spPr>
                            <a:xfrm>
                              <a:off x="6591091" y="452163"/>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1939956635" name="Freeform: Shape 1939956635"/>
                          <wps:cNvSpPr/>
                          <wps:spPr>
                            <a:xfrm>
                              <a:off x="6610775" y="452544"/>
                              <a:ext cx="8253" cy="17260"/>
                            </a:xfrm>
                            <a:custGeom>
                              <a:avLst/>
                              <a:gdLst>
                                <a:gd name="csX0" fmla="*/ 0 w 8253"/>
                                <a:gd name="csY0" fmla="*/ 254 h 17260"/>
                                <a:gd name="csX1" fmla="*/ 2666 w 8253"/>
                                <a:gd name="csY1" fmla="*/ 254 h 17260"/>
                                <a:gd name="csX2" fmla="*/ 2666 w 8253"/>
                                <a:gd name="csY2" fmla="*/ 3046 h 17260"/>
                                <a:gd name="csX3" fmla="*/ 8254 w 8253"/>
                                <a:gd name="csY3" fmla="*/ 0 h 17260"/>
                                <a:gd name="csX4" fmla="*/ 8254 w 8253"/>
                                <a:gd name="csY4" fmla="*/ 2665 h 17260"/>
                                <a:gd name="csX5" fmla="*/ 7238 w 8253"/>
                                <a:gd name="csY5" fmla="*/ 2665 h 17260"/>
                                <a:gd name="csX6" fmla="*/ 2666 w 8253"/>
                                <a:gd name="csY6" fmla="*/ 5330 h 17260"/>
                                <a:gd name="csX7" fmla="*/ 2666 w 8253"/>
                                <a:gd name="csY7" fmla="*/ 17260 h 17260"/>
                                <a:gd name="csX8" fmla="*/ 0 w 8253"/>
                                <a:gd name="csY8" fmla="*/ 17260 h 17260"/>
                                <a:gd name="csX9" fmla="*/ 0 w 8253"/>
                                <a:gd name="csY9" fmla="*/ 381 h 1726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8253" h="17260">
                                  <a:moveTo>
                                    <a:pt x="0" y="254"/>
                                  </a:moveTo>
                                  <a:lnTo>
                                    <a:pt x="2666" y="254"/>
                                  </a:lnTo>
                                  <a:lnTo>
                                    <a:pt x="2666" y="3046"/>
                                  </a:lnTo>
                                  <a:cubicBezTo>
                                    <a:pt x="4064" y="1269"/>
                                    <a:pt x="5968" y="0"/>
                                    <a:pt x="8254" y="0"/>
                                  </a:cubicBezTo>
                                  <a:lnTo>
                                    <a:pt x="8254" y="2665"/>
                                  </a:lnTo>
                                  <a:cubicBezTo>
                                    <a:pt x="8254" y="2665"/>
                                    <a:pt x="7619" y="2665"/>
                                    <a:pt x="7238" y="2665"/>
                                  </a:cubicBezTo>
                                  <a:cubicBezTo>
                                    <a:pt x="5588" y="2665"/>
                                    <a:pt x="3428" y="4061"/>
                                    <a:pt x="2666" y="5330"/>
                                  </a:cubicBezTo>
                                  <a:lnTo>
                                    <a:pt x="2666" y="17260"/>
                                  </a:lnTo>
                                  <a:lnTo>
                                    <a:pt x="0" y="17260"/>
                                  </a:lnTo>
                                  <a:lnTo>
                                    <a:pt x="0" y="381"/>
                                  </a:lnTo>
                                  <a:close/>
                                </a:path>
                              </a:pathLst>
                            </a:custGeom>
                            <a:solidFill>
                              <a:srgbClr val="231F20"/>
                            </a:solidFill>
                            <a:ln w="12688" cap="flat">
                              <a:noFill/>
                              <a:prstDash val="solid"/>
                              <a:miter/>
                            </a:ln>
                          </wps:spPr>
                          <wps:bodyPr/>
                        </wps:wsp>
                        <wps:wsp>
                          <wps:cNvPr id="2033142050" name="Freeform: Shape 2033142050"/>
                          <wps:cNvSpPr/>
                          <wps:spPr>
                            <a:xfrm>
                              <a:off x="6622076" y="452290"/>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6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10" y="1523"/>
                                    <a:pt x="6223" y="0"/>
                                    <a:pt x="8636"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1751521170" name="Freeform: Shape 1751521170"/>
                          <wps:cNvSpPr/>
                          <wps:spPr>
                            <a:xfrm>
                              <a:off x="6639855" y="452036"/>
                              <a:ext cx="23111" cy="17513"/>
                            </a:xfrm>
                            <a:custGeom>
                              <a:avLst/>
                              <a:gdLst>
                                <a:gd name="csX0" fmla="*/ 20572 w 23111"/>
                                <a:gd name="csY0" fmla="*/ 6092 h 17513"/>
                                <a:gd name="csX1" fmla="*/ 17397 w 23111"/>
                                <a:gd name="csY1" fmla="*/ 2538 h 17513"/>
                                <a:gd name="csX2" fmla="*/ 12953 w 23111"/>
                                <a:gd name="csY2" fmla="*/ 5077 h 17513"/>
                                <a:gd name="csX3" fmla="*/ 12953 w 23111"/>
                                <a:gd name="csY3" fmla="*/ 17514 h 17513"/>
                                <a:gd name="csX4" fmla="*/ 10286 w 23111"/>
                                <a:gd name="csY4" fmla="*/ 17514 h 17513"/>
                                <a:gd name="csX5" fmla="*/ 10286 w 23111"/>
                                <a:gd name="csY5" fmla="*/ 5965 h 17513"/>
                                <a:gd name="csX6" fmla="*/ 7111 w 23111"/>
                                <a:gd name="csY6" fmla="*/ 2411 h 17513"/>
                                <a:gd name="csX7" fmla="*/ 2667 w 23111"/>
                                <a:gd name="csY7" fmla="*/ 5077 h 17513"/>
                                <a:gd name="csX8" fmla="*/ 2667 w 23111"/>
                                <a:gd name="csY8" fmla="*/ 17387 h 17513"/>
                                <a:gd name="csX9" fmla="*/ 0 w 23111"/>
                                <a:gd name="csY9" fmla="*/ 17387 h 17513"/>
                                <a:gd name="csX10" fmla="*/ 0 w 23111"/>
                                <a:gd name="csY10" fmla="*/ 508 h 17513"/>
                                <a:gd name="csX11" fmla="*/ 2667 w 23111"/>
                                <a:gd name="csY11" fmla="*/ 508 h 17513"/>
                                <a:gd name="csX12" fmla="*/ 2667 w 23111"/>
                                <a:gd name="csY12" fmla="*/ 2919 h 17513"/>
                                <a:gd name="csX13" fmla="*/ 8127 w 23111"/>
                                <a:gd name="csY13" fmla="*/ 0 h 17513"/>
                                <a:gd name="csX14" fmla="*/ 12699 w 23111"/>
                                <a:gd name="csY14" fmla="*/ 3173 h 17513"/>
                                <a:gd name="csX15" fmla="*/ 18413 w 23111"/>
                                <a:gd name="csY15" fmla="*/ 0 h 17513"/>
                                <a:gd name="csX16" fmla="*/ 23112 w 23111"/>
                                <a:gd name="csY16" fmla="*/ 5077 h 17513"/>
                                <a:gd name="csX17" fmla="*/ 23112 w 23111"/>
                                <a:gd name="csY17" fmla="*/ 17260 h 17513"/>
                                <a:gd name="csX18" fmla="*/ 20445 w 23111"/>
                                <a:gd name="csY18" fmla="*/ 17260 h 17513"/>
                                <a:gd name="csX19" fmla="*/ 20445 w 23111"/>
                                <a:gd name="csY19" fmla="*/ 5711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23111" h="17513">
                                  <a:moveTo>
                                    <a:pt x="20572" y="6092"/>
                                  </a:moveTo>
                                  <a:cubicBezTo>
                                    <a:pt x="20572" y="3934"/>
                                    <a:pt x="19556" y="2538"/>
                                    <a:pt x="17397" y="2538"/>
                                  </a:cubicBezTo>
                                  <a:cubicBezTo>
                                    <a:pt x="15619" y="2538"/>
                                    <a:pt x="13842" y="3807"/>
                                    <a:pt x="12953" y="5077"/>
                                  </a:cubicBezTo>
                                  <a:lnTo>
                                    <a:pt x="12953" y="17514"/>
                                  </a:lnTo>
                                  <a:lnTo>
                                    <a:pt x="10286" y="17514"/>
                                  </a:lnTo>
                                  <a:lnTo>
                                    <a:pt x="10286" y="5965"/>
                                  </a:lnTo>
                                  <a:cubicBezTo>
                                    <a:pt x="10286" y="3807"/>
                                    <a:pt x="9397" y="2411"/>
                                    <a:pt x="7111" y="2411"/>
                                  </a:cubicBezTo>
                                  <a:cubicBezTo>
                                    <a:pt x="5333" y="2411"/>
                                    <a:pt x="3556" y="3680"/>
                                    <a:pt x="2667" y="5077"/>
                                  </a:cubicBezTo>
                                  <a:lnTo>
                                    <a:pt x="2667" y="17387"/>
                                  </a:lnTo>
                                  <a:lnTo>
                                    <a:pt x="0" y="17387"/>
                                  </a:lnTo>
                                  <a:lnTo>
                                    <a:pt x="0" y="508"/>
                                  </a:lnTo>
                                  <a:lnTo>
                                    <a:pt x="2667" y="508"/>
                                  </a:lnTo>
                                  <a:lnTo>
                                    <a:pt x="2667" y="2919"/>
                                  </a:lnTo>
                                  <a:cubicBezTo>
                                    <a:pt x="3429" y="1777"/>
                                    <a:pt x="5588" y="0"/>
                                    <a:pt x="8127" y="0"/>
                                  </a:cubicBezTo>
                                  <a:cubicBezTo>
                                    <a:pt x="10667" y="0"/>
                                    <a:pt x="12191" y="1396"/>
                                    <a:pt x="12699" y="3173"/>
                                  </a:cubicBezTo>
                                  <a:cubicBezTo>
                                    <a:pt x="13588" y="1650"/>
                                    <a:pt x="15874" y="0"/>
                                    <a:pt x="18413" y="0"/>
                                  </a:cubicBezTo>
                                  <a:cubicBezTo>
                                    <a:pt x="21461" y="0"/>
                                    <a:pt x="23112" y="1650"/>
                                    <a:pt x="23112" y="5077"/>
                                  </a:cubicBezTo>
                                  <a:lnTo>
                                    <a:pt x="23112" y="17260"/>
                                  </a:lnTo>
                                  <a:lnTo>
                                    <a:pt x="20445" y="17260"/>
                                  </a:lnTo>
                                  <a:lnTo>
                                    <a:pt x="20445" y="5711"/>
                                  </a:lnTo>
                                  <a:close/>
                                </a:path>
                              </a:pathLst>
                            </a:custGeom>
                            <a:solidFill>
                              <a:srgbClr val="231F20"/>
                            </a:solidFill>
                            <a:ln w="12688" cap="flat">
                              <a:noFill/>
                              <a:prstDash val="solid"/>
                              <a:miter/>
                            </a:ln>
                          </wps:spPr>
                          <wps:bodyPr/>
                        </wps:wsp>
                        <wps:wsp>
                          <wps:cNvPr id="87234903" name="Freeform: Shape 87234903"/>
                          <wps:cNvSpPr/>
                          <wps:spPr>
                            <a:xfrm>
                              <a:off x="6666522" y="452163"/>
                              <a:ext cx="16509" cy="17767"/>
                            </a:xfrm>
                            <a:custGeom>
                              <a:avLst/>
                              <a:gdLst>
                                <a:gd name="csX0" fmla="*/ 2794 w 16509"/>
                                <a:gd name="csY0" fmla="*/ 7995 h 17767"/>
                                <a:gd name="csX1" fmla="*/ 13969 w 16509"/>
                                <a:gd name="csY1" fmla="*/ 7995 h 17767"/>
                                <a:gd name="csX2" fmla="*/ 8382 w 16509"/>
                                <a:gd name="csY2" fmla="*/ 2284 h 17767"/>
                                <a:gd name="csX3" fmla="*/ 2794 w 16509"/>
                                <a:gd name="csY3" fmla="*/ 7995 h 17767"/>
                                <a:gd name="csX4" fmla="*/ 8382 w 16509"/>
                                <a:gd name="csY4" fmla="*/ 127 h 17767"/>
                                <a:gd name="csX5" fmla="*/ 16509 w 16509"/>
                                <a:gd name="csY5" fmla="*/ 9265 h 17767"/>
                                <a:gd name="csX6" fmla="*/ 16509 w 16509"/>
                                <a:gd name="csY6" fmla="*/ 9899 h 17767"/>
                                <a:gd name="csX7" fmla="*/ 2794 w 16509"/>
                                <a:gd name="csY7" fmla="*/ 9899 h 17767"/>
                                <a:gd name="csX8" fmla="*/ 8889 w 16509"/>
                                <a:gd name="csY8" fmla="*/ 15737 h 17767"/>
                                <a:gd name="csX9" fmla="*/ 14096 w 16509"/>
                                <a:gd name="csY9" fmla="*/ 13580 h 17767"/>
                                <a:gd name="csX10" fmla="*/ 15366 w 16509"/>
                                <a:gd name="csY10" fmla="*/ 15230 h 17767"/>
                                <a:gd name="csX11" fmla="*/ 8636 w 16509"/>
                                <a:gd name="csY11" fmla="*/ 17768 h 17767"/>
                                <a:gd name="csX12" fmla="*/ 0 w 16509"/>
                                <a:gd name="csY12" fmla="*/ 8884 h 17767"/>
                                <a:gd name="csX13" fmla="*/ 8382 w 16509"/>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9" h="17767">
                                  <a:moveTo>
                                    <a:pt x="2794" y="7995"/>
                                  </a:moveTo>
                                  <a:lnTo>
                                    <a:pt x="13969" y="7995"/>
                                  </a:lnTo>
                                  <a:cubicBezTo>
                                    <a:pt x="13969" y="5457"/>
                                    <a:pt x="12191" y="2284"/>
                                    <a:pt x="8382" y="2284"/>
                                  </a:cubicBezTo>
                                  <a:cubicBezTo>
                                    <a:pt x="4826" y="2284"/>
                                    <a:pt x="3048" y="5330"/>
                                    <a:pt x="2794" y="7995"/>
                                  </a:cubicBezTo>
                                  <a:moveTo>
                                    <a:pt x="8382" y="127"/>
                                  </a:moveTo>
                                  <a:cubicBezTo>
                                    <a:pt x="13461" y="127"/>
                                    <a:pt x="16509" y="4188"/>
                                    <a:pt x="16509" y="9265"/>
                                  </a:cubicBezTo>
                                  <a:lnTo>
                                    <a:pt x="16509" y="9899"/>
                                  </a:lnTo>
                                  <a:lnTo>
                                    <a:pt x="2794" y="9899"/>
                                  </a:lnTo>
                                  <a:cubicBezTo>
                                    <a:pt x="3048" y="13072"/>
                                    <a:pt x="5207" y="15737"/>
                                    <a:pt x="8889" y="15737"/>
                                  </a:cubicBezTo>
                                  <a:cubicBezTo>
                                    <a:pt x="10794" y="15737"/>
                                    <a:pt x="12826" y="14976"/>
                                    <a:pt x="14096" y="13580"/>
                                  </a:cubicBezTo>
                                  <a:lnTo>
                                    <a:pt x="15366" y="15230"/>
                                  </a:lnTo>
                                  <a:cubicBezTo>
                                    <a:pt x="13715" y="16879"/>
                                    <a:pt x="11429" y="17768"/>
                                    <a:pt x="8636" y="17768"/>
                                  </a:cubicBezTo>
                                  <a:cubicBezTo>
                                    <a:pt x="3683" y="17768"/>
                                    <a:pt x="0" y="14214"/>
                                    <a:pt x="0" y="8884"/>
                                  </a:cubicBezTo>
                                  <a:cubicBezTo>
                                    <a:pt x="0" y="3934"/>
                                    <a:pt x="3556" y="0"/>
                                    <a:pt x="8382" y="0"/>
                                  </a:cubicBezTo>
                                </a:path>
                              </a:pathLst>
                            </a:custGeom>
                            <a:solidFill>
                              <a:srgbClr val="231F20"/>
                            </a:solidFill>
                            <a:ln w="12688" cap="flat">
                              <a:noFill/>
                              <a:prstDash val="solid"/>
                              <a:miter/>
                            </a:ln>
                          </wps:spPr>
                          <wps:bodyPr/>
                        </wps:wsp>
                        <wps:wsp>
                          <wps:cNvPr id="88956733" name="Freeform: Shape 88956733"/>
                          <wps:cNvSpPr/>
                          <wps:spPr>
                            <a:xfrm>
                              <a:off x="6686460" y="452290"/>
                              <a:ext cx="13969" cy="17513"/>
                            </a:xfrm>
                            <a:custGeom>
                              <a:avLst/>
                              <a:gdLst>
                                <a:gd name="csX0" fmla="*/ 11429 w 13969"/>
                                <a:gd name="csY0" fmla="*/ 6346 h 17513"/>
                                <a:gd name="csX1" fmla="*/ 7620 w 13969"/>
                                <a:gd name="csY1" fmla="*/ 2411 h 17513"/>
                                <a:gd name="csX2" fmla="*/ 2667 w 13969"/>
                                <a:gd name="csY2" fmla="*/ 5077 h 17513"/>
                                <a:gd name="csX3" fmla="*/ 2667 w 13969"/>
                                <a:gd name="csY3" fmla="*/ 17514 h 17513"/>
                                <a:gd name="csX4" fmla="*/ 0 w 13969"/>
                                <a:gd name="csY4" fmla="*/ 17514 h 17513"/>
                                <a:gd name="csX5" fmla="*/ 0 w 13969"/>
                                <a:gd name="csY5" fmla="*/ 508 h 17513"/>
                                <a:gd name="csX6" fmla="*/ 2667 w 13969"/>
                                <a:gd name="csY6" fmla="*/ 508 h 17513"/>
                                <a:gd name="csX7" fmla="*/ 2667 w 13969"/>
                                <a:gd name="csY7" fmla="*/ 2919 h 17513"/>
                                <a:gd name="csX8" fmla="*/ 8635 w 13969"/>
                                <a:gd name="csY8" fmla="*/ 0 h 17513"/>
                                <a:gd name="csX9" fmla="*/ 13969 w 13969"/>
                                <a:gd name="csY9" fmla="*/ 5457 h 17513"/>
                                <a:gd name="csX10" fmla="*/ 13969 w 13969"/>
                                <a:gd name="csY10" fmla="*/ 17387 h 17513"/>
                                <a:gd name="csX11" fmla="*/ 11302 w 13969"/>
                                <a:gd name="csY11" fmla="*/ 17387 h 17513"/>
                                <a:gd name="csX12" fmla="*/ 11302 w 13969"/>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9" h="17513">
                                  <a:moveTo>
                                    <a:pt x="11429" y="6346"/>
                                  </a:moveTo>
                                  <a:cubicBezTo>
                                    <a:pt x="11429" y="3427"/>
                                    <a:pt x="9905" y="2411"/>
                                    <a:pt x="7620" y="2411"/>
                                  </a:cubicBezTo>
                                  <a:cubicBezTo>
                                    <a:pt x="5588" y="2411"/>
                                    <a:pt x="3556" y="3680"/>
                                    <a:pt x="2667" y="5077"/>
                                  </a:cubicBezTo>
                                  <a:lnTo>
                                    <a:pt x="2667" y="17514"/>
                                  </a:lnTo>
                                  <a:lnTo>
                                    <a:pt x="0" y="17514"/>
                                  </a:lnTo>
                                  <a:lnTo>
                                    <a:pt x="0" y="508"/>
                                  </a:lnTo>
                                  <a:lnTo>
                                    <a:pt x="2667" y="508"/>
                                  </a:lnTo>
                                  <a:lnTo>
                                    <a:pt x="2667" y="2919"/>
                                  </a:lnTo>
                                  <a:cubicBezTo>
                                    <a:pt x="3809" y="1523"/>
                                    <a:pt x="6222" y="0"/>
                                    <a:pt x="8635" y="0"/>
                                  </a:cubicBezTo>
                                  <a:cubicBezTo>
                                    <a:pt x="12191" y="0"/>
                                    <a:pt x="13969" y="1777"/>
                                    <a:pt x="13969" y="5457"/>
                                  </a:cubicBezTo>
                                  <a:lnTo>
                                    <a:pt x="13969" y="17387"/>
                                  </a:lnTo>
                                  <a:lnTo>
                                    <a:pt x="11302" y="17387"/>
                                  </a:lnTo>
                                  <a:lnTo>
                                    <a:pt x="11302" y="6346"/>
                                  </a:lnTo>
                                  <a:close/>
                                </a:path>
                              </a:pathLst>
                            </a:custGeom>
                            <a:solidFill>
                              <a:srgbClr val="231F20"/>
                            </a:solidFill>
                            <a:ln w="12688" cap="flat">
                              <a:noFill/>
                              <a:prstDash val="solid"/>
                              <a:miter/>
                            </a:ln>
                          </wps:spPr>
                          <wps:bodyPr/>
                        </wps:wsp>
                        <wps:wsp>
                          <wps:cNvPr id="2105001985" name="Freeform: Shape 2105001985"/>
                          <wps:cNvSpPr/>
                          <wps:spPr>
                            <a:xfrm>
                              <a:off x="6702714" y="448102"/>
                              <a:ext cx="9777" cy="21955"/>
                            </a:xfrm>
                            <a:custGeom>
                              <a:avLst/>
                              <a:gdLst>
                                <a:gd name="csX0" fmla="*/ 2793 w 9777"/>
                                <a:gd name="csY0" fmla="*/ 18022 h 21955"/>
                                <a:gd name="csX1" fmla="*/ 2793 w 9777"/>
                                <a:gd name="csY1" fmla="*/ 6980 h 21955"/>
                                <a:gd name="csX2" fmla="*/ 0 w 9777"/>
                                <a:gd name="csY2" fmla="*/ 6980 h 21955"/>
                                <a:gd name="csX3" fmla="*/ 0 w 9777"/>
                                <a:gd name="csY3" fmla="*/ 4696 h 21955"/>
                                <a:gd name="csX4" fmla="*/ 2793 w 9777"/>
                                <a:gd name="csY4" fmla="*/ 4696 h 21955"/>
                                <a:gd name="csX5" fmla="*/ 2793 w 9777"/>
                                <a:gd name="csY5" fmla="*/ 0 h 21955"/>
                                <a:gd name="csX6" fmla="*/ 5460 w 9777"/>
                                <a:gd name="csY6" fmla="*/ 0 h 21955"/>
                                <a:gd name="csX7" fmla="*/ 5460 w 9777"/>
                                <a:gd name="csY7" fmla="*/ 4696 h 21955"/>
                                <a:gd name="csX8" fmla="*/ 8889 w 9777"/>
                                <a:gd name="csY8" fmla="*/ 4696 h 21955"/>
                                <a:gd name="csX9" fmla="*/ 8889 w 9777"/>
                                <a:gd name="csY9" fmla="*/ 6980 h 21955"/>
                                <a:gd name="csX10" fmla="*/ 5460 w 9777"/>
                                <a:gd name="csY10" fmla="*/ 6980 h 21955"/>
                                <a:gd name="csX11" fmla="*/ 5460 w 9777"/>
                                <a:gd name="csY11" fmla="*/ 17514 h 21955"/>
                                <a:gd name="csX12" fmla="*/ 7238 w 9777"/>
                                <a:gd name="csY12" fmla="*/ 19671 h 21955"/>
                                <a:gd name="csX13" fmla="*/ 9016 w 9777"/>
                                <a:gd name="csY13" fmla="*/ 18910 h 21955"/>
                                <a:gd name="csX14" fmla="*/ 9778 w 9777"/>
                                <a:gd name="csY14" fmla="*/ 20814 h 21955"/>
                                <a:gd name="csX15" fmla="*/ 6603 w 9777"/>
                                <a:gd name="csY15" fmla="*/ 21956 h 21955"/>
                                <a:gd name="csX16" fmla="*/ 2793 w 9777"/>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7"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3" y="21956"/>
                                  </a:cubicBezTo>
                                  <a:cubicBezTo>
                                    <a:pt x="4064" y="21956"/>
                                    <a:pt x="2793" y="20560"/>
                                    <a:pt x="2793" y="18022"/>
                                  </a:cubicBezTo>
                                </a:path>
                              </a:pathLst>
                            </a:custGeom>
                            <a:solidFill>
                              <a:srgbClr val="231F20"/>
                            </a:solidFill>
                            <a:ln w="12688" cap="flat">
                              <a:noFill/>
                              <a:prstDash val="solid"/>
                              <a:miter/>
                            </a:ln>
                          </wps:spPr>
                          <wps:bodyPr/>
                        </wps:wsp>
                      </wpg:grpSp>
                      <wps:wsp>
                        <wps:cNvPr id="276623521" name="Rectangle 276623521"/>
                        <wps:cNvSpPr/>
                        <wps:spPr>
                          <a:xfrm>
                            <a:off x="6723157" y="446325"/>
                            <a:ext cx="2920" cy="23350"/>
                          </a:xfrm>
                          <a:prstGeom prst="rect">
                            <a:avLst/>
                          </a:prstGeom>
                          <a:solidFill>
                            <a:srgbClr val="231F20"/>
                          </a:solidFill>
                          <a:ln w="12688" cap="flat">
                            <a:noFill/>
                            <a:prstDash val="solid"/>
                            <a:miter/>
                          </a:ln>
                        </wps:spPr>
                        <wps:bodyPr/>
                      </wps:wsp>
                      <wpg:grpSp>
                        <wpg:cNvPr id="1910060684" name="Graphic 1"/>
                        <wpg:cNvGrpSpPr/>
                        <wpg:grpSpPr>
                          <a:xfrm>
                            <a:off x="6730488" y="446452"/>
                            <a:ext cx="73018" cy="23731"/>
                            <a:chOff x="6730396" y="446452"/>
                            <a:chExt cx="73018" cy="23732"/>
                          </a:xfrm>
                          <a:solidFill>
                            <a:srgbClr val="231F20"/>
                          </a:solidFill>
                        </wpg:grpSpPr>
                        <wps:wsp>
                          <wps:cNvPr id="1290289176" name="Freeform: Shape 1290289176"/>
                          <wps:cNvSpPr/>
                          <wps:spPr>
                            <a:xfrm>
                              <a:off x="6730396" y="452290"/>
                              <a:ext cx="13968" cy="17513"/>
                            </a:xfrm>
                            <a:custGeom>
                              <a:avLst/>
                              <a:gdLst>
                                <a:gd name="csX0" fmla="*/ 11429 w 13968"/>
                                <a:gd name="csY0" fmla="*/ 6346 h 17513"/>
                                <a:gd name="csX1" fmla="*/ 7619 w 13968"/>
                                <a:gd name="csY1" fmla="*/ 2411 h 17513"/>
                                <a:gd name="csX2" fmla="*/ 2667 w 13968"/>
                                <a:gd name="csY2" fmla="*/ 5077 h 17513"/>
                                <a:gd name="csX3" fmla="*/ 2667 w 13968"/>
                                <a:gd name="csY3" fmla="*/ 17514 h 17513"/>
                                <a:gd name="csX4" fmla="*/ 0 w 13968"/>
                                <a:gd name="csY4" fmla="*/ 17514 h 17513"/>
                                <a:gd name="csX5" fmla="*/ 0 w 13968"/>
                                <a:gd name="csY5" fmla="*/ 508 h 17513"/>
                                <a:gd name="csX6" fmla="*/ 2667 w 13968"/>
                                <a:gd name="csY6" fmla="*/ 508 h 17513"/>
                                <a:gd name="csX7" fmla="*/ 2667 w 13968"/>
                                <a:gd name="csY7" fmla="*/ 2919 h 17513"/>
                                <a:gd name="csX8" fmla="*/ 8635 w 13968"/>
                                <a:gd name="csY8" fmla="*/ 0 h 17513"/>
                                <a:gd name="csX9" fmla="*/ 13968 w 13968"/>
                                <a:gd name="csY9" fmla="*/ 5457 h 17513"/>
                                <a:gd name="csX10" fmla="*/ 13968 w 13968"/>
                                <a:gd name="csY10" fmla="*/ 17387 h 17513"/>
                                <a:gd name="csX11" fmla="*/ 11302 w 13968"/>
                                <a:gd name="csY11" fmla="*/ 17387 h 17513"/>
                                <a:gd name="csX12" fmla="*/ 11302 w 13968"/>
                                <a:gd name="csY12" fmla="*/ 6346 h 175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13968" h="17513">
                                  <a:moveTo>
                                    <a:pt x="11429" y="6346"/>
                                  </a:moveTo>
                                  <a:cubicBezTo>
                                    <a:pt x="11429" y="3427"/>
                                    <a:pt x="9905" y="2411"/>
                                    <a:pt x="7619" y="2411"/>
                                  </a:cubicBezTo>
                                  <a:cubicBezTo>
                                    <a:pt x="5588" y="2411"/>
                                    <a:pt x="3555" y="3680"/>
                                    <a:pt x="2667" y="5077"/>
                                  </a:cubicBezTo>
                                  <a:lnTo>
                                    <a:pt x="2667" y="17514"/>
                                  </a:lnTo>
                                  <a:lnTo>
                                    <a:pt x="0" y="17514"/>
                                  </a:lnTo>
                                  <a:lnTo>
                                    <a:pt x="0" y="508"/>
                                  </a:lnTo>
                                  <a:lnTo>
                                    <a:pt x="2667" y="508"/>
                                  </a:lnTo>
                                  <a:lnTo>
                                    <a:pt x="2667" y="2919"/>
                                  </a:lnTo>
                                  <a:cubicBezTo>
                                    <a:pt x="3809" y="1523"/>
                                    <a:pt x="6222" y="0"/>
                                    <a:pt x="8635" y="0"/>
                                  </a:cubicBezTo>
                                  <a:cubicBezTo>
                                    <a:pt x="12191" y="0"/>
                                    <a:pt x="13968" y="1777"/>
                                    <a:pt x="13968" y="5457"/>
                                  </a:cubicBezTo>
                                  <a:lnTo>
                                    <a:pt x="13968" y="17387"/>
                                  </a:lnTo>
                                  <a:lnTo>
                                    <a:pt x="11302" y="17387"/>
                                  </a:lnTo>
                                  <a:lnTo>
                                    <a:pt x="11302" y="6346"/>
                                  </a:lnTo>
                                  <a:close/>
                                </a:path>
                              </a:pathLst>
                            </a:custGeom>
                            <a:solidFill>
                              <a:srgbClr val="231F20"/>
                            </a:solidFill>
                            <a:ln w="12688" cap="flat">
                              <a:noFill/>
                              <a:prstDash val="solid"/>
                              <a:miter/>
                            </a:ln>
                          </wps:spPr>
                          <wps:bodyPr/>
                        </wps:wsp>
                        <wps:wsp>
                          <wps:cNvPr id="533086339" name="Freeform: Shape 533086339"/>
                          <wps:cNvSpPr/>
                          <wps:spPr>
                            <a:xfrm>
                              <a:off x="6747666" y="446452"/>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s:wsp>
                          <wps:cNvPr id="1045091249" name="Freeform: Shape 1045091249"/>
                          <wps:cNvSpPr/>
                          <wps:spPr>
                            <a:xfrm>
                              <a:off x="6753761" y="448102"/>
                              <a:ext cx="9778" cy="21955"/>
                            </a:xfrm>
                            <a:custGeom>
                              <a:avLst/>
                              <a:gdLst>
                                <a:gd name="csX0" fmla="*/ 2794 w 9778"/>
                                <a:gd name="csY0" fmla="*/ 18022 h 21955"/>
                                <a:gd name="csX1" fmla="*/ 2794 w 9778"/>
                                <a:gd name="csY1" fmla="*/ 6980 h 21955"/>
                                <a:gd name="csX2" fmla="*/ 0 w 9778"/>
                                <a:gd name="csY2" fmla="*/ 6980 h 21955"/>
                                <a:gd name="csX3" fmla="*/ 0 w 9778"/>
                                <a:gd name="csY3" fmla="*/ 4696 h 21955"/>
                                <a:gd name="csX4" fmla="*/ 2794 w 9778"/>
                                <a:gd name="csY4" fmla="*/ 4696 h 21955"/>
                                <a:gd name="csX5" fmla="*/ 2794 w 9778"/>
                                <a:gd name="csY5" fmla="*/ 0 h 21955"/>
                                <a:gd name="csX6" fmla="*/ 5461 w 9778"/>
                                <a:gd name="csY6" fmla="*/ 0 h 21955"/>
                                <a:gd name="csX7" fmla="*/ 5461 w 9778"/>
                                <a:gd name="csY7" fmla="*/ 4696 h 21955"/>
                                <a:gd name="csX8" fmla="*/ 8889 w 9778"/>
                                <a:gd name="csY8" fmla="*/ 4696 h 21955"/>
                                <a:gd name="csX9" fmla="*/ 8889 w 9778"/>
                                <a:gd name="csY9" fmla="*/ 6980 h 21955"/>
                                <a:gd name="csX10" fmla="*/ 5461 w 9778"/>
                                <a:gd name="csY10" fmla="*/ 6980 h 21955"/>
                                <a:gd name="csX11" fmla="*/ 5461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4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4" y="18022"/>
                                  </a:moveTo>
                                  <a:lnTo>
                                    <a:pt x="2794" y="6980"/>
                                  </a:lnTo>
                                  <a:lnTo>
                                    <a:pt x="0" y="6980"/>
                                  </a:lnTo>
                                  <a:lnTo>
                                    <a:pt x="0" y="4696"/>
                                  </a:lnTo>
                                  <a:lnTo>
                                    <a:pt x="2794" y="4696"/>
                                  </a:lnTo>
                                  <a:lnTo>
                                    <a:pt x="2794" y="0"/>
                                  </a:lnTo>
                                  <a:lnTo>
                                    <a:pt x="5461" y="0"/>
                                  </a:lnTo>
                                  <a:lnTo>
                                    <a:pt x="5461" y="4696"/>
                                  </a:lnTo>
                                  <a:lnTo>
                                    <a:pt x="8889" y="4696"/>
                                  </a:lnTo>
                                  <a:lnTo>
                                    <a:pt x="8889" y="6980"/>
                                  </a:lnTo>
                                  <a:lnTo>
                                    <a:pt x="5461" y="6980"/>
                                  </a:lnTo>
                                  <a:lnTo>
                                    <a:pt x="5461" y="17514"/>
                                  </a:lnTo>
                                  <a:cubicBezTo>
                                    <a:pt x="5461" y="18783"/>
                                    <a:pt x="5969" y="19671"/>
                                    <a:pt x="7238" y="19671"/>
                                  </a:cubicBezTo>
                                  <a:cubicBezTo>
                                    <a:pt x="8000" y="19671"/>
                                    <a:pt x="8636" y="19291"/>
                                    <a:pt x="9016" y="18910"/>
                                  </a:cubicBezTo>
                                  <a:lnTo>
                                    <a:pt x="9778" y="20814"/>
                                  </a:lnTo>
                                  <a:cubicBezTo>
                                    <a:pt x="9144" y="21448"/>
                                    <a:pt x="8127" y="21956"/>
                                    <a:pt x="6604" y="21956"/>
                                  </a:cubicBezTo>
                                  <a:cubicBezTo>
                                    <a:pt x="4064" y="21956"/>
                                    <a:pt x="2794" y="20560"/>
                                    <a:pt x="2794" y="18022"/>
                                  </a:cubicBezTo>
                                </a:path>
                              </a:pathLst>
                            </a:custGeom>
                            <a:solidFill>
                              <a:srgbClr val="231F20"/>
                            </a:solidFill>
                            <a:ln w="12688" cap="flat">
                              <a:noFill/>
                              <a:prstDash val="solid"/>
                              <a:miter/>
                            </a:ln>
                          </wps:spPr>
                          <wps:bodyPr/>
                        </wps:wsp>
                        <wps:wsp>
                          <wps:cNvPr id="520460660" name="Freeform: Shape 520460660"/>
                          <wps:cNvSpPr/>
                          <wps:spPr>
                            <a:xfrm>
                              <a:off x="6765445" y="446452"/>
                              <a:ext cx="3555" cy="23225"/>
                            </a:xfrm>
                            <a:custGeom>
                              <a:avLst/>
                              <a:gdLst>
                                <a:gd name="csX0" fmla="*/ 508 w 3555"/>
                                <a:gd name="csY0" fmla="*/ 6346 h 23225"/>
                                <a:gd name="csX1" fmla="*/ 3175 w 3555"/>
                                <a:gd name="csY1" fmla="*/ 6346 h 23225"/>
                                <a:gd name="csX2" fmla="*/ 3175 w 3555"/>
                                <a:gd name="csY2" fmla="*/ 23225 h 23225"/>
                                <a:gd name="csX3" fmla="*/ 508 w 3555"/>
                                <a:gd name="csY3" fmla="*/ 23225 h 23225"/>
                                <a:gd name="csX4" fmla="*/ 508 w 3555"/>
                                <a:gd name="csY4" fmla="*/ 6346 h 23225"/>
                                <a:gd name="csX5" fmla="*/ 0 w 3555"/>
                                <a:gd name="csY5" fmla="*/ 1777 h 23225"/>
                                <a:gd name="csX6" fmla="*/ 1778 w 3555"/>
                                <a:gd name="csY6" fmla="*/ 0 h 23225"/>
                                <a:gd name="csX7" fmla="*/ 3555 w 3555"/>
                                <a:gd name="csY7" fmla="*/ 1777 h 23225"/>
                                <a:gd name="csX8" fmla="*/ 1778 w 3555"/>
                                <a:gd name="csY8" fmla="*/ 3554 h 23225"/>
                                <a:gd name="csX9" fmla="*/ 0 w 3555"/>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5" h="23225">
                                  <a:moveTo>
                                    <a:pt x="508" y="6346"/>
                                  </a:moveTo>
                                  <a:lnTo>
                                    <a:pt x="3175" y="6346"/>
                                  </a:lnTo>
                                  <a:lnTo>
                                    <a:pt x="3175" y="23225"/>
                                  </a:lnTo>
                                  <a:lnTo>
                                    <a:pt x="508" y="23225"/>
                                  </a:lnTo>
                                  <a:lnTo>
                                    <a:pt x="508" y="6346"/>
                                  </a:lnTo>
                                  <a:close/>
                                  <a:moveTo>
                                    <a:pt x="0" y="1777"/>
                                  </a:moveTo>
                                  <a:cubicBezTo>
                                    <a:pt x="0" y="761"/>
                                    <a:pt x="762" y="0"/>
                                    <a:pt x="1778" y="0"/>
                                  </a:cubicBezTo>
                                  <a:cubicBezTo>
                                    <a:pt x="2793" y="0"/>
                                    <a:pt x="3555" y="761"/>
                                    <a:pt x="3555" y="1777"/>
                                  </a:cubicBezTo>
                                  <a:cubicBezTo>
                                    <a:pt x="3555" y="2792"/>
                                    <a:pt x="2793" y="3554"/>
                                    <a:pt x="1778" y="3554"/>
                                  </a:cubicBezTo>
                                  <a:cubicBezTo>
                                    <a:pt x="762" y="3554"/>
                                    <a:pt x="0" y="2792"/>
                                    <a:pt x="0" y="1777"/>
                                  </a:cubicBezTo>
                                </a:path>
                              </a:pathLst>
                            </a:custGeom>
                            <a:solidFill>
                              <a:srgbClr val="231F20"/>
                            </a:solidFill>
                            <a:ln w="12688" cap="flat">
                              <a:noFill/>
                              <a:prstDash val="solid"/>
                              <a:miter/>
                            </a:ln>
                          </wps:spPr>
                          <wps:bodyPr/>
                        </wps:wsp>
                        <wps:wsp>
                          <wps:cNvPr id="1241346067" name="Freeform: Shape 1241346067"/>
                          <wps:cNvSpPr/>
                          <wps:spPr>
                            <a:xfrm>
                              <a:off x="6771921" y="452544"/>
                              <a:ext cx="14095" cy="17640"/>
                            </a:xfrm>
                            <a:custGeom>
                              <a:avLst/>
                              <a:gdLst>
                                <a:gd name="csX0" fmla="*/ 11556 w 14095"/>
                                <a:gd name="csY0" fmla="*/ 10407 h 17640"/>
                                <a:gd name="csX1" fmla="*/ 6857 w 14095"/>
                                <a:gd name="csY1" fmla="*/ 8249 h 17640"/>
                                <a:gd name="csX2" fmla="*/ 2666 w 14095"/>
                                <a:gd name="csY2" fmla="*/ 11930 h 17640"/>
                                <a:gd name="csX3" fmla="*/ 6857 w 14095"/>
                                <a:gd name="csY3" fmla="*/ 15610 h 17640"/>
                                <a:gd name="csX4" fmla="*/ 11556 w 14095"/>
                                <a:gd name="csY4" fmla="*/ 13453 h 17640"/>
                                <a:gd name="csX5" fmla="*/ 11556 w 14095"/>
                                <a:gd name="csY5" fmla="*/ 10280 h 17640"/>
                                <a:gd name="csX6" fmla="*/ 11556 w 14095"/>
                                <a:gd name="csY6" fmla="*/ 15230 h 17640"/>
                                <a:gd name="csX7" fmla="*/ 5968 w 14095"/>
                                <a:gd name="csY7" fmla="*/ 17641 h 17640"/>
                                <a:gd name="csX8" fmla="*/ 0 w 14095"/>
                                <a:gd name="csY8" fmla="*/ 12057 h 17640"/>
                                <a:gd name="csX9" fmla="*/ 5968 w 14095"/>
                                <a:gd name="csY9" fmla="*/ 6473 h 17640"/>
                                <a:gd name="csX10" fmla="*/ 11556 w 14095"/>
                                <a:gd name="csY10" fmla="*/ 8757 h 17640"/>
                                <a:gd name="csX11" fmla="*/ 11556 w 14095"/>
                                <a:gd name="csY11" fmla="*/ 5711 h 17640"/>
                                <a:gd name="csX12" fmla="*/ 7238 w 14095"/>
                                <a:gd name="csY12" fmla="*/ 2158 h 17640"/>
                                <a:gd name="csX13" fmla="*/ 2031 w 14095"/>
                                <a:gd name="csY13" fmla="*/ 4569 h 17640"/>
                                <a:gd name="csX14" fmla="*/ 762 w 14095"/>
                                <a:gd name="csY14" fmla="*/ 2792 h 17640"/>
                                <a:gd name="csX15" fmla="*/ 7492 w 14095"/>
                                <a:gd name="csY15" fmla="*/ 0 h 17640"/>
                                <a:gd name="csX16" fmla="*/ 14096 w 14095"/>
                                <a:gd name="csY16" fmla="*/ 5711 h 17640"/>
                                <a:gd name="csX17" fmla="*/ 14096 w 14095"/>
                                <a:gd name="csY17" fmla="*/ 17387 h 17640"/>
                                <a:gd name="csX18" fmla="*/ 11428 w 14095"/>
                                <a:gd name="csY18" fmla="*/ 17387 h 17640"/>
                                <a:gd name="csX19" fmla="*/ 11428 w 14095"/>
                                <a:gd name="csY19" fmla="*/ 15483 h 176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Lst>
                              <a:rect l="l" t="t" r="r" b="b"/>
                              <a:pathLst>
                                <a:path w="14095" h="17640">
                                  <a:moveTo>
                                    <a:pt x="11556" y="10407"/>
                                  </a:moveTo>
                                  <a:cubicBezTo>
                                    <a:pt x="10539" y="9011"/>
                                    <a:pt x="8762" y="8249"/>
                                    <a:pt x="6857" y="8249"/>
                                  </a:cubicBezTo>
                                  <a:cubicBezTo>
                                    <a:pt x="4444" y="8249"/>
                                    <a:pt x="2666" y="9772"/>
                                    <a:pt x="2666" y="11930"/>
                                  </a:cubicBezTo>
                                  <a:cubicBezTo>
                                    <a:pt x="2666" y="14087"/>
                                    <a:pt x="4444" y="15610"/>
                                    <a:pt x="6857" y="15610"/>
                                  </a:cubicBezTo>
                                  <a:cubicBezTo>
                                    <a:pt x="8762" y="15610"/>
                                    <a:pt x="10539" y="14849"/>
                                    <a:pt x="11556" y="13453"/>
                                  </a:cubicBezTo>
                                  <a:lnTo>
                                    <a:pt x="11556" y="10280"/>
                                  </a:lnTo>
                                  <a:close/>
                                  <a:moveTo>
                                    <a:pt x="11556" y="15230"/>
                                  </a:moveTo>
                                  <a:cubicBezTo>
                                    <a:pt x="10159" y="16752"/>
                                    <a:pt x="8254" y="17641"/>
                                    <a:pt x="5968" y="17641"/>
                                  </a:cubicBezTo>
                                  <a:cubicBezTo>
                                    <a:pt x="3048" y="17641"/>
                                    <a:pt x="0" y="15737"/>
                                    <a:pt x="0" y="12057"/>
                                  </a:cubicBezTo>
                                  <a:cubicBezTo>
                                    <a:pt x="0" y="8376"/>
                                    <a:pt x="3048" y="6473"/>
                                    <a:pt x="5968" y="6473"/>
                                  </a:cubicBezTo>
                                  <a:cubicBezTo>
                                    <a:pt x="8254" y="6473"/>
                                    <a:pt x="10159" y="7234"/>
                                    <a:pt x="11556" y="8757"/>
                                  </a:cubicBezTo>
                                  <a:lnTo>
                                    <a:pt x="11556" y="5711"/>
                                  </a:lnTo>
                                  <a:cubicBezTo>
                                    <a:pt x="11556" y="3427"/>
                                    <a:pt x="9778" y="2158"/>
                                    <a:pt x="7238" y="2158"/>
                                  </a:cubicBezTo>
                                  <a:cubicBezTo>
                                    <a:pt x="5206" y="2158"/>
                                    <a:pt x="3555" y="2919"/>
                                    <a:pt x="2031" y="4569"/>
                                  </a:cubicBezTo>
                                  <a:lnTo>
                                    <a:pt x="762" y="2792"/>
                                  </a:lnTo>
                                  <a:cubicBezTo>
                                    <a:pt x="2539" y="888"/>
                                    <a:pt x="4699" y="0"/>
                                    <a:pt x="7492" y="0"/>
                                  </a:cubicBezTo>
                                  <a:cubicBezTo>
                                    <a:pt x="11048" y="0"/>
                                    <a:pt x="14096" y="1650"/>
                                    <a:pt x="14096" y="5711"/>
                                  </a:cubicBezTo>
                                  <a:lnTo>
                                    <a:pt x="14096" y="17387"/>
                                  </a:lnTo>
                                  <a:lnTo>
                                    <a:pt x="11428" y="17387"/>
                                  </a:lnTo>
                                  <a:lnTo>
                                    <a:pt x="11428" y="15483"/>
                                  </a:lnTo>
                                  <a:close/>
                                </a:path>
                              </a:pathLst>
                            </a:custGeom>
                            <a:solidFill>
                              <a:srgbClr val="231F20"/>
                            </a:solidFill>
                            <a:ln w="12688" cap="flat">
                              <a:noFill/>
                              <a:prstDash val="solid"/>
                              <a:miter/>
                            </a:ln>
                          </wps:spPr>
                          <wps:bodyPr/>
                        </wps:wsp>
                        <wps:wsp>
                          <wps:cNvPr id="273415995" name="Freeform: Shape 273415995"/>
                          <wps:cNvSpPr/>
                          <wps:spPr>
                            <a:xfrm>
                              <a:off x="6788302" y="448102"/>
                              <a:ext cx="9778" cy="21955"/>
                            </a:xfrm>
                            <a:custGeom>
                              <a:avLst/>
                              <a:gdLst>
                                <a:gd name="csX0" fmla="*/ 2793 w 9778"/>
                                <a:gd name="csY0" fmla="*/ 18022 h 21955"/>
                                <a:gd name="csX1" fmla="*/ 2793 w 9778"/>
                                <a:gd name="csY1" fmla="*/ 6980 h 21955"/>
                                <a:gd name="csX2" fmla="*/ 0 w 9778"/>
                                <a:gd name="csY2" fmla="*/ 6980 h 21955"/>
                                <a:gd name="csX3" fmla="*/ 0 w 9778"/>
                                <a:gd name="csY3" fmla="*/ 4696 h 21955"/>
                                <a:gd name="csX4" fmla="*/ 2793 w 9778"/>
                                <a:gd name="csY4" fmla="*/ 4696 h 21955"/>
                                <a:gd name="csX5" fmla="*/ 2793 w 9778"/>
                                <a:gd name="csY5" fmla="*/ 0 h 21955"/>
                                <a:gd name="csX6" fmla="*/ 5460 w 9778"/>
                                <a:gd name="csY6" fmla="*/ 0 h 21955"/>
                                <a:gd name="csX7" fmla="*/ 5460 w 9778"/>
                                <a:gd name="csY7" fmla="*/ 4696 h 21955"/>
                                <a:gd name="csX8" fmla="*/ 8889 w 9778"/>
                                <a:gd name="csY8" fmla="*/ 4696 h 21955"/>
                                <a:gd name="csX9" fmla="*/ 8889 w 9778"/>
                                <a:gd name="csY9" fmla="*/ 6980 h 21955"/>
                                <a:gd name="csX10" fmla="*/ 5460 w 9778"/>
                                <a:gd name="csY10" fmla="*/ 6980 h 21955"/>
                                <a:gd name="csX11" fmla="*/ 5460 w 9778"/>
                                <a:gd name="csY11" fmla="*/ 17514 h 21955"/>
                                <a:gd name="csX12" fmla="*/ 7238 w 9778"/>
                                <a:gd name="csY12" fmla="*/ 19671 h 21955"/>
                                <a:gd name="csX13" fmla="*/ 9016 w 9778"/>
                                <a:gd name="csY13" fmla="*/ 18910 h 21955"/>
                                <a:gd name="csX14" fmla="*/ 9778 w 9778"/>
                                <a:gd name="csY14" fmla="*/ 20814 h 21955"/>
                                <a:gd name="csX15" fmla="*/ 6604 w 9778"/>
                                <a:gd name="csY15" fmla="*/ 21956 h 21955"/>
                                <a:gd name="csX16" fmla="*/ 2793 w 9778"/>
                                <a:gd name="csY16" fmla="*/ 1802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Lst>
                              <a:rect l="l" t="t" r="r" b="b"/>
                              <a:pathLst>
                                <a:path w="9778" h="21955">
                                  <a:moveTo>
                                    <a:pt x="2793" y="18022"/>
                                  </a:moveTo>
                                  <a:lnTo>
                                    <a:pt x="2793" y="6980"/>
                                  </a:lnTo>
                                  <a:lnTo>
                                    <a:pt x="0" y="6980"/>
                                  </a:lnTo>
                                  <a:lnTo>
                                    <a:pt x="0" y="4696"/>
                                  </a:lnTo>
                                  <a:lnTo>
                                    <a:pt x="2793" y="4696"/>
                                  </a:lnTo>
                                  <a:lnTo>
                                    <a:pt x="2793" y="0"/>
                                  </a:lnTo>
                                  <a:lnTo>
                                    <a:pt x="5460" y="0"/>
                                  </a:lnTo>
                                  <a:lnTo>
                                    <a:pt x="5460" y="4696"/>
                                  </a:lnTo>
                                  <a:lnTo>
                                    <a:pt x="8889" y="4696"/>
                                  </a:lnTo>
                                  <a:lnTo>
                                    <a:pt x="8889" y="6980"/>
                                  </a:lnTo>
                                  <a:lnTo>
                                    <a:pt x="5460" y="6980"/>
                                  </a:lnTo>
                                  <a:lnTo>
                                    <a:pt x="5460" y="17514"/>
                                  </a:lnTo>
                                  <a:cubicBezTo>
                                    <a:pt x="5460" y="18783"/>
                                    <a:pt x="5968" y="19671"/>
                                    <a:pt x="7238" y="19671"/>
                                  </a:cubicBezTo>
                                  <a:cubicBezTo>
                                    <a:pt x="8000" y="19671"/>
                                    <a:pt x="8635" y="19291"/>
                                    <a:pt x="9016" y="18910"/>
                                  </a:cubicBezTo>
                                  <a:lnTo>
                                    <a:pt x="9778" y="20814"/>
                                  </a:lnTo>
                                  <a:cubicBezTo>
                                    <a:pt x="9143" y="21448"/>
                                    <a:pt x="8127" y="21956"/>
                                    <a:pt x="6604" y="21956"/>
                                  </a:cubicBezTo>
                                  <a:cubicBezTo>
                                    <a:pt x="4064" y="21956"/>
                                    <a:pt x="2793" y="20560"/>
                                    <a:pt x="2793" y="18022"/>
                                  </a:cubicBezTo>
                                </a:path>
                              </a:pathLst>
                            </a:custGeom>
                            <a:solidFill>
                              <a:srgbClr val="231F20"/>
                            </a:solidFill>
                            <a:ln w="12688" cap="flat">
                              <a:noFill/>
                              <a:prstDash val="solid"/>
                              <a:miter/>
                            </a:ln>
                          </wps:spPr>
                          <wps:bodyPr/>
                        </wps:wsp>
                        <wps:wsp>
                          <wps:cNvPr id="129902697" name="Freeform: Shape 129902697"/>
                          <wps:cNvSpPr/>
                          <wps:spPr>
                            <a:xfrm>
                              <a:off x="6799858" y="446452"/>
                              <a:ext cx="3556" cy="23225"/>
                            </a:xfrm>
                            <a:custGeom>
                              <a:avLst/>
                              <a:gdLst>
                                <a:gd name="csX0" fmla="*/ 508 w 3556"/>
                                <a:gd name="csY0" fmla="*/ 6346 h 23225"/>
                                <a:gd name="csX1" fmla="*/ 3175 w 3556"/>
                                <a:gd name="csY1" fmla="*/ 6346 h 23225"/>
                                <a:gd name="csX2" fmla="*/ 3175 w 3556"/>
                                <a:gd name="csY2" fmla="*/ 23225 h 23225"/>
                                <a:gd name="csX3" fmla="*/ 508 w 3556"/>
                                <a:gd name="csY3" fmla="*/ 23225 h 23225"/>
                                <a:gd name="csX4" fmla="*/ 508 w 3556"/>
                                <a:gd name="csY4" fmla="*/ 6346 h 23225"/>
                                <a:gd name="csX5" fmla="*/ 0 w 3556"/>
                                <a:gd name="csY5" fmla="*/ 1777 h 23225"/>
                                <a:gd name="csX6" fmla="*/ 1778 w 3556"/>
                                <a:gd name="csY6" fmla="*/ 0 h 23225"/>
                                <a:gd name="csX7" fmla="*/ 3556 w 3556"/>
                                <a:gd name="csY7" fmla="*/ 1777 h 23225"/>
                                <a:gd name="csX8" fmla="*/ 1778 w 3556"/>
                                <a:gd name="csY8" fmla="*/ 3554 h 23225"/>
                                <a:gd name="csX9" fmla="*/ 0 w 3556"/>
                                <a:gd name="csY9" fmla="*/ 1777 h 2322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3556" h="23225">
                                  <a:moveTo>
                                    <a:pt x="508" y="6346"/>
                                  </a:moveTo>
                                  <a:lnTo>
                                    <a:pt x="3175" y="6346"/>
                                  </a:lnTo>
                                  <a:lnTo>
                                    <a:pt x="3175" y="23225"/>
                                  </a:lnTo>
                                  <a:lnTo>
                                    <a:pt x="508" y="23225"/>
                                  </a:lnTo>
                                  <a:lnTo>
                                    <a:pt x="508" y="6346"/>
                                  </a:lnTo>
                                  <a:close/>
                                  <a:moveTo>
                                    <a:pt x="0" y="1777"/>
                                  </a:moveTo>
                                  <a:cubicBezTo>
                                    <a:pt x="0" y="761"/>
                                    <a:pt x="762" y="0"/>
                                    <a:pt x="1778" y="0"/>
                                  </a:cubicBezTo>
                                  <a:cubicBezTo>
                                    <a:pt x="2794" y="0"/>
                                    <a:pt x="3556" y="761"/>
                                    <a:pt x="3556" y="1777"/>
                                  </a:cubicBezTo>
                                  <a:cubicBezTo>
                                    <a:pt x="3556" y="2792"/>
                                    <a:pt x="2794" y="3554"/>
                                    <a:pt x="1778" y="3554"/>
                                  </a:cubicBezTo>
                                  <a:cubicBezTo>
                                    <a:pt x="762" y="3554"/>
                                    <a:pt x="0" y="2792"/>
                                    <a:pt x="0" y="1777"/>
                                  </a:cubicBezTo>
                                </a:path>
                              </a:pathLst>
                            </a:custGeom>
                            <a:solidFill>
                              <a:srgbClr val="231F20"/>
                            </a:solidFill>
                            <a:ln w="12688" cap="flat">
                              <a:noFill/>
                              <a:prstDash val="solid"/>
                              <a:miter/>
                            </a:ln>
                          </wps:spPr>
                          <wps:bodyPr/>
                        </wps:wsp>
                      </wpg:grpSp>
                      <wps:wsp>
                        <wps:cNvPr id="750850678" name="Freeform: Shape 750850678"/>
                        <wps:cNvSpPr/>
                        <wps:spPr>
                          <a:xfrm>
                            <a:off x="6805826" y="452796"/>
                            <a:ext cx="16889" cy="16878"/>
                          </a:xfrm>
                          <a:custGeom>
                            <a:avLst/>
                            <a:gdLst>
                              <a:gd name="csX0" fmla="*/ 0 w 16889"/>
                              <a:gd name="csY0" fmla="*/ 0 h 16879"/>
                              <a:gd name="csX1" fmla="*/ 2793 w 16889"/>
                              <a:gd name="csY1" fmla="*/ 0 h 16879"/>
                              <a:gd name="csX2" fmla="*/ 8381 w 16889"/>
                              <a:gd name="csY2" fmla="*/ 13833 h 16879"/>
                              <a:gd name="csX3" fmla="*/ 14096 w 16889"/>
                              <a:gd name="csY3" fmla="*/ 0 h 16879"/>
                              <a:gd name="csX4" fmla="*/ 16890 w 16889"/>
                              <a:gd name="csY4" fmla="*/ 0 h 16879"/>
                              <a:gd name="csX5" fmla="*/ 9905 w 16889"/>
                              <a:gd name="csY5" fmla="*/ 16879 h 16879"/>
                              <a:gd name="csX6" fmla="*/ 6984 w 16889"/>
                              <a:gd name="csY6" fmla="*/ 16879 h 16879"/>
                              <a:gd name="csX7" fmla="*/ 0 w 16889"/>
                              <a:gd name="csY7" fmla="*/ 0 h 168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6889" h="16879">
                                <a:moveTo>
                                  <a:pt x="0" y="0"/>
                                </a:moveTo>
                                <a:lnTo>
                                  <a:pt x="2793" y="0"/>
                                </a:lnTo>
                                <a:lnTo>
                                  <a:pt x="8381" y="13833"/>
                                </a:lnTo>
                                <a:lnTo>
                                  <a:pt x="14096" y="0"/>
                                </a:lnTo>
                                <a:lnTo>
                                  <a:pt x="16890" y="0"/>
                                </a:lnTo>
                                <a:lnTo>
                                  <a:pt x="9905" y="16879"/>
                                </a:lnTo>
                                <a:lnTo>
                                  <a:pt x="6984" y="16879"/>
                                </a:lnTo>
                                <a:lnTo>
                                  <a:pt x="0" y="0"/>
                                </a:lnTo>
                                <a:close/>
                              </a:path>
                            </a:pathLst>
                          </a:custGeom>
                          <a:solidFill>
                            <a:srgbClr val="231F20"/>
                          </a:solidFill>
                          <a:ln w="12688" cap="flat">
                            <a:noFill/>
                            <a:prstDash val="solid"/>
                            <a:miter/>
                          </a:ln>
                        </wps:spPr>
                        <wps:bodyPr/>
                      </wps:wsp>
                      <wpg:grpSp>
                        <wpg:cNvPr id="1453394749" name="Graphic 1"/>
                        <wpg:cNvGrpSpPr/>
                        <wpg:grpSpPr>
                          <a:xfrm>
                            <a:off x="5390899" y="129569"/>
                            <a:ext cx="1448935" cy="359143"/>
                            <a:chOff x="5390817" y="129569"/>
                            <a:chExt cx="1448935" cy="359163"/>
                          </a:xfrm>
                        </wpg:grpSpPr>
                        <wps:wsp>
                          <wps:cNvPr id="1284813555" name="Freeform: Shape 1284813555"/>
                          <wps:cNvSpPr/>
                          <wps:spPr>
                            <a:xfrm>
                              <a:off x="6823244" y="452182"/>
                              <a:ext cx="16508" cy="17767"/>
                            </a:xfrm>
                            <a:custGeom>
                              <a:avLst/>
                              <a:gdLst>
                                <a:gd name="csX0" fmla="*/ 2793 w 16508"/>
                                <a:gd name="csY0" fmla="*/ 7995 h 17767"/>
                                <a:gd name="csX1" fmla="*/ 13968 w 16508"/>
                                <a:gd name="csY1" fmla="*/ 7995 h 17767"/>
                                <a:gd name="csX2" fmla="*/ 8381 w 16508"/>
                                <a:gd name="csY2" fmla="*/ 2284 h 17767"/>
                                <a:gd name="csX3" fmla="*/ 2793 w 16508"/>
                                <a:gd name="csY3" fmla="*/ 7995 h 17767"/>
                                <a:gd name="csX4" fmla="*/ 8381 w 16508"/>
                                <a:gd name="csY4" fmla="*/ 127 h 17767"/>
                                <a:gd name="csX5" fmla="*/ 16508 w 16508"/>
                                <a:gd name="csY5" fmla="*/ 9265 h 17767"/>
                                <a:gd name="csX6" fmla="*/ 16508 w 16508"/>
                                <a:gd name="csY6" fmla="*/ 9899 h 17767"/>
                                <a:gd name="csX7" fmla="*/ 2793 w 16508"/>
                                <a:gd name="csY7" fmla="*/ 9899 h 17767"/>
                                <a:gd name="csX8" fmla="*/ 8889 w 16508"/>
                                <a:gd name="csY8" fmla="*/ 15737 h 17767"/>
                                <a:gd name="csX9" fmla="*/ 14096 w 16508"/>
                                <a:gd name="csY9" fmla="*/ 13580 h 17767"/>
                                <a:gd name="csX10" fmla="*/ 15366 w 16508"/>
                                <a:gd name="csY10" fmla="*/ 15230 h 17767"/>
                                <a:gd name="csX11" fmla="*/ 8635 w 16508"/>
                                <a:gd name="csY11" fmla="*/ 17768 h 17767"/>
                                <a:gd name="csX12" fmla="*/ 0 w 16508"/>
                                <a:gd name="csY12" fmla="*/ 8884 h 17767"/>
                                <a:gd name="csX13" fmla="*/ 8381 w 16508"/>
                                <a:gd name="csY13" fmla="*/ 0 h 1776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6508" h="17767">
                                  <a:moveTo>
                                    <a:pt x="2793" y="7995"/>
                                  </a:moveTo>
                                  <a:lnTo>
                                    <a:pt x="13968" y="7995"/>
                                  </a:lnTo>
                                  <a:cubicBezTo>
                                    <a:pt x="13968" y="5457"/>
                                    <a:pt x="12191" y="2284"/>
                                    <a:pt x="8381" y="2284"/>
                                  </a:cubicBezTo>
                                  <a:cubicBezTo>
                                    <a:pt x="4826" y="2284"/>
                                    <a:pt x="3048" y="5330"/>
                                    <a:pt x="2793" y="7995"/>
                                  </a:cubicBezTo>
                                  <a:moveTo>
                                    <a:pt x="8381" y="127"/>
                                  </a:moveTo>
                                  <a:cubicBezTo>
                                    <a:pt x="13461" y="127"/>
                                    <a:pt x="16508" y="4188"/>
                                    <a:pt x="16508" y="9265"/>
                                  </a:cubicBezTo>
                                  <a:lnTo>
                                    <a:pt x="16508" y="9899"/>
                                  </a:lnTo>
                                  <a:lnTo>
                                    <a:pt x="2793" y="9899"/>
                                  </a:lnTo>
                                  <a:cubicBezTo>
                                    <a:pt x="3048" y="13072"/>
                                    <a:pt x="5206" y="15737"/>
                                    <a:pt x="8889" y="15737"/>
                                  </a:cubicBezTo>
                                  <a:cubicBezTo>
                                    <a:pt x="10794" y="15737"/>
                                    <a:pt x="12826" y="14976"/>
                                    <a:pt x="14096" y="13580"/>
                                  </a:cubicBezTo>
                                  <a:lnTo>
                                    <a:pt x="15366" y="15230"/>
                                  </a:lnTo>
                                  <a:cubicBezTo>
                                    <a:pt x="13715" y="16879"/>
                                    <a:pt x="11429" y="17768"/>
                                    <a:pt x="8635" y="17768"/>
                                  </a:cubicBezTo>
                                  <a:cubicBezTo>
                                    <a:pt x="3682" y="17768"/>
                                    <a:pt x="0" y="14214"/>
                                    <a:pt x="0" y="8884"/>
                                  </a:cubicBezTo>
                                  <a:cubicBezTo>
                                    <a:pt x="0" y="3934"/>
                                    <a:pt x="3555" y="0"/>
                                    <a:pt x="8381" y="0"/>
                                  </a:cubicBezTo>
                                </a:path>
                              </a:pathLst>
                            </a:custGeom>
                            <a:solidFill>
                              <a:srgbClr val="231F20"/>
                            </a:solidFill>
                            <a:ln w="12688" cap="flat">
                              <a:noFill/>
                              <a:prstDash val="solid"/>
                              <a:miter/>
                            </a:ln>
                          </wps:spPr>
                          <wps:bodyPr/>
                        </wps:wsp>
                        <wps:wsp>
                          <wps:cNvPr id="175655309" name="Freeform: Shape 175655309"/>
                          <wps:cNvSpPr/>
                          <wps:spPr>
                            <a:xfrm>
                              <a:off x="6007471" y="296460"/>
                              <a:ext cx="103241" cy="86427"/>
                            </a:xfrm>
                            <a:custGeom>
                              <a:avLst/>
                              <a:gdLst>
                                <a:gd name="csX0" fmla="*/ 84193 w 103241"/>
                                <a:gd name="csY0" fmla="*/ 67518 h 86427"/>
                                <a:gd name="csX1" fmla="*/ 103115 w 103241"/>
                                <a:gd name="csY1" fmla="*/ 48608 h 86427"/>
                                <a:gd name="csX2" fmla="*/ 35176 w 103241"/>
                                <a:gd name="csY2" fmla="*/ 9392 h 86427"/>
                                <a:gd name="csX3" fmla="*/ 9397 w 103241"/>
                                <a:gd name="csY3" fmla="*/ 2538 h 86427"/>
                                <a:gd name="csX4" fmla="*/ 2540 w 103241"/>
                                <a:gd name="csY4" fmla="*/ 28302 h 86427"/>
                                <a:gd name="csX5" fmla="*/ 103241 w 103241"/>
                                <a:gd name="csY5" fmla="*/ 86428 h 86427"/>
                                <a:gd name="csX6" fmla="*/ 84320 w 103241"/>
                                <a:gd name="csY6" fmla="*/ 67518 h 8642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03241" h="86427">
                                  <a:moveTo>
                                    <a:pt x="84193" y="67518"/>
                                  </a:moveTo>
                                  <a:cubicBezTo>
                                    <a:pt x="84193" y="57111"/>
                                    <a:pt x="92702" y="48608"/>
                                    <a:pt x="103115" y="48608"/>
                                  </a:cubicBezTo>
                                  <a:cubicBezTo>
                                    <a:pt x="75177" y="48608"/>
                                    <a:pt x="49145" y="33632"/>
                                    <a:pt x="35176" y="9392"/>
                                  </a:cubicBezTo>
                                  <a:cubicBezTo>
                                    <a:pt x="29969" y="381"/>
                                    <a:pt x="18413" y="-2665"/>
                                    <a:pt x="9397" y="2538"/>
                                  </a:cubicBezTo>
                                  <a:cubicBezTo>
                                    <a:pt x="381" y="7742"/>
                                    <a:pt x="-2667" y="19291"/>
                                    <a:pt x="2540" y="28302"/>
                                  </a:cubicBezTo>
                                  <a:cubicBezTo>
                                    <a:pt x="23239" y="64091"/>
                                    <a:pt x="61844" y="86428"/>
                                    <a:pt x="103241" y="86428"/>
                                  </a:cubicBezTo>
                                  <a:cubicBezTo>
                                    <a:pt x="92829" y="86428"/>
                                    <a:pt x="84320" y="77925"/>
                                    <a:pt x="84320" y="67518"/>
                                  </a:cubicBezTo>
                                </a:path>
                              </a:pathLst>
                            </a:custGeom>
                            <a:solidFill>
                              <a:srgbClr val="00797E"/>
                            </a:solidFill>
                            <a:ln w="12688" cap="flat">
                              <a:noFill/>
                              <a:prstDash val="solid"/>
                              <a:miter/>
                            </a:ln>
                          </wps:spPr>
                          <wps:bodyPr/>
                        </wps:wsp>
                        <wps:wsp>
                          <wps:cNvPr id="1438120006" name="Freeform: Shape 1438120006"/>
                          <wps:cNvSpPr/>
                          <wps:spPr>
                            <a:xfrm>
                              <a:off x="6110586" y="150383"/>
                              <a:ext cx="103170" cy="86427"/>
                            </a:xfrm>
                            <a:custGeom>
                              <a:avLst/>
                              <a:gdLst>
                                <a:gd name="csX0" fmla="*/ 100702 w 103170"/>
                                <a:gd name="csY0" fmla="*/ 58126 h 86427"/>
                                <a:gd name="csX1" fmla="*/ 79621 w 103170"/>
                                <a:gd name="csY1" fmla="*/ 31474 h 86427"/>
                                <a:gd name="csX2" fmla="*/ 0 w 103170"/>
                                <a:gd name="csY2" fmla="*/ 0 h 86427"/>
                                <a:gd name="csX3" fmla="*/ 18921 w 103170"/>
                                <a:gd name="csY3" fmla="*/ 18910 h 86427"/>
                                <a:gd name="csX4" fmla="*/ 0 w 103170"/>
                                <a:gd name="csY4" fmla="*/ 37820 h 86427"/>
                                <a:gd name="csX5" fmla="*/ 53716 w 103170"/>
                                <a:gd name="csY5" fmla="*/ 59014 h 86427"/>
                                <a:gd name="csX6" fmla="*/ 67939 w 103170"/>
                                <a:gd name="csY6" fmla="*/ 77036 h 86427"/>
                                <a:gd name="csX7" fmla="*/ 84320 w 103170"/>
                                <a:gd name="csY7" fmla="*/ 86428 h 86427"/>
                                <a:gd name="csX8" fmla="*/ 93717 w 103170"/>
                                <a:gd name="csY8" fmla="*/ 83889 h 86427"/>
                                <a:gd name="csX9" fmla="*/ 100574 w 103170"/>
                                <a:gd name="csY9" fmla="*/ 58126 h 8642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103170" h="86427">
                                  <a:moveTo>
                                    <a:pt x="100702" y="58126"/>
                                  </a:moveTo>
                                  <a:cubicBezTo>
                                    <a:pt x="94987" y="48227"/>
                                    <a:pt x="87876" y="39343"/>
                                    <a:pt x="79621" y="31474"/>
                                  </a:cubicBezTo>
                                  <a:cubicBezTo>
                                    <a:pt x="58034" y="11168"/>
                                    <a:pt x="29715" y="0"/>
                                    <a:pt x="0" y="0"/>
                                  </a:cubicBezTo>
                                  <a:cubicBezTo>
                                    <a:pt x="10413" y="0"/>
                                    <a:pt x="18921" y="8503"/>
                                    <a:pt x="18921" y="18910"/>
                                  </a:cubicBezTo>
                                  <a:cubicBezTo>
                                    <a:pt x="18921" y="29317"/>
                                    <a:pt x="10413" y="37820"/>
                                    <a:pt x="0" y="37820"/>
                                  </a:cubicBezTo>
                                  <a:cubicBezTo>
                                    <a:pt x="20064" y="37820"/>
                                    <a:pt x="39112" y="45308"/>
                                    <a:pt x="53716" y="59014"/>
                                  </a:cubicBezTo>
                                  <a:cubicBezTo>
                                    <a:pt x="59303" y="64345"/>
                                    <a:pt x="64129" y="70310"/>
                                    <a:pt x="67939" y="77036"/>
                                  </a:cubicBezTo>
                                  <a:cubicBezTo>
                                    <a:pt x="71494" y="83128"/>
                                    <a:pt x="77844" y="86428"/>
                                    <a:pt x="84320" y="86428"/>
                                  </a:cubicBezTo>
                                  <a:cubicBezTo>
                                    <a:pt x="87495" y="86428"/>
                                    <a:pt x="90797" y="85666"/>
                                    <a:pt x="93717" y="83889"/>
                                  </a:cubicBezTo>
                                  <a:cubicBezTo>
                                    <a:pt x="102733" y="78686"/>
                                    <a:pt x="105908" y="67137"/>
                                    <a:pt x="100574" y="58126"/>
                                  </a:cubicBezTo>
                                </a:path>
                              </a:pathLst>
                            </a:custGeom>
                            <a:solidFill>
                              <a:srgbClr val="692874"/>
                            </a:solidFill>
                            <a:ln w="12688" cap="flat">
                              <a:noFill/>
                              <a:prstDash val="solid"/>
                              <a:miter/>
                            </a:ln>
                          </wps:spPr>
                          <wps:bodyPr/>
                        </wps:wsp>
                        <wps:wsp>
                          <wps:cNvPr id="403710534" name="Freeform: Shape 403710534"/>
                          <wps:cNvSpPr/>
                          <wps:spPr>
                            <a:xfrm>
                              <a:off x="6009885" y="150510"/>
                              <a:ext cx="119495" cy="77036"/>
                            </a:xfrm>
                            <a:custGeom>
                              <a:avLst/>
                              <a:gdLst>
                                <a:gd name="csX0" fmla="*/ 100702 w 119495"/>
                                <a:gd name="csY0" fmla="*/ 0 h 77036"/>
                                <a:gd name="csX1" fmla="*/ 0 w 119495"/>
                                <a:gd name="csY1" fmla="*/ 58126 h 77036"/>
                                <a:gd name="csX2" fmla="*/ 25779 w 119495"/>
                                <a:gd name="csY2" fmla="*/ 51273 h 77036"/>
                                <a:gd name="csX3" fmla="*/ 32636 w 119495"/>
                                <a:gd name="csY3" fmla="*/ 77036 h 77036"/>
                                <a:gd name="csX4" fmla="*/ 100574 w 119495"/>
                                <a:gd name="csY4" fmla="*/ 37820 h 77036"/>
                                <a:gd name="csX5" fmla="*/ 119496 w 119495"/>
                                <a:gd name="csY5" fmla="*/ 18910 h 77036"/>
                                <a:gd name="csX6" fmla="*/ 100574 w 119495"/>
                                <a:gd name="csY6" fmla="*/ 0 h 77036"/>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119495" h="77036">
                                  <a:moveTo>
                                    <a:pt x="100702" y="0"/>
                                  </a:moveTo>
                                  <a:cubicBezTo>
                                    <a:pt x="59303" y="0"/>
                                    <a:pt x="20699" y="22210"/>
                                    <a:pt x="0" y="58126"/>
                                  </a:cubicBezTo>
                                  <a:cubicBezTo>
                                    <a:pt x="5206" y="49115"/>
                                    <a:pt x="16762" y="46069"/>
                                    <a:pt x="25779" y="51273"/>
                                  </a:cubicBezTo>
                                  <a:cubicBezTo>
                                    <a:pt x="34795" y="56476"/>
                                    <a:pt x="37842" y="68025"/>
                                    <a:pt x="32636" y="77036"/>
                                  </a:cubicBezTo>
                                  <a:cubicBezTo>
                                    <a:pt x="46604" y="52796"/>
                                    <a:pt x="72637" y="37820"/>
                                    <a:pt x="100574" y="37820"/>
                                  </a:cubicBezTo>
                                  <a:cubicBezTo>
                                    <a:pt x="110988" y="37820"/>
                                    <a:pt x="119496" y="29317"/>
                                    <a:pt x="119496" y="18910"/>
                                  </a:cubicBezTo>
                                  <a:cubicBezTo>
                                    <a:pt x="119496" y="8503"/>
                                    <a:pt x="110988" y="0"/>
                                    <a:pt x="100574" y="0"/>
                                  </a:cubicBezTo>
                                </a:path>
                              </a:pathLst>
                            </a:custGeom>
                            <a:solidFill>
                              <a:srgbClr val="0067A0"/>
                            </a:solidFill>
                            <a:ln w="12688" cap="flat">
                              <a:noFill/>
                              <a:prstDash val="solid"/>
                              <a:miter/>
                            </a:ln>
                          </wps:spPr>
                          <wps:bodyPr/>
                        </wps:wsp>
                        <wps:wsp>
                          <wps:cNvPr id="167617606" name="Freeform: Shape 167617606"/>
                          <wps:cNvSpPr/>
                          <wps:spPr>
                            <a:xfrm>
                              <a:off x="6176112" y="208509"/>
                              <a:ext cx="50795" cy="125643"/>
                            </a:xfrm>
                            <a:custGeom>
                              <a:avLst/>
                              <a:gdLst>
                                <a:gd name="csX0" fmla="*/ 35176 w 50795"/>
                                <a:gd name="csY0" fmla="*/ 0 h 125643"/>
                                <a:gd name="csX1" fmla="*/ 28319 w 50795"/>
                                <a:gd name="csY1" fmla="*/ 25763 h 125643"/>
                                <a:gd name="csX2" fmla="*/ 18922 w 50795"/>
                                <a:gd name="csY2" fmla="*/ 28302 h 125643"/>
                                <a:gd name="csX3" fmla="*/ 2540 w 50795"/>
                                <a:gd name="csY3" fmla="*/ 18910 h 125643"/>
                                <a:gd name="csX4" fmla="*/ 13080 w 50795"/>
                                <a:gd name="csY4" fmla="*/ 58126 h 125643"/>
                                <a:gd name="csX5" fmla="*/ 2540 w 50795"/>
                                <a:gd name="csY5" fmla="*/ 97342 h 125643"/>
                                <a:gd name="csX6" fmla="*/ 9397 w 50795"/>
                                <a:gd name="csY6" fmla="*/ 123105 h 125643"/>
                                <a:gd name="csX7" fmla="*/ 18794 w 50795"/>
                                <a:gd name="csY7" fmla="*/ 125644 h 125643"/>
                                <a:gd name="csX8" fmla="*/ 35176 w 50795"/>
                                <a:gd name="csY8" fmla="*/ 116252 h 125643"/>
                                <a:gd name="csX9" fmla="*/ 50796 w 50795"/>
                                <a:gd name="csY9" fmla="*/ 58126 h 125643"/>
                                <a:gd name="csX10" fmla="*/ 35176 w 50795"/>
                                <a:gd name="csY10" fmla="*/ 0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50795" h="125643">
                                  <a:moveTo>
                                    <a:pt x="35176" y="0"/>
                                  </a:moveTo>
                                  <a:cubicBezTo>
                                    <a:pt x="40383" y="9011"/>
                                    <a:pt x="37335" y="20560"/>
                                    <a:pt x="28319" y="25763"/>
                                  </a:cubicBezTo>
                                  <a:cubicBezTo>
                                    <a:pt x="25398" y="27540"/>
                                    <a:pt x="22096" y="28302"/>
                                    <a:pt x="18922" y="28302"/>
                                  </a:cubicBezTo>
                                  <a:cubicBezTo>
                                    <a:pt x="12445" y="28302"/>
                                    <a:pt x="6096" y="24875"/>
                                    <a:pt x="2540" y="18910"/>
                                  </a:cubicBezTo>
                                  <a:cubicBezTo>
                                    <a:pt x="9397" y="30713"/>
                                    <a:pt x="13080" y="44293"/>
                                    <a:pt x="13080" y="58126"/>
                                  </a:cubicBezTo>
                                  <a:cubicBezTo>
                                    <a:pt x="13080" y="71960"/>
                                    <a:pt x="9397" y="85539"/>
                                    <a:pt x="2540" y="97342"/>
                                  </a:cubicBezTo>
                                  <a:cubicBezTo>
                                    <a:pt x="-2667" y="106353"/>
                                    <a:pt x="381" y="117902"/>
                                    <a:pt x="9397" y="123105"/>
                                  </a:cubicBezTo>
                                  <a:cubicBezTo>
                                    <a:pt x="12445" y="124882"/>
                                    <a:pt x="15620" y="125644"/>
                                    <a:pt x="18794" y="125644"/>
                                  </a:cubicBezTo>
                                  <a:cubicBezTo>
                                    <a:pt x="25271" y="125644"/>
                                    <a:pt x="31620" y="122217"/>
                                    <a:pt x="35176" y="116252"/>
                                  </a:cubicBezTo>
                                  <a:cubicBezTo>
                                    <a:pt x="45335" y="98611"/>
                                    <a:pt x="50796" y="78559"/>
                                    <a:pt x="50796" y="58126"/>
                                  </a:cubicBezTo>
                                  <a:cubicBezTo>
                                    <a:pt x="50796" y="37693"/>
                                    <a:pt x="45462" y="17641"/>
                                    <a:pt x="35176" y="0"/>
                                  </a:cubicBezTo>
                                </a:path>
                              </a:pathLst>
                            </a:custGeom>
                            <a:solidFill>
                              <a:srgbClr val="C7A9D0"/>
                            </a:solidFill>
                            <a:ln w="12688" cap="flat">
                              <a:noFill/>
                              <a:prstDash val="solid"/>
                              <a:miter/>
                            </a:ln>
                          </wps:spPr>
                          <wps:bodyPr/>
                        </wps:wsp>
                        <wps:wsp>
                          <wps:cNvPr id="519740935" name="Freeform: Shape 519740935"/>
                          <wps:cNvSpPr/>
                          <wps:spPr>
                            <a:xfrm>
                              <a:off x="6091792" y="305978"/>
                              <a:ext cx="119623" cy="77036"/>
                            </a:xfrm>
                            <a:custGeom>
                              <a:avLst/>
                              <a:gdLst>
                                <a:gd name="csX0" fmla="*/ 103114 w 119623"/>
                                <a:gd name="csY0" fmla="*/ 28302 h 77036"/>
                                <a:gd name="csX1" fmla="*/ 93717 w 119623"/>
                                <a:gd name="csY1" fmla="*/ 25763 h 77036"/>
                                <a:gd name="csX2" fmla="*/ 86860 w 119623"/>
                                <a:gd name="csY2" fmla="*/ 0 h 77036"/>
                                <a:gd name="csX3" fmla="*/ 18921 w 119623"/>
                                <a:gd name="csY3" fmla="*/ 39216 h 77036"/>
                                <a:gd name="csX4" fmla="*/ 0 w 119623"/>
                                <a:gd name="csY4" fmla="*/ 58126 h 77036"/>
                                <a:gd name="csX5" fmla="*/ 18921 w 119623"/>
                                <a:gd name="csY5" fmla="*/ 77036 h 77036"/>
                                <a:gd name="csX6" fmla="*/ 119623 w 119623"/>
                                <a:gd name="csY6" fmla="*/ 18910 h 77036"/>
                                <a:gd name="csX7" fmla="*/ 103241 w 119623"/>
                                <a:gd name="csY7" fmla="*/ 28302 h 770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119623" h="77036">
                                  <a:moveTo>
                                    <a:pt x="103114" y="28302"/>
                                  </a:moveTo>
                                  <a:cubicBezTo>
                                    <a:pt x="99940" y="28302"/>
                                    <a:pt x="96638" y="27540"/>
                                    <a:pt x="93717" y="25763"/>
                                  </a:cubicBezTo>
                                  <a:cubicBezTo>
                                    <a:pt x="84701" y="20560"/>
                                    <a:pt x="81653" y="9011"/>
                                    <a:pt x="86860" y="0"/>
                                  </a:cubicBezTo>
                                  <a:cubicBezTo>
                                    <a:pt x="72891" y="24240"/>
                                    <a:pt x="46859" y="39216"/>
                                    <a:pt x="18921" y="39216"/>
                                  </a:cubicBezTo>
                                  <a:cubicBezTo>
                                    <a:pt x="8508" y="39216"/>
                                    <a:pt x="0" y="47719"/>
                                    <a:pt x="0" y="58126"/>
                                  </a:cubicBezTo>
                                  <a:cubicBezTo>
                                    <a:pt x="0" y="68533"/>
                                    <a:pt x="8508" y="77036"/>
                                    <a:pt x="18921" y="77036"/>
                                  </a:cubicBezTo>
                                  <a:cubicBezTo>
                                    <a:pt x="60319" y="77036"/>
                                    <a:pt x="98924" y="54826"/>
                                    <a:pt x="119623" y="18910"/>
                                  </a:cubicBezTo>
                                  <a:cubicBezTo>
                                    <a:pt x="116067" y="25002"/>
                                    <a:pt x="109845" y="28302"/>
                                    <a:pt x="103241" y="28302"/>
                                  </a:cubicBezTo>
                                </a:path>
                              </a:pathLst>
                            </a:custGeom>
                            <a:solidFill>
                              <a:srgbClr val="B8DA92"/>
                            </a:solidFill>
                            <a:ln w="12688" cap="flat">
                              <a:noFill/>
                              <a:prstDash val="solid"/>
                              <a:miter/>
                            </a:ln>
                          </wps:spPr>
                          <wps:bodyPr/>
                        </wps:wsp>
                        <wps:wsp>
                          <wps:cNvPr id="1935295389" name="Freeform: Shape 1935295389"/>
                          <wps:cNvSpPr/>
                          <wps:spPr>
                            <a:xfrm>
                              <a:off x="5994265" y="199117"/>
                              <a:ext cx="50795" cy="125643"/>
                            </a:xfrm>
                            <a:custGeom>
                              <a:avLst/>
                              <a:gdLst>
                                <a:gd name="csX0" fmla="*/ 22477 w 50795"/>
                                <a:gd name="csY0" fmla="*/ 99881 h 125643"/>
                                <a:gd name="csX1" fmla="*/ 48255 w 50795"/>
                                <a:gd name="csY1" fmla="*/ 106734 h 125643"/>
                                <a:gd name="csX2" fmla="*/ 37716 w 50795"/>
                                <a:gd name="csY2" fmla="*/ 67518 h 125643"/>
                                <a:gd name="csX3" fmla="*/ 48255 w 50795"/>
                                <a:gd name="csY3" fmla="*/ 28302 h 125643"/>
                                <a:gd name="csX4" fmla="*/ 41398 w 50795"/>
                                <a:gd name="csY4" fmla="*/ 2538 h 125643"/>
                                <a:gd name="csX5" fmla="*/ 15620 w 50795"/>
                                <a:gd name="csY5" fmla="*/ 9392 h 125643"/>
                                <a:gd name="csX6" fmla="*/ 0 w 50795"/>
                                <a:gd name="csY6" fmla="*/ 67518 h 125643"/>
                                <a:gd name="csX7" fmla="*/ 15620 w 50795"/>
                                <a:gd name="csY7" fmla="*/ 125644 h 125643"/>
                                <a:gd name="csX8" fmla="*/ 22477 w 50795"/>
                                <a:gd name="csY8" fmla="*/ 99881 h 12564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50795" h="125643">
                                  <a:moveTo>
                                    <a:pt x="22477" y="99881"/>
                                  </a:moveTo>
                                  <a:cubicBezTo>
                                    <a:pt x="31493" y="94677"/>
                                    <a:pt x="43049" y="97723"/>
                                    <a:pt x="48255" y="106734"/>
                                  </a:cubicBezTo>
                                  <a:cubicBezTo>
                                    <a:pt x="41398" y="94931"/>
                                    <a:pt x="37716" y="81351"/>
                                    <a:pt x="37716" y="67518"/>
                                  </a:cubicBezTo>
                                  <a:cubicBezTo>
                                    <a:pt x="37716" y="53684"/>
                                    <a:pt x="41271" y="40232"/>
                                    <a:pt x="48255" y="28302"/>
                                  </a:cubicBezTo>
                                  <a:cubicBezTo>
                                    <a:pt x="53462" y="19291"/>
                                    <a:pt x="50414" y="7742"/>
                                    <a:pt x="41398" y="2538"/>
                                  </a:cubicBezTo>
                                  <a:cubicBezTo>
                                    <a:pt x="32382" y="-2665"/>
                                    <a:pt x="20826" y="381"/>
                                    <a:pt x="15620" y="9392"/>
                                  </a:cubicBezTo>
                                  <a:cubicBezTo>
                                    <a:pt x="5460" y="27033"/>
                                    <a:pt x="0" y="47085"/>
                                    <a:pt x="0" y="67518"/>
                                  </a:cubicBezTo>
                                  <a:cubicBezTo>
                                    <a:pt x="0" y="87951"/>
                                    <a:pt x="5333" y="108003"/>
                                    <a:pt x="15620" y="125644"/>
                                  </a:cubicBezTo>
                                  <a:cubicBezTo>
                                    <a:pt x="10413" y="116633"/>
                                    <a:pt x="13461" y="105084"/>
                                    <a:pt x="22477" y="99881"/>
                                  </a:cubicBezTo>
                                </a:path>
                              </a:pathLst>
                            </a:custGeom>
                            <a:solidFill>
                              <a:srgbClr val="5BC4BF"/>
                            </a:solidFill>
                            <a:ln w="12688" cap="flat">
                              <a:noFill/>
                              <a:prstDash val="solid"/>
                              <a:miter/>
                            </a:ln>
                          </wps:spPr>
                          <wps:bodyPr/>
                        </wps:wsp>
                        <wps:wsp>
                          <wps:cNvPr id="1123843895" name="Freeform: Shape 1123843895"/>
                          <wps:cNvSpPr/>
                          <wps:spPr>
                            <a:xfrm>
                              <a:off x="5923533" y="129569"/>
                              <a:ext cx="12698" cy="359163"/>
                            </a:xfrm>
                            <a:custGeom>
                              <a:avLst/>
                              <a:gdLst>
                                <a:gd name="csX0" fmla="*/ 0 w 12698"/>
                                <a:gd name="csY0" fmla="*/ 0 h 359163"/>
                                <a:gd name="csX1" fmla="*/ 0 w 12698"/>
                                <a:gd name="csY1" fmla="*/ 359163 h 359163"/>
                              </a:gdLst>
                              <a:ahLst/>
                              <a:cxnLst>
                                <a:cxn ang="0">
                                  <a:pos x="csX0" y="csY0"/>
                                </a:cxn>
                                <a:cxn ang="0">
                                  <a:pos x="csX1" y="csY1"/>
                                </a:cxn>
                              </a:cxnLst>
                              <a:rect l="l" t="t" r="r" b="b"/>
                              <a:pathLst>
                                <a:path w="12698" h="359163">
                                  <a:moveTo>
                                    <a:pt x="0" y="0"/>
                                  </a:moveTo>
                                  <a:lnTo>
                                    <a:pt x="0" y="359163"/>
                                  </a:lnTo>
                                </a:path>
                              </a:pathLst>
                            </a:custGeom>
                            <a:ln w="6344" cap="flat">
                              <a:solidFill>
                                <a:srgbClr val="231F20"/>
                              </a:solidFill>
                              <a:prstDash val="solid"/>
                              <a:miter/>
                            </a:ln>
                          </wps:spPr>
                          <wps:bodyPr/>
                        </wps:wsp>
                        <wps:wsp>
                          <wps:cNvPr id="2074017870" name="Freeform: Shape 2074017870"/>
                          <wps:cNvSpPr/>
                          <wps:spPr>
                            <a:xfrm>
                              <a:off x="5390817" y="321969"/>
                              <a:ext cx="36064" cy="34520"/>
                            </a:xfrm>
                            <a:custGeom>
                              <a:avLst/>
                              <a:gdLst>
                                <a:gd name="csX0" fmla="*/ 20064 w 36064"/>
                                <a:gd name="csY0" fmla="*/ 22971 h 34520"/>
                                <a:gd name="csX1" fmla="*/ 14985 w 36064"/>
                                <a:gd name="csY1" fmla="*/ 11295 h 34520"/>
                                <a:gd name="csX2" fmla="*/ 9778 w 36064"/>
                                <a:gd name="csY2" fmla="*/ 22971 h 34520"/>
                                <a:gd name="csX3" fmla="*/ 20064 w 36064"/>
                                <a:gd name="csY3" fmla="*/ 22971 h 34520"/>
                                <a:gd name="csX4" fmla="*/ 20953 w 36064"/>
                                <a:gd name="csY4" fmla="*/ 24875 h 34520"/>
                                <a:gd name="csX5" fmla="*/ 9016 w 36064"/>
                                <a:gd name="csY5" fmla="*/ 24875 h 34520"/>
                                <a:gd name="csX6" fmla="*/ 7619 w 36064"/>
                                <a:gd name="csY6" fmla="*/ 28175 h 34520"/>
                                <a:gd name="csX7" fmla="*/ 6857 w 36064"/>
                                <a:gd name="csY7" fmla="*/ 30840 h 34520"/>
                                <a:gd name="csX8" fmla="*/ 8000 w 36064"/>
                                <a:gd name="csY8" fmla="*/ 32997 h 34520"/>
                                <a:gd name="csX9" fmla="*/ 11302 w 36064"/>
                                <a:gd name="csY9" fmla="*/ 33632 h 34520"/>
                                <a:gd name="csX10" fmla="*/ 11302 w 36064"/>
                                <a:gd name="csY10" fmla="*/ 34520 h 34520"/>
                                <a:gd name="csX11" fmla="*/ 0 w 36064"/>
                                <a:gd name="csY11" fmla="*/ 34520 h 34520"/>
                                <a:gd name="csX12" fmla="*/ 0 w 36064"/>
                                <a:gd name="csY12" fmla="*/ 33632 h 34520"/>
                                <a:gd name="csX13" fmla="*/ 3048 w 36064"/>
                                <a:gd name="csY13" fmla="*/ 32109 h 34520"/>
                                <a:gd name="csX14" fmla="*/ 5968 w 36064"/>
                                <a:gd name="csY14" fmla="*/ 27032 h 34520"/>
                                <a:gd name="csX15" fmla="*/ 18032 w 36064"/>
                                <a:gd name="csY15" fmla="*/ 0 h 34520"/>
                                <a:gd name="csX16" fmla="*/ 18540 w 36064"/>
                                <a:gd name="csY16" fmla="*/ 0 h 34520"/>
                                <a:gd name="csX17" fmla="*/ 30731 w 36064"/>
                                <a:gd name="csY17" fmla="*/ 27794 h 34520"/>
                                <a:gd name="csX18" fmla="*/ 33652 w 36064"/>
                                <a:gd name="csY18" fmla="*/ 32743 h 34520"/>
                                <a:gd name="csX19" fmla="*/ 36065 w 36064"/>
                                <a:gd name="csY19" fmla="*/ 33632 h 34520"/>
                                <a:gd name="csX20" fmla="*/ 36065 w 36064"/>
                                <a:gd name="csY20" fmla="*/ 34520 h 34520"/>
                                <a:gd name="csX21" fmla="*/ 19683 w 36064"/>
                                <a:gd name="csY21" fmla="*/ 34520 h 34520"/>
                                <a:gd name="csX22" fmla="*/ 19683 w 36064"/>
                                <a:gd name="csY22" fmla="*/ 33632 h 34520"/>
                                <a:gd name="csX23" fmla="*/ 20318 w 36064"/>
                                <a:gd name="csY23" fmla="*/ 33632 h 34520"/>
                                <a:gd name="csX24" fmla="*/ 23112 w 36064"/>
                                <a:gd name="csY24" fmla="*/ 33124 h 34520"/>
                                <a:gd name="csX25" fmla="*/ 23620 w 36064"/>
                                <a:gd name="csY25" fmla="*/ 31982 h 34520"/>
                                <a:gd name="csX26" fmla="*/ 23493 w 36064"/>
                                <a:gd name="csY26" fmla="*/ 31094 h 34520"/>
                                <a:gd name="csX27" fmla="*/ 22731 w 36064"/>
                                <a:gd name="csY27" fmla="*/ 29190 h 34520"/>
                                <a:gd name="csX28" fmla="*/ 20953 w 36064"/>
                                <a:gd name="csY28" fmla="*/ 25002 h 345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6064" h="34520">
                                  <a:moveTo>
                                    <a:pt x="20064" y="22971"/>
                                  </a:moveTo>
                                  <a:lnTo>
                                    <a:pt x="14985" y="11295"/>
                                  </a:lnTo>
                                  <a:lnTo>
                                    <a:pt x="9778" y="22971"/>
                                  </a:lnTo>
                                  <a:lnTo>
                                    <a:pt x="20064" y="22971"/>
                                  </a:lnTo>
                                  <a:close/>
                                  <a:moveTo>
                                    <a:pt x="20953" y="24875"/>
                                  </a:moveTo>
                                  <a:lnTo>
                                    <a:pt x="9016" y="24875"/>
                                  </a:lnTo>
                                  <a:lnTo>
                                    <a:pt x="7619" y="28175"/>
                                  </a:lnTo>
                                  <a:cubicBezTo>
                                    <a:pt x="7111" y="29317"/>
                                    <a:pt x="6857" y="30205"/>
                                    <a:pt x="6857" y="30840"/>
                                  </a:cubicBezTo>
                                  <a:cubicBezTo>
                                    <a:pt x="6857" y="31728"/>
                                    <a:pt x="7238" y="32490"/>
                                    <a:pt x="8000" y="32997"/>
                                  </a:cubicBezTo>
                                  <a:cubicBezTo>
                                    <a:pt x="8508" y="33251"/>
                                    <a:pt x="9524" y="33505"/>
                                    <a:pt x="11302" y="33632"/>
                                  </a:cubicBezTo>
                                  <a:lnTo>
                                    <a:pt x="11302" y="34520"/>
                                  </a:lnTo>
                                  <a:lnTo>
                                    <a:pt x="0" y="34520"/>
                                  </a:lnTo>
                                  <a:lnTo>
                                    <a:pt x="0" y="33632"/>
                                  </a:lnTo>
                                  <a:cubicBezTo>
                                    <a:pt x="1270" y="33505"/>
                                    <a:pt x="2159" y="32997"/>
                                    <a:pt x="3048" y="32109"/>
                                  </a:cubicBezTo>
                                  <a:cubicBezTo>
                                    <a:pt x="3809" y="31221"/>
                                    <a:pt x="4825" y="29571"/>
                                    <a:pt x="5968" y="27032"/>
                                  </a:cubicBezTo>
                                  <a:lnTo>
                                    <a:pt x="18032" y="0"/>
                                  </a:lnTo>
                                  <a:lnTo>
                                    <a:pt x="18540" y="0"/>
                                  </a:lnTo>
                                  <a:lnTo>
                                    <a:pt x="30731" y="27794"/>
                                  </a:lnTo>
                                  <a:cubicBezTo>
                                    <a:pt x="31874" y="30459"/>
                                    <a:pt x="32890" y="32109"/>
                                    <a:pt x="33652" y="32743"/>
                                  </a:cubicBezTo>
                                  <a:cubicBezTo>
                                    <a:pt x="34159" y="33251"/>
                                    <a:pt x="35048" y="33505"/>
                                    <a:pt x="36065" y="33632"/>
                                  </a:cubicBezTo>
                                  <a:lnTo>
                                    <a:pt x="36065" y="34520"/>
                                  </a:lnTo>
                                  <a:lnTo>
                                    <a:pt x="19683" y="34520"/>
                                  </a:lnTo>
                                  <a:lnTo>
                                    <a:pt x="19683" y="33632"/>
                                  </a:lnTo>
                                  <a:lnTo>
                                    <a:pt x="20318" y="33632"/>
                                  </a:lnTo>
                                  <a:cubicBezTo>
                                    <a:pt x="21588" y="33632"/>
                                    <a:pt x="22604" y="33505"/>
                                    <a:pt x="23112" y="33124"/>
                                  </a:cubicBezTo>
                                  <a:cubicBezTo>
                                    <a:pt x="23493" y="32870"/>
                                    <a:pt x="23620" y="32490"/>
                                    <a:pt x="23620" y="31982"/>
                                  </a:cubicBezTo>
                                  <a:cubicBezTo>
                                    <a:pt x="23620" y="31728"/>
                                    <a:pt x="23620" y="31347"/>
                                    <a:pt x="23493" y="31094"/>
                                  </a:cubicBezTo>
                                  <a:cubicBezTo>
                                    <a:pt x="23493" y="30967"/>
                                    <a:pt x="23239" y="30332"/>
                                    <a:pt x="22731" y="29190"/>
                                  </a:cubicBezTo>
                                  <a:lnTo>
                                    <a:pt x="20953" y="25002"/>
                                  </a:lnTo>
                                  <a:close/>
                                </a:path>
                              </a:pathLst>
                            </a:custGeom>
                            <a:solidFill>
                              <a:srgbClr val="000000"/>
                            </a:solidFill>
                            <a:ln w="12688" cap="flat">
                              <a:noFill/>
                              <a:prstDash val="solid"/>
                              <a:miter/>
                            </a:ln>
                          </wps:spPr>
                          <wps:bodyPr/>
                        </wps:wsp>
                        <wps:wsp>
                          <wps:cNvPr id="239736740" name="Freeform: Shape 239736740"/>
                          <wps:cNvSpPr/>
                          <wps:spPr>
                            <a:xfrm>
                              <a:off x="5424977" y="332884"/>
                              <a:ext cx="25270" cy="24113"/>
                            </a:xfrm>
                            <a:custGeom>
                              <a:avLst/>
                              <a:gdLst>
                                <a:gd name="csX0" fmla="*/ 22731 w 25270"/>
                                <a:gd name="csY0" fmla="*/ 254 h 24113"/>
                                <a:gd name="csX1" fmla="*/ 22731 w 25270"/>
                                <a:gd name="csY1" fmla="*/ 18529 h 24113"/>
                                <a:gd name="csX2" fmla="*/ 23239 w 25270"/>
                                <a:gd name="csY2" fmla="*/ 21829 h 24113"/>
                                <a:gd name="csX3" fmla="*/ 25271 w 25270"/>
                                <a:gd name="csY3" fmla="*/ 22590 h 24113"/>
                                <a:gd name="csX4" fmla="*/ 25271 w 25270"/>
                                <a:gd name="csY4" fmla="*/ 23479 h 24113"/>
                                <a:gd name="csX5" fmla="*/ 15747 w 25270"/>
                                <a:gd name="csY5" fmla="*/ 23479 h 24113"/>
                                <a:gd name="csX6" fmla="*/ 15747 w 25270"/>
                                <a:gd name="csY6" fmla="*/ 20306 h 24113"/>
                                <a:gd name="csX7" fmla="*/ 12445 w 25270"/>
                                <a:gd name="csY7" fmla="*/ 23225 h 24113"/>
                                <a:gd name="csX8" fmla="*/ 8635 w 25270"/>
                                <a:gd name="csY8" fmla="*/ 24113 h 24113"/>
                                <a:gd name="csX9" fmla="*/ 5080 w 25270"/>
                                <a:gd name="csY9" fmla="*/ 22844 h 24113"/>
                                <a:gd name="csX10" fmla="*/ 3048 w 25270"/>
                                <a:gd name="csY10" fmla="*/ 20052 h 24113"/>
                                <a:gd name="csX11" fmla="*/ 2540 w 25270"/>
                                <a:gd name="csY11" fmla="*/ 14341 h 24113"/>
                                <a:gd name="csX12" fmla="*/ 2540 w 25270"/>
                                <a:gd name="csY12" fmla="*/ 5077 h 24113"/>
                                <a:gd name="csX13" fmla="*/ 2032 w 25270"/>
                                <a:gd name="csY13" fmla="*/ 1777 h 24113"/>
                                <a:gd name="csX14" fmla="*/ 0 w 25270"/>
                                <a:gd name="csY14" fmla="*/ 888 h 24113"/>
                                <a:gd name="csX15" fmla="*/ 0 w 25270"/>
                                <a:gd name="csY15" fmla="*/ 0 h 24113"/>
                                <a:gd name="csX16" fmla="*/ 9524 w 25270"/>
                                <a:gd name="csY16" fmla="*/ 0 h 24113"/>
                                <a:gd name="csX17" fmla="*/ 9524 w 25270"/>
                                <a:gd name="csY17" fmla="*/ 15991 h 24113"/>
                                <a:gd name="csX18" fmla="*/ 9778 w 25270"/>
                                <a:gd name="csY18" fmla="*/ 19164 h 24113"/>
                                <a:gd name="csX19" fmla="*/ 10540 w 25270"/>
                                <a:gd name="csY19" fmla="*/ 20306 h 24113"/>
                                <a:gd name="csX20" fmla="*/ 11683 w 25270"/>
                                <a:gd name="csY20" fmla="*/ 20687 h 24113"/>
                                <a:gd name="csX21" fmla="*/ 13334 w 25270"/>
                                <a:gd name="csY21" fmla="*/ 20179 h 24113"/>
                                <a:gd name="csX22" fmla="*/ 15747 w 25270"/>
                                <a:gd name="csY22" fmla="*/ 17514 h 24113"/>
                                <a:gd name="csX23" fmla="*/ 15747 w 25270"/>
                                <a:gd name="csY23" fmla="*/ 5077 h 24113"/>
                                <a:gd name="csX24" fmla="*/ 15239 w 25270"/>
                                <a:gd name="csY24" fmla="*/ 1777 h 24113"/>
                                <a:gd name="csX25" fmla="*/ 13207 w 25270"/>
                                <a:gd name="csY25" fmla="*/ 888 h 24113"/>
                                <a:gd name="csX26" fmla="*/ 13207 w 25270"/>
                                <a:gd name="csY26" fmla="*/ 0 h 24113"/>
                                <a:gd name="csX27" fmla="*/ 22731 w 25270"/>
                                <a:gd name="csY27" fmla="*/ 0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25270" h="24113">
                                  <a:moveTo>
                                    <a:pt x="22731" y="254"/>
                                  </a:moveTo>
                                  <a:lnTo>
                                    <a:pt x="22731" y="18529"/>
                                  </a:lnTo>
                                  <a:cubicBezTo>
                                    <a:pt x="22731" y="20306"/>
                                    <a:pt x="22858" y="21448"/>
                                    <a:pt x="23239" y="21829"/>
                                  </a:cubicBezTo>
                                  <a:cubicBezTo>
                                    <a:pt x="23620" y="22210"/>
                                    <a:pt x="24255" y="22464"/>
                                    <a:pt x="25271" y="22590"/>
                                  </a:cubicBezTo>
                                  <a:lnTo>
                                    <a:pt x="25271" y="23479"/>
                                  </a:lnTo>
                                  <a:lnTo>
                                    <a:pt x="15747" y="23479"/>
                                  </a:lnTo>
                                  <a:lnTo>
                                    <a:pt x="15747" y="20306"/>
                                  </a:lnTo>
                                  <a:cubicBezTo>
                                    <a:pt x="14604" y="21575"/>
                                    <a:pt x="13461" y="22590"/>
                                    <a:pt x="12445" y="23225"/>
                                  </a:cubicBezTo>
                                  <a:cubicBezTo>
                                    <a:pt x="11302" y="23860"/>
                                    <a:pt x="10032" y="24113"/>
                                    <a:pt x="8635" y="24113"/>
                                  </a:cubicBezTo>
                                  <a:cubicBezTo>
                                    <a:pt x="7238" y="24113"/>
                                    <a:pt x="6096" y="23733"/>
                                    <a:pt x="5080" y="22844"/>
                                  </a:cubicBezTo>
                                  <a:cubicBezTo>
                                    <a:pt x="4064" y="22083"/>
                                    <a:pt x="3429" y="21068"/>
                                    <a:pt x="3048" y="20052"/>
                                  </a:cubicBezTo>
                                  <a:cubicBezTo>
                                    <a:pt x="2667" y="18910"/>
                                    <a:pt x="2540" y="17133"/>
                                    <a:pt x="2540" y="14341"/>
                                  </a:cubicBezTo>
                                  <a:lnTo>
                                    <a:pt x="2540" y="5077"/>
                                  </a:lnTo>
                                  <a:cubicBezTo>
                                    <a:pt x="2540" y="3300"/>
                                    <a:pt x="2413" y="2158"/>
                                    <a:pt x="2032" y="1777"/>
                                  </a:cubicBezTo>
                                  <a:cubicBezTo>
                                    <a:pt x="1778" y="1396"/>
                                    <a:pt x="1016" y="1015"/>
                                    <a:pt x="0" y="888"/>
                                  </a:cubicBezTo>
                                  <a:lnTo>
                                    <a:pt x="0" y="0"/>
                                  </a:lnTo>
                                  <a:lnTo>
                                    <a:pt x="9524" y="0"/>
                                  </a:lnTo>
                                  <a:lnTo>
                                    <a:pt x="9524" y="15991"/>
                                  </a:lnTo>
                                  <a:cubicBezTo>
                                    <a:pt x="9524" y="17641"/>
                                    <a:pt x="9524" y="18783"/>
                                    <a:pt x="9778" y="19164"/>
                                  </a:cubicBezTo>
                                  <a:cubicBezTo>
                                    <a:pt x="9905" y="19671"/>
                                    <a:pt x="10159" y="20052"/>
                                    <a:pt x="10540" y="20306"/>
                                  </a:cubicBezTo>
                                  <a:cubicBezTo>
                                    <a:pt x="10921" y="20560"/>
                                    <a:pt x="11302" y="20687"/>
                                    <a:pt x="11683" y="20687"/>
                                  </a:cubicBezTo>
                                  <a:cubicBezTo>
                                    <a:pt x="12318" y="20687"/>
                                    <a:pt x="12826" y="20560"/>
                                    <a:pt x="13334" y="20179"/>
                                  </a:cubicBezTo>
                                  <a:cubicBezTo>
                                    <a:pt x="13969" y="19798"/>
                                    <a:pt x="14858" y="18910"/>
                                    <a:pt x="15747" y="17514"/>
                                  </a:cubicBezTo>
                                  <a:lnTo>
                                    <a:pt x="15747" y="5077"/>
                                  </a:lnTo>
                                  <a:cubicBezTo>
                                    <a:pt x="15747" y="3300"/>
                                    <a:pt x="15620" y="2158"/>
                                    <a:pt x="15239" y="1777"/>
                                  </a:cubicBezTo>
                                  <a:cubicBezTo>
                                    <a:pt x="14985" y="1396"/>
                                    <a:pt x="14223" y="1015"/>
                                    <a:pt x="13207" y="888"/>
                                  </a:cubicBezTo>
                                  <a:lnTo>
                                    <a:pt x="13207" y="0"/>
                                  </a:lnTo>
                                  <a:lnTo>
                                    <a:pt x="22731" y="0"/>
                                  </a:lnTo>
                                  <a:close/>
                                </a:path>
                              </a:pathLst>
                            </a:custGeom>
                            <a:solidFill>
                              <a:srgbClr val="000000"/>
                            </a:solidFill>
                            <a:ln w="12688" cap="flat">
                              <a:noFill/>
                              <a:prstDash val="solid"/>
                              <a:miter/>
                            </a:ln>
                          </wps:spPr>
                          <wps:bodyPr/>
                        </wps:wsp>
                        <wps:wsp>
                          <wps:cNvPr id="1810625125" name="Freeform: Shape 1810625125"/>
                          <wps:cNvSpPr/>
                          <wps:spPr>
                            <a:xfrm>
                              <a:off x="5451644" y="332503"/>
                              <a:ext cx="16254" cy="24747"/>
                            </a:xfrm>
                            <a:custGeom>
                              <a:avLst/>
                              <a:gdLst>
                                <a:gd name="csX0" fmla="*/ 14858 w 16254"/>
                                <a:gd name="csY0" fmla="*/ 0 h 24747"/>
                                <a:gd name="csX1" fmla="*/ 15239 w 16254"/>
                                <a:gd name="csY1" fmla="*/ 7995 h 24747"/>
                                <a:gd name="csX2" fmla="*/ 14350 w 16254"/>
                                <a:gd name="csY2" fmla="*/ 7995 h 24747"/>
                                <a:gd name="csX3" fmla="*/ 11175 w 16254"/>
                                <a:gd name="csY3" fmla="*/ 3173 h 24747"/>
                                <a:gd name="csX4" fmla="*/ 7873 w 16254"/>
                                <a:gd name="csY4" fmla="*/ 1904 h 24747"/>
                                <a:gd name="csX5" fmla="*/ 6096 w 16254"/>
                                <a:gd name="csY5" fmla="*/ 2665 h 24747"/>
                                <a:gd name="csX6" fmla="*/ 5334 w 16254"/>
                                <a:gd name="csY6" fmla="*/ 4188 h 24747"/>
                                <a:gd name="csX7" fmla="*/ 5842 w 16254"/>
                                <a:gd name="csY7" fmla="*/ 5457 h 24747"/>
                                <a:gd name="csX8" fmla="*/ 10286 w 16254"/>
                                <a:gd name="csY8" fmla="*/ 9011 h 24747"/>
                                <a:gd name="csX9" fmla="*/ 15112 w 16254"/>
                                <a:gd name="csY9" fmla="*/ 13199 h 24747"/>
                                <a:gd name="csX10" fmla="*/ 16254 w 16254"/>
                                <a:gd name="csY10" fmla="*/ 17006 h 24747"/>
                                <a:gd name="csX11" fmla="*/ 15239 w 16254"/>
                                <a:gd name="csY11" fmla="*/ 20814 h 24747"/>
                                <a:gd name="csX12" fmla="*/ 12445 w 16254"/>
                                <a:gd name="csY12" fmla="*/ 23733 h 24747"/>
                                <a:gd name="csX13" fmla="*/ 8508 w 16254"/>
                                <a:gd name="csY13" fmla="*/ 24748 h 24747"/>
                                <a:gd name="csX14" fmla="*/ 4064 w 16254"/>
                                <a:gd name="csY14" fmla="*/ 23733 h 24747"/>
                                <a:gd name="csX15" fmla="*/ 3048 w 16254"/>
                                <a:gd name="csY15" fmla="*/ 23479 h 24747"/>
                                <a:gd name="csX16" fmla="*/ 1651 w 16254"/>
                                <a:gd name="csY16" fmla="*/ 24748 h 24747"/>
                                <a:gd name="csX17" fmla="*/ 762 w 16254"/>
                                <a:gd name="csY17" fmla="*/ 24748 h 24747"/>
                                <a:gd name="csX18" fmla="*/ 381 w 16254"/>
                                <a:gd name="csY18" fmla="*/ 16372 h 24747"/>
                                <a:gd name="csX19" fmla="*/ 1270 w 16254"/>
                                <a:gd name="csY19" fmla="*/ 16372 h 24747"/>
                                <a:gd name="csX20" fmla="*/ 4318 w 16254"/>
                                <a:gd name="csY20" fmla="*/ 21321 h 24747"/>
                                <a:gd name="csX21" fmla="*/ 8000 w 16254"/>
                                <a:gd name="csY21" fmla="*/ 22971 h 24747"/>
                                <a:gd name="csX22" fmla="*/ 9905 w 16254"/>
                                <a:gd name="csY22" fmla="*/ 22210 h 24747"/>
                                <a:gd name="csX23" fmla="*/ 10667 w 16254"/>
                                <a:gd name="csY23" fmla="*/ 20433 h 24747"/>
                                <a:gd name="csX24" fmla="*/ 9905 w 16254"/>
                                <a:gd name="csY24" fmla="*/ 18402 h 24747"/>
                                <a:gd name="csX25" fmla="*/ 6604 w 16254"/>
                                <a:gd name="csY25" fmla="*/ 15737 h 24747"/>
                                <a:gd name="csX26" fmla="*/ 1651 w 16254"/>
                                <a:gd name="csY26" fmla="*/ 11676 h 24747"/>
                                <a:gd name="csX27" fmla="*/ 0 w 16254"/>
                                <a:gd name="csY27" fmla="*/ 7107 h 24747"/>
                                <a:gd name="csX28" fmla="*/ 1905 w 16254"/>
                                <a:gd name="csY28" fmla="*/ 2284 h 24747"/>
                                <a:gd name="csX29" fmla="*/ 7366 w 16254"/>
                                <a:gd name="csY29" fmla="*/ 127 h 24747"/>
                                <a:gd name="csX30" fmla="*/ 11048 w 16254"/>
                                <a:gd name="csY30" fmla="*/ 1015 h 24747"/>
                                <a:gd name="csX31" fmla="*/ 12191 w 16254"/>
                                <a:gd name="csY31" fmla="*/ 1396 h 24747"/>
                                <a:gd name="csX32" fmla="*/ 12953 w 16254"/>
                                <a:gd name="csY32" fmla="*/ 1269 h 24747"/>
                                <a:gd name="csX33" fmla="*/ 13842 w 16254"/>
                                <a:gd name="csY33" fmla="*/ 254 h 24747"/>
                                <a:gd name="csX34" fmla="*/ 14731 w 16254"/>
                                <a:gd name="csY34" fmla="*/ 254 h 247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6254" h="24747">
                                  <a:moveTo>
                                    <a:pt x="14858" y="0"/>
                                  </a:moveTo>
                                  <a:lnTo>
                                    <a:pt x="15239" y="7995"/>
                                  </a:lnTo>
                                  <a:lnTo>
                                    <a:pt x="14350" y="7995"/>
                                  </a:lnTo>
                                  <a:cubicBezTo>
                                    <a:pt x="13334" y="5584"/>
                                    <a:pt x="12318" y="4061"/>
                                    <a:pt x="11175" y="3173"/>
                                  </a:cubicBezTo>
                                  <a:cubicBezTo>
                                    <a:pt x="10032" y="2284"/>
                                    <a:pt x="9016" y="1904"/>
                                    <a:pt x="7873" y="1904"/>
                                  </a:cubicBezTo>
                                  <a:cubicBezTo>
                                    <a:pt x="7238" y="1904"/>
                                    <a:pt x="6604" y="2158"/>
                                    <a:pt x="6096" y="2665"/>
                                  </a:cubicBezTo>
                                  <a:cubicBezTo>
                                    <a:pt x="5588" y="3046"/>
                                    <a:pt x="5334" y="3680"/>
                                    <a:pt x="5334" y="4188"/>
                                  </a:cubicBezTo>
                                  <a:cubicBezTo>
                                    <a:pt x="5334" y="4569"/>
                                    <a:pt x="5460" y="5077"/>
                                    <a:pt x="5842" y="5457"/>
                                  </a:cubicBezTo>
                                  <a:cubicBezTo>
                                    <a:pt x="6349" y="6092"/>
                                    <a:pt x="7873" y="7361"/>
                                    <a:pt x="10286" y="9011"/>
                                  </a:cubicBezTo>
                                  <a:cubicBezTo>
                                    <a:pt x="12699" y="10661"/>
                                    <a:pt x="14350" y="12057"/>
                                    <a:pt x="15112" y="13199"/>
                                  </a:cubicBezTo>
                                  <a:cubicBezTo>
                                    <a:pt x="15874" y="14341"/>
                                    <a:pt x="16254" y="15610"/>
                                    <a:pt x="16254" y="17006"/>
                                  </a:cubicBezTo>
                                  <a:cubicBezTo>
                                    <a:pt x="16254" y="18275"/>
                                    <a:pt x="15874" y="19545"/>
                                    <a:pt x="15239" y="20814"/>
                                  </a:cubicBezTo>
                                  <a:cubicBezTo>
                                    <a:pt x="14604" y="22083"/>
                                    <a:pt x="13715" y="22971"/>
                                    <a:pt x="12445" y="23733"/>
                                  </a:cubicBezTo>
                                  <a:cubicBezTo>
                                    <a:pt x="11302" y="24367"/>
                                    <a:pt x="9905" y="24748"/>
                                    <a:pt x="8508" y="24748"/>
                                  </a:cubicBezTo>
                                  <a:cubicBezTo>
                                    <a:pt x="7366" y="24748"/>
                                    <a:pt x="5842" y="24367"/>
                                    <a:pt x="4064" y="23733"/>
                                  </a:cubicBezTo>
                                  <a:cubicBezTo>
                                    <a:pt x="3556" y="23606"/>
                                    <a:pt x="3175" y="23479"/>
                                    <a:pt x="3048" y="23479"/>
                                  </a:cubicBezTo>
                                  <a:cubicBezTo>
                                    <a:pt x="2540" y="23479"/>
                                    <a:pt x="2032" y="23860"/>
                                    <a:pt x="1651" y="24748"/>
                                  </a:cubicBezTo>
                                  <a:lnTo>
                                    <a:pt x="762" y="24748"/>
                                  </a:lnTo>
                                  <a:lnTo>
                                    <a:pt x="381" y="16372"/>
                                  </a:lnTo>
                                  <a:lnTo>
                                    <a:pt x="1270" y="16372"/>
                                  </a:lnTo>
                                  <a:cubicBezTo>
                                    <a:pt x="2032" y="18529"/>
                                    <a:pt x="3048" y="20179"/>
                                    <a:pt x="4318" y="21321"/>
                                  </a:cubicBezTo>
                                  <a:cubicBezTo>
                                    <a:pt x="5588" y="22464"/>
                                    <a:pt x="6857" y="22971"/>
                                    <a:pt x="8000" y="22971"/>
                                  </a:cubicBezTo>
                                  <a:cubicBezTo>
                                    <a:pt x="8762" y="22971"/>
                                    <a:pt x="9397" y="22717"/>
                                    <a:pt x="9905" y="22210"/>
                                  </a:cubicBezTo>
                                  <a:cubicBezTo>
                                    <a:pt x="10413" y="21702"/>
                                    <a:pt x="10667" y="21068"/>
                                    <a:pt x="10667" y="20433"/>
                                  </a:cubicBezTo>
                                  <a:cubicBezTo>
                                    <a:pt x="10667" y="19671"/>
                                    <a:pt x="10413" y="18910"/>
                                    <a:pt x="9905" y="18402"/>
                                  </a:cubicBezTo>
                                  <a:cubicBezTo>
                                    <a:pt x="9397" y="17768"/>
                                    <a:pt x="8254" y="16879"/>
                                    <a:pt x="6604" y="15737"/>
                                  </a:cubicBezTo>
                                  <a:cubicBezTo>
                                    <a:pt x="4064" y="13960"/>
                                    <a:pt x="2413" y="12691"/>
                                    <a:pt x="1651" y="11676"/>
                                  </a:cubicBezTo>
                                  <a:cubicBezTo>
                                    <a:pt x="508" y="10280"/>
                                    <a:pt x="0" y="8757"/>
                                    <a:pt x="0" y="7107"/>
                                  </a:cubicBezTo>
                                  <a:cubicBezTo>
                                    <a:pt x="0" y="5330"/>
                                    <a:pt x="635" y="3680"/>
                                    <a:pt x="1905" y="2284"/>
                                  </a:cubicBezTo>
                                  <a:cubicBezTo>
                                    <a:pt x="3175" y="888"/>
                                    <a:pt x="4953" y="127"/>
                                    <a:pt x="7366" y="127"/>
                                  </a:cubicBezTo>
                                  <a:cubicBezTo>
                                    <a:pt x="8635" y="127"/>
                                    <a:pt x="9905" y="381"/>
                                    <a:pt x="11048" y="1015"/>
                                  </a:cubicBezTo>
                                  <a:cubicBezTo>
                                    <a:pt x="11429" y="1269"/>
                                    <a:pt x="11810" y="1396"/>
                                    <a:pt x="12191" y="1396"/>
                                  </a:cubicBezTo>
                                  <a:cubicBezTo>
                                    <a:pt x="12445" y="1396"/>
                                    <a:pt x="12699" y="1396"/>
                                    <a:pt x="12953" y="1269"/>
                                  </a:cubicBezTo>
                                  <a:cubicBezTo>
                                    <a:pt x="13080" y="1142"/>
                                    <a:pt x="13461" y="761"/>
                                    <a:pt x="13842" y="254"/>
                                  </a:cubicBezTo>
                                  <a:lnTo>
                                    <a:pt x="14731" y="254"/>
                                  </a:lnTo>
                                  <a:close/>
                                </a:path>
                              </a:pathLst>
                            </a:custGeom>
                            <a:solidFill>
                              <a:srgbClr val="000000"/>
                            </a:solidFill>
                            <a:ln w="12688" cap="flat">
                              <a:noFill/>
                              <a:prstDash val="solid"/>
                              <a:miter/>
                            </a:ln>
                          </wps:spPr>
                          <wps:bodyPr/>
                        </wps:wsp>
                        <wps:wsp>
                          <wps:cNvPr id="1639263330" name="Freeform: Shape 1639263330"/>
                          <wps:cNvSpPr/>
                          <wps:spPr>
                            <a:xfrm>
                              <a:off x="5468788" y="324507"/>
                              <a:ext cx="15746" cy="32235"/>
                            </a:xfrm>
                            <a:custGeom>
                              <a:avLst/>
                              <a:gdLst>
                                <a:gd name="csX0" fmla="*/ 10159 w 15746"/>
                                <a:gd name="csY0" fmla="*/ 0 h 32235"/>
                                <a:gd name="csX1" fmla="*/ 10159 w 15746"/>
                                <a:gd name="csY1" fmla="*/ 8503 h 32235"/>
                                <a:gd name="csX2" fmla="*/ 15746 w 15746"/>
                                <a:gd name="csY2" fmla="*/ 8503 h 32235"/>
                                <a:gd name="csX3" fmla="*/ 15746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6" y="8503"/>
                                  </a:lnTo>
                                  <a:lnTo>
                                    <a:pt x="15746" y="10915"/>
                                  </a:lnTo>
                                  <a:lnTo>
                                    <a:pt x="10159" y="10915"/>
                                  </a:lnTo>
                                  <a:lnTo>
                                    <a:pt x="10159" y="25383"/>
                                  </a:lnTo>
                                  <a:cubicBezTo>
                                    <a:pt x="10159" y="26779"/>
                                    <a:pt x="10159" y="27540"/>
                                    <a:pt x="10286" y="28048"/>
                                  </a:cubicBezTo>
                                  <a:cubicBezTo>
                                    <a:pt x="10286" y="28428"/>
                                    <a:pt x="10667" y="28809"/>
                                    <a:pt x="10921" y="29063"/>
                                  </a:cubicBezTo>
                                  <a:cubicBezTo>
                                    <a:pt x="11175" y="29317"/>
                                    <a:pt x="11556" y="29444"/>
                                    <a:pt x="11810" y="29444"/>
                                  </a:cubicBezTo>
                                  <a:cubicBezTo>
                                    <a:pt x="12953" y="29444"/>
                                    <a:pt x="13969" y="28555"/>
                                    <a:pt x="14858" y="26906"/>
                                  </a:cubicBezTo>
                                  <a:lnTo>
                                    <a:pt x="15620" y="27413"/>
                                  </a:lnTo>
                                  <a:cubicBezTo>
                                    <a:pt x="14223" y="30586"/>
                                    <a:pt x="12064" y="32236"/>
                                    <a:pt x="9016" y="32236"/>
                                  </a:cubicBezTo>
                                  <a:cubicBezTo>
                                    <a:pt x="7492" y="32236"/>
                                    <a:pt x="6222" y="31855"/>
                                    <a:pt x="5207" y="30967"/>
                                  </a:cubicBezTo>
                                  <a:cubicBezTo>
                                    <a:pt x="4190"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1573661115" name="Freeform: Shape 1573661115"/>
                          <wps:cNvSpPr/>
                          <wps:spPr>
                            <a:xfrm>
                              <a:off x="5486439" y="332503"/>
                              <a:ext cx="19936" cy="23859"/>
                            </a:xfrm>
                            <a:custGeom>
                              <a:avLst/>
                              <a:gdLst>
                                <a:gd name="csX0" fmla="*/ 9397 w 19936"/>
                                <a:gd name="csY0" fmla="*/ 635 h 23859"/>
                                <a:gd name="csX1" fmla="*/ 9397 w 19936"/>
                                <a:gd name="csY1" fmla="*/ 5965 h 23859"/>
                                <a:gd name="csX2" fmla="*/ 13461 w 19936"/>
                                <a:gd name="csY2" fmla="*/ 1142 h 23859"/>
                                <a:gd name="csX3" fmla="*/ 16889 w 19936"/>
                                <a:gd name="csY3" fmla="*/ 0 h 23859"/>
                                <a:gd name="csX4" fmla="*/ 19048 w 19936"/>
                                <a:gd name="csY4" fmla="*/ 888 h 23859"/>
                                <a:gd name="csX5" fmla="*/ 19937 w 19936"/>
                                <a:gd name="csY5" fmla="*/ 3300 h 23859"/>
                                <a:gd name="csX6" fmla="*/ 19175 w 19936"/>
                                <a:gd name="csY6" fmla="*/ 5838 h 23859"/>
                                <a:gd name="csX7" fmla="*/ 17270 w 19936"/>
                                <a:gd name="csY7" fmla="*/ 6726 h 23859"/>
                                <a:gd name="csX8" fmla="*/ 14985 w 19936"/>
                                <a:gd name="csY8" fmla="*/ 5838 h 23859"/>
                                <a:gd name="csX9" fmla="*/ 13842 w 19936"/>
                                <a:gd name="csY9" fmla="*/ 4950 h 23859"/>
                                <a:gd name="csX10" fmla="*/ 13206 w 19936"/>
                                <a:gd name="csY10" fmla="*/ 4823 h 23859"/>
                                <a:gd name="csX11" fmla="*/ 11810 w 19936"/>
                                <a:gd name="csY11" fmla="*/ 5330 h 23859"/>
                                <a:gd name="csX12" fmla="*/ 10286 w 19936"/>
                                <a:gd name="csY12" fmla="*/ 7742 h 23859"/>
                                <a:gd name="csX13" fmla="*/ 9524 w 19936"/>
                                <a:gd name="csY13" fmla="*/ 13072 h 23859"/>
                                <a:gd name="csX14" fmla="*/ 9524 w 19936"/>
                                <a:gd name="csY14" fmla="*/ 19798 h 23859"/>
                                <a:gd name="csX15" fmla="*/ 9778 w 19936"/>
                                <a:gd name="csY15" fmla="*/ 21575 h 23859"/>
                                <a:gd name="csX16" fmla="*/ 10667 w 19936"/>
                                <a:gd name="csY16" fmla="*/ 22590 h 23859"/>
                                <a:gd name="csX17" fmla="*/ 12699 w 19936"/>
                                <a:gd name="csY17" fmla="*/ 22971 h 23859"/>
                                <a:gd name="csX18" fmla="*/ 12699 w 19936"/>
                                <a:gd name="csY18" fmla="*/ 23860 h 23859"/>
                                <a:gd name="csX19" fmla="*/ 127 w 19936"/>
                                <a:gd name="csY19" fmla="*/ 23860 h 23859"/>
                                <a:gd name="csX20" fmla="*/ 127 w 19936"/>
                                <a:gd name="csY20" fmla="*/ 22971 h 23859"/>
                                <a:gd name="csX21" fmla="*/ 2159 w 19936"/>
                                <a:gd name="csY21" fmla="*/ 22210 h 23859"/>
                                <a:gd name="csX22" fmla="*/ 2667 w 19936"/>
                                <a:gd name="csY22" fmla="*/ 18402 h 23859"/>
                                <a:gd name="csX23" fmla="*/ 2667 w 19936"/>
                                <a:gd name="csY23" fmla="*/ 5457 h 23859"/>
                                <a:gd name="csX24" fmla="*/ 2412 w 19936"/>
                                <a:gd name="csY24" fmla="*/ 2919 h 23859"/>
                                <a:gd name="csX25" fmla="*/ 1651 w 19936"/>
                                <a:gd name="csY25" fmla="*/ 1904 h 23859"/>
                                <a:gd name="csX26" fmla="*/ 0 w 19936"/>
                                <a:gd name="csY26" fmla="*/ 1523 h 23859"/>
                                <a:gd name="csX27" fmla="*/ 0 w 19936"/>
                                <a:gd name="csY27" fmla="*/ 635 h 23859"/>
                                <a:gd name="csX28" fmla="*/ 9524 w 19936"/>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6" h="23859">
                                  <a:moveTo>
                                    <a:pt x="9397" y="635"/>
                                  </a:moveTo>
                                  <a:lnTo>
                                    <a:pt x="9397" y="5965"/>
                                  </a:lnTo>
                                  <a:cubicBezTo>
                                    <a:pt x="10921" y="3554"/>
                                    <a:pt x="12318" y="1904"/>
                                    <a:pt x="13461" y="1142"/>
                                  </a:cubicBezTo>
                                  <a:cubicBezTo>
                                    <a:pt x="14604" y="381"/>
                                    <a:pt x="15746" y="0"/>
                                    <a:pt x="16889" y="0"/>
                                  </a:cubicBezTo>
                                  <a:cubicBezTo>
                                    <a:pt x="17778" y="0"/>
                                    <a:pt x="18540" y="254"/>
                                    <a:pt x="19048" y="888"/>
                                  </a:cubicBezTo>
                                  <a:cubicBezTo>
                                    <a:pt x="19556" y="1396"/>
                                    <a:pt x="19937" y="2284"/>
                                    <a:pt x="19937" y="3300"/>
                                  </a:cubicBezTo>
                                  <a:cubicBezTo>
                                    <a:pt x="19937" y="4442"/>
                                    <a:pt x="19683" y="5330"/>
                                    <a:pt x="19175" y="5838"/>
                                  </a:cubicBezTo>
                                  <a:cubicBezTo>
                                    <a:pt x="18667" y="6473"/>
                                    <a:pt x="18032" y="6726"/>
                                    <a:pt x="17270" y="6726"/>
                                  </a:cubicBezTo>
                                  <a:cubicBezTo>
                                    <a:pt x="16381" y="6726"/>
                                    <a:pt x="15619" y="6473"/>
                                    <a:pt x="14985" y="5838"/>
                                  </a:cubicBezTo>
                                  <a:cubicBezTo>
                                    <a:pt x="14349" y="5330"/>
                                    <a:pt x="13968" y="4950"/>
                                    <a:pt x="13842" y="4950"/>
                                  </a:cubicBezTo>
                                  <a:cubicBezTo>
                                    <a:pt x="13715" y="4950"/>
                                    <a:pt x="13461" y="4823"/>
                                    <a:pt x="13206"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2" y="2919"/>
                                  </a:cubicBezTo>
                                  <a:cubicBezTo>
                                    <a:pt x="2286" y="2411"/>
                                    <a:pt x="2031"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712723735" name="Freeform: Shape 712723735"/>
                          <wps:cNvSpPr/>
                          <wps:spPr>
                            <a:xfrm>
                              <a:off x="5507011" y="332376"/>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1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0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1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89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1"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0" y="10026"/>
                                  </a:cubicBezTo>
                                  <a:cubicBezTo>
                                    <a:pt x="3175" y="10026"/>
                                    <a:pt x="2286" y="9772"/>
                                    <a:pt x="1524" y="9138"/>
                                  </a:cubicBezTo>
                                  <a:cubicBezTo>
                                    <a:pt x="762" y="8503"/>
                                    <a:pt x="508" y="7742"/>
                                    <a:pt x="508" y="6853"/>
                                  </a:cubicBezTo>
                                  <a:cubicBezTo>
                                    <a:pt x="508" y="5584"/>
                                    <a:pt x="1016" y="4442"/>
                                    <a:pt x="1905" y="3427"/>
                                  </a:cubicBezTo>
                                  <a:cubicBezTo>
                                    <a:pt x="2794" y="2284"/>
                                    <a:pt x="4190" y="1523"/>
                                    <a:pt x="5841" y="888"/>
                                  </a:cubicBezTo>
                                  <a:cubicBezTo>
                                    <a:pt x="7492" y="254"/>
                                    <a:pt x="9270" y="0"/>
                                    <a:pt x="11175" y="0"/>
                                  </a:cubicBezTo>
                                  <a:cubicBezTo>
                                    <a:pt x="13461" y="0"/>
                                    <a:pt x="15112" y="508"/>
                                    <a:pt x="16381" y="1396"/>
                                  </a:cubicBezTo>
                                  <a:cubicBezTo>
                                    <a:pt x="17651"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89" y="24367"/>
                                  </a:cubicBezTo>
                                  <a:cubicBezTo>
                                    <a:pt x="15619" y="24367"/>
                                    <a:pt x="14476"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1364828262" name="Freeform: Shape 1364828262"/>
                          <wps:cNvSpPr/>
                          <wps:spPr>
                            <a:xfrm>
                              <a:off x="5529615" y="322604"/>
                              <a:ext cx="12698" cy="33885"/>
                            </a:xfrm>
                            <a:custGeom>
                              <a:avLst/>
                              <a:gdLst>
                                <a:gd name="csX0" fmla="*/ 9905 w 12698"/>
                                <a:gd name="csY0" fmla="*/ 0 h 33885"/>
                                <a:gd name="csX1" fmla="*/ 9905 w 12698"/>
                                <a:gd name="csY1" fmla="*/ 29063 h 33885"/>
                                <a:gd name="csX2" fmla="*/ 10413 w 12698"/>
                                <a:gd name="csY2" fmla="*/ 32236 h 33885"/>
                                <a:gd name="csX3" fmla="*/ 12699 w 12698"/>
                                <a:gd name="csY3" fmla="*/ 32997 h 33885"/>
                                <a:gd name="csX4" fmla="*/ 12699 w 12698"/>
                                <a:gd name="csY4" fmla="*/ 33886 h 33885"/>
                                <a:gd name="csX5" fmla="*/ 127 w 12698"/>
                                <a:gd name="csY5" fmla="*/ 33886 h 33885"/>
                                <a:gd name="csX6" fmla="*/ 127 w 12698"/>
                                <a:gd name="csY6" fmla="*/ 32997 h 33885"/>
                                <a:gd name="csX7" fmla="*/ 2413 w 12698"/>
                                <a:gd name="csY7" fmla="*/ 32109 h 33885"/>
                                <a:gd name="csX8" fmla="*/ 2920 w 12698"/>
                                <a:gd name="csY8" fmla="*/ 29063 h 33885"/>
                                <a:gd name="csX9" fmla="*/ 2920 w 12698"/>
                                <a:gd name="csY9" fmla="*/ 4950 h 33885"/>
                                <a:gd name="csX10" fmla="*/ 2286 w 12698"/>
                                <a:gd name="csY10" fmla="*/ 1777 h 33885"/>
                                <a:gd name="csX11" fmla="*/ 0 w 12698"/>
                                <a:gd name="csY11" fmla="*/ 1015 h 33885"/>
                                <a:gd name="csX12" fmla="*/ 0 w 12698"/>
                                <a:gd name="csY12" fmla="*/ 127 h 33885"/>
                                <a:gd name="csX13" fmla="*/ 9778 w 12698"/>
                                <a:gd name="csY13" fmla="*/ 127 h 338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2698" h="33885">
                                  <a:moveTo>
                                    <a:pt x="9905" y="0"/>
                                  </a:moveTo>
                                  <a:lnTo>
                                    <a:pt x="9905" y="29063"/>
                                  </a:lnTo>
                                  <a:cubicBezTo>
                                    <a:pt x="9905" y="30713"/>
                                    <a:pt x="10032" y="31728"/>
                                    <a:pt x="10413" y="32236"/>
                                  </a:cubicBezTo>
                                  <a:cubicBezTo>
                                    <a:pt x="10794" y="32743"/>
                                    <a:pt x="11556" y="32997"/>
                                    <a:pt x="12699" y="32997"/>
                                  </a:cubicBezTo>
                                  <a:lnTo>
                                    <a:pt x="12699" y="33886"/>
                                  </a:lnTo>
                                  <a:lnTo>
                                    <a:pt x="127" y="33886"/>
                                  </a:lnTo>
                                  <a:lnTo>
                                    <a:pt x="127" y="32997"/>
                                  </a:lnTo>
                                  <a:cubicBezTo>
                                    <a:pt x="1143" y="32997"/>
                                    <a:pt x="1905" y="32617"/>
                                    <a:pt x="2413" y="32109"/>
                                  </a:cubicBezTo>
                                  <a:cubicBezTo>
                                    <a:pt x="2794" y="31728"/>
                                    <a:pt x="2920" y="30713"/>
                                    <a:pt x="2920" y="29063"/>
                                  </a:cubicBezTo>
                                  <a:lnTo>
                                    <a:pt x="2920" y="4950"/>
                                  </a:lnTo>
                                  <a:cubicBezTo>
                                    <a:pt x="2920" y="3300"/>
                                    <a:pt x="2794" y="2284"/>
                                    <a:pt x="2286" y="1777"/>
                                  </a:cubicBezTo>
                                  <a:cubicBezTo>
                                    <a:pt x="1905" y="1269"/>
                                    <a:pt x="1143" y="1015"/>
                                    <a:pt x="0" y="1015"/>
                                  </a:cubicBezTo>
                                  <a:lnTo>
                                    <a:pt x="0" y="127"/>
                                  </a:lnTo>
                                  <a:lnTo>
                                    <a:pt x="9778" y="127"/>
                                  </a:lnTo>
                                  <a:close/>
                                </a:path>
                              </a:pathLst>
                            </a:custGeom>
                            <a:solidFill>
                              <a:srgbClr val="000000"/>
                            </a:solidFill>
                            <a:ln w="12688" cap="flat">
                              <a:noFill/>
                              <a:prstDash val="solid"/>
                              <a:miter/>
                            </a:ln>
                          </wps:spPr>
                          <wps:bodyPr/>
                        </wps:wsp>
                        <wps:wsp>
                          <wps:cNvPr id="934892933" name="Freeform: Shape 934892933"/>
                          <wps:cNvSpPr/>
                          <wps:spPr>
                            <a:xfrm>
                              <a:off x="5543965" y="321842"/>
                              <a:ext cx="12698" cy="34647"/>
                            </a:xfrm>
                            <a:custGeom>
                              <a:avLst/>
                              <a:gdLst>
                                <a:gd name="csX0" fmla="*/ 9778 w 12698"/>
                                <a:gd name="csY0" fmla="*/ 11295 h 34647"/>
                                <a:gd name="csX1" fmla="*/ 9778 w 12698"/>
                                <a:gd name="csY1" fmla="*/ 29824 h 34647"/>
                                <a:gd name="csX2" fmla="*/ 10413 w 12698"/>
                                <a:gd name="csY2" fmla="*/ 32997 h 34647"/>
                                <a:gd name="csX3" fmla="*/ 12699 w 12698"/>
                                <a:gd name="csY3" fmla="*/ 33759 h 34647"/>
                                <a:gd name="csX4" fmla="*/ 12699 w 12698"/>
                                <a:gd name="csY4" fmla="*/ 34647 h 34647"/>
                                <a:gd name="csX5" fmla="*/ 127 w 12698"/>
                                <a:gd name="csY5" fmla="*/ 34647 h 34647"/>
                                <a:gd name="csX6" fmla="*/ 127 w 12698"/>
                                <a:gd name="csY6" fmla="*/ 33759 h 34647"/>
                                <a:gd name="csX7" fmla="*/ 2413 w 12698"/>
                                <a:gd name="csY7" fmla="*/ 32870 h 34647"/>
                                <a:gd name="csX8" fmla="*/ 2920 w 12698"/>
                                <a:gd name="csY8" fmla="*/ 29824 h 34647"/>
                                <a:gd name="csX9" fmla="*/ 2920 w 12698"/>
                                <a:gd name="csY9" fmla="*/ 16245 h 34647"/>
                                <a:gd name="csX10" fmla="*/ 2286 w 12698"/>
                                <a:gd name="csY10" fmla="*/ 13072 h 34647"/>
                                <a:gd name="csX11" fmla="*/ 0 w 12698"/>
                                <a:gd name="csY11" fmla="*/ 12311 h 34647"/>
                                <a:gd name="csX12" fmla="*/ 0 w 12698"/>
                                <a:gd name="csY12" fmla="*/ 11422 h 34647"/>
                                <a:gd name="csX13" fmla="*/ 9778 w 12698"/>
                                <a:gd name="csY13" fmla="*/ 11422 h 34647"/>
                                <a:gd name="csX14" fmla="*/ 6222 w 12698"/>
                                <a:gd name="csY14" fmla="*/ 0 h 34647"/>
                                <a:gd name="csX15" fmla="*/ 9016 w 12698"/>
                                <a:gd name="csY15" fmla="*/ 1142 h 34647"/>
                                <a:gd name="csX16" fmla="*/ 10159 w 12698"/>
                                <a:gd name="csY16" fmla="*/ 3807 h 34647"/>
                                <a:gd name="csX17" fmla="*/ 9016 w 12698"/>
                                <a:gd name="csY17" fmla="*/ 6599 h 34647"/>
                                <a:gd name="csX18" fmla="*/ 6349 w 12698"/>
                                <a:gd name="csY18" fmla="*/ 7742 h 34647"/>
                                <a:gd name="csX19" fmla="*/ 3556 w 12698"/>
                                <a:gd name="csY19" fmla="*/ 6599 h 34647"/>
                                <a:gd name="csX20" fmla="*/ 2413 w 12698"/>
                                <a:gd name="csY20" fmla="*/ 3807 h 34647"/>
                                <a:gd name="csX21" fmla="*/ 3556 w 12698"/>
                                <a:gd name="csY21" fmla="*/ 1142 h 34647"/>
                                <a:gd name="csX22" fmla="*/ 6349 w 12698"/>
                                <a:gd name="csY22" fmla="*/ 0 h 346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2698" h="34647">
                                  <a:moveTo>
                                    <a:pt x="9778" y="11295"/>
                                  </a:moveTo>
                                  <a:lnTo>
                                    <a:pt x="9778" y="29824"/>
                                  </a:lnTo>
                                  <a:cubicBezTo>
                                    <a:pt x="9778" y="31474"/>
                                    <a:pt x="10032" y="32490"/>
                                    <a:pt x="10413" y="32997"/>
                                  </a:cubicBezTo>
                                  <a:cubicBezTo>
                                    <a:pt x="10794" y="33505"/>
                                    <a:pt x="11556" y="33759"/>
                                    <a:pt x="12699" y="33759"/>
                                  </a:cubicBezTo>
                                  <a:lnTo>
                                    <a:pt x="12699" y="34647"/>
                                  </a:lnTo>
                                  <a:lnTo>
                                    <a:pt x="127" y="34647"/>
                                  </a:lnTo>
                                  <a:lnTo>
                                    <a:pt x="127" y="33759"/>
                                  </a:lnTo>
                                  <a:cubicBezTo>
                                    <a:pt x="1143" y="33759"/>
                                    <a:pt x="1905" y="33378"/>
                                    <a:pt x="2413" y="32870"/>
                                  </a:cubicBezTo>
                                  <a:cubicBezTo>
                                    <a:pt x="2794" y="32490"/>
                                    <a:pt x="2920" y="31474"/>
                                    <a:pt x="2920" y="29824"/>
                                  </a:cubicBezTo>
                                  <a:lnTo>
                                    <a:pt x="2920" y="16245"/>
                                  </a:lnTo>
                                  <a:cubicBezTo>
                                    <a:pt x="2920" y="14595"/>
                                    <a:pt x="2667" y="13580"/>
                                    <a:pt x="2286" y="13072"/>
                                  </a:cubicBezTo>
                                  <a:cubicBezTo>
                                    <a:pt x="1905" y="12564"/>
                                    <a:pt x="1143" y="12311"/>
                                    <a:pt x="0" y="12311"/>
                                  </a:cubicBezTo>
                                  <a:lnTo>
                                    <a:pt x="0" y="11422"/>
                                  </a:lnTo>
                                  <a:lnTo>
                                    <a:pt x="9778" y="11422"/>
                                  </a:lnTo>
                                  <a:close/>
                                  <a:moveTo>
                                    <a:pt x="6222" y="0"/>
                                  </a:moveTo>
                                  <a:cubicBezTo>
                                    <a:pt x="7238" y="0"/>
                                    <a:pt x="8254" y="381"/>
                                    <a:pt x="9016" y="1142"/>
                                  </a:cubicBezTo>
                                  <a:cubicBezTo>
                                    <a:pt x="9778" y="1904"/>
                                    <a:pt x="10159" y="2792"/>
                                    <a:pt x="10159" y="3807"/>
                                  </a:cubicBezTo>
                                  <a:cubicBezTo>
                                    <a:pt x="10159" y="4823"/>
                                    <a:pt x="9778" y="5838"/>
                                    <a:pt x="9016" y="6599"/>
                                  </a:cubicBezTo>
                                  <a:cubicBezTo>
                                    <a:pt x="8254" y="7361"/>
                                    <a:pt x="7365" y="7742"/>
                                    <a:pt x="6349" y="7742"/>
                                  </a:cubicBezTo>
                                  <a:cubicBezTo>
                                    <a:pt x="5333" y="7742"/>
                                    <a:pt x="4318" y="7361"/>
                                    <a:pt x="3556" y="6599"/>
                                  </a:cubicBezTo>
                                  <a:cubicBezTo>
                                    <a:pt x="2794" y="5838"/>
                                    <a:pt x="2413" y="4950"/>
                                    <a:pt x="2413" y="3807"/>
                                  </a:cubicBezTo>
                                  <a:cubicBezTo>
                                    <a:pt x="2413" y="2665"/>
                                    <a:pt x="2794" y="1904"/>
                                    <a:pt x="3556" y="1142"/>
                                  </a:cubicBezTo>
                                  <a:cubicBezTo>
                                    <a:pt x="4318" y="381"/>
                                    <a:pt x="5206" y="0"/>
                                    <a:pt x="6349" y="0"/>
                                  </a:cubicBezTo>
                                </a:path>
                              </a:pathLst>
                            </a:custGeom>
                            <a:solidFill>
                              <a:srgbClr val="000000"/>
                            </a:solidFill>
                            <a:ln w="12688" cap="flat">
                              <a:noFill/>
                              <a:prstDash val="solid"/>
                              <a:miter/>
                            </a:ln>
                          </wps:spPr>
                          <wps:bodyPr/>
                        </wps:wsp>
                        <wps:wsp>
                          <wps:cNvPr id="1992805110" name="Freeform: Shape 1992805110"/>
                          <wps:cNvSpPr/>
                          <wps:spPr>
                            <a:xfrm>
                              <a:off x="5558060" y="332376"/>
                              <a:ext cx="22476" cy="24494"/>
                            </a:xfrm>
                            <a:custGeom>
                              <a:avLst/>
                              <a:gdLst>
                                <a:gd name="csX0" fmla="*/ 12191 w 22476"/>
                                <a:gd name="csY0" fmla="*/ 18783 h 24494"/>
                                <a:gd name="csX1" fmla="*/ 12191 w 22476"/>
                                <a:gd name="csY1" fmla="*/ 10914 h 24494"/>
                                <a:gd name="csX2" fmla="*/ 7746 w 22476"/>
                                <a:gd name="csY2" fmla="*/ 14722 h 24494"/>
                                <a:gd name="csX3" fmla="*/ 6730 w 22476"/>
                                <a:gd name="csY3" fmla="*/ 17387 h 24494"/>
                                <a:gd name="csX4" fmla="*/ 7619 w 22476"/>
                                <a:gd name="csY4" fmla="*/ 19418 h 24494"/>
                                <a:gd name="csX5" fmla="*/ 9397 w 22476"/>
                                <a:gd name="csY5" fmla="*/ 20052 h 24494"/>
                                <a:gd name="csX6" fmla="*/ 12318 w 22476"/>
                                <a:gd name="csY6" fmla="*/ 18656 h 24494"/>
                                <a:gd name="csX7" fmla="*/ 12191 w 22476"/>
                                <a:gd name="csY7" fmla="*/ 20687 h 24494"/>
                                <a:gd name="csX8" fmla="*/ 4572 w 22476"/>
                                <a:gd name="csY8" fmla="*/ 24494 h 24494"/>
                                <a:gd name="csX9" fmla="*/ 1270 w 22476"/>
                                <a:gd name="csY9" fmla="*/ 23225 h 24494"/>
                                <a:gd name="csX10" fmla="*/ 0 w 22476"/>
                                <a:gd name="csY10" fmla="*/ 19925 h 24494"/>
                                <a:gd name="csX11" fmla="*/ 2286 w 22476"/>
                                <a:gd name="csY11" fmla="*/ 15103 h 24494"/>
                                <a:gd name="csX12" fmla="*/ 12318 w 22476"/>
                                <a:gd name="csY12" fmla="*/ 9392 h 24494"/>
                                <a:gd name="csX13" fmla="*/ 12318 w 22476"/>
                                <a:gd name="csY13" fmla="*/ 6980 h 24494"/>
                                <a:gd name="csX14" fmla="*/ 12064 w 22476"/>
                                <a:gd name="csY14" fmla="*/ 3680 h 24494"/>
                                <a:gd name="csX15" fmla="*/ 11048 w 22476"/>
                                <a:gd name="csY15" fmla="*/ 2411 h 24494"/>
                                <a:gd name="csX16" fmla="*/ 9270 w 22476"/>
                                <a:gd name="csY16" fmla="*/ 1904 h 24494"/>
                                <a:gd name="csX17" fmla="*/ 6603 w 22476"/>
                                <a:gd name="csY17" fmla="*/ 2665 h 24494"/>
                                <a:gd name="csX18" fmla="*/ 5968 w 22476"/>
                                <a:gd name="csY18" fmla="*/ 3680 h 24494"/>
                                <a:gd name="csX19" fmla="*/ 6603 w 22476"/>
                                <a:gd name="csY19" fmla="*/ 4950 h 24494"/>
                                <a:gd name="csX20" fmla="*/ 7492 w 22476"/>
                                <a:gd name="csY20" fmla="*/ 6980 h 24494"/>
                                <a:gd name="csX21" fmla="*/ 6603 w 22476"/>
                                <a:gd name="csY21" fmla="*/ 9138 h 24494"/>
                                <a:gd name="csX22" fmla="*/ 4191 w 22476"/>
                                <a:gd name="csY22" fmla="*/ 10026 h 24494"/>
                                <a:gd name="csX23" fmla="*/ 1524 w 22476"/>
                                <a:gd name="csY23" fmla="*/ 9138 h 24494"/>
                                <a:gd name="csX24" fmla="*/ 508 w 22476"/>
                                <a:gd name="csY24" fmla="*/ 6853 h 24494"/>
                                <a:gd name="csX25" fmla="*/ 1905 w 22476"/>
                                <a:gd name="csY25" fmla="*/ 3427 h 24494"/>
                                <a:gd name="csX26" fmla="*/ 5841 w 22476"/>
                                <a:gd name="csY26" fmla="*/ 888 h 24494"/>
                                <a:gd name="csX27" fmla="*/ 11175 w 22476"/>
                                <a:gd name="csY27" fmla="*/ 0 h 24494"/>
                                <a:gd name="csX28" fmla="*/ 16382 w 22476"/>
                                <a:gd name="csY28" fmla="*/ 1396 h 24494"/>
                                <a:gd name="csX29" fmla="*/ 18921 w 22476"/>
                                <a:gd name="csY29" fmla="*/ 4442 h 24494"/>
                                <a:gd name="csX30" fmla="*/ 19302 w 22476"/>
                                <a:gd name="csY30" fmla="*/ 9265 h 24494"/>
                                <a:gd name="csX31" fmla="*/ 19302 w 22476"/>
                                <a:gd name="csY31" fmla="*/ 18275 h 24494"/>
                                <a:gd name="csX32" fmla="*/ 19429 w 22476"/>
                                <a:gd name="csY32" fmla="*/ 20306 h 24494"/>
                                <a:gd name="csX33" fmla="*/ 19810 w 22476"/>
                                <a:gd name="csY33" fmla="*/ 20941 h 24494"/>
                                <a:gd name="csX34" fmla="*/ 20445 w 22476"/>
                                <a:gd name="csY34" fmla="*/ 21068 h 24494"/>
                                <a:gd name="csX35" fmla="*/ 21715 w 22476"/>
                                <a:gd name="csY35" fmla="*/ 20179 h 24494"/>
                                <a:gd name="csX36" fmla="*/ 22477 w 22476"/>
                                <a:gd name="csY36" fmla="*/ 20814 h 24494"/>
                                <a:gd name="csX37" fmla="*/ 19937 w 22476"/>
                                <a:gd name="csY37" fmla="*/ 23479 h 24494"/>
                                <a:gd name="csX38" fmla="*/ 16890 w 22476"/>
                                <a:gd name="csY38" fmla="*/ 24367 h 24494"/>
                                <a:gd name="csX39" fmla="*/ 13715 w 22476"/>
                                <a:gd name="csY39" fmla="*/ 23479 h 24494"/>
                                <a:gd name="csX40" fmla="*/ 12318 w 22476"/>
                                <a:gd name="csY40" fmla="*/ 20560 h 2449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2476" h="24494">
                                  <a:moveTo>
                                    <a:pt x="12191" y="18783"/>
                                  </a:moveTo>
                                  <a:lnTo>
                                    <a:pt x="12191" y="10914"/>
                                  </a:lnTo>
                                  <a:cubicBezTo>
                                    <a:pt x="10159" y="12057"/>
                                    <a:pt x="8635" y="13326"/>
                                    <a:pt x="7746" y="14722"/>
                                  </a:cubicBezTo>
                                  <a:cubicBezTo>
                                    <a:pt x="7111" y="15610"/>
                                    <a:pt x="6730" y="16499"/>
                                    <a:pt x="6730" y="17387"/>
                                  </a:cubicBezTo>
                                  <a:cubicBezTo>
                                    <a:pt x="6730" y="18149"/>
                                    <a:pt x="6984" y="18783"/>
                                    <a:pt x="7619" y="19418"/>
                                  </a:cubicBezTo>
                                  <a:cubicBezTo>
                                    <a:pt x="8000" y="19798"/>
                                    <a:pt x="8635" y="20052"/>
                                    <a:pt x="9397" y="20052"/>
                                  </a:cubicBezTo>
                                  <a:cubicBezTo>
                                    <a:pt x="10286" y="20052"/>
                                    <a:pt x="11175" y="19545"/>
                                    <a:pt x="12318" y="18656"/>
                                  </a:cubicBezTo>
                                  <a:moveTo>
                                    <a:pt x="12191" y="20687"/>
                                  </a:moveTo>
                                  <a:cubicBezTo>
                                    <a:pt x="9397" y="23225"/>
                                    <a:pt x="6730" y="24494"/>
                                    <a:pt x="4572" y="24494"/>
                                  </a:cubicBezTo>
                                  <a:cubicBezTo>
                                    <a:pt x="3175" y="24494"/>
                                    <a:pt x="2159" y="24113"/>
                                    <a:pt x="1270" y="23225"/>
                                  </a:cubicBezTo>
                                  <a:cubicBezTo>
                                    <a:pt x="381" y="22337"/>
                                    <a:pt x="0" y="21194"/>
                                    <a:pt x="0" y="19925"/>
                                  </a:cubicBezTo>
                                  <a:cubicBezTo>
                                    <a:pt x="0" y="18149"/>
                                    <a:pt x="762" y="16499"/>
                                    <a:pt x="2286" y="15103"/>
                                  </a:cubicBezTo>
                                  <a:cubicBezTo>
                                    <a:pt x="3809" y="13707"/>
                                    <a:pt x="7111" y="11803"/>
                                    <a:pt x="12318" y="9392"/>
                                  </a:cubicBezTo>
                                  <a:lnTo>
                                    <a:pt x="12318" y="6980"/>
                                  </a:lnTo>
                                  <a:cubicBezTo>
                                    <a:pt x="12318" y="5203"/>
                                    <a:pt x="12318" y="4061"/>
                                    <a:pt x="12064" y="3680"/>
                                  </a:cubicBezTo>
                                  <a:cubicBezTo>
                                    <a:pt x="11937" y="3173"/>
                                    <a:pt x="11556" y="2792"/>
                                    <a:pt x="11048" y="2411"/>
                                  </a:cubicBezTo>
                                  <a:cubicBezTo>
                                    <a:pt x="10540" y="2031"/>
                                    <a:pt x="9905" y="1904"/>
                                    <a:pt x="9270" y="1904"/>
                                  </a:cubicBezTo>
                                  <a:cubicBezTo>
                                    <a:pt x="8127" y="1904"/>
                                    <a:pt x="7238" y="2158"/>
                                    <a:pt x="6603" y="2665"/>
                                  </a:cubicBezTo>
                                  <a:cubicBezTo>
                                    <a:pt x="6222" y="2919"/>
                                    <a:pt x="5968" y="3300"/>
                                    <a:pt x="5968" y="3680"/>
                                  </a:cubicBezTo>
                                  <a:cubicBezTo>
                                    <a:pt x="5968" y="4061"/>
                                    <a:pt x="6222" y="4442"/>
                                    <a:pt x="6603" y="4950"/>
                                  </a:cubicBezTo>
                                  <a:cubicBezTo>
                                    <a:pt x="7238" y="5711"/>
                                    <a:pt x="7492" y="6346"/>
                                    <a:pt x="7492" y="6980"/>
                                  </a:cubicBezTo>
                                  <a:cubicBezTo>
                                    <a:pt x="7492" y="7742"/>
                                    <a:pt x="7238" y="8503"/>
                                    <a:pt x="6603" y="9138"/>
                                  </a:cubicBezTo>
                                  <a:cubicBezTo>
                                    <a:pt x="5968" y="9645"/>
                                    <a:pt x="5207" y="10026"/>
                                    <a:pt x="4191" y="10026"/>
                                  </a:cubicBezTo>
                                  <a:cubicBezTo>
                                    <a:pt x="3175" y="10026"/>
                                    <a:pt x="2286" y="9772"/>
                                    <a:pt x="1524" y="9138"/>
                                  </a:cubicBezTo>
                                  <a:cubicBezTo>
                                    <a:pt x="762" y="8503"/>
                                    <a:pt x="508" y="7742"/>
                                    <a:pt x="508" y="6853"/>
                                  </a:cubicBezTo>
                                  <a:cubicBezTo>
                                    <a:pt x="508" y="5584"/>
                                    <a:pt x="1016" y="4442"/>
                                    <a:pt x="1905" y="3427"/>
                                  </a:cubicBezTo>
                                  <a:cubicBezTo>
                                    <a:pt x="2794" y="2284"/>
                                    <a:pt x="4191" y="1523"/>
                                    <a:pt x="5841" y="888"/>
                                  </a:cubicBezTo>
                                  <a:cubicBezTo>
                                    <a:pt x="7492" y="254"/>
                                    <a:pt x="9270" y="0"/>
                                    <a:pt x="11175" y="0"/>
                                  </a:cubicBezTo>
                                  <a:cubicBezTo>
                                    <a:pt x="13461" y="0"/>
                                    <a:pt x="15112" y="508"/>
                                    <a:pt x="16382" y="1396"/>
                                  </a:cubicBezTo>
                                  <a:cubicBezTo>
                                    <a:pt x="17652" y="2284"/>
                                    <a:pt x="18540" y="3300"/>
                                    <a:pt x="18921" y="4442"/>
                                  </a:cubicBezTo>
                                  <a:cubicBezTo>
                                    <a:pt x="19175" y="5203"/>
                                    <a:pt x="19302" y="6726"/>
                                    <a:pt x="19302" y="9265"/>
                                  </a:cubicBezTo>
                                  <a:lnTo>
                                    <a:pt x="19302" y="18275"/>
                                  </a:lnTo>
                                  <a:cubicBezTo>
                                    <a:pt x="19302" y="19291"/>
                                    <a:pt x="19302" y="20052"/>
                                    <a:pt x="19429" y="20306"/>
                                  </a:cubicBezTo>
                                  <a:cubicBezTo>
                                    <a:pt x="19429" y="20560"/>
                                    <a:pt x="19683" y="20814"/>
                                    <a:pt x="19810" y="20941"/>
                                  </a:cubicBezTo>
                                  <a:cubicBezTo>
                                    <a:pt x="19937" y="21068"/>
                                    <a:pt x="20191" y="21068"/>
                                    <a:pt x="20445" y="21068"/>
                                  </a:cubicBezTo>
                                  <a:cubicBezTo>
                                    <a:pt x="20826" y="21068"/>
                                    <a:pt x="21334" y="20814"/>
                                    <a:pt x="21715" y="20179"/>
                                  </a:cubicBezTo>
                                  <a:lnTo>
                                    <a:pt x="22477" y="20814"/>
                                  </a:lnTo>
                                  <a:cubicBezTo>
                                    <a:pt x="21588" y="22083"/>
                                    <a:pt x="20826" y="22971"/>
                                    <a:pt x="19937" y="23479"/>
                                  </a:cubicBezTo>
                                  <a:cubicBezTo>
                                    <a:pt x="19048" y="23987"/>
                                    <a:pt x="18032" y="24367"/>
                                    <a:pt x="16890" y="24367"/>
                                  </a:cubicBezTo>
                                  <a:cubicBezTo>
                                    <a:pt x="15620" y="24367"/>
                                    <a:pt x="14477" y="24113"/>
                                    <a:pt x="13715" y="23479"/>
                                  </a:cubicBezTo>
                                  <a:cubicBezTo>
                                    <a:pt x="12953" y="22844"/>
                                    <a:pt x="12445" y="21956"/>
                                    <a:pt x="12318" y="20560"/>
                                  </a:cubicBezTo>
                                </a:path>
                              </a:pathLst>
                            </a:custGeom>
                            <a:solidFill>
                              <a:srgbClr val="000000"/>
                            </a:solidFill>
                            <a:ln w="12688" cap="flat">
                              <a:noFill/>
                              <a:prstDash val="solid"/>
                              <a:miter/>
                            </a:ln>
                          </wps:spPr>
                          <wps:bodyPr/>
                        </wps:wsp>
                        <wps:wsp>
                          <wps:cNvPr id="267598590" name="Freeform: Shape 267598590"/>
                          <wps:cNvSpPr/>
                          <wps:spPr>
                            <a:xfrm>
                              <a:off x="5580918" y="332503"/>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048"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726032852" name="Freeform: Shape 1726032852"/>
                          <wps:cNvSpPr/>
                          <wps:spPr>
                            <a:xfrm>
                              <a:off x="5619015" y="321842"/>
                              <a:ext cx="37207" cy="35408"/>
                            </a:xfrm>
                            <a:custGeom>
                              <a:avLst/>
                              <a:gdLst>
                                <a:gd name="csX0" fmla="*/ 33144 w 37207"/>
                                <a:gd name="csY0" fmla="*/ 0 h 35408"/>
                                <a:gd name="csX1" fmla="*/ 33144 w 37207"/>
                                <a:gd name="csY1" fmla="*/ 11930 h 35408"/>
                                <a:gd name="csX2" fmla="*/ 32255 w 37207"/>
                                <a:gd name="csY2" fmla="*/ 11930 h 35408"/>
                                <a:gd name="csX3" fmla="*/ 27176 w 37207"/>
                                <a:gd name="csY3" fmla="*/ 4442 h 35408"/>
                                <a:gd name="csX4" fmla="*/ 19811 w 37207"/>
                                <a:gd name="csY4" fmla="*/ 1904 h 35408"/>
                                <a:gd name="csX5" fmla="*/ 13461 w 37207"/>
                                <a:gd name="csY5" fmla="*/ 4061 h 35408"/>
                                <a:gd name="csX6" fmla="*/ 9905 w 37207"/>
                                <a:gd name="csY6" fmla="*/ 10026 h 35408"/>
                                <a:gd name="csX7" fmla="*/ 8889 w 37207"/>
                                <a:gd name="csY7" fmla="*/ 17895 h 35408"/>
                                <a:gd name="csX8" fmla="*/ 10032 w 37207"/>
                                <a:gd name="csY8" fmla="*/ 26398 h 35408"/>
                                <a:gd name="csX9" fmla="*/ 13715 w 37207"/>
                                <a:gd name="csY9" fmla="*/ 31855 h 35408"/>
                                <a:gd name="csX10" fmla="*/ 19811 w 37207"/>
                                <a:gd name="csY10" fmla="*/ 33632 h 35408"/>
                                <a:gd name="csX11" fmla="*/ 22350 w 37207"/>
                                <a:gd name="csY11" fmla="*/ 33378 h 35408"/>
                                <a:gd name="csX12" fmla="*/ 25017 w 37207"/>
                                <a:gd name="csY12" fmla="*/ 32617 h 35408"/>
                                <a:gd name="csX13" fmla="*/ 25017 w 37207"/>
                                <a:gd name="csY13" fmla="*/ 25509 h 35408"/>
                                <a:gd name="csX14" fmla="*/ 24763 w 37207"/>
                                <a:gd name="csY14" fmla="*/ 22971 h 35408"/>
                                <a:gd name="csX15" fmla="*/ 23620 w 37207"/>
                                <a:gd name="csY15" fmla="*/ 21829 h 35408"/>
                                <a:gd name="csX16" fmla="*/ 21588 w 37207"/>
                                <a:gd name="csY16" fmla="*/ 21321 h 35408"/>
                                <a:gd name="csX17" fmla="*/ 20699 w 37207"/>
                                <a:gd name="csY17" fmla="*/ 21321 h 35408"/>
                                <a:gd name="csX18" fmla="*/ 20699 w 37207"/>
                                <a:gd name="csY18" fmla="*/ 20433 h 35408"/>
                                <a:gd name="csX19" fmla="*/ 37208 w 37207"/>
                                <a:gd name="csY19" fmla="*/ 20433 h 35408"/>
                                <a:gd name="csX20" fmla="*/ 37208 w 37207"/>
                                <a:gd name="csY20" fmla="*/ 21321 h 35408"/>
                                <a:gd name="csX21" fmla="*/ 34541 w 37207"/>
                                <a:gd name="csY21" fmla="*/ 21829 h 35408"/>
                                <a:gd name="csX22" fmla="*/ 33398 w 37207"/>
                                <a:gd name="csY22" fmla="*/ 23098 h 35408"/>
                                <a:gd name="csX23" fmla="*/ 33144 w 37207"/>
                                <a:gd name="csY23" fmla="*/ 25383 h 35408"/>
                                <a:gd name="csX24" fmla="*/ 33144 w 37207"/>
                                <a:gd name="csY24" fmla="*/ 32490 h 35408"/>
                                <a:gd name="csX25" fmla="*/ 26414 w 37207"/>
                                <a:gd name="csY25" fmla="*/ 34647 h 35408"/>
                                <a:gd name="csX26" fmla="*/ 19175 w 37207"/>
                                <a:gd name="csY26" fmla="*/ 35409 h 35408"/>
                                <a:gd name="csX27" fmla="*/ 11175 w 37207"/>
                                <a:gd name="csY27" fmla="*/ 34140 h 35408"/>
                                <a:gd name="csX28" fmla="*/ 5588 w 37207"/>
                                <a:gd name="csY28" fmla="*/ 30713 h 35408"/>
                                <a:gd name="csX29" fmla="*/ 1778 w 37207"/>
                                <a:gd name="csY29" fmla="*/ 25890 h 35408"/>
                                <a:gd name="csX30" fmla="*/ 0 w 37207"/>
                                <a:gd name="csY30" fmla="*/ 18149 h 35408"/>
                                <a:gd name="csX31" fmla="*/ 5334 w 37207"/>
                                <a:gd name="csY31" fmla="*/ 5203 h 35408"/>
                                <a:gd name="csX32" fmla="*/ 18922 w 37207"/>
                                <a:gd name="csY32" fmla="*/ 0 h 35408"/>
                                <a:gd name="csX33" fmla="*/ 23493 w 37207"/>
                                <a:gd name="csY33" fmla="*/ 381 h 35408"/>
                                <a:gd name="csX34" fmla="*/ 27049 w 37207"/>
                                <a:gd name="csY34" fmla="*/ 1523 h 35408"/>
                                <a:gd name="csX35" fmla="*/ 29969 w 37207"/>
                                <a:gd name="csY35" fmla="*/ 2411 h 35408"/>
                                <a:gd name="csX36" fmla="*/ 31239 w 37207"/>
                                <a:gd name="csY36" fmla="*/ 1904 h 35408"/>
                                <a:gd name="csX37" fmla="*/ 32382 w 37207"/>
                                <a:gd name="csY37" fmla="*/ 0 h 35408"/>
                                <a:gd name="csX38" fmla="*/ 33271 w 37207"/>
                                <a:gd name="csY38" fmla="*/ 0 h 3540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37207" h="35408">
                                  <a:moveTo>
                                    <a:pt x="33144" y="0"/>
                                  </a:moveTo>
                                  <a:lnTo>
                                    <a:pt x="33144" y="11930"/>
                                  </a:lnTo>
                                  <a:lnTo>
                                    <a:pt x="32255" y="11930"/>
                                  </a:lnTo>
                                  <a:cubicBezTo>
                                    <a:pt x="31112" y="8630"/>
                                    <a:pt x="29461" y="6219"/>
                                    <a:pt x="27176" y="4442"/>
                                  </a:cubicBezTo>
                                  <a:cubicBezTo>
                                    <a:pt x="25017" y="2792"/>
                                    <a:pt x="22477" y="1904"/>
                                    <a:pt x="19811" y="1904"/>
                                  </a:cubicBezTo>
                                  <a:cubicBezTo>
                                    <a:pt x="17143" y="1904"/>
                                    <a:pt x="15112" y="2665"/>
                                    <a:pt x="13461" y="4061"/>
                                  </a:cubicBezTo>
                                  <a:cubicBezTo>
                                    <a:pt x="11810" y="5457"/>
                                    <a:pt x="10540" y="7488"/>
                                    <a:pt x="9905" y="10026"/>
                                  </a:cubicBezTo>
                                  <a:cubicBezTo>
                                    <a:pt x="9143" y="12564"/>
                                    <a:pt x="8889" y="15230"/>
                                    <a:pt x="8889" y="17895"/>
                                  </a:cubicBezTo>
                                  <a:cubicBezTo>
                                    <a:pt x="8889" y="21194"/>
                                    <a:pt x="9270" y="23987"/>
                                    <a:pt x="10032" y="26398"/>
                                  </a:cubicBezTo>
                                  <a:cubicBezTo>
                                    <a:pt x="10794" y="28809"/>
                                    <a:pt x="12064" y="30586"/>
                                    <a:pt x="13715" y="31855"/>
                                  </a:cubicBezTo>
                                  <a:cubicBezTo>
                                    <a:pt x="15493" y="32997"/>
                                    <a:pt x="17524" y="33632"/>
                                    <a:pt x="19811" y="33632"/>
                                  </a:cubicBezTo>
                                  <a:cubicBezTo>
                                    <a:pt x="20572" y="33632"/>
                                    <a:pt x="21461" y="33632"/>
                                    <a:pt x="22350" y="33378"/>
                                  </a:cubicBezTo>
                                  <a:cubicBezTo>
                                    <a:pt x="23239" y="33251"/>
                                    <a:pt x="24128" y="32997"/>
                                    <a:pt x="25017" y="32617"/>
                                  </a:cubicBezTo>
                                  <a:lnTo>
                                    <a:pt x="25017" y="25509"/>
                                  </a:lnTo>
                                  <a:cubicBezTo>
                                    <a:pt x="25017" y="24240"/>
                                    <a:pt x="25017" y="23352"/>
                                    <a:pt x="24763" y="22971"/>
                                  </a:cubicBezTo>
                                  <a:cubicBezTo>
                                    <a:pt x="24636" y="22590"/>
                                    <a:pt x="24128" y="22210"/>
                                    <a:pt x="23620" y="21829"/>
                                  </a:cubicBezTo>
                                  <a:cubicBezTo>
                                    <a:pt x="22985" y="21575"/>
                                    <a:pt x="22350" y="21321"/>
                                    <a:pt x="21588" y="21321"/>
                                  </a:cubicBezTo>
                                  <a:lnTo>
                                    <a:pt x="20699" y="21321"/>
                                  </a:lnTo>
                                  <a:lnTo>
                                    <a:pt x="20699" y="20433"/>
                                  </a:lnTo>
                                  <a:lnTo>
                                    <a:pt x="37208" y="20433"/>
                                  </a:lnTo>
                                  <a:lnTo>
                                    <a:pt x="37208" y="21321"/>
                                  </a:lnTo>
                                  <a:cubicBezTo>
                                    <a:pt x="35938" y="21321"/>
                                    <a:pt x="35049" y="21575"/>
                                    <a:pt x="34541" y="21829"/>
                                  </a:cubicBezTo>
                                  <a:cubicBezTo>
                                    <a:pt x="34033" y="22083"/>
                                    <a:pt x="33652" y="22464"/>
                                    <a:pt x="33398" y="23098"/>
                                  </a:cubicBezTo>
                                  <a:cubicBezTo>
                                    <a:pt x="33271" y="23352"/>
                                    <a:pt x="33144" y="24240"/>
                                    <a:pt x="33144" y="25383"/>
                                  </a:cubicBezTo>
                                  <a:lnTo>
                                    <a:pt x="33144" y="32490"/>
                                  </a:lnTo>
                                  <a:cubicBezTo>
                                    <a:pt x="30985" y="33505"/>
                                    <a:pt x="28699" y="34140"/>
                                    <a:pt x="26414" y="34647"/>
                                  </a:cubicBezTo>
                                  <a:cubicBezTo>
                                    <a:pt x="24128" y="35155"/>
                                    <a:pt x="21588" y="35409"/>
                                    <a:pt x="19175" y="35409"/>
                                  </a:cubicBezTo>
                                  <a:cubicBezTo>
                                    <a:pt x="16001" y="35409"/>
                                    <a:pt x="13334" y="35028"/>
                                    <a:pt x="11175" y="34140"/>
                                  </a:cubicBezTo>
                                  <a:cubicBezTo>
                                    <a:pt x="9016" y="33251"/>
                                    <a:pt x="7238" y="32109"/>
                                    <a:pt x="5588" y="30713"/>
                                  </a:cubicBezTo>
                                  <a:cubicBezTo>
                                    <a:pt x="3937" y="29317"/>
                                    <a:pt x="2667" y="27667"/>
                                    <a:pt x="1778" y="25890"/>
                                  </a:cubicBezTo>
                                  <a:cubicBezTo>
                                    <a:pt x="635" y="23606"/>
                                    <a:pt x="0" y="21068"/>
                                    <a:pt x="0" y="18149"/>
                                  </a:cubicBezTo>
                                  <a:cubicBezTo>
                                    <a:pt x="0" y="13072"/>
                                    <a:pt x="1778" y="8757"/>
                                    <a:pt x="5334" y="5203"/>
                                  </a:cubicBezTo>
                                  <a:cubicBezTo>
                                    <a:pt x="8889" y="1650"/>
                                    <a:pt x="13461" y="0"/>
                                    <a:pt x="18922" y="0"/>
                                  </a:cubicBezTo>
                                  <a:cubicBezTo>
                                    <a:pt x="20572" y="0"/>
                                    <a:pt x="22096" y="127"/>
                                    <a:pt x="23493" y="381"/>
                                  </a:cubicBezTo>
                                  <a:cubicBezTo>
                                    <a:pt x="24255" y="508"/>
                                    <a:pt x="25398" y="888"/>
                                    <a:pt x="27049" y="1523"/>
                                  </a:cubicBezTo>
                                  <a:cubicBezTo>
                                    <a:pt x="28699" y="2158"/>
                                    <a:pt x="29716" y="2411"/>
                                    <a:pt x="29969" y="2411"/>
                                  </a:cubicBezTo>
                                  <a:cubicBezTo>
                                    <a:pt x="30477" y="2411"/>
                                    <a:pt x="30858" y="2284"/>
                                    <a:pt x="31239" y="1904"/>
                                  </a:cubicBezTo>
                                  <a:cubicBezTo>
                                    <a:pt x="31620" y="1523"/>
                                    <a:pt x="32001" y="888"/>
                                    <a:pt x="32382" y="0"/>
                                  </a:cubicBezTo>
                                  <a:lnTo>
                                    <a:pt x="33271" y="0"/>
                                  </a:lnTo>
                                  <a:close/>
                                </a:path>
                              </a:pathLst>
                            </a:custGeom>
                            <a:solidFill>
                              <a:srgbClr val="000000"/>
                            </a:solidFill>
                            <a:ln w="12688" cap="flat">
                              <a:noFill/>
                              <a:prstDash val="solid"/>
                              <a:miter/>
                            </a:ln>
                          </wps:spPr>
                          <wps:bodyPr/>
                        </wps:wsp>
                        <wps:wsp>
                          <wps:cNvPr id="1259884462" name="Freeform: Shape 1259884462"/>
                          <wps:cNvSpPr/>
                          <wps:spPr>
                            <a:xfrm>
                              <a:off x="5657619" y="332249"/>
                              <a:ext cx="21841" cy="24874"/>
                            </a:xfrm>
                            <a:custGeom>
                              <a:avLst/>
                              <a:gdLst>
                                <a:gd name="csX0" fmla="*/ 10794 w 21841"/>
                                <a:gd name="csY0" fmla="*/ 1904 h 24874"/>
                                <a:gd name="csX1" fmla="*/ 8635 w 21841"/>
                                <a:gd name="csY1" fmla="*/ 2919 h 24874"/>
                                <a:gd name="csX2" fmla="*/ 7492 w 21841"/>
                                <a:gd name="csY2" fmla="*/ 6726 h 24874"/>
                                <a:gd name="csX3" fmla="*/ 7238 w 21841"/>
                                <a:gd name="csY3" fmla="*/ 14595 h 24874"/>
                                <a:gd name="csX4" fmla="*/ 7619 w 21841"/>
                                <a:gd name="csY4" fmla="*/ 19545 h 24874"/>
                                <a:gd name="csX5" fmla="*/ 8762 w 21841"/>
                                <a:gd name="csY5" fmla="*/ 22210 h 24874"/>
                                <a:gd name="csX6" fmla="*/ 10794 w 21841"/>
                                <a:gd name="csY6" fmla="*/ 23098 h 24874"/>
                                <a:gd name="csX7" fmla="*/ 12699 w 21841"/>
                                <a:gd name="csY7" fmla="*/ 22464 h 24874"/>
                                <a:gd name="csX8" fmla="*/ 13969 w 21841"/>
                                <a:gd name="csY8" fmla="*/ 20052 h 24874"/>
                                <a:gd name="csX9" fmla="*/ 14477 w 21841"/>
                                <a:gd name="csY9" fmla="*/ 10407 h 24874"/>
                                <a:gd name="csX10" fmla="*/ 13969 w 21841"/>
                                <a:gd name="csY10" fmla="*/ 4569 h 24874"/>
                                <a:gd name="csX11" fmla="*/ 12572 w 21841"/>
                                <a:gd name="csY11" fmla="*/ 2284 h 24874"/>
                                <a:gd name="csX12" fmla="*/ 10921 w 21841"/>
                                <a:gd name="csY12" fmla="*/ 1777 h 24874"/>
                                <a:gd name="csX13" fmla="*/ 10794 w 21841"/>
                                <a:gd name="csY13" fmla="*/ 127 h 24874"/>
                                <a:gd name="csX14" fmla="*/ 16509 w 21841"/>
                                <a:gd name="csY14" fmla="*/ 1650 h 24874"/>
                                <a:gd name="csX15" fmla="*/ 20445 w 21841"/>
                                <a:gd name="csY15" fmla="*/ 6092 h 24874"/>
                                <a:gd name="csX16" fmla="*/ 21842 w 21841"/>
                                <a:gd name="csY16" fmla="*/ 12437 h 24874"/>
                                <a:gd name="csX17" fmla="*/ 19302 w 21841"/>
                                <a:gd name="csY17" fmla="*/ 20814 h 24874"/>
                                <a:gd name="csX18" fmla="*/ 10921 w 21841"/>
                                <a:gd name="csY18" fmla="*/ 24875 h 24874"/>
                                <a:gd name="csX19" fmla="*/ 2794 w 21841"/>
                                <a:gd name="csY19" fmla="*/ 21194 h 24874"/>
                                <a:gd name="csX20" fmla="*/ 0 w 21841"/>
                                <a:gd name="csY20" fmla="*/ 12564 h 24874"/>
                                <a:gd name="csX21" fmla="*/ 2921 w 21841"/>
                                <a:gd name="csY21" fmla="*/ 3807 h 24874"/>
                                <a:gd name="csX22" fmla="*/ 10921 w 21841"/>
                                <a:gd name="csY22" fmla="*/ 0 h 248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21841" h="24874">
                                  <a:moveTo>
                                    <a:pt x="10794" y="1904"/>
                                  </a:moveTo>
                                  <a:cubicBezTo>
                                    <a:pt x="9905" y="1904"/>
                                    <a:pt x="9270" y="2284"/>
                                    <a:pt x="8635" y="2919"/>
                                  </a:cubicBezTo>
                                  <a:cubicBezTo>
                                    <a:pt x="8000" y="3554"/>
                                    <a:pt x="7619" y="4823"/>
                                    <a:pt x="7492" y="6726"/>
                                  </a:cubicBezTo>
                                  <a:cubicBezTo>
                                    <a:pt x="7366" y="8630"/>
                                    <a:pt x="7238" y="11168"/>
                                    <a:pt x="7238" y="14595"/>
                                  </a:cubicBezTo>
                                  <a:cubicBezTo>
                                    <a:pt x="7238" y="16372"/>
                                    <a:pt x="7366" y="18022"/>
                                    <a:pt x="7619" y="19545"/>
                                  </a:cubicBezTo>
                                  <a:cubicBezTo>
                                    <a:pt x="7746" y="20687"/>
                                    <a:pt x="8254" y="21575"/>
                                    <a:pt x="8762" y="22210"/>
                                  </a:cubicBezTo>
                                  <a:cubicBezTo>
                                    <a:pt x="9397" y="22844"/>
                                    <a:pt x="10032" y="23098"/>
                                    <a:pt x="10794" y="23098"/>
                                  </a:cubicBezTo>
                                  <a:cubicBezTo>
                                    <a:pt x="11556" y="23098"/>
                                    <a:pt x="12191" y="22844"/>
                                    <a:pt x="12699" y="22464"/>
                                  </a:cubicBezTo>
                                  <a:cubicBezTo>
                                    <a:pt x="13334" y="21829"/>
                                    <a:pt x="13842" y="21068"/>
                                    <a:pt x="13969" y="20052"/>
                                  </a:cubicBezTo>
                                  <a:cubicBezTo>
                                    <a:pt x="14350" y="18529"/>
                                    <a:pt x="14477" y="15230"/>
                                    <a:pt x="14477" y="10407"/>
                                  </a:cubicBezTo>
                                  <a:cubicBezTo>
                                    <a:pt x="14477" y="7615"/>
                                    <a:pt x="14350" y="5584"/>
                                    <a:pt x="13969" y="4569"/>
                                  </a:cubicBezTo>
                                  <a:cubicBezTo>
                                    <a:pt x="13715" y="3554"/>
                                    <a:pt x="13207" y="2792"/>
                                    <a:pt x="12572" y="2284"/>
                                  </a:cubicBezTo>
                                  <a:cubicBezTo>
                                    <a:pt x="12191" y="1904"/>
                                    <a:pt x="11556" y="1777"/>
                                    <a:pt x="10921" y="1777"/>
                                  </a:cubicBezTo>
                                  <a:moveTo>
                                    <a:pt x="10794" y="127"/>
                                  </a:moveTo>
                                  <a:cubicBezTo>
                                    <a:pt x="12826" y="127"/>
                                    <a:pt x="14731" y="635"/>
                                    <a:pt x="16509" y="1650"/>
                                  </a:cubicBezTo>
                                  <a:cubicBezTo>
                                    <a:pt x="18286" y="2665"/>
                                    <a:pt x="19556" y="4188"/>
                                    <a:pt x="20445" y="6092"/>
                                  </a:cubicBezTo>
                                  <a:cubicBezTo>
                                    <a:pt x="21334" y="7995"/>
                                    <a:pt x="21842" y="10153"/>
                                    <a:pt x="21842" y="12437"/>
                                  </a:cubicBezTo>
                                  <a:cubicBezTo>
                                    <a:pt x="21842" y="15737"/>
                                    <a:pt x="20953" y="18529"/>
                                    <a:pt x="19302" y="20814"/>
                                  </a:cubicBezTo>
                                  <a:cubicBezTo>
                                    <a:pt x="17271" y="23479"/>
                                    <a:pt x="14477" y="24875"/>
                                    <a:pt x="10921" y="24875"/>
                                  </a:cubicBezTo>
                                  <a:cubicBezTo>
                                    <a:pt x="7366" y="24875"/>
                                    <a:pt x="4699" y="23606"/>
                                    <a:pt x="2794" y="21194"/>
                                  </a:cubicBezTo>
                                  <a:cubicBezTo>
                                    <a:pt x="889" y="18783"/>
                                    <a:pt x="0" y="15864"/>
                                    <a:pt x="0" y="12564"/>
                                  </a:cubicBezTo>
                                  <a:cubicBezTo>
                                    <a:pt x="0" y="9265"/>
                                    <a:pt x="1016" y="6346"/>
                                    <a:pt x="2921" y="3807"/>
                                  </a:cubicBezTo>
                                  <a:cubicBezTo>
                                    <a:pt x="4826" y="1269"/>
                                    <a:pt x="7492" y="0"/>
                                    <a:pt x="10921" y="0"/>
                                  </a:cubicBezTo>
                                </a:path>
                              </a:pathLst>
                            </a:custGeom>
                            <a:solidFill>
                              <a:srgbClr val="000000"/>
                            </a:solidFill>
                            <a:ln w="12688" cap="flat">
                              <a:noFill/>
                              <a:prstDash val="solid"/>
                              <a:miter/>
                            </a:ln>
                          </wps:spPr>
                          <wps:bodyPr/>
                        </wps:wsp>
                        <wps:wsp>
                          <wps:cNvPr id="515987006" name="Freeform: Shape 515987006"/>
                          <wps:cNvSpPr/>
                          <wps:spPr>
                            <a:xfrm>
                              <a:off x="5678699" y="332884"/>
                              <a:ext cx="24381" cy="24240"/>
                            </a:xfrm>
                            <a:custGeom>
                              <a:avLst/>
                              <a:gdLst>
                                <a:gd name="csX0" fmla="*/ 11683 w 24381"/>
                                <a:gd name="csY0" fmla="*/ 24240 h 24240"/>
                                <a:gd name="csX1" fmla="*/ 3809 w 24381"/>
                                <a:gd name="csY1" fmla="*/ 6092 h 24240"/>
                                <a:gd name="csX2" fmla="*/ 1651 w 24381"/>
                                <a:gd name="csY2" fmla="*/ 1904 h 24240"/>
                                <a:gd name="csX3" fmla="*/ 0 w 24381"/>
                                <a:gd name="csY3" fmla="*/ 1015 h 24240"/>
                                <a:gd name="csX4" fmla="*/ 0 w 24381"/>
                                <a:gd name="csY4" fmla="*/ 127 h 24240"/>
                                <a:gd name="csX5" fmla="*/ 12445 w 24381"/>
                                <a:gd name="csY5" fmla="*/ 127 h 24240"/>
                                <a:gd name="csX6" fmla="*/ 12445 w 24381"/>
                                <a:gd name="csY6" fmla="*/ 1015 h 24240"/>
                                <a:gd name="csX7" fmla="*/ 10794 w 24381"/>
                                <a:gd name="csY7" fmla="*/ 1396 h 24240"/>
                                <a:gd name="csX8" fmla="*/ 10159 w 24381"/>
                                <a:gd name="csY8" fmla="*/ 2665 h 24240"/>
                                <a:gd name="csX9" fmla="*/ 11302 w 24381"/>
                                <a:gd name="csY9" fmla="*/ 6092 h 24240"/>
                                <a:gd name="csX10" fmla="*/ 15112 w 24381"/>
                                <a:gd name="csY10" fmla="*/ 14849 h 24240"/>
                                <a:gd name="csX11" fmla="*/ 18159 w 24381"/>
                                <a:gd name="csY11" fmla="*/ 7234 h 24240"/>
                                <a:gd name="csX12" fmla="*/ 19429 w 24381"/>
                                <a:gd name="csY12" fmla="*/ 2665 h 24240"/>
                                <a:gd name="csX13" fmla="*/ 18794 w 24381"/>
                                <a:gd name="csY13" fmla="*/ 1396 h 24240"/>
                                <a:gd name="csX14" fmla="*/ 16763 w 24381"/>
                                <a:gd name="csY14" fmla="*/ 888 h 24240"/>
                                <a:gd name="csX15" fmla="*/ 16763 w 24381"/>
                                <a:gd name="csY15" fmla="*/ 0 h 24240"/>
                                <a:gd name="csX16" fmla="*/ 24382 w 24381"/>
                                <a:gd name="csY16" fmla="*/ 0 h 24240"/>
                                <a:gd name="csX17" fmla="*/ 24382 w 24381"/>
                                <a:gd name="csY17" fmla="*/ 888 h 24240"/>
                                <a:gd name="csX18" fmla="*/ 22604 w 24381"/>
                                <a:gd name="csY18" fmla="*/ 1777 h 24240"/>
                                <a:gd name="csX19" fmla="*/ 20445 w 24381"/>
                                <a:gd name="csY19" fmla="*/ 5711 h 24240"/>
                                <a:gd name="csX20" fmla="*/ 12699 w 24381"/>
                                <a:gd name="csY20" fmla="*/ 23987 h 24240"/>
                                <a:gd name="csX21" fmla="*/ 11556 w 24381"/>
                                <a:gd name="csY21" fmla="*/ 23987 h 2424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24381" h="24240">
                                  <a:moveTo>
                                    <a:pt x="11683" y="24240"/>
                                  </a:moveTo>
                                  <a:lnTo>
                                    <a:pt x="3809" y="6092"/>
                                  </a:lnTo>
                                  <a:cubicBezTo>
                                    <a:pt x="2794" y="3934"/>
                                    <a:pt x="2159" y="2538"/>
                                    <a:pt x="1651" y="1904"/>
                                  </a:cubicBezTo>
                                  <a:cubicBezTo>
                                    <a:pt x="1270" y="1523"/>
                                    <a:pt x="635" y="1142"/>
                                    <a:pt x="0" y="1015"/>
                                  </a:cubicBezTo>
                                  <a:lnTo>
                                    <a:pt x="0" y="127"/>
                                  </a:lnTo>
                                  <a:lnTo>
                                    <a:pt x="12445" y="127"/>
                                  </a:lnTo>
                                  <a:lnTo>
                                    <a:pt x="12445" y="1015"/>
                                  </a:lnTo>
                                  <a:cubicBezTo>
                                    <a:pt x="11683" y="1015"/>
                                    <a:pt x="11175" y="1142"/>
                                    <a:pt x="10794" y="1396"/>
                                  </a:cubicBezTo>
                                  <a:cubicBezTo>
                                    <a:pt x="10413" y="1777"/>
                                    <a:pt x="10159" y="2158"/>
                                    <a:pt x="10159" y="2665"/>
                                  </a:cubicBezTo>
                                  <a:cubicBezTo>
                                    <a:pt x="10159" y="3300"/>
                                    <a:pt x="10540" y="4442"/>
                                    <a:pt x="11302" y="6092"/>
                                  </a:cubicBezTo>
                                  <a:lnTo>
                                    <a:pt x="15112" y="14849"/>
                                  </a:lnTo>
                                  <a:lnTo>
                                    <a:pt x="18159" y="7234"/>
                                  </a:lnTo>
                                  <a:cubicBezTo>
                                    <a:pt x="19048" y="5077"/>
                                    <a:pt x="19429" y="3554"/>
                                    <a:pt x="19429" y="2665"/>
                                  </a:cubicBezTo>
                                  <a:cubicBezTo>
                                    <a:pt x="19429" y="2158"/>
                                    <a:pt x="19175" y="1777"/>
                                    <a:pt x="18794" y="1396"/>
                                  </a:cubicBezTo>
                                  <a:cubicBezTo>
                                    <a:pt x="18413" y="1015"/>
                                    <a:pt x="17778" y="888"/>
                                    <a:pt x="16763" y="888"/>
                                  </a:cubicBezTo>
                                  <a:lnTo>
                                    <a:pt x="16763" y="0"/>
                                  </a:lnTo>
                                  <a:lnTo>
                                    <a:pt x="24382" y="0"/>
                                  </a:lnTo>
                                  <a:lnTo>
                                    <a:pt x="24382" y="888"/>
                                  </a:lnTo>
                                  <a:cubicBezTo>
                                    <a:pt x="23620" y="888"/>
                                    <a:pt x="22985" y="1269"/>
                                    <a:pt x="22604" y="1777"/>
                                  </a:cubicBezTo>
                                  <a:cubicBezTo>
                                    <a:pt x="22096" y="2284"/>
                                    <a:pt x="21461" y="3554"/>
                                    <a:pt x="20445" y="5711"/>
                                  </a:cubicBezTo>
                                  <a:lnTo>
                                    <a:pt x="12699" y="23987"/>
                                  </a:lnTo>
                                  <a:lnTo>
                                    <a:pt x="11556" y="23987"/>
                                  </a:lnTo>
                                  <a:close/>
                                </a:path>
                              </a:pathLst>
                            </a:custGeom>
                            <a:solidFill>
                              <a:srgbClr val="000000"/>
                            </a:solidFill>
                            <a:ln w="12688" cap="flat">
                              <a:noFill/>
                              <a:prstDash val="solid"/>
                              <a:miter/>
                            </a:ln>
                          </wps:spPr>
                          <wps:bodyPr/>
                        </wps:wsp>
                        <wps:wsp>
                          <wps:cNvPr id="1580656780" name="Freeform: Shape 1580656780"/>
                          <wps:cNvSpPr/>
                          <wps:spPr>
                            <a:xfrm>
                              <a:off x="5702065" y="332376"/>
                              <a:ext cx="19556" cy="24621"/>
                            </a:xfrm>
                            <a:custGeom>
                              <a:avLst/>
                              <a:gdLst>
                                <a:gd name="csX0" fmla="*/ 13461 w 19556"/>
                                <a:gd name="csY0" fmla="*/ 9899 h 24621"/>
                                <a:gd name="csX1" fmla="*/ 12953 w 19556"/>
                                <a:gd name="csY1" fmla="*/ 4442 h 24621"/>
                                <a:gd name="csX2" fmla="*/ 11556 w 19556"/>
                                <a:gd name="csY2" fmla="*/ 2158 h 24621"/>
                                <a:gd name="csX3" fmla="*/ 10159 w 19556"/>
                                <a:gd name="csY3" fmla="*/ 1650 h 24621"/>
                                <a:gd name="csX4" fmla="*/ 8000 w 19556"/>
                                <a:gd name="csY4" fmla="*/ 2919 h 24621"/>
                                <a:gd name="csX5" fmla="*/ 6477 w 19556"/>
                                <a:gd name="csY5" fmla="*/ 9011 h 24621"/>
                                <a:gd name="csX6" fmla="*/ 6477 w 19556"/>
                                <a:gd name="csY6" fmla="*/ 9899 h 24621"/>
                                <a:gd name="csX7" fmla="*/ 13334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1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461" y="9899"/>
                                  </a:moveTo>
                                  <a:cubicBezTo>
                                    <a:pt x="13461" y="7234"/>
                                    <a:pt x="13334" y="5330"/>
                                    <a:pt x="12953" y="4442"/>
                                  </a:cubicBezTo>
                                  <a:cubicBezTo>
                                    <a:pt x="12699" y="3427"/>
                                    <a:pt x="12191" y="2665"/>
                                    <a:pt x="11556" y="2158"/>
                                  </a:cubicBezTo>
                                  <a:cubicBezTo>
                                    <a:pt x="11175" y="1904"/>
                                    <a:pt x="10794" y="1650"/>
                                    <a:pt x="10159" y="1650"/>
                                  </a:cubicBezTo>
                                  <a:cubicBezTo>
                                    <a:pt x="9270" y="1650"/>
                                    <a:pt x="8635" y="2031"/>
                                    <a:pt x="8000" y="2919"/>
                                  </a:cubicBezTo>
                                  <a:cubicBezTo>
                                    <a:pt x="6985" y="4442"/>
                                    <a:pt x="6477" y="6473"/>
                                    <a:pt x="6477" y="9011"/>
                                  </a:cubicBezTo>
                                  <a:lnTo>
                                    <a:pt x="6477" y="9899"/>
                                  </a:lnTo>
                                  <a:lnTo>
                                    <a:pt x="13334" y="9899"/>
                                  </a:lnTo>
                                  <a:close/>
                                  <a:moveTo>
                                    <a:pt x="19556" y="11549"/>
                                  </a:moveTo>
                                  <a:lnTo>
                                    <a:pt x="6730" y="11549"/>
                                  </a:lnTo>
                                  <a:cubicBezTo>
                                    <a:pt x="6857" y="14595"/>
                                    <a:pt x="7746" y="17133"/>
                                    <a:pt x="9143" y="18910"/>
                                  </a:cubicBezTo>
                                  <a:cubicBezTo>
                                    <a:pt x="10286" y="20306"/>
                                    <a:pt x="11683" y="20941"/>
                                    <a:pt x="13334" y="20941"/>
                                  </a:cubicBezTo>
                                  <a:cubicBezTo>
                                    <a:pt x="14350" y="20941"/>
                                    <a:pt x="15239" y="20687"/>
                                    <a:pt x="16001" y="20052"/>
                                  </a:cubicBezTo>
                                  <a:cubicBezTo>
                                    <a:pt x="16763" y="19545"/>
                                    <a:pt x="17652" y="18529"/>
                                    <a:pt x="18667" y="17006"/>
                                  </a:cubicBezTo>
                                  <a:lnTo>
                                    <a:pt x="19556" y="17514"/>
                                  </a:lnTo>
                                  <a:cubicBezTo>
                                    <a:pt x="18286" y="20052"/>
                                    <a:pt x="16890" y="21956"/>
                                    <a:pt x="15365" y="22971"/>
                                  </a:cubicBezTo>
                                  <a:cubicBezTo>
                                    <a:pt x="13842" y="23987"/>
                                    <a:pt x="12064" y="24621"/>
                                    <a:pt x="10032" y="24621"/>
                                  </a:cubicBezTo>
                                  <a:cubicBezTo>
                                    <a:pt x="6604" y="24621"/>
                                    <a:pt x="3937" y="23352"/>
                                    <a:pt x="2159" y="20687"/>
                                  </a:cubicBezTo>
                                  <a:cubicBezTo>
                                    <a:pt x="762" y="18529"/>
                                    <a:pt x="0" y="15864"/>
                                    <a:pt x="0" y="12691"/>
                                  </a:cubicBezTo>
                                  <a:cubicBezTo>
                                    <a:pt x="0" y="8757"/>
                                    <a:pt x="1016" y="5711"/>
                                    <a:pt x="3175" y="3427"/>
                                  </a:cubicBezTo>
                                  <a:cubicBezTo>
                                    <a:pt x="5334"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1031131031" name="Freeform: Shape 1031131031"/>
                          <wps:cNvSpPr/>
                          <wps:spPr>
                            <a:xfrm>
                              <a:off x="5723399" y="332503"/>
                              <a:ext cx="19937" cy="23859"/>
                            </a:xfrm>
                            <a:custGeom>
                              <a:avLst/>
                              <a:gdLst>
                                <a:gd name="csX0" fmla="*/ 9397 w 19937"/>
                                <a:gd name="csY0" fmla="*/ 635 h 23859"/>
                                <a:gd name="csX1" fmla="*/ 9397 w 19937"/>
                                <a:gd name="csY1" fmla="*/ 5965 h 23859"/>
                                <a:gd name="csX2" fmla="*/ 13461 w 19937"/>
                                <a:gd name="csY2" fmla="*/ 1142 h 23859"/>
                                <a:gd name="csX3" fmla="*/ 16890 w 19937"/>
                                <a:gd name="csY3" fmla="*/ 0 h 23859"/>
                                <a:gd name="csX4" fmla="*/ 19048 w 19937"/>
                                <a:gd name="csY4" fmla="*/ 888 h 23859"/>
                                <a:gd name="csX5" fmla="*/ 19937 w 19937"/>
                                <a:gd name="csY5" fmla="*/ 3300 h 23859"/>
                                <a:gd name="csX6" fmla="*/ 19175 w 19937"/>
                                <a:gd name="csY6" fmla="*/ 5838 h 23859"/>
                                <a:gd name="csX7" fmla="*/ 17271 w 19937"/>
                                <a:gd name="csY7" fmla="*/ 6726 h 23859"/>
                                <a:gd name="csX8" fmla="*/ 14985 w 19937"/>
                                <a:gd name="csY8" fmla="*/ 5838 h 23859"/>
                                <a:gd name="csX9" fmla="*/ 13842 w 19937"/>
                                <a:gd name="csY9" fmla="*/ 4950 h 23859"/>
                                <a:gd name="csX10" fmla="*/ 13207 w 19937"/>
                                <a:gd name="csY10" fmla="*/ 4823 h 23859"/>
                                <a:gd name="csX11" fmla="*/ 11810 w 19937"/>
                                <a:gd name="csY11" fmla="*/ 5330 h 23859"/>
                                <a:gd name="csX12" fmla="*/ 10286 w 19937"/>
                                <a:gd name="csY12" fmla="*/ 7742 h 23859"/>
                                <a:gd name="csX13" fmla="*/ 9524 w 19937"/>
                                <a:gd name="csY13" fmla="*/ 13072 h 23859"/>
                                <a:gd name="csX14" fmla="*/ 9524 w 19937"/>
                                <a:gd name="csY14" fmla="*/ 19798 h 23859"/>
                                <a:gd name="csX15" fmla="*/ 9778 w 19937"/>
                                <a:gd name="csY15" fmla="*/ 21575 h 23859"/>
                                <a:gd name="csX16" fmla="*/ 10667 w 19937"/>
                                <a:gd name="csY16" fmla="*/ 22590 h 23859"/>
                                <a:gd name="csX17" fmla="*/ 12699 w 19937"/>
                                <a:gd name="csY17" fmla="*/ 22971 h 23859"/>
                                <a:gd name="csX18" fmla="*/ 12699 w 19937"/>
                                <a:gd name="csY18" fmla="*/ 23860 h 23859"/>
                                <a:gd name="csX19" fmla="*/ 127 w 19937"/>
                                <a:gd name="csY19" fmla="*/ 23860 h 23859"/>
                                <a:gd name="csX20" fmla="*/ 127 w 19937"/>
                                <a:gd name="csY20" fmla="*/ 22971 h 23859"/>
                                <a:gd name="csX21" fmla="*/ 2159 w 19937"/>
                                <a:gd name="csY21" fmla="*/ 22210 h 23859"/>
                                <a:gd name="csX22" fmla="*/ 2667 w 19937"/>
                                <a:gd name="csY22" fmla="*/ 18402 h 23859"/>
                                <a:gd name="csX23" fmla="*/ 2667 w 19937"/>
                                <a:gd name="csY23" fmla="*/ 5457 h 23859"/>
                                <a:gd name="csX24" fmla="*/ 2413 w 19937"/>
                                <a:gd name="csY24" fmla="*/ 2919 h 23859"/>
                                <a:gd name="csX25" fmla="*/ 1651 w 19937"/>
                                <a:gd name="csY25" fmla="*/ 1904 h 23859"/>
                                <a:gd name="csX26" fmla="*/ 0 w 19937"/>
                                <a:gd name="csY26" fmla="*/ 1523 h 23859"/>
                                <a:gd name="csX27" fmla="*/ 0 w 19937"/>
                                <a:gd name="csY27" fmla="*/ 635 h 23859"/>
                                <a:gd name="csX28" fmla="*/ 9524 w 19937"/>
                                <a:gd name="csY28" fmla="*/ 635 h 2385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9937" h="23859">
                                  <a:moveTo>
                                    <a:pt x="9397" y="635"/>
                                  </a:moveTo>
                                  <a:lnTo>
                                    <a:pt x="9397" y="5965"/>
                                  </a:lnTo>
                                  <a:cubicBezTo>
                                    <a:pt x="10921" y="3554"/>
                                    <a:pt x="12318" y="1904"/>
                                    <a:pt x="13461" y="1142"/>
                                  </a:cubicBezTo>
                                  <a:cubicBezTo>
                                    <a:pt x="14604" y="381"/>
                                    <a:pt x="15747" y="0"/>
                                    <a:pt x="16890" y="0"/>
                                  </a:cubicBezTo>
                                  <a:cubicBezTo>
                                    <a:pt x="17779" y="0"/>
                                    <a:pt x="18541" y="254"/>
                                    <a:pt x="19048" y="888"/>
                                  </a:cubicBezTo>
                                  <a:cubicBezTo>
                                    <a:pt x="19556" y="1396"/>
                                    <a:pt x="19937" y="2284"/>
                                    <a:pt x="19937" y="3300"/>
                                  </a:cubicBezTo>
                                  <a:cubicBezTo>
                                    <a:pt x="19937" y="4442"/>
                                    <a:pt x="19683" y="5330"/>
                                    <a:pt x="19175" y="5838"/>
                                  </a:cubicBezTo>
                                  <a:cubicBezTo>
                                    <a:pt x="18667" y="6473"/>
                                    <a:pt x="18032" y="6726"/>
                                    <a:pt x="17271" y="6726"/>
                                  </a:cubicBezTo>
                                  <a:cubicBezTo>
                                    <a:pt x="16382" y="6726"/>
                                    <a:pt x="15620" y="6473"/>
                                    <a:pt x="14985" y="5838"/>
                                  </a:cubicBezTo>
                                  <a:cubicBezTo>
                                    <a:pt x="14350" y="5330"/>
                                    <a:pt x="13969" y="4950"/>
                                    <a:pt x="13842" y="4950"/>
                                  </a:cubicBezTo>
                                  <a:cubicBezTo>
                                    <a:pt x="13715" y="4950"/>
                                    <a:pt x="13461" y="4823"/>
                                    <a:pt x="13207" y="4823"/>
                                  </a:cubicBezTo>
                                  <a:cubicBezTo>
                                    <a:pt x="12699" y="4823"/>
                                    <a:pt x="12318" y="4950"/>
                                    <a:pt x="11810" y="5330"/>
                                  </a:cubicBezTo>
                                  <a:cubicBezTo>
                                    <a:pt x="11175" y="5965"/>
                                    <a:pt x="10667" y="6726"/>
                                    <a:pt x="10286" y="7742"/>
                                  </a:cubicBezTo>
                                  <a:cubicBezTo>
                                    <a:pt x="9778" y="9392"/>
                                    <a:pt x="9524" y="11168"/>
                                    <a:pt x="9524" y="13072"/>
                                  </a:cubicBezTo>
                                  <a:lnTo>
                                    <a:pt x="9524" y="19798"/>
                                  </a:lnTo>
                                  <a:cubicBezTo>
                                    <a:pt x="9524" y="20687"/>
                                    <a:pt x="9524" y="21321"/>
                                    <a:pt x="9778" y="21575"/>
                                  </a:cubicBezTo>
                                  <a:cubicBezTo>
                                    <a:pt x="9905" y="22083"/>
                                    <a:pt x="10286" y="22337"/>
                                    <a:pt x="10667" y="22590"/>
                                  </a:cubicBezTo>
                                  <a:cubicBezTo>
                                    <a:pt x="11048" y="22844"/>
                                    <a:pt x="11683" y="22971"/>
                                    <a:pt x="12699" y="22971"/>
                                  </a:cubicBezTo>
                                  <a:lnTo>
                                    <a:pt x="12699" y="23860"/>
                                  </a:lnTo>
                                  <a:lnTo>
                                    <a:pt x="127" y="23860"/>
                                  </a:lnTo>
                                  <a:lnTo>
                                    <a:pt x="127" y="22971"/>
                                  </a:lnTo>
                                  <a:cubicBezTo>
                                    <a:pt x="1143" y="22971"/>
                                    <a:pt x="1778" y="22590"/>
                                    <a:pt x="2159" y="22210"/>
                                  </a:cubicBezTo>
                                  <a:cubicBezTo>
                                    <a:pt x="2540" y="21702"/>
                                    <a:pt x="2667" y="20433"/>
                                    <a:pt x="2667" y="18402"/>
                                  </a:cubicBezTo>
                                  <a:lnTo>
                                    <a:pt x="2667" y="5457"/>
                                  </a:lnTo>
                                  <a:cubicBezTo>
                                    <a:pt x="2667" y="4188"/>
                                    <a:pt x="2667" y="3300"/>
                                    <a:pt x="2413" y="2919"/>
                                  </a:cubicBezTo>
                                  <a:cubicBezTo>
                                    <a:pt x="2286" y="2411"/>
                                    <a:pt x="2032" y="2158"/>
                                    <a:pt x="1651" y="1904"/>
                                  </a:cubicBezTo>
                                  <a:cubicBezTo>
                                    <a:pt x="1397" y="1650"/>
                                    <a:pt x="762" y="1523"/>
                                    <a:pt x="0" y="1523"/>
                                  </a:cubicBezTo>
                                  <a:lnTo>
                                    <a:pt x="0" y="635"/>
                                  </a:lnTo>
                                  <a:lnTo>
                                    <a:pt x="9524" y="635"/>
                                  </a:lnTo>
                                  <a:close/>
                                </a:path>
                              </a:pathLst>
                            </a:custGeom>
                            <a:solidFill>
                              <a:srgbClr val="000000"/>
                            </a:solidFill>
                            <a:ln w="12688" cap="flat">
                              <a:noFill/>
                              <a:prstDash val="solid"/>
                              <a:miter/>
                            </a:ln>
                          </wps:spPr>
                          <wps:bodyPr/>
                        </wps:wsp>
                        <wps:wsp>
                          <wps:cNvPr id="1430419041" name="Freeform: Shape 1430419041"/>
                          <wps:cNvSpPr/>
                          <wps:spPr>
                            <a:xfrm>
                              <a:off x="5744733" y="332503"/>
                              <a:ext cx="25270" cy="24113"/>
                            </a:xfrm>
                            <a:custGeom>
                              <a:avLst/>
                              <a:gdLst>
                                <a:gd name="csX0" fmla="*/ 9524 w 25270"/>
                                <a:gd name="csY0" fmla="*/ 635 h 24113"/>
                                <a:gd name="csX1" fmla="*/ 9524 w 25270"/>
                                <a:gd name="csY1" fmla="*/ 3680 h 24113"/>
                                <a:gd name="csX2" fmla="*/ 12953 w 25270"/>
                                <a:gd name="csY2" fmla="*/ 888 h 24113"/>
                                <a:gd name="csX3" fmla="*/ 16508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5 w 25270"/>
                                <a:gd name="csY13" fmla="*/ 22083 h 24113"/>
                                <a:gd name="csX14" fmla="*/ 15746 w 25270"/>
                                <a:gd name="csY14" fmla="*/ 19037 h 24113"/>
                                <a:gd name="csX15" fmla="*/ 15746 w 25270"/>
                                <a:gd name="csY15" fmla="*/ 8630 h 24113"/>
                                <a:gd name="csX16" fmla="*/ 15493 w 25270"/>
                                <a:gd name="csY16" fmla="*/ 4950 h 24113"/>
                                <a:gd name="csX17" fmla="*/ 14731 w 25270"/>
                                <a:gd name="csY17" fmla="*/ 3807 h 24113"/>
                                <a:gd name="csX18" fmla="*/ 13587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8" y="0"/>
                                    <a:pt x="16508"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5" y="22083"/>
                                  </a:cubicBezTo>
                                  <a:cubicBezTo>
                                    <a:pt x="15619" y="21702"/>
                                    <a:pt x="15746" y="20687"/>
                                    <a:pt x="15746" y="19037"/>
                                  </a:cubicBezTo>
                                  <a:lnTo>
                                    <a:pt x="15746" y="8630"/>
                                  </a:lnTo>
                                  <a:cubicBezTo>
                                    <a:pt x="15746" y="6726"/>
                                    <a:pt x="15746" y="5457"/>
                                    <a:pt x="15493" y="4950"/>
                                  </a:cubicBezTo>
                                  <a:cubicBezTo>
                                    <a:pt x="15365" y="4442"/>
                                    <a:pt x="15112" y="4061"/>
                                    <a:pt x="14731" y="3807"/>
                                  </a:cubicBezTo>
                                  <a:cubicBezTo>
                                    <a:pt x="14350" y="3554"/>
                                    <a:pt x="13968" y="3427"/>
                                    <a:pt x="13587"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406793146" name="Freeform: Shape 406793146"/>
                          <wps:cNvSpPr/>
                          <wps:spPr>
                            <a:xfrm>
                              <a:off x="5771782" y="332249"/>
                              <a:ext cx="39493" cy="24113"/>
                            </a:xfrm>
                            <a:custGeom>
                              <a:avLst/>
                              <a:gdLst>
                                <a:gd name="csX0" fmla="*/ 9651 w 39493"/>
                                <a:gd name="csY0" fmla="*/ 888 h 24113"/>
                                <a:gd name="csX1" fmla="*/ 9651 w 39493"/>
                                <a:gd name="csY1" fmla="*/ 3934 h 24113"/>
                                <a:gd name="csX2" fmla="*/ 13206 w 39493"/>
                                <a:gd name="csY2" fmla="*/ 1015 h 24113"/>
                                <a:gd name="csX3" fmla="*/ 16762 w 39493"/>
                                <a:gd name="csY3" fmla="*/ 127 h 24113"/>
                                <a:gd name="csX4" fmla="*/ 20572 w 39493"/>
                                <a:gd name="csY4" fmla="*/ 1142 h 24113"/>
                                <a:gd name="csX5" fmla="*/ 22858 w 39493"/>
                                <a:gd name="csY5" fmla="*/ 4315 h 24113"/>
                                <a:gd name="csX6" fmla="*/ 26667 w 39493"/>
                                <a:gd name="csY6" fmla="*/ 1015 h 24113"/>
                                <a:gd name="csX7" fmla="*/ 30477 w 39493"/>
                                <a:gd name="csY7" fmla="*/ 0 h 24113"/>
                                <a:gd name="csX8" fmla="*/ 34287 w 39493"/>
                                <a:gd name="csY8" fmla="*/ 1142 h 24113"/>
                                <a:gd name="csX9" fmla="*/ 36318 w 39493"/>
                                <a:gd name="csY9" fmla="*/ 3934 h 24113"/>
                                <a:gd name="csX10" fmla="*/ 36953 w 39493"/>
                                <a:gd name="csY10" fmla="*/ 9392 h 24113"/>
                                <a:gd name="csX11" fmla="*/ 36953 w 39493"/>
                                <a:gd name="csY11" fmla="*/ 18910 h 24113"/>
                                <a:gd name="csX12" fmla="*/ 37461 w 39493"/>
                                <a:gd name="csY12" fmla="*/ 22210 h 24113"/>
                                <a:gd name="csX13" fmla="*/ 39493 w 39493"/>
                                <a:gd name="csY13" fmla="*/ 23098 h 24113"/>
                                <a:gd name="csX14" fmla="*/ 39493 w 39493"/>
                                <a:gd name="csY14" fmla="*/ 23987 h 24113"/>
                                <a:gd name="csX15" fmla="*/ 27429 w 39493"/>
                                <a:gd name="csY15" fmla="*/ 23987 h 24113"/>
                                <a:gd name="csX16" fmla="*/ 27429 w 39493"/>
                                <a:gd name="csY16" fmla="*/ 23098 h 24113"/>
                                <a:gd name="csX17" fmla="*/ 29588 w 39493"/>
                                <a:gd name="csY17" fmla="*/ 21956 h 24113"/>
                                <a:gd name="csX18" fmla="*/ 29969 w 39493"/>
                                <a:gd name="csY18" fmla="*/ 18910 h 24113"/>
                                <a:gd name="csX19" fmla="*/ 29969 w 39493"/>
                                <a:gd name="csY19" fmla="*/ 8884 h 24113"/>
                                <a:gd name="csX20" fmla="*/ 29715 w 39493"/>
                                <a:gd name="csY20" fmla="*/ 4950 h 24113"/>
                                <a:gd name="csX21" fmla="*/ 28953 w 39493"/>
                                <a:gd name="csY21" fmla="*/ 3680 h 24113"/>
                                <a:gd name="csX22" fmla="*/ 27683 w 39493"/>
                                <a:gd name="csY22" fmla="*/ 3300 h 24113"/>
                                <a:gd name="csX23" fmla="*/ 25524 w 39493"/>
                                <a:gd name="csY23" fmla="*/ 4061 h 24113"/>
                                <a:gd name="csX24" fmla="*/ 23366 w 39493"/>
                                <a:gd name="csY24" fmla="*/ 6346 h 24113"/>
                                <a:gd name="csX25" fmla="*/ 23366 w 39493"/>
                                <a:gd name="csY25" fmla="*/ 18910 h 24113"/>
                                <a:gd name="csX26" fmla="*/ 23747 w 39493"/>
                                <a:gd name="csY26" fmla="*/ 22083 h 24113"/>
                                <a:gd name="csX27" fmla="*/ 25905 w 39493"/>
                                <a:gd name="csY27" fmla="*/ 23098 h 24113"/>
                                <a:gd name="csX28" fmla="*/ 25905 w 39493"/>
                                <a:gd name="csY28" fmla="*/ 23987 h 24113"/>
                                <a:gd name="csX29" fmla="*/ 13842 w 39493"/>
                                <a:gd name="csY29" fmla="*/ 23987 h 24113"/>
                                <a:gd name="csX30" fmla="*/ 13842 w 39493"/>
                                <a:gd name="csY30" fmla="*/ 23098 h 24113"/>
                                <a:gd name="csX31" fmla="*/ 15365 w 39493"/>
                                <a:gd name="csY31" fmla="*/ 22590 h 24113"/>
                                <a:gd name="csX32" fmla="*/ 16127 w 39493"/>
                                <a:gd name="csY32" fmla="*/ 21575 h 24113"/>
                                <a:gd name="csX33" fmla="*/ 16381 w 39493"/>
                                <a:gd name="csY33" fmla="*/ 18910 h 24113"/>
                                <a:gd name="csX34" fmla="*/ 16381 w 39493"/>
                                <a:gd name="csY34" fmla="*/ 8884 h 24113"/>
                                <a:gd name="csX35" fmla="*/ 16127 w 39493"/>
                                <a:gd name="csY35" fmla="*/ 4950 h 24113"/>
                                <a:gd name="csX36" fmla="*/ 15238 w 39493"/>
                                <a:gd name="csY36" fmla="*/ 3680 h 24113"/>
                                <a:gd name="csX37" fmla="*/ 13968 w 39493"/>
                                <a:gd name="csY37" fmla="*/ 3300 h 24113"/>
                                <a:gd name="csX38" fmla="*/ 12191 w 39493"/>
                                <a:gd name="csY38" fmla="*/ 3807 h 24113"/>
                                <a:gd name="csX39" fmla="*/ 9651 w 39493"/>
                                <a:gd name="csY39" fmla="*/ 6473 h 24113"/>
                                <a:gd name="csX40" fmla="*/ 9651 w 39493"/>
                                <a:gd name="csY40" fmla="*/ 19037 h 24113"/>
                                <a:gd name="csX41" fmla="*/ 10159 w 39493"/>
                                <a:gd name="csY41" fmla="*/ 22337 h 24113"/>
                                <a:gd name="csX42" fmla="*/ 12191 w 39493"/>
                                <a:gd name="csY42" fmla="*/ 23225 h 24113"/>
                                <a:gd name="csX43" fmla="*/ 12191 w 39493"/>
                                <a:gd name="csY43" fmla="*/ 24113 h 24113"/>
                                <a:gd name="csX44" fmla="*/ 127 w 39493"/>
                                <a:gd name="csY44" fmla="*/ 24113 h 24113"/>
                                <a:gd name="csX45" fmla="*/ 127 w 39493"/>
                                <a:gd name="csY45" fmla="*/ 23225 h 24113"/>
                                <a:gd name="csX46" fmla="*/ 2159 w 39493"/>
                                <a:gd name="csY46" fmla="*/ 22337 h 24113"/>
                                <a:gd name="csX47" fmla="*/ 2540 w 39493"/>
                                <a:gd name="csY47" fmla="*/ 19037 h 24113"/>
                                <a:gd name="csX48" fmla="*/ 2540 w 39493"/>
                                <a:gd name="csY48" fmla="*/ 5838 h 24113"/>
                                <a:gd name="csX49" fmla="*/ 2031 w 39493"/>
                                <a:gd name="csY49" fmla="*/ 2538 h 24113"/>
                                <a:gd name="csX50" fmla="*/ 0 w 39493"/>
                                <a:gd name="csY50" fmla="*/ 1650 h 24113"/>
                                <a:gd name="csX51" fmla="*/ 0 w 39493"/>
                                <a:gd name="csY51" fmla="*/ 761 h 24113"/>
                                <a:gd name="csX52" fmla="*/ 9524 w 39493"/>
                                <a:gd name="csY5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9493" h="24113">
                                  <a:moveTo>
                                    <a:pt x="9651" y="888"/>
                                  </a:moveTo>
                                  <a:lnTo>
                                    <a:pt x="9651" y="3934"/>
                                  </a:lnTo>
                                  <a:cubicBezTo>
                                    <a:pt x="10921" y="2538"/>
                                    <a:pt x="12064" y="1523"/>
                                    <a:pt x="13206" y="1015"/>
                                  </a:cubicBezTo>
                                  <a:cubicBezTo>
                                    <a:pt x="14349" y="381"/>
                                    <a:pt x="15492" y="127"/>
                                    <a:pt x="16762" y="127"/>
                                  </a:cubicBezTo>
                                  <a:cubicBezTo>
                                    <a:pt x="18286" y="127"/>
                                    <a:pt x="19556" y="508"/>
                                    <a:pt x="20572" y="1142"/>
                                  </a:cubicBezTo>
                                  <a:cubicBezTo>
                                    <a:pt x="21588" y="1777"/>
                                    <a:pt x="22350" y="2919"/>
                                    <a:pt x="22858" y="4315"/>
                                  </a:cubicBezTo>
                                  <a:cubicBezTo>
                                    <a:pt x="24254" y="2792"/>
                                    <a:pt x="25524" y="1777"/>
                                    <a:pt x="26667" y="1015"/>
                                  </a:cubicBezTo>
                                  <a:cubicBezTo>
                                    <a:pt x="27937" y="381"/>
                                    <a:pt x="29207" y="0"/>
                                    <a:pt x="30477" y="0"/>
                                  </a:cubicBezTo>
                                  <a:cubicBezTo>
                                    <a:pt x="32128" y="0"/>
                                    <a:pt x="33398" y="381"/>
                                    <a:pt x="34287" y="1142"/>
                                  </a:cubicBezTo>
                                  <a:cubicBezTo>
                                    <a:pt x="35303" y="1904"/>
                                    <a:pt x="35937" y="2792"/>
                                    <a:pt x="36318" y="3934"/>
                                  </a:cubicBezTo>
                                  <a:cubicBezTo>
                                    <a:pt x="36699" y="5077"/>
                                    <a:pt x="36953" y="6853"/>
                                    <a:pt x="36953" y="9392"/>
                                  </a:cubicBezTo>
                                  <a:lnTo>
                                    <a:pt x="36953" y="18910"/>
                                  </a:lnTo>
                                  <a:cubicBezTo>
                                    <a:pt x="36953" y="20687"/>
                                    <a:pt x="37080" y="21829"/>
                                    <a:pt x="37461" y="22210"/>
                                  </a:cubicBezTo>
                                  <a:cubicBezTo>
                                    <a:pt x="37842" y="22590"/>
                                    <a:pt x="38477" y="22971"/>
                                    <a:pt x="39493" y="23098"/>
                                  </a:cubicBezTo>
                                  <a:lnTo>
                                    <a:pt x="39493" y="23987"/>
                                  </a:lnTo>
                                  <a:lnTo>
                                    <a:pt x="27429" y="23987"/>
                                  </a:lnTo>
                                  <a:lnTo>
                                    <a:pt x="27429" y="23098"/>
                                  </a:lnTo>
                                  <a:cubicBezTo>
                                    <a:pt x="28318" y="23098"/>
                                    <a:pt x="29080" y="22590"/>
                                    <a:pt x="29588" y="21956"/>
                                  </a:cubicBezTo>
                                  <a:cubicBezTo>
                                    <a:pt x="29842" y="21448"/>
                                    <a:pt x="29969" y="20433"/>
                                    <a:pt x="29969" y="18910"/>
                                  </a:cubicBezTo>
                                  <a:lnTo>
                                    <a:pt x="29969" y="8884"/>
                                  </a:lnTo>
                                  <a:cubicBezTo>
                                    <a:pt x="29969" y="6853"/>
                                    <a:pt x="29969" y="5457"/>
                                    <a:pt x="29715" y="4950"/>
                                  </a:cubicBezTo>
                                  <a:cubicBezTo>
                                    <a:pt x="29588" y="4442"/>
                                    <a:pt x="29334" y="3934"/>
                                    <a:pt x="28953" y="3680"/>
                                  </a:cubicBezTo>
                                  <a:cubicBezTo>
                                    <a:pt x="28572" y="3427"/>
                                    <a:pt x="28191" y="3300"/>
                                    <a:pt x="27683" y="3300"/>
                                  </a:cubicBezTo>
                                  <a:cubicBezTo>
                                    <a:pt x="26921" y="3300"/>
                                    <a:pt x="26286" y="3554"/>
                                    <a:pt x="25524" y="4061"/>
                                  </a:cubicBezTo>
                                  <a:cubicBezTo>
                                    <a:pt x="24762" y="4569"/>
                                    <a:pt x="24001" y="5330"/>
                                    <a:pt x="23366" y="6346"/>
                                  </a:cubicBezTo>
                                  <a:lnTo>
                                    <a:pt x="23366" y="18910"/>
                                  </a:lnTo>
                                  <a:cubicBezTo>
                                    <a:pt x="23366" y="20560"/>
                                    <a:pt x="23493" y="21702"/>
                                    <a:pt x="23747" y="22083"/>
                                  </a:cubicBezTo>
                                  <a:cubicBezTo>
                                    <a:pt x="24128" y="22717"/>
                                    <a:pt x="24890" y="23098"/>
                                    <a:pt x="25905" y="23098"/>
                                  </a:cubicBezTo>
                                  <a:lnTo>
                                    <a:pt x="25905" y="23987"/>
                                  </a:lnTo>
                                  <a:lnTo>
                                    <a:pt x="13842" y="23987"/>
                                  </a:lnTo>
                                  <a:lnTo>
                                    <a:pt x="13842" y="23098"/>
                                  </a:lnTo>
                                  <a:cubicBezTo>
                                    <a:pt x="14476" y="23098"/>
                                    <a:pt x="14985" y="22844"/>
                                    <a:pt x="15365" y="22590"/>
                                  </a:cubicBezTo>
                                  <a:cubicBezTo>
                                    <a:pt x="15746" y="22337"/>
                                    <a:pt x="16000" y="21956"/>
                                    <a:pt x="16127" y="21575"/>
                                  </a:cubicBezTo>
                                  <a:cubicBezTo>
                                    <a:pt x="16254" y="21194"/>
                                    <a:pt x="16381" y="20306"/>
                                    <a:pt x="16381" y="18910"/>
                                  </a:cubicBezTo>
                                  <a:lnTo>
                                    <a:pt x="16381" y="8884"/>
                                  </a:lnTo>
                                  <a:cubicBezTo>
                                    <a:pt x="16381" y="6726"/>
                                    <a:pt x="16381" y="5457"/>
                                    <a:pt x="16127" y="4950"/>
                                  </a:cubicBezTo>
                                  <a:cubicBezTo>
                                    <a:pt x="16000" y="4442"/>
                                    <a:pt x="15619" y="4061"/>
                                    <a:pt x="15238" y="3680"/>
                                  </a:cubicBezTo>
                                  <a:cubicBezTo>
                                    <a:pt x="14857" y="3427"/>
                                    <a:pt x="14476" y="3300"/>
                                    <a:pt x="13968" y="3300"/>
                                  </a:cubicBezTo>
                                  <a:cubicBezTo>
                                    <a:pt x="13334" y="3300"/>
                                    <a:pt x="12699" y="3427"/>
                                    <a:pt x="12191" y="3807"/>
                                  </a:cubicBezTo>
                                  <a:cubicBezTo>
                                    <a:pt x="11429" y="4315"/>
                                    <a:pt x="10540" y="5203"/>
                                    <a:pt x="9651" y="6473"/>
                                  </a:cubicBezTo>
                                  <a:lnTo>
                                    <a:pt x="9651" y="19037"/>
                                  </a:lnTo>
                                  <a:cubicBezTo>
                                    <a:pt x="9651" y="20687"/>
                                    <a:pt x="9778" y="21829"/>
                                    <a:pt x="10159" y="22337"/>
                                  </a:cubicBezTo>
                                  <a:cubicBezTo>
                                    <a:pt x="10540" y="22844"/>
                                    <a:pt x="11175" y="23098"/>
                                    <a:pt x="12191" y="23225"/>
                                  </a:cubicBezTo>
                                  <a:lnTo>
                                    <a:pt x="12191" y="24113"/>
                                  </a:lnTo>
                                  <a:lnTo>
                                    <a:pt x="127" y="24113"/>
                                  </a:lnTo>
                                  <a:lnTo>
                                    <a:pt x="127" y="23225"/>
                                  </a:lnTo>
                                  <a:cubicBezTo>
                                    <a:pt x="1143" y="23225"/>
                                    <a:pt x="1778" y="22844"/>
                                    <a:pt x="2159" y="22337"/>
                                  </a:cubicBezTo>
                                  <a:cubicBezTo>
                                    <a:pt x="2412" y="21956"/>
                                    <a:pt x="2540" y="20941"/>
                                    <a:pt x="2540" y="19037"/>
                                  </a:cubicBezTo>
                                  <a:lnTo>
                                    <a:pt x="2540" y="5838"/>
                                  </a:lnTo>
                                  <a:cubicBezTo>
                                    <a:pt x="2540" y="4061"/>
                                    <a:pt x="2412" y="2919"/>
                                    <a:pt x="2031" y="2538"/>
                                  </a:cubicBezTo>
                                  <a:cubicBezTo>
                                    <a:pt x="1778" y="2158"/>
                                    <a:pt x="1016" y="1777"/>
                                    <a:pt x="0" y="1650"/>
                                  </a:cubicBezTo>
                                  <a:lnTo>
                                    <a:pt x="0" y="761"/>
                                  </a:lnTo>
                                  <a:lnTo>
                                    <a:pt x="9524" y="761"/>
                                  </a:lnTo>
                                  <a:close/>
                                </a:path>
                              </a:pathLst>
                            </a:custGeom>
                            <a:solidFill>
                              <a:srgbClr val="000000"/>
                            </a:solidFill>
                            <a:ln w="12688" cap="flat">
                              <a:noFill/>
                              <a:prstDash val="solid"/>
                              <a:miter/>
                            </a:ln>
                          </wps:spPr>
                          <wps:bodyPr/>
                        </wps:wsp>
                        <wps:wsp>
                          <wps:cNvPr id="1811112279" name="Freeform: Shape 1811112279"/>
                          <wps:cNvSpPr/>
                          <wps:spPr>
                            <a:xfrm>
                              <a:off x="5812545" y="332376"/>
                              <a:ext cx="19556" cy="24621"/>
                            </a:xfrm>
                            <a:custGeom>
                              <a:avLst/>
                              <a:gdLst>
                                <a:gd name="csX0" fmla="*/ 13334 w 19556"/>
                                <a:gd name="csY0" fmla="*/ 9899 h 24621"/>
                                <a:gd name="csX1" fmla="*/ 12826 w 19556"/>
                                <a:gd name="csY1" fmla="*/ 4442 h 24621"/>
                                <a:gd name="csX2" fmla="*/ 11429 w 19556"/>
                                <a:gd name="csY2" fmla="*/ 2158 h 24621"/>
                                <a:gd name="csX3" fmla="*/ 10032 w 19556"/>
                                <a:gd name="csY3" fmla="*/ 1650 h 24621"/>
                                <a:gd name="csX4" fmla="*/ 7873 w 19556"/>
                                <a:gd name="csY4" fmla="*/ 2919 h 24621"/>
                                <a:gd name="csX5" fmla="*/ 6349 w 19556"/>
                                <a:gd name="csY5" fmla="*/ 9011 h 24621"/>
                                <a:gd name="csX6" fmla="*/ 6349 w 19556"/>
                                <a:gd name="csY6" fmla="*/ 9899 h 24621"/>
                                <a:gd name="csX7" fmla="*/ 13207 w 19556"/>
                                <a:gd name="csY7" fmla="*/ 9899 h 24621"/>
                                <a:gd name="csX8" fmla="*/ 19556 w 19556"/>
                                <a:gd name="csY8" fmla="*/ 11549 h 24621"/>
                                <a:gd name="csX9" fmla="*/ 6730 w 19556"/>
                                <a:gd name="csY9" fmla="*/ 11549 h 24621"/>
                                <a:gd name="csX10" fmla="*/ 9143 w 19556"/>
                                <a:gd name="csY10" fmla="*/ 18910 h 24621"/>
                                <a:gd name="csX11" fmla="*/ 13334 w 19556"/>
                                <a:gd name="csY11" fmla="*/ 20941 h 24621"/>
                                <a:gd name="csX12" fmla="*/ 16000 w 19556"/>
                                <a:gd name="csY12" fmla="*/ 20052 h 24621"/>
                                <a:gd name="csX13" fmla="*/ 18667 w 19556"/>
                                <a:gd name="csY13" fmla="*/ 17006 h 24621"/>
                                <a:gd name="csX14" fmla="*/ 19556 w 19556"/>
                                <a:gd name="csY14" fmla="*/ 17514 h 24621"/>
                                <a:gd name="csX15" fmla="*/ 15365 w 19556"/>
                                <a:gd name="csY15" fmla="*/ 22971 h 24621"/>
                                <a:gd name="csX16" fmla="*/ 10032 w 19556"/>
                                <a:gd name="csY16" fmla="*/ 24621 h 24621"/>
                                <a:gd name="csX17" fmla="*/ 2159 w 19556"/>
                                <a:gd name="csY17" fmla="*/ 20687 h 24621"/>
                                <a:gd name="csX18" fmla="*/ 0 w 19556"/>
                                <a:gd name="csY18" fmla="*/ 12691 h 24621"/>
                                <a:gd name="csX19" fmla="*/ 3175 w 19556"/>
                                <a:gd name="csY19" fmla="*/ 3427 h 24621"/>
                                <a:gd name="csX20" fmla="*/ 10540 w 19556"/>
                                <a:gd name="csY20" fmla="*/ 0 h 24621"/>
                                <a:gd name="csX21" fmla="*/ 16763 w 19556"/>
                                <a:gd name="csY21" fmla="*/ 2919 h 24621"/>
                                <a:gd name="csX22" fmla="*/ 19556 w 19556"/>
                                <a:gd name="csY22" fmla="*/ 11549 h 246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556" h="24621">
                                  <a:moveTo>
                                    <a:pt x="13334" y="9899"/>
                                  </a:moveTo>
                                  <a:cubicBezTo>
                                    <a:pt x="13334" y="7234"/>
                                    <a:pt x="13207" y="5330"/>
                                    <a:pt x="12826" y="4442"/>
                                  </a:cubicBezTo>
                                  <a:cubicBezTo>
                                    <a:pt x="12572" y="3427"/>
                                    <a:pt x="12064" y="2665"/>
                                    <a:pt x="11429" y="2158"/>
                                  </a:cubicBezTo>
                                  <a:cubicBezTo>
                                    <a:pt x="11048" y="1904"/>
                                    <a:pt x="10667" y="1650"/>
                                    <a:pt x="10032" y="1650"/>
                                  </a:cubicBezTo>
                                  <a:cubicBezTo>
                                    <a:pt x="9143" y="1650"/>
                                    <a:pt x="8508" y="2031"/>
                                    <a:pt x="7873" y="2919"/>
                                  </a:cubicBezTo>
                                  <a:cubicBezTo>
                                    <a:pt x="6857" y="4442"/>
                                    <a:pt x="6349" y="6473"/>
                                    <a:pt x="6349" y="9011"/>
                                  </a:cubicBezTo>
                                  <a:lnTo>
                                    <a:pt x="6349" y="9899"/>
                                  </a:lnTo>
                                  <a:lnTo>
                                    <a:pt x="13207" y="9899"/>
                                  </a:lnTo>
                                  <a:close/>
                                  <a:moveTo>
                                    <a:pt x="19556" y="11549"/>
                                  </a:moveTo>
                                  <a:lnTo>
                                    <a:pt x="6730" y="11549"/>
                                  </a:lnTo>
                                  <a:cubicBezTo>
                                    <a:pt x="6857" y="14595"/>
                                    <a:pt x="7746" y="17133"/>
                                    <a:pt x="9143" y="18910"/>
                                  </a:cubicBezTo>
                                  <a:cubicBezTo>
                                    <a:pt x="10286" y="20306"/>
                                    <a:pt x="11683" y="20941"/>
                                    <a:pt x="13334" y="20941"/>
                                  </a:cubicBezTo>
                                  <a:cubicBezTo>
                                    <a:pt x="14350" y="20941"/>
                                    <a:pt x="15238" y="20687"/>
                                    <a:pt x="16000" y="20052"/>
                                  </a:cubicBezTo>
                                  <a:cubicBezTo>
                                    <a:pt x="16763" y="19545"/>
                                    <a:pt x="17651" y="18529"/>
                                    <a:pt x="18667" y="17006"/>
                                  </a:cubicBezTo>
                                  <a:lnTo>
                                    <a:pt x="19556" y="17514"/>
                                  </a:lnTo>
                                  <a:cubicBezTo>
                                    <a:pt x="18286" y="20052"/>
                                    <a:pt x="16889" y="21956"/>
                                    <a:pt x="15365" y="22971"/>
                                  </a:cubicBezTo>
                                  <a:cubicBezTo>
                                    <a:pt x="13842" y="23987"/>
                                    <a:pt x="12064" y="24621"/>
                                    <a:pt x="10032" y="24621"/>
                                  </a:cubicBezTo>
                                  <a:cubicBezTo>
                                    <a:pt x="6603" y="24621"/>
                                    <a:pt x="3937" y="23352"/>
                                    <a:pt x="2159" y="20687"/>
                                  </a:cubicBezTo>
                                  <a:cubicBezTo>
                                    <a:pt x="762" y="18529"/>
                                    <a:pt x="0" y="15864"/>
                                    <a:pt x="0" y="12691"/>
                                  </a:cubicBezTo>
                                  <a:cubicBezTo>
                                    <a:pt x="0" y="8757"/>
                                    <a:pt x="1016" y="5711"/>
                                    <a:pt x="3175" y="3427"/>
                                  </a:cubicBezTo>
                                  <a:cubicBezTo>
                                    <a:pt x="5333" y="1142"/>
                                    <a:pt x="7746" y="0"/>
                                    <a:pt x="10540" y="0"/>
                                  </a:cubicBezTo>
                                  <a:cubicBezTo>
                                    <a:pt x="12953" y="0"/>
                                    <a:pt x="14985" y="1015"/>
                                    <a:pt x="16763" y="2919"/>
                                  </a:cubicBezTo>
                                  <a:cubicBezTo>
                                    <a:pt x="18540" y="4823"/>
                                    <a:pt x="19429" y="7742"/>
                                    <a:pt x="19556" y="11549"/>
                                  </a:cubicBezTo>
                                </a:path>
                              </a:pathLst>
                            </a:custGeom>
                            <a:solidFill>
                              <a:srgbClr val="000000"/>
                            </a:solidFill>
                            <a:ln w="12688" cap="flat">
                              <a:noFill/>
                              <a:prstDash val="solid"/>
                              <a:miter/>
                            </a:ln>
                          </wps:spPr>
                          <wps:bodyPr/>
                        </wps:wsp>
                        <wps:wsp>
                          <wps:cNvPr id="498768855" name="Freeform: Shape 498768855"/>
                          <wps:cNvSpPr/>
                          <wps:spPr>
                            <a:xfrm>
                              <a:off x="5832990" y="332503"/>
                              <a:ext cx="25270" cy="24113"/>
                            </a:xfrm>
                            <a:custGeom>
                              <a:avLst/>
                              <a:gdLst>
                                <a:gd name="csX0" fmla="*/ 9524 w 25270"/>
                                <a:gd name="csY0" fmla="*/ 635 h 24113"/>
                                <a:gd name="csX1" fmla="*/ 9524 w 25270"/>
                                <a:gd name="csY1" fmla="*/ 3680 h 24113"/>
                                <a:gd name="csX2" fmla="*/ 12953 w 25270"/>
                                <a:gd name="csY2" fmla="*/ 888 h 24113"/>
                                <a:gd name="csX3" fmla="*/ 16509 w 25270"/>
                                <a:gd name="csY3" fmla="*/ 0 h 24113"/>
                                <a:gd name="csX4" fmla="*/ 20318 w 25270"/>
                                <a:gd name="csY4" fmla="*/ 1269 h 24113"/>
                                <a:gd name="csX5" fmla="*/ 22350 w 25270"/>
                                <a:gd name="csY5" fmla="*/ 4442 h 24113"/>
                                <a:gd name="csX6" fmla="*/ 22731 w 25270"/>
                                <a:gd name="csY6" fmla="*/ 9899 h 24113"/>
                                <a:gd name="csX7" fmla="*/ 22731 w 25270"/>
                                <a:gd name="csY7" fmla="*/ 19037 h 24113"/>
                                <a:gd name="csX8" fmla="*/ 23239 w 25270"/>
                                <a:gd name="csY8" fmla="*/ 22464 h 24113"/>
                                <a:gd name="csX9" fmla="*/ 25271 w 25270"/>
                                <a:gd name="csY9" fmla="*/ 23225 h 24113"/>
                                <a:gd name="csX10" fmla="*/ 25271 w 25270"/>
                                <a:gd name="csY10" fmla="*/ 24113 h 24113"/>
                                <a:gd name="csX11" fmla="*/ 13461 w 25270"/>
                                <a:gd name="csY11" fmla="*/ 24113 h 24113"/>
                                <a:gd name="csX12" fmla="*/ 13461 w 25270"/>
                                <a:gd name="csY12" fmla="*/ 23225 h 24113"/>
                                <a:gd name="csX13" fmla="*/ 15366 w 25270"/>
                                <a:gd name="csY13" fmla="*/ 22083 h 24113"/>
                                <a:gd name="csX14" fmla="*/ 15747 w 25270"/>
                                <a:gd name="csY14" fmla="*/ 19037 h 24113"/>
                                <a:gd name="csX15" fmla="*/ 15747 w 25270"/>
                                <a:gd name="csY15" fmla="*/ 8630 h 24113"/>
                                <a:gd name="csX16" fmla="*/ 15493 w 25270"/>
                                <a:gd name="csY16" fmla="*/ 4950 h 24113"/>
                                <a:gd name="csX17" fmla="*/ 14731 w 25270"/>
                                <a:gd name="csY17" fmla="*/ 3807 h 24113"/>
                                <a:gd name="csX18" fmla="*/ 13588 w 25270"/>
                                <a:gd name="csY18" fmla="*/ 3427 h 24113"/>
                                <a:gd name="csX19" fmla="*/ 9651 w 25270"/>
                                <a:gd name="csY19" fmla="*/ 6473 h 24113"/>
                                <a:gd name="csX20" fmla="*/ 9651 w 25270"/>
                                <a:gd name="csY20" fmla="*/ 19037 h 24113"/>
                                <a:gd name="csX21" fmla="*/ 10159 w 25270"/>
                                <a:gd name="csY21" fmla="*/ 22337 h 24113"/>
                                <a:gd name="csX22" fmla="*/ 11937 w 25270"/>
                                <a:gd name="csY22" fmla="*/ 23225 h 24113"/>
                                <a:gd name="csX23" fmla="*/ 11937 w 25270"/>
                                <a:gd name="csY23" fmla="*/ 24113 h 24113"/>
                                <a:gd name="csX24" fmla="*/ 127 w 25270"/>
                                <a:gd name="csY24" fmla="*/ 24113 h 24113"/>
                                <a:gd name="csX25" fmla="*/ 127 w 25270"/>
                                <a:gd name="csY25" fmla="*/ 23225 h 24113"/>
                                <a:gd name="csX26" fmla="*/ 2159 w 25270"/>
                                <a:gd name="csY26" fmla="*/ 22337 h 24113"/>
                                <a:gd name="csX27" fmla="*/ 2540 w 25270"/>
                                <a:gd name="csY27" fmla="*/ 19037 h 24113"/>
                                <a:gd name="csX28" fmla="*/ 2540 w 25270"/>
                                <a:gd name="csY28" fmla="*/ 5838 h 24113"/>
                                <a:gd name="csX29" fmla="*/ 2032 w 25270"/>
                                <a:gd name="csY29" fmla="*/ 2538 h 24113"/>
                                <a:gd name="csX30" fmla="*/ 0 w 25270"/>
                                <a:gd name="csY30" fmla="*/ 1650 h 24113"/>
                                <a:gd name="csX31" fmla="*/ 0 w 25270"/>
                                <a:gd name="csY31" fmla="*/ 761 h 24113"/>
                                <a:gd name="csX32" fmla="*/ 9524 w 25270"/>
                                <a:gd name="csY32" fmla="*/ 761 h 2411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5270" h="24113">
                                  <a:moveTo>
                                    <a:pt x="9524" y="635"/>
                                  </a:moveTo>
                                  <a:lnTo>
                                    <a:pt x="9524" y="3680"/>
                                  </a:lnTo>
                                  <a:cubicBezTo>
                                    <a:pt x="10667" y="2411"/>
                                    <a:pt x="11810" y="1396"/>
                                    <a:pt x="12953" y="888"/>
                                  </a:cubicBezTo>
                                  <a:cubicBezTo>
                                    <a:pt x="14096" y="254"/>
                                    <a:pt x="15239" y="0"/>
                                    <a:pt x="16509" y="0"/>
                                  </a:cubicBezTo>
                                  <a:cubicBezTo>
                                    <a:pt x="18032" y="0"/>
                                    <a:pt x="19302" y="381"/>
                                    <a:pt x="20318" y="1269"/>
                                  </a:cubicBezTo>
                                  <a:cubicBezTo>
                                    <a:pt x="21334" y="2158"/>
                                    <a:pt x="21969" y="3173"/>
                                    <a:pt x="22350" y="4442"/>
                                  </a:cubicBezTo>
                                  <a:cubicBezTo>
                                    <a:pt x="22604" y="5330"/>
                                    <a:pt x="22731" y="7234"/>
                                    <a:pt x="22731" y="9899"/>
                                  </a:cubicBezTo>
                                  <a:lnTo>
                                    <a:pt x="22731" y="19037"/>
                                  </a:lnTo>
                                  <a:cubicBezTo>
                                    <a:pt x="22731" y="20814"/>
                                    <a:pt x="22858" y="21956"/>
                                    <a:pt x="23239" y="22464"/>
                                  </a:cubicBezTo>
                                  <a:cubicBezTo>
                                    <a:pt x="23620" y="22844"/>
                                    <a:pt x="24255" y="23098"/>
                                    <a:pt x="25271" y="23225"/>
                                  </a:cubicBezTo>
                                  <a:lnTo>
                                    <a:pt x="25271" y="24113"/>
                                  </a:lnTo>
                                  <a:lnTo>
                                    <a:pt x="13461" y="24113"/>
                                  </a:lnTo>
                                  <a:lnTo>
                                    <a:pt x="13461" y="23225"/>
                                  </a:lnTo>
                                  <a:cubicBezTo>
                                    <a:pt x="14350" y="23098"/>
                                    <a:pt x="14985" y="22717"/>
                                    <a:pt x="15366" y="22083"/>
                                  </a:cubicBezTo>
                                  <a:cubicBezTo>
                                    <a:pt x="15620" y="21702"/>
                                    <a:pt x="15747" y="20687"/>
                                    <a:pt x="15747" y="19037"/>
                                  </a:cubicBezTo>
                                  <a:lnTo>
                                    <a:pt x="15747" y="8630"/>
                                  </a:lnTo>
                                  <a:cubicBezTo>
                                    <a:pt x="15747" y="6726"/>
                                    <a:pt x="15747" y="5457"/>
                                    <a:pt x="15493" y="4950"/>
                                  </a:cubicBezTo>
                                  <a:cubicBezTo>
                                    <a:pt x="15366" y="4442"/>
                                    <a:pt x="15112" y="4061"/>
                                    <a:pt x="14731" y="3807"/>
                                  </a:cubicBezTo>
                                  <a:cubicBezTo>
                                    <a:pt x="14350" y="3554"/>
                                    <a:pt x="13969" y="3427"/>
                                    <a:pt x="13588" y="3427"/>
                                  </a:cubicBezTo>
                                  <a:cubicBezTo>
                                    <a:pt x="12191" y="3427"/>
                                    <a:pt x="10794" y="4442"/>
                                    <a:pt x="9651" y="6473"/>
                                  </a:cubicBezTo>
                                  <a:lnTo>
                                    <a:pt x="9651" y="19037"/>
                                  </a:lnTo>
                                  <a:cubicBezTo>
                                    <a:pt x="9651" y="20814"/>
                                    <a:pt x="9778" y="21956"/>
                                    <a:pt x="10159" y="22337"/>
                                  </a:cubicBezTo>
                                  <a:cubicBezTo>
                                    <a:pt x="10540" y="22844"/>
                                    <a:pt x="11175" y="23098"/>
                                    <a:pt x="11937" y="23225"/>
                                  </a:cubicBezTo>
                                  <a:lnTo>
                                    <a:pt x="11937" y="24113"/>
                                  </a:lnTo>
                                  <a:lnTo>
                                    <a:pt x="127" y="24113"/>
                                  </a:lnTo>
                                  <a:lnTo>
                                    <a:pt x="127" y="23225"/>
                                  </a:lnTo>
                                  <a:cubicBezTo>
                                    <a:pt x="1143" y="23225"/>
                                    <a:pt x="1778" y="22844"/>
                                    <a:pt x="2159" y="22337"/>
                                  </a:cubicBezTo>
                                  <a:cubicBezTo>
                                    <a:pt x="2413" y="21956"/>
                                    <a:pt x="2540" y="20941"/>
                                    <a:pt x="2540" y="19037"/>
                                  </a:cubicBezTo>
                                  <a:lnTo>
                                    <a:pt x="2540" y="5838"/>
                                  </a:lnTo>
                                  <a:cubicBezTo>
                                    <a:pt x="2540" y="4061"/>
                                    <a:pt x="2413" y="2919"/>
                                    <a:pt x="2032" y="2538"/>
                                  </a:cubicBezTo>
                                  <a:cubicBezTo>
                                    <a:pt x="1651" y="2158"/>
                                    <a:pt x="1016" y="1777"/>
                                    <a:pt x="0" y="1650"/>
                                  </a:cubicBezTo>
                                  <a:lnTo>
                                    <a:pt x="0" y="761"/>
                                  </a:lnTo>
                                  <a:lnTo>
                                    <a:pt x="9524" y="761"/>
                                  </a:lnTo>
                                  <a:close/>
                                </a:path>
                              </a:pathLst>
                            </a:custGeom>
                            <a:solidFill>
                              <a:srgbClr val="000000"/>
                            </a:solidFill>
                            <a:ln w="12688" cap="flat">
                              <a:noFill/>
                              <a:prstDash val="solid"/>
                              <a:miter/>
                            </a:ln>
                          </wps:spPr>
                          <wps:bodyPr/>
                        </wps:wsp>
                        <wps:wsp>
                          <wps:cNvPr id="1842177750" name="Freeform: Shape 1842177750"/>
                          <wps:cNvSpPr/>
                          <wps:spPr>
                            <a:xfrm>
                              <a:off x="5858006" y="324507"/>
                              <a:ext cx="15746" cy="32235"/>
                            </a:xfrm>
                            <a:custGeom>
                              <a:avLst/>
                              <a:gdLst>
                                <a:gd name="csX0" fmla="*/ 10159 w 15746"/>
                                <a:gd name="csY0" fmla="*/ 0 h 32235"/>
                                <a:gd name="csX1" fmla="*/ 10159 w 15746"/>
                                <a:gd name="csY1" fmla="*/ 8503 h 32235"/>
                                <a:gd name="csX2" fmla="*/ 15747 w 15746"/>
                                <a:gd name="csY2" fmla="*/ 8503 h 32235"/>
                                <a:gd name="csX3" fmla="*/ 15747 w 15746"/>
                                <a:gd name="csY3" fmla="*/ 10915 h 32235"/>
                                <a:gd name="csX4" fmla="*/ 10159 w 15746"/>
                                <a:gd name="csY4" fmla="*/ 10915 h 32235"/>
                                <a:gd name="csX5" fmla="*/ 10159 w 15746"/>
                                <a:gd name="csY5" fmla="*/ 25383 h 32235"/>
                                <a:gd name="csX6" fmla="*/ 10286 w 15746"/>
                                <a:gd name="csY6" fmla="*/ 28048 h 32235"/>
                                <a:gd name="csX7" fmla="*/ 10921 w 15746"/>
                                <a:gd name="csY7" fmla="*/ 29063 h 32235"/>
                                <a:gd name="csX8" fmla="*/ 11810 w 15746"/>
                                <a:gd name="csY8" fmla="*/ 29444 h 32235"/>
                                <a:gd name="csX9" fmla="*/ 14858 w 15746"/>
                                <a:gd name="csY9" fmla="*/ 26906 h 32235"/>
                                <a:gd name="csX10" fmla="*/ 15620 w 15746"/>
                                <a:gd name="csY10" fmla="*/ 27413 h 32235"/>
                                <a:gd name="csX11" fmla="*/ 9016 w 15746"/>
                                <a:gd name="csY11" fmla="*/ 32236 h 32235"/>
                                <a:gd name="csX12" fmla="*/ 5207 w 15746"/>
                                <a:gd name="csY12" fmla="*/ 30967 h 32235"/>
                                <a:gd name="csX13" fmla="*/ 3302 w 15746"/>
                                <a:gd name="csY13" fmla="*/ 28175 h 32235"/>
                                <a:gd name="csX14" fmla="*/ 3048 w 15746"/>
                                <a:gd name="csY14" fmla="*/ 23606 h 32235"/>
                                <a:gd name="csX15" fmla="*/ 3048 w 15746"/>
                                <a:gd name="csY15" fmla="*/ 11041 h 32235"/>
                                <a:gd name="csX16" fmla="*/ 0 w 15746"/>
                                <a:gd name="csY16" fmla="*/ 11041 h 32235"/>
                                <a:gd name="csX17" fmla="*/ 0 w 15746"/>
                                <a:gd name="csY17" fmla="*/ 10153 h 32235"/>
                                <a:gd name="csX18" fmla="*/ 5334 w 15746"/>
                                <a:gd name="csY18" fmla="*/ 5457 h 32235"/>
                                <a:gd name="csX19" fmla="*/ 9270 w 15746"/>
                                <a:gd name="csY19" fmla="*/ 0 h 32235"/>
                                <a:gd name="csX20" fmla="*/ 10159 w 15746"/>
                                <a:gd name="csY20" fmla="*/ 0 h 3223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5746" h="32235">
                                  <a:moveTo>
                                    <a:pt x="10159" y="0"/>
                                  </a:moveTo>
                                  <a:lnTo>
                                    <a:pt x="10159" y="8503"/>
                                  </a:lnTo>
                                  <a:lnTo>
                                    <a:pt x="15747" y="8503"/>
                                  </a:lnTo>
                                  <a:lnTo>
                                    <a:pt x="15747" y="10915"/>
                                  </a:lnTo>
                                  <a:lnTo>
                                    <a:pt x="10159" y="10915"/>
                                  </a:lnTo>
                                  <a:lnTo>
                                    <a:pt x="10159" y="25383"/>
                                  </a:lnTo>
                                  <a:cubicBezTo>
                                    <a:pt x="10159" y="26779"/>
                                    <a:pt x="10159" y="27540"/>
                                    <a:pt x="10286" y="28048"/>
                                  </a:cubicBezTo>
                                  <a:cubicBezTo>
                                    <a:pt x="10286" y="28428"/>
                                    <a:pt x="10667" y="28809"/>
                                    <a:pt x="10921" y="29063"/>
                                  </a:cubicBezTo>
                                  <a:cubicBezTo>
                                    <a:pt x="11302" y="29317"/>
                                    <a:pt x="11556" y="29444"/>
                                    <a:pt x="11810" y="29444"/>
                                  </a:cubicBezTo>
                                  <a:cubicBezTo>
                                    <a:pt x="12826" y="29444"/>
                                    <a:pt x="13969" y="28555"/>
                                    <a:pt x="14858" y="26906"/>
                                  </a:cubicBezTo>
                                  <a:lnTo>
                                    <a:pt x="15620" y="27413"/>
                                  </a:lnTo>
                                  <a:cubicBezTo>
                                    <a:pt x="14223" y="30586"/>
                                    <a:pt x="12064" y="32236"/>
                                    <a:pt x="9016" y="32236"/>
                                  </a:cubicBezTo>
                                  <a:cubicBezTo>
                                    <a:pt x="7492" y="32236"/>
                                    <a:pt x="6223" y="31855"/>
                                    <a:pt x="5207" y="30967"/>
                                  </a:cubicBezTo>
                                  <a:cubicBezTo>
                                    <a:pt x="4191" y="30078"/>
                                    <a:pt x="3556" y="29190"/>
                                    <a:pt x="3302" y="28175"/>
                                  </a:cubicBezTo>
                                  <a:cubicBezTo>
                                    <a:pt x="3175" y="27540"/>
                                    <a:pt x="3048" y="26144"/>
                                    <a:pt x="3048" y="23606"/>
                                  </a:cubicBezTo>
                                  <a:lnTo>
                                    <a:pt x="3048" y="11041"/>
                                  </a:lnTo>
                                  <a:lnTo>
                                    <a:pt x="0" y="11041"/>
                                  </a:lnTo>
                                  <a:lnTo>
                                    <a:pt x="0" y="10153"/>
                                  </a:lnTo>
                                  <a:cubicBezTo>
                                    <a:pt x="2032" y="8630"/>
                                    <a:pt x="3937" y="7107"/>
                                    <a:pt x="5334" y="5457"/>
                                  </a:cubicBezTo>
                                  <a:cubicBezTo>
                                    <a:pt x="6857" y="3807"/>
                                    <a:pt x="8127" y="2031"/>
                                    <a:pt x="9270" y="0"/>
                                  </a:cubicBezTo>
                                  <a:lnTo>
                                    <a:pt x="10159" y="0"/>
                                  </a:lnTo>
                                  <a:close/>
                                </a:path>
                              </a:pathLst>
                            </a:custGeom>
                            <a:solidFill>
                              <a:srgbClr val="000000"/>
                            </a:solidFill>
                            <a:ln w="12688" cap="flat">
                              <a:noFill/>
                              <a:prstDash val="solid"/>
                              <a:miter/>
                            </a:ln>
                          </wps:spPr>
                          <wps:bodyPr/>
                        </wps:wsp>
                        <wps:wsp>
                          <wps:cNvPr id="401586863" name="Freeform: Shape 401586863"/>
                          <wps:cNvSpPr/>
                          <wps:spPr>
                            <a:xfrm>
                              <a:off x="5591077" y="262193"/>
                              <a:ext cx="634" cy="634"/>
                            </a:xfrm>
                            <a:custGeom>
                              <a:avLst/>
                              <a:gdLst>
                                <a:gd name="csX0" fmla="*/ 635 w 634"/>
                                <a:gd name="csY0" fmla="*/ 0 h 634"/>
                                <a:gd name="csX1" fmla="*/ 0 w 634"/>
                                <a:gd name="csY1" fmla="*/ 635 h 634"/>
                              </a:gdLst>
                              <a:ahLst/>
                              <a:cxnLst>
                                <a:cxn ang="0">
                                  <a:pos x="csX0" y="csY0"/>
                                </a:cxn>
                                <a:cxn ang="0">
                                  <a:pos x="csX1" y="csY1"/>
                                </a:cxn>
                              </a:cxnLst>
                              <a:rect l="l" t="t" r="r" b="b"/>
                              <a:pathLst>
                                <a:path w="634" h="634">
                                  <a:moveTo>
                                    <a:pt x="635" y="0"/>
                                  </a:moveTo>
                                  <a:cubicBezTo>
                                    <a:pt x="635" y="0"/>
                                    <a:pt x="254" y="508"/>
                                    <a:pt x="0" y="635"/>
                                  </a:cubicBezTo>
                                </a:path>
                              </a:pathLst>
                            </a:custGeom>
                            <a:solidFill>
                              <a:srgbClr val="000000"/>
                            </a:solidFill>
                            <a:ln w="12688" cap="flat">
                              <a:noFill/>
                              <a:prstDash val="solid"/>
                              <a:miter/>
                            </a:ln>
                          </wps:spPr>
                          <wps:bodyPr/>
                        </wps:wsp>
                        <wps:wsp>
                          <wps:cNvPr id="46103498" name="Freeform: Shape 46103498"/>
                          <wps:cNvSpPr/>
                          <wps:spPr>
                            <a:xfrm>
                              <a:off x="5596284" y="213840"/>
                              <a:ext cx="2539" cy="2538"/>
                            </a:xfrm>
                            <a:custGeom>
                              <a:avLst/>
                              <a:gdLst>
                                <a:gd name="csX0" fmla="*/ 1270 w 2539"/>
                                <a:gd name="csY0" fmla="*/ 2538 h 2538"/>
                                <a:gd name="csX1" fmla="*/ 2540 w 2539"/>
                                <a:gd name="csY1" fmla="*/ 1269 h 2538"/>
                                <a:gd name="csX2" fmla="*/ 1270 w 2539"/>
                                <a:gd name="csY2" fmla="*/ 0 h 2538"/>
                                <a:gd name="csX3" fmla="*/ 0 w 2539"/>
                                <a:gd name="csY3" fmla="*/ 1269 h 2538"/>
                                <a:gd name="csX4" fmla="*/ 1270 w 2539"/>
                                <a:gd name="csY4" fmla="*/ 2538 h 2538"/>
                              </a:gdLst>
                              <a:ahLst/>
                              <a:cxnLst>
                                <a:cxn ang="0">
                                  <a:pos x="csX0" y="csY0"/>
                                </a:cxn>
                                <a:cxn ang="0">
                                  <a:pos x="csX1" y="csY1"/>
                                </a:cxn>
                                <a:cxn ang="0">
                                  <a:pos x="csX2" y="csY2"/>
                                </a:cxn>
                                <a:cxn ang="0">
                                  <a:pos x="csX3" y="csY3"/>
                                </a:cxn>
                                <a:cxn ang="0">
                                  <a:pos x="csX4" y="csY4"/>
                                </a:cxn>
                              </a:cxnLst>
                              <a:rect l="l" t="t" r="r" b="b"/>
                              <a:pathLst>
                                <a:path w="2539" h="2538">
                                  <a:moveTo>
                                    <a:pt x="1270" y="2538"/>
                                  </a:moveTo>
                                  <a:cubicBezTo>
                                    <a:pt x="1905" y="2538"/>
                                    <a:pt x="2540" y="2031"/>
                                    <a:pt x="2540" y="1269"/>
                                  </a:cubicBezTo>
                                  <a:cubicBezTo>
                                    <a:pt x="2540" y="508"/>
                                    <a:pt x="2032" y="0"/>
                                    <a:pt x="1270" y="0"/>
                                  </a:cubicBezTo>
                                  <a:cubicBezTo>
                                    <a:pt x="508" y="0"/>
                                    <a:pt x="0" y="508"/>
                                    <a:pt x="0" y="1269"/>
                                  </a:cubicBezTo>
                                  <a:cubicBezTo>
                                    <a:pt x="0" y="2031"/>
                                    <a:pt x="508" y="2538"/>
                                    <a:pt x="1270" y="2538"/>
                                  </a:cubicBezTo>
                                </a:path>
                              </a:pathLst>
                            </a:custGeom>
                            <a:solidFill>
                              <a:srgbClr val="000000"/>
                            </a:solidFill>
                            <a:ln w="12688" cap="flat">
                              <a:noFill/>
                              <a:prstDash val="solid"/>
                              <a:miter/>
                            </a:ln>
                          </wps:spPr>
                          <wps:bodyPr/>
                        </wps:wsp>
                        <wps:wsp>
                          <wps:cNvPr id="232323900" name="Freeform: Shape 232323900"/>
                          <wps:cNvSpPr/>
                          <wps:spPr>
                            <a:xfrm>
                              <a:off x="5610253" y="164724"/>
                              <a:ext cx="44064" cy="53811"/>
                            </a:xfrm>
                            <a:custGeom>
                              <a:avLst/>
                              <a:gdLst>
                                <a:gd name="csX0" fmla="*/ 42795 w 44064"/>
                                <a:gd name="csY0" fmla="*/ 24875 h 53811"/>
                                <a:gd name="csX1" fmla="*/ 29334 w 44064"/>
                                <a:gd name="csY1" fmla="*/ 24875 h 53811"/>
                                <a:gd name="csX2" fmla="*/ 29334 w 44064"/>
                                <a:gd name="csY2" fmla="*/ 1269 h 53811"/>
                                <a:gd name="csX3" fmla="*/ 42795 w 44064"/>
                                <a:gd name="csY3" fmla="*/ 1269 h 53811"/>
                                <a:gd name="csX4" fmla="*/ 42795 w 44064"/>
                                <a:gd name="csY4" fmla="*/ 24875 h 53811"/>
                                <a:gd name="csX5" fmla="*/ 42795 w 44064"/>
                                <a:gd name="csY5" fmla="*/ 36043 h 53811"/>
                                <a:gd name="csX6" fmla="*/ 39874 w 44064"/>
                                <a:gd name="csY6" fmla="*/ 41881 h 53811"/>
                                <a:gd name="csX7" fmla="*/ 29334 w 44064"/>
                                <a:gd name="csY7" fmla="*/ 48227 h 53811"/>
                                <a:gd name="csX8" fmla="*/ 29334 w 44064"/>
                                <a:gd name="csY8" fmla="*/ 26017 h 53811"/>
                                <a:gd name="csX9" fmla="*/ 42795 w 44064"/>
                                <a:gd name="csY9" fmla="*/ 26017 h 53811"/>
                                <a:gd name="csX10" fmla="*/ 42795 w 44064"/>
                                <a:gd name="csY10" fmla="*/ 36043 h 53811"/>
                                <a:gd name="csX11" fmla="*/ 28191 w 44064"/>
                                <a:gd name="csY11" fmla="*/ 24875 h 53811"/>
                                <a:gd name="csX12" fmla="*/ 15746 w 44064"/>
                                <a:gd name="csY12" fmla="*/ 24875 h 53811"/>
                                <a:gd name="csX13" fmla="*/ 15746 w 44064"/>
                                <a:gd name="csY13" fmla="*/ 1269 h 53811"/>
                                <a:gd name="csX14" fmla="*/ 28191 w 44064"/>
                                <a:gd name="csY14" fmla="*/ 1269 h 53811"/>
                                <a:gd name="csX15" fmla="*/ 28191 w 44064"/>
                                <a:gd name="csY15" fmla="*/ 24875 h 53811"/>
                                <a:gd name="csX16" fmla="*/ 28191 w 44064"/>
                                <a:gd name="csY16" fmla="*/ 48988 h 53811"/>
                                <a:gd name="csX17" fmla="*/ 23366 w 44064"/>
                                <a:gd name="csY17" fmla="*/ 51907 h 53811"/>
                                <a:gd name="csX18" fmla="*/ 23366 w 44064"/>
                                <a:gd name="csY18" fmla="*/ 51907 h 53811"/>
                                <a:gd name="csX19" fmla="*/ 22096 w 44064"/>
                                <a:gd name="csY19" fmla="*/ 52288 h 53811"/>
                                <a:gd name="csX20" fmla="*/ 20826 w 44064"/>
                                <a:gd name="csY20" fmla="*/ 51780 h 53811"/>
                                <a:gd name="csX21" fmla="*/ 16000 w 44064"/>
                                <a:gd name="csY21" fmla="*/ 48861 h 53811"/>
                                <a:gd name="csX22" fmla="*/ 16000 w 44064"/>
                                <a:gd name="csY22" fmla="*/ 26017 h 53811"/>
                                <a:gd name="csX23" fmla="*/ 28445 w 44064"/>
                                <a:gd name="csY23" fmla="*/ 26017 h 53811"/>
                                <a:gd name="csX24" fmla="*/ 28445 w 44064"/>
                                <a:gd name="csY24" fmla="*/ 48861 h 53811"/>
                                <a:gd name="csX25" fmla="*/ 10794 w 44064"/>
                                <a:gd name="csY25" fmla="*/ 16245 h 53811"/>
                                <a:gd name="csX26" fmla="*/ 14604 w 44064"/>
                                <a:gd name="csY26" fmla="*/ 16245 h 53811"/>
                                <a:gd name="csX27" fmla="*/ 14604 w 44064"/>
                                <a:gd name="csY27" fmla="*/ 24875 h 53811"/>
                                <a:gd name="csX28" fmla="*/ 10794 w 44064"/>
                                <a:gd name="csY28" fmla="*/ 24875 h 53811"/>
                                <a:gd name="csX29" fmla="*/ 10794 w 44064"/>
                                <a:gd name="csY29" fmla="*/ 16245 h 53811"/>
                                <a:gd name="csX30" fmla="*/ 14604 w 44064"/>
                                <a:gd name="csY30" fmla="*/ 48227 h 53811"/>
                                <a:gd name="csX31" fmla="*/ 4063 w 44064"/>
                                <a:gd name="csY31" fmla="*/ 41881 h 53811"/>
                                <a:gd name="csX32" fmla="*/ 1143 w 44064"/>
                                <a:gd name="csY32" fmla="*/ 36043 h 53811"/>
                                <a:gd name="csX33" fmla="*/ 1143 w 44064"/>
                                <a:gd name="csY33" fmla="*/ 26017 h 53811"/>
                                <a:gd name="csX34" fmla="*/ 14604 w 44064"/>
                                <a:gd name="csY34" fmla="*/ 26017 h 53811"/>
                                <a:gd name="csX35" fmla="*/ 14604 w 44064"/>
                                <a:gd name="csY35" fmla="*/ 48227 h 53811"/>
                                <a:gd name="csX36" fmla="*/ 5841 w 44064"/>
                                <a:gd name="csY36" fmla="*/ 10280 h 53811"/>
                                <a:gd name="csX37" fmla="*/ 1270 w 44064"/>
                                <a:gd name="csY37" fmla="*/ 10280 h 53811"/>
                                <a:gd name="csX38" fmla="*/ 1270 w 44064"/>
                                <a:gd name="csY38" fmla="*/ 1142 h 53811"/>
                                <a:gd name="csX39" fmla="*/ 5841 w 44064"/>
                                <a:gd name="csY39" fmla="*/ 1142 h 53811"/>
                                <a:gd name="csX40" fmla="*/ 5841 w 44064"/>
                                <a:gd name="csY40" fmla="*/ 10280 h 53811"/>
                                <a:gd name="csX41" fmla="*/ 6984 w 44064"/>
                                <a:gd name="csY41" fmla="*/ 4696 h 53811"/>
                                <a:gd name="csX42" fmla="*/ 7492 w 44064"/>
                                <a:gd name="csY42" fmla="*/ 4061 h 53811"/>
                                <a:gd name="csX43" fmla="*/ 7111 w 44064"/>
                                <a:gd name="csY43" fmla="*/ 3427 h 53811"/>
                                <a:gd name="csX44" fmla="*/ 7873 w 44064"/>
                                <a:gd name="csY44" fmla="*/ 3427 h 53811"/>
                                <a:gd name="csX45" fmla="*/ 8254 w 44064"/>
                                <a:gd name="csY45" fmla="*/ 2792 h 53811"/>
                                <a:gd name="csX46" fmla="*/ 8635 w 44064"/>
                                <a:gd name="csY46" fmla="*/ 3554 h 53811"/>
                                <a:gd name="csX47" fmla="*/ 9397 w 44064"/>
                                <a:gd name="csY47" fmla="*/ 3554 h 53811"/>
                                <a:gd name="csX48" fmla="*/ 9016 w 44064"/>
                                <a:gd name="csY48" fmla="*/ 4061 h 53811"/>
                                <a:gd name="csX49" fmla="*/ 9524 w 44064"/>
                                <a:gd name="csY49" fmla="*/ 4696 h 53811"/>
                                <a:gd name="csX50" fmla="*/ 8889 w 44064"/>
                                <a:gd name="csY50" fmla="*/ 4696 h 53811"/>
                                <a:gd name="csX51" fmla="*/ 8889 w 44064"/>
                                <a:gd name="csY51" fmla="*/ 5584 h 53811"/>
                                <a:gd name="csX52" fmla="*/ 8254 w 44064"/>
                                <a:gd name="csY52" fmla="*/ 5077 h 53811"/>
                                <a:gd name="csX53" fmla="*/ 7619 w 44064"/>
                                <a:gd name="csY53" fmla="*/ 5584 h 53811"/>
                                <a:gd name="csX54" fmla="*/ 7619 w 44064"/>
                                <a:gd name="csY54" fmla="*/ 4823 h 53811"/>
                                <a:gd name="csX55" fmla="*/ 6857 w 44064"/>
                                <a:gd name="csY55" fmla="*/ 4823 h 53811"/>
                                <a:gd name="csX56" fmla="*/ 10286 w 44064"/>
                                <a:gd name="csY56" fmla="*/ 14214 h 53811"/>
                                <a:gd name="csX57" fmla="*/ 9778 w 44064"/>
                                <a:gd name="csY57" fmla="*/ 13960 h 53811"/>
                                <a:gd name="csX58" fmla="*/ 8889 w 44064"/>
                                <a:gd name="csY58" fmla="*/ 14722 h 53811"/>
                                <a:gd name="csX59" fmla="*/ 8508 w 44064"/>
                                <a:gd name="csY59" fmla="*/ 14468 h 53811"/>
                                <a:gd name="csX60" fmla="*/ 9270 w 44064"/>
                                <a:gd name="csY60" fmla="*/ 13833 h 53811"/>
                                <a:gd name="csX61" fmla="*/ 5968 w 44064"/>
                                <a:gd name="csY61" fmla="*/ 15103 h 53811"/>
                                <a:gd name="csX62" fmla="*/ 6984 w 44064"/>
                                <a:gd name="csY62" fmla="*/ 13326 h 53811"/>
                                <a:gd name="csX63" fmla="*/ 5460 w 44064"/>
                                <a:gd name="csY63" fmla="*/ 12184 h 53811"/>
                                <a:gd name="csX64" fmla="*/ 6349 w 44064"/>
                                <a:gd name="csY64" fmla="*/ 12184 h 53811"/>
                                <a:gd name="csX65" fmla="*/ 7238 w 44064"/>
                                <a:gd name="csY65" fmla="*/ 11549 h 53811"/>
                                <a:gd name="csX66" fmla="*/ 8381 w 44064"/>
                                <a:gd name="csY66" fmla="*/ 12818 h 53811"/>
                                <a:gd name="csX67" fmla="*/ 9270 w 44064"/>
                                <a:gd name="csY67" fmla="*/ 11549 h 53811"/>
                                <a:gd name="csX68" fmla="*/ 10667 w 44064"/>
                                <a:gd name="csY68" fmla="*/ 14849 h 53811"/>
                                <a:gd name="csX69" fmla="*/ 10540 w 44064"/>
                                <a:gd name="csY69" fmla="*/ 14341 h 53811"/>
                                <a:gd name="csX70" fmla="*/ 7238 w 44064"/>
                                <a:gd name="csY70" fmla="*/ 21068 h 53811"/>
                                <a:gd name="csX71" fmla="*/ 8000 w 44064"/>
                                <a:gd name="csY71" fmla="*/ 21068 h 53811"/>
                                <a:gd name="csX72" fmla="*/ 8381 w 44064"/>
                                <a:gd name="csY72" fmla="*/ 20433 h 53811"/>
                                <a:gd name="csX73" fmla="*/ 8762 w 44064"/>
                                <a:gd name="csY73" fmla="*/ 21194 h 53811"/>
                                <a:gd name="csX74" fmla="*/ 9524 w 44064"/>
                                <a:gd name="csY74" fmla="*/ 21194 h 53811"/>
                                <a:gd name="csX75" fmla="*/ 9143 w 44064"/>
                                <a:gd name="csY75" fmla="*/ 21702 h 53811"/>
                                <a:gd name="csX76" fmla="*/ 9651 w 44064"/>
                                <a:gd name="csY76" fmla="*/ 22210 h 53811"/>
                                <a:gd name="csX77" fmla="*/ 9016 w 44064"/>
                                <a:gd name="csY77" fmla="*/ 22210 h 53811"/>
                                <a:gd name="csX78" fmla="*/ 9016 w 44064"/>
                                <a:gd name="csY78" fmla="*/ 23098 h 53811"/>
                                <a:gd name="csX79" fmla="*/ 8381 w 44064"/>
                                <a:gd name="csY79" fmla="*/ 22590 h 53811"/>
                                <a:gd name="csX80" fmla="*/ 7746 w 44064"/>
                                <a:gd name="csY80" fmla="*/ 23098 h 53811"/>
                                <a:gd name="csX81" fmla="*/ 7746 w 44064"/>
                                <a:gd name="csY81" fmla="*/ 22337 h 53811"/>
                                <a:gd name="csX82" fmla="*/ 6984 w 44064"/>
                                <a:gd name="csY82" fmla="*/ 22337 h 53811"/>
                                <a:gd name="csX83" fmla="*/ 7492 w 44064"/>
                                <a:gd name="csY83" fmla="*/ 21575 h 53811"/>
                                <a:gd name="csX84" fmla="*/ 7111 w 44064"/>
                                <a:gd name="csY84" fmla="*/ 20941 h 53811"/>
                                <a:gd name="csX85" fmla="*/ 2031 w 44064"/>
                                <a:gd name="csY85" fmla="*/ 12311 h 53811"/>
                                <a:gd name="csX86" fmla="*/ 2794 w 44064"/>
                                <a:gd name="csY86" fmla="*/ 12311 h 53811"/>
                                <a:gd name="csX87" fmla="*/ 3175 w 44064"/>
                                <a:gd name="csY87" fmla="*/ 11676 h 53811"/>
                                <a:gd name="csX88" fmla="*/ 3556 w 44064"/>
                                <a:gd name="csY88" fmla="*/ 12437 h 53811"/>
                                <a:gd name="csX89" fmla="*/ 4318 w 44064"/>
                                <a:gd name="csY89" fmla="*/ 12437 h 53811"/>
                                <a:gd name="csX90" fmla="*/ 3937 w 44064"/>
                                <a:gd name="csY90" fmla="*/ 12945 h 53811"/>
                                <a:gd name="csX91" fmla="*/ 4444 w 44064"/>
                                <a:gd name="csY91" fmla="*/ 13580 h 53811"/>
                                <a:gd name="csX92" fmla="*/ 3809 w 44064"/>
                                <a:gd name="csY92" fmla="*/ 13580 h 53811"/>
                                <a:gd name="csX93" fmla="*/ 3809 w 44064"/>
                                <a:gd name="csY93" fmla="*/ 14468 h 53811"/>
                                <a:gd name="csX94" fmla="*/ 3175 w 44064"/>
                                <a:gd name="csY94" fmla="*/ 13960 h 53811"/>
                                <a:gd name="csX95" fmla="*/ 2540 w 44064"/>
                                <a:gd name="csY95" fmla="*/ 14468 h 53811"/>
                                <a:gd name="csX96" fmla="*/ 2540 w 44064"/>
                                <a:gd name="csY96" fmla="*/ 13707 h 53811"/>
                                <a:gd name="csX97" fmla="*/ 1778 w 44064"/>
                                <a:gd name="csY97" fmla="*/ 13707 h 53811"/>
                                <a:gd name="csX98" fmla="*/ 2286 w 44064"/>
                                <a:gd name="csY98" fmla="*/ 12945 h 53811"/>
                                <a:gd name="csX99" fmla="*/ 1905 w 44064"/>
                                <a:gd name="csY99" fmla="*/ 12311 h 53811"/>
                                <a:gd name="csX100" fmla="*/ 1143 w 44064"/>
                                <a:gd name="csY100" fmla="*/ 16245 h 53811"/>
                                <a:gd name="csX101" fmla="*/ 5714 w 44064"/>
                                <a:gd name="csY101" fmla="*/ 16245 h 53811"/>
                                <a:gd name="csX102" fmla="*/ 5714 w 44064"/>
                                <a:gd name="csY102" fmla="*/ 24875 h 53811"/>
                                <a:gd name="csX103" fmla="*/ 1143 w 44064"/>
                                <a:gd name="csY103" fmla="*/ 24875 h 53811"/>
                                <a:gd name="csX104" fmla="*/ 1143 w 44064"/>
                                <a:gd name="csY104" fmla="*/ 16245 h 53811"/>
                                <a:gd name="csX105" fmla="*/ 11810 w 44064"/>
                                <a:gd name="csY105" fmla="*/ 13453 h 53811"/>
                                <a:gd name="csX106" fmla="*/ 12318 w 44064"/>
                                <a:gd name="csY106" fmla="*/ 12818 h 53811"/>
                                <a:gd name="csX107" fmla="*/ 11937 w 44064"/>
                                <a:gd name="csY107" fmla="*/ 12184 h 53811"/>
                                <a:gd name="csX108" fmla="*/ 12699 w 44064"/>
                                <a:gd name="csY108" fmla="*/ 12184 h 53811"/>
                                <a:gd name="csX109" fmla="*/ 13080 w 44064"/>
                                <a:gd name="csY109" fmla="*/ 11549 h 53811"/>
                                <a:gd name="csX110" fmla="*/ 13461 w 44064"/>
                                <a:gd name="csY110" fmla="*/ 12311 h 53811"/>
                                <a:gd name="csX111" fmla="*/ 14223 w 44064"/>
                                <a:gd name="csY111" fmla="*/ 12311 h 53811"/>
                                <a:gd name="csX112" fmla="*/ 13842 w 44064"/>
                                <a:gd name="csY112" fmla="*/ 12818 h 53811"/>
                                <a:gd name="csX113" fmla="*/ 14349 w 44064"/>
                                <a:gd name="csY113" fmla="*/ 13453 h 53811"/>
                                <a:gd name="csX114" fmla="*/ 13587 w 44064"/>
                                <a:gd name="csY114" fmla="*/ 13453 h 53811"/>
                                <a:gd name="csX115" fmla="*/ 13587 w 44064"/>
                                <a:gd name="csY115" fmla="*/ 14341 h 53811"/>
                                <a:gd name="csX116" fmla="*/ 12953 w 44064"/>
                                <a:gd name="csY116" fmla="*/ 13833 h 53811"/>
                                <a:gd name="csX117" fmla="*/ 12318 w 44064"/>
                                <a:gd name="csY117" fmla="*/ 14341 h 53811"/>
                                <a:gd name="csX118" fmla="*/ 12318 w 44064"/>
                                <a:gd name="csY118" fmla="*/ 13580 h 53811"/>
                                <a:gd name="csX119" fmla="*/ 11556 w 44064"/>
                                <a:gd name="csY119" fmla="*/ 13580 h 53811"/>
                                <a:gd name="csX120" fmla="*/ 14604 w 44064"/>
                                <a:gd name="csY120" fmla="*/ 10280 h 53811"/>
                                <a:gd name="csX121" fmla="*/ 10794 w 44064"/>
                                <a:gd name="csY121" fmla="*/ 10280 h 53811"/>
                                <a:gd name="csX122" fmla="*/ 10794 w 44064"/>
                                <a:gd name="csY122" fmla="*/ 1142 h 53811"/>
                                <a:gd name="csX123" fmla="*/ 14604 w 44064"/>
                                <a:gd name="csY123" fmla="*/ 1142 h 53811"/>
                                <a:gd name="csX124" fmla="*/ 14604 w 44064"/>
                                <a:gd name="csY124" fmla="*/ 10280 h 53811"/>
                                <a:gd name="csX125" fmla="*/ 44065 w 44064"/>
                                <a:gd name="csY125" fmla="*/ 0 h 53811"/>
                                <a:gd name="csX126" fmla="*/ 44065 w 44064"/>
                                <a:gd name="csY126" fmla="*/ 0 h 53811"/>
                                <a:gd name="csX127" fmla="*/ 0 w 44064"/>
                                <a:gd name="csY127" fmla="*/ 0 h 53811"/>
                                <a:gd name="csX128" fmla="*/ 0 w 44064"/>
                                <a:gd name="csY128" fmla="*/ 0 h 53811"/>
                                <a:gd name="csX129" fmla="*/ 0 w 44064"/>
                                <a:gd name="csY129" fmla="*/ 0 h 53811"/>
                                <a:gd name="csX130" fmla="*/ 0 w 44064"/>
                                <a:gd name="csY130" fmla="*/ 35536 h 53811"/>
                                <a:gd name="csX131" fmla="*/ 3556 w 44064"/>
                                <a:gd name="csY131" fmla="*/ 42897 h 53811"/>
                                <a:gd name="csX132" fmla="*/ 20445 w 44064"/>
                                <a:gd name="csY132" fmla="*/ 53050 h 53811"/>
                                <a:gd name="csX133" fmla="*/ 21969 w 44064"/>
                                <a:gd name="csY133" fmla="*/ 53811 h 53811"/>
                                <a:gd name="csX134" fmla="*/ 23366 w 44064"/>
                                <a:gd name="csY134" fmla="*/ 53303 h 53811"/>
                                <a:gd name="csX135" fmla="*/ 40636 w 44064"/>
                                <a:gd name="csY135" fmla="*/ 43023 h 53811"/>
                                <a:gd name="csX136" fmla="*/ 44065 w 44064"/>
                                <a:gd name="csY136" fmla="*/ 35663 h 53811"/>
                                <a:gd name="csX137" fmla="*/ 44065 w 44064"/>
                                <a:gd name="csY137" fmla="*/ 127 h 53811"/>
                                <a:gd name="csX138" fmla="*/ 44065 w 44064"/>
                                <a:gd name="csY138" fmla="*/ 127 h 5381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Lst>
                              <a:rect l="l" t="t" r="r" b="b"/>
                              <a:pathLst>
                                <a:path w="44064" h="53811">
                                  <a:moveTo>
                                    <a:pt x="42795" y="24875"/>
                                  </a:moveTo>
                                  <a:lnTo>
                                    <a:pt x="29334" y="24875"/>
                                  </a:lnTo>
                                  <a:lnTo>
                                    <a:pt x="29334" y="1269"/>
                                  </a:lnTo>
                                  <a:lnTo>
                                    <a:pt x="42795" y="1269"/>
                                  </a:lnTo>
                                  <a:lnTo>
                                    <a:pt x="42795" y="24875"/>
                                  </a:lnTo>
                                  <a:close/>
                                  <a:moveTo>
                                    <a:pt x="42795" y="36043"/>
                                  </a:moveTo>
                                  <a:cubicBezTo>
                                    <a:pt x="42541" y="38582"/>
                                    <a:pt x="41652" y="40739"/>
                                    <a:pt x="39874" y="41881"/>
                                  </a:cubicBezTo>
                                  <a:lnTo>
                                    <a:pt x="29334" y="48227"/>
                                  </a:lnTo>
                                  <a:lnTo>
                                    <a:pt x="29334" y="26017"/>
                                  </a:lnTo>
                                  <a:lnTo>
                                    <a:pt x="42795" y="26017"/>
                                  </a:lnTo>
                                  <a:lnTo>
                                    <a:pt x="42795" y="36043"/>
                                  </a:lnTo>
                                  <a:close/>
                                  <a:moveTo>
                                    <a:pt x="28191" y="24875"/>
                                  </a:moveTo>
                                  <a:lnTo>
                                    <a:pt x="15746" y="24875"/>
                                  </a:lnTo>
                                  <a:lnTo>
                                    <a:pt x="15746" y="1269"/>
                                  </a:lnTo>
                                  <a:lnTo>
                                    <a:pt x="28191" y="1269"/>
                                  </a:lnTo>
                                  <a:lnTo>
                                    <a:pt x="28191" y="24875"/>
                                  </a:lnTo>
                                  <a:close/>
                                  <a:moveTo>
                                    <a:pt x="28191" y="48988"/>
                                  </a:moveTo>
                                  <a:lnTo>
                                    <a:pt x="23366" y="51907"/>
                                  </a:lnTo>
                                  <a:lnTo>
                                    <a:pt x="23366" y="51907"/>
                                  </a:lnTo>
                                  <a:cubicBezTo>
                                    <a:pt x="23366" y="51907"/>
                                    <a:pt x="22604" y="52288"/>
                                    <a:pt x="22096" y="52288"/>
                                  </a:cubicBezTo>
                                  <a:cubicBezTo>
                                    <a:pt x="21588" y="52288"/>
                                    <a:pt x="21207" y="52161"/>
                                    <a:pt x="20826" y="51780"/>
                                  </a:cubicBezTo>
                                  <a:lnTo>
                                    <a:pt x="16000" y="48861"/>
                                  </a:lnTo>
                                  <a:lnTo>
                                    <a:pt x="16000" y="26017"/>
                                  </a:lnTo>
                                  <a:lnTo>
                                    <a:pt x="28445" y="26017"/>
                                  </a:lnTo>
                                  <a:lnTo>
                                    <a:pt x="28445" y="48861"/>
                                  </a:lnTo>
                                  <a:close/>
                                  <a:moveTo>
                                    <a:pt x="10794" y="16245"/>
                                  </a:moveTo>
                                  <a:lnTo>
                                    <a:pt x="14604" y="16245"/>
                                  </a:lnTo>
                                  <a:lnTo>
                                    <a:pt x="14604" y="24875"/>
                                  </a:lnTo>
                                  <a:lnTo>
                                    <a:pt x="10794" y="24875"/>
                                  </a:lnTo>
                                  <a:lnTo>
                                    <a:pt x="10794" y="16245"/>
                                  </a:lnTo>
                                  <a:close/>
                                  <a:moveTo>
                                    <a:pt x="14604" y="48227"/>
                                  </a:moveTo>
                                  <a:lnTo>
                                    <a:pt x="4063" y="41881"/>
                                  </a:lnTo>
                                  <a:cubicBezTo>
                                    <a:pt x="2286" y="40739"/>
                                    <a:pt x="1397" y="38582"/>
                                    <a:pt x="1143" y="36043"/>
                                  </a:cubicBezTo>
                                  <a:lnTo>
                                    <a:pt x="1143" y="26017"/>
                                  </a:lnTo>
                                  <a:lnTo>
                                    <a:pt x="14604" y="26017"/>
                                  </a:lnTo>
                                  <a:lnTo>
                                    <a:pt x="14604" y="48227"/>
                                  </a:lnTo>
                                  <a:close/>
                                  <a:moveTo>
                                    <a:pt x="5841" y="10280"/>
                                  </a:moveTo>
                                  <a:lnTo>
                                    <a:pt x="1270" y="10280"/>
                                  </a:lnTo>
                                  <a:lnTo>
                                    <a:pt x="1270" y="1142"/>
                                  </a:lnTo>
                                  <a:lnTo>
                                    <a:pt x="5841" y="1142"/>
                                  </a:lnTo>
                                  <a:lnTo>
                                    <a:pt x="5841" y="10280"/>
                                  </a:lnTo>
                                  <a:close/>
                                  <a:moveTo>
                                    <a:pt x="6984" y="4696"/>
                                  </a:moveTo>
                                  <a:lnTo>
                                    <a:pt x="7492" y="4061"/>
                                  </a:lnTo>
                                  <a:lnTo>
                                    <a:pt x="7111" y="3427"/>
                                  </a:lnTo>
                                  <a:lnTo>
                                    <a:pt x="7873" y="3427"/>
                                  </a:lnTo>
                                  <a:cubicBezTo>
                                    <a:pt x="7873" y="3427"/>
                                    <a:pt x="8254" y="2792"/>
                                    <a:pt x="8254" y="2792"/>
                                  </a:cubicBezTo>
                                  <a:lnTo>
                                    <a:pt x="8635" y="3554"/>
                                  </a:lnTo>
                                  <a:lnTo>
                                    <a:pt x="9397" y="3554"/>
                                  </a:lnTo>
                                  <a:cubicBezTo>
                                    <a:pt x="9397" y="3554"/>
                                    <a:pt x="9016" y="4061"/>
                                    <a:pt x="9016" y="4061"/>
                                  </a:cubicBezTo>
                                  <a:lnTo>
                                    <a:pt x="9524" y="4696"/>
                                  </a:lnTo>
                                  <a:lnTo>
                                    <a:pt x="8889" y="4696"/>
                                  </a:lnTo>
                                  <a:lnTo>
                                    <a:pt x="8889" y="5584"/>
                                  </a:lnTo>
                                  <a:lnTo>
                                    <a:pt x="8254" y="5077"/>
                                  </a:lnTo>
                                  <a:lnTo>
                                    <a:pt x="7619" y="5584"/>
                                  </a:lnTo>
                                  <a:lnTo>
                                    <a:pt x="7619" y="4823"/>
                                  </a:lnTo>
                                  <a:lnTo>
                                    <a:pt x="6857" y="4823"/>
                                  </a:lnTo>
                                  <a:close/>
                                  <a:moveTo>
                                    <a:pt x="10286" y="14214"/>
                                  </a:moveTo>
                                  <a:cubicBezTo>
                                    <a:pt x="10286" y="14214"/>
                                    <a:pt x="9905" y="13960"/>
                                    <a:pt x="9778" y="13960"/>
                                  </a:cubicBezTo>
                                  <a:cubicBezTo>
                                    <a:pt x="9397" y="13960"/>
                                    <a:pt x="9143" y="14595"/>
                                    <a:pt x="8889" y="14722"/>
                                  </a:cubicBezTo>
                                  <a:cubicBezTo>
                                    <a:pt x="8635" y="14722"/>
                                    <a:pt x="8508" y="14722"/>
                                    <a:pt x="8508" y="14468"/>
                                  </a:cubicBezTo>
                                  <a:cubicBezTo>
                                    <a:pt x="8508" y="14214"/>
                                    <a:pt x="9016" y="14087"/>
                                    <a:pt x="9270" y="13833"/>
                                  </a:cubicBezTo>
                                  <a:cubicBezTo>
                                    <a:pt x="6349" y="13833"/>
                                    <a:pt x="6349" y="15103"/>
                                    <a:pt x="5968" y="15103"/>
                                  </a:cubicBezTo>
                                  <a:cubicBezTo>
                                    <a:pt x="5206" y="15103"/>
                                    <a:pt x="6603" y="13707"/>
                                    <a:pt x="6984" y="13326"/>
                                  </a:cubicBezTo>
                                  <a:cubicBezTo>
                                    <a:pt x="6349" y="13326"/>
                                    <a:pt x="6095" y="12564"/>
                                    <a:pt x="5460" y="12184"/>
                                  </a:cubicBezTo>
                                  <a:cubicBezTo>
                                    <a:pt x="5714" y="11803"/>
                                    <a:pt x="5968" y="11930"/>
                                    <a:pt x="6349" y="12184"/>
                                  </a:cubicBezTo>
                                  <a:cubicBezTo>
                                    <a:pt x="6349" y="11930"/>
                                    <a:pt x="6603" y="11549"/>
                                    <a:pt x="7238" y="11549"/>
                                  </a:cubicBezTo>
                                  <a:cubicBezTo>
                                    <a:pt x="8508" y="11549"/>
                                    <a:pt x="8127" y="12818"/>
                                    <a:pt x="8381" y="12818"/>
                                  </a:cubicBezTo>
                                  <a:cubicBezTo>
                                    <a:pt x="8635" y="12818"/>
                                    <a:pt x="8381" y="11549"/>
                                    <a:pt x="9270" y="11549"/>
                                  </a:cubicBezTo>
                                  <a:cubicBezTo>
                                    <a:pt x="10540" y="11549"/>
                                    <a:pt x="12191" y="14849"/>
                                    <a:pt x="10667" y="14849"/>
                                  </a:cubicBezTo>
                                  <a:cubicBezTo>
                                    <a:pt x="10032" y="14849"/>
                                    <a:pt x="10540" y="14341"/>
                                    <a:pt x="10540" y="14341"/>
                                  </a:cubicBezTo>
                                  <a:moveTo>
                                    <a:pt x="7238" y="21068"/>
                                  </a:moveTo>
                                  <a:lnTo>
                                    <a:pt x="8000" y="21068"/>
                                  </a:lnTo>
                                  <a:cubicBezTo>
                                    <a:pt x="8000" y="21068"/>
                                    <a:pt x="8381" y="20433"/>
                                    <a:pt x="8381" y="20433"/>
                                  </a:cubicBezTo>
                                  <a:lnTo>
                                    <a:pt x="8762" y="21194"/>
                                  </a:lnTo>
                                  <a:lnTo>
                                    <a:pt x="9524" y="21194"/>
                                  </a:lnTo>
                                  <a:cubicBezTo>
                                    <a:pt x="9524" y="21194"/>
                                    <a:pt x="9143" y="21702"/>
                                    <a:pt x="9143" y="21702"/>
                                  </a:cubicBezTo>
                                  <a:lnTo>
                                    <a:pt x="9651" y="22210"/>
                                  </a:lnTo>
                                  <a:lnTo>
                                    <a:pt x="9016" y="22210"/>
                                  </a:lnTo>
                                  <a:lnTo>
                                    <a:pt x="9016" y="23098"/>
                                  </a:lnTo>
                                  <a:lnTo>
                                    <a:pt x="8381" y="22590"/>
                                  </a:lnTo>
                                  <a:lnTo>
                                    <a:pt x="7746" y="23098"/>
                                  </a:lnTo>
                                  <a:lnTo>
                                    <a:pt x="7746" y="22337"/>
                                  </a:lnTo>
                                  <a:lnTo>
                                    <a:pt x="6984" y="22337"/>
                                  </a:lnTo>
                                  <a:cubicBezTo>
                                    <a:pt x="6984" y="22337"/>
                                    <a:pt x="7492" y="21575"/>
                                    <a:pt x="7492" y="21575"/>
                                  </a:cubicBezTo>
                                  <a:lnTo>
                                    <a:pt x="7111" y="20941"/>
                                  </a:lnTo>
                                  <a:close/>
                                  <a:moveTo>
                                    <a:pt x="2031" y="12311"/>
                                  </a:moveTo>
                                  <a:lnTo>
                                    <a:pt x="2794" y="12311"/>
                                  </a:lnTo>
                                  <a:cubicBezTo>
                                    <a:pt x="2794" y="12311"/>
                                    <a:pt x="3175" y="11676"/>
                                    <a:pt x="3175" y="11676"/>
                                  </a:cubicBezTo>
                                  <a:lnTo>
                                    <a:pt x="3556" y="12437"/>
                                  </a:lnTo>
                                  <a:lnTo>
                                    <a:pt x="4318" y="12437"/>
                                  </a:lnTo>
                                  <a:cubicBezTo>
                                    <a:pt x="4318" y="12437"/>
                                    <a:pt x="3937" y="12945"/>
                                    <a:pt x="3937" y="12945"/>
                                  </a:cubicBezTo>
                                  <a:lnTo>
                                    <a:pt x="4444" y="13580"/>
                                  </a:lnTo>
                                  <a:lnTo>
                                    <a:pt x="3809" y="13580"/>
                                  </a:lnTo>
                                  <a:lnTo>
                                    <a:pt x="3809" y="14468"/>
                                  </a:lnTo>
                                  <a:lnTo>
                                    <a:pt x="3175" y="13960"/>
                                  </a:lnTo>
                                  <a:lnTo>
                                    <a:pt x="2540" y="14468"/>
                                  </a:lnTo>
                                  <a:lnTo>
                                    <a:pt x="2540" y="13707"/>
                                  </a:lnTo>
                                  <a:lnTo>
                                    <a:pt x="1778" y="13707"/>
                                  </a:lnTo>
                                  <a:cubicBezTo>
                                    <a:pt x="1778" y="13707"/>
                                    <a:pt x="2286" y="12945"/>
                                    <a:pt x="2286" y="12945"/>
                                  </a:cubicBezTo>
                                  <a:lnTo>
                                    <a:pt x="1905" y="12311"/>
                                  </a:lnTo>
                                  <a:close/>
                                  <a:moveTo>
                                    <a:pt x="1143" y="16245"/>
                                  </a:moveTo>
                                  <a:lnTo>
                                    <a:pt x="5714" y="16245"/>
                                  </a:lnTo>
                                  <a:lnTo>
                                    <a:pt x="5714" y="24875"/>
                                  </a:lnTo>
                                  <a:lnTo>
                                    <a:pt x="1143" y="24875"/>
                                  </a:lnTo>
                                  <a:lnTo>
                                    <a:pt x="1143" y="16245"/>
                                  </a:lnTo>
                                  <a:close/>
                                  <a:moveTo>
                                    <a:pt x="11810" y="13453"/>
                                  </a:moveTo>
                                  <a:lnTo>
                                    <a:pt x="12318" y="12818"/>
                                  </a:lnTo>
                                  <a:lnTo>
                                    <a:pt x="11937" y="12184"/>
                                  </a:lnTo>
                                  <a:lnTo>
                                    <a:pt x="12699" y="12184"/>
                                  </a:lnTo>
                                  <a:cubicBezTo>
                                    <a:pt x="12699" y="12184"/>
                                    <a:pt x="13080" y="11549"/>
                                    <a:pt x="13080" y="11549"/>
                                  </a:cubicBezTo>
                                  <a:lnTo>
                                    <a:pt x="13461" y="12311"/>
                                  </a:lnTo>
                                  <a:lnTo>
                                    <a:pt x="14223" y="12311"/>
                                  </a:lnTo>
                                  <a:cubicBezTo>
                                    <a:pt x="14223" y="12311"/>
                                    <a:pt x="13842" y="12818"/>
                                    <a:pt x="13842" y="12818"/>
                                  </a:cubicBezTo>
                                  <a:lnTo>
                                    <a:pt x="14349" y="13453"/>
                                  </a:lnTo>
                                  <a:lnTo>
                                    <a:pt x="13587" y="13453"/>
                                  </a:lnTo>
                                  <a:lnTo>
                                    <a:pt x="13587" y="14341"/>
                                  </a:lnTo>
                                  <a:lnTo>
                                    <a:pt x="12953" y="13833"/>
                                  </a:lnTo>
                                  <a:lnTo>
                                    <a:pt x="12318" y="14341"/>
                                  </a:lnTo>
                                  <a:lnTo>
                                    <a:pt x="12318" y="13580"/>
                                  </a:lnTo>
                                  <a:lnTo>
                                    <a:pt x="11556" y="13580"/>
                                  </a:lnTo>
                                  <a:close/>
                                  <a:moveTo>
                                    <a:pt x="14604" y="10280"/>
                                  </a:moveTo>
                                  <a:lnTo>
                                    <a:pt x="10794" y="10280"/>
                                  </a:lnTo>
                                  <a:lnTo>
                                    <a:pt x="10794" y="1142"/>
                                  </a:lnTo>
                                  <a:lnTo>
                                    <a:pt x="14604" y="1142"/>
                                  </a:lnTo>
                                  <a:lnTo>
                                    <a:pt x="14604" y="10280"/>
                                  </a:lnTo>
                                  <a:close/>
                                  <a:moveTo>
                                    <a:pt x="44065" y="0"/>
                                  </a:moveTo>
                                  <a:lnTo>
                                    <a:pt x="44065" y="0"/>
                                  </a:lnTo>
                                  <a:cubicBezTo>
                                    <a:pt x="44065" y="0"/>
                                    <a:pt x="0" y="0"/>
                                    <a:pt x="0" y="0"/>
                                  </a:cubicBezTo>
                                  <a:lnTo>
                                    <a:pt x="0" y="0"/>
                                  </a:lnTo>
                                  <a:cubicBezTo>
                                    <a:pt x="0" y="0"/>
                                    <a:pt x="0" y="0"/>
                                    <a:pt x="0" y="0"/>
                                  </a:cubicBezTo>
                                  <a:lnTo>
                                    <a:pt x="0" y="35536"/>
                                  </a:lnTo>
                                  <a:cubicBezTo>
                                    <a:pt x="0" y="38962"/>
                                    <a:pt x="1524" y="42008"/>
                                    <a:pt x="3556" y="42897"/>
                                  </a:cubicBezTo>
                                  <a:lnTo>
                                    <a:pt x="20445" y="53050"/>
                                  </a:lnTo>
                                  <a:cubicBezTo>
                                    <a:pt x="20445" y="53050"/>
                                    <a:pt x="21334" y="53811"/>
                                    <a:pt x="21969" y="53811"/>
                                  </a:cubicBezTo>
                                  <a:cubicBezTo>
                                    <a:pt x="22477" y="53811"/>
                                    <a:pt x="22985" y="53557"/>
                                    <a:pt x="23366" y="53303"/>
                                  </a:cubicBezTo>
                                  <a:lnTo>
                                    <a:pt x="40636" y="43023"/>
                                  </a:lnTo>
                                  <a:cubicBezTo>
                                    <a:pt x="42668" y="42135"/>
                                    <a:pt x="44065" y="39089"/>
                                    <a:pt x="44065" y="35663"/>
                                  </a:cubicBezTo>
                                  <a:lnTo>
                                    <a:pt x="44065" y="127"/>
                                  </a:lnTo>
                                  <a:cubicBezTo>
                                    <a:pt x="44065" y="127"/>
                                    <a:pt x="44065" y="127"/>
                                    <a:pt x="44065" y="127"/>
                                  </a:cubicBezTo>
                                  <a:close/>
                                </a:path>
                              </a:pathLst>
                            </a:custGeom>
                            <a:solidFill>
                              <a:srgbClr val="000000"/>
                            </a:solidFill>
                            <a:ln w="12688" cap="flat">
                              <a:noFill/>
                              <a:prstDash val="solid"/>
                              <a:miter/>
                            </a:ln>
                          </wps:spPr>
                          <wps:bodyPr/>
                        </wps:wsp>
                        <wps:wsp>
                          <wps:cNvPr id="630198593" name="Freeform: Shape 630198593"/>
                          <wps:cNvSpPr/>
                          <wps:spPr>
                            <a:xfrm>
                              <a:off x="5612284" y="192011"/>
                              <a:ext cx="12091" cy="15356"/>
                            </a:xfrm>
                            <a:custGeom>
                              <a:avLst/>
                              <a:gdLst>
                                <a:gd name="csX0" fmla="*/ 11937 w 12091"/>
                                <a:gd name="csY0" fmla="*/ 6980 h 15356"/>
                                <a:gd name="csX1" fmla="*/ 10667 w 12091"/>
                                <a:gd name="csY1" fmla="*/ 7488 h 15356"/>
                                <a:gd name="csX2" fmla="*/ 12064 w 12091"/>
                                <a:gd name="csY2" fmla="*/ 5711 h 15356"/>
                                <a:gd name="csX3" fmla="*/ 10540 w 12091"/>
                                <a:gd name="csY3" fmla="*/ 6092 h 15356"/>
                                <a:gd name="csX4" fmla="*/ 10032 w 12091"/>
                                <a:gd name="csY4" fmla="*/ 4188 h 15356"/>
                                <a:gd name="csX5" fmla="*/ 10032 w 12091"/>
                                <a:gd name="csY5" fmla="*/ 2538 h 15356"/>
                                <a:gd name="csX6" fmla="*/ 11429 w 12091"/>
                                <a:gd name="csY6" fmla="*/ 0 h 15356"/>
                                <a:gd name="csX7" fmla="*/ 9143 w 12091"/>
                                <a:gd name="csY7" fmla="*/ 2919 h 15356"/>
                                <a:gd name="csX8" fmla="*/ 8255 w 12091"/>
                                <a:gd name="csY8" fmla="*/ 6092 h 15356"/>
                                <a:gd name="csX9" fmla="*/ 6349 w 12091"/>
                                <a:gd name="csY9" fmla="*/ 3427 h 15356"/>
                                <a:gd name="csX10" fmla="*/ 4064 w 12091"/>
                                <a:gd name="csY10" fmla="*/ 4061 h 15356"/>
                                <a:gd name="csX11" fmla="*/ 4953 w 12091"/>
                                <a:gd name="csY11" fmla="*/ 5330 h 15356"/>
                                <a:gd name="csX12" fmla="*/ 4699 w 12091"/>
                                <a:gd name="csY12" fmla="*/ 6726 h 15356"/>
                                <a:gd name="csX13" fmla="*/ 3429 w 12091"/>
                                <a:gd name="csY13" fmla="*/ 4950 h 15356"/>
                                <a:gd name="csX14" fmla="*/ 3429 w 12091"/>
                                <a:gd name="csY14" fmla="*/ 3680 h 15356"/>
                                <a:gd name="csX15" fmla="*/ 127 w 12091"/>
                                <a:gd name="csY15" fmla="*/ 254 h 15356"/>
                                <a:gd name="csX16" fmla="*/ 1397 w 12091"/>
                                <a:gd name="csY16" fmla="*/ 2792 h 15356"/>
                                <a:gd name="csX17" fmla="*/ 127 w 12091"/>
                                <a:gd name="csY17" fmla="*/ 2411 h 15356"/>
                                <a:gd name="csX18" fmla="*/ 1016 w 12091"/>
                                <a:gd name="csY18" fmla="*/ 3680 h 15356"/>
                                <a:gd name="csX19" fmla="*/ 127 w 12091"/>
                                <a:gd name="csY19" fmla="*/ 4061 h 15356"/>
                                <a:gd name="csX20" fmla="*/ 762 w 12091"/>
                                <a:gd name="csY20" fmla="*/ 5077 h 15356"/>
                                <a:gd name="csX21" fmla="*/ 0 w 12091"/>
                                <a:gd name="csY21" fmla="*/ 5203 h 15356"/>
                                <a:gd name="csX22" fmla="*/ 381 w 12091"/>
                                <a:gd name="csY22" fmla="*/ 5711 h 15356"/>
                                <a:gd name="csX23" fmla="*/ 127 w 12091"/>
                                <a:gd name="csY23" fmla="*/ 6980 h 15356"/>
                                <a:gd name="csX24" fmla="*/ 3175 w 12091"/>
                                <a:gd name="csY24" fmla="*/ 11041 h 15356"/>
                                <a:gd name="csX25" fmla="*/ 4064 w 12091"/>
                                <a:gd name="csY25" fmla="*/ 10026 h 15356"/>
                                <a:gd name="csX26" fmla="*/ 4572 w 12091"/>
                                <a:gd name="csY26" fmla="*/ 10661 h 15356"/>
                                <a:gd name="csX27" fmla="*/ 3683 w 12091"/>
                                <a:gd name="csY27" fmla="*/ 11930 h 15356"/>
                                <a:gd name="csX28" fmla="*/ 5080 w 12091"/>
                                <a:gd name="csY28" fmla="*/ 13072 h 15356"/>
                                <a:gd name="csX29" fmla="*/ 4953 w 12091"/>
                                <a:gd name="csY29" fmla="*/ 14849 h 15356"/>
                                <a:gd name="csX30" fmla="*/ 6349 w 12091"/>
                                <a:gd name="csY30" fmla="*/ 14214 h 15356"/>
                                <a:gd name="csX31" fmla="*/ 7366 w 12091"/>
                                <a:gd name="csY31" fmla="*/ 15356 h 15356"/>
                                <a:gd name="csX32" fmla="*/ 8255 w 12091"/>
                                <a:gd name="csY32" fmla="*/ 14214 h 15356"/>
                                <a:gd name="csX33" fmla="*/ 9524 w 12091"/>
                                <a:gd name="csY33" fmla="*/ 14722 h 15356"/>
                                <a:gd name="csX34" fmla="*/ 9016 w 12091"/>
                                <a:gd name="csY34" fmla="*/ 13072 h 15356"/>
                                <a:gd name="csX35" fmla="*/ 10540 w 12091"/>
                                <a:gd name="csY35" fmla="*/ 11930 h 15356"/>
                                <a:gd name="csX36" fmla="*/ 9905 w 12091"/>
                                <a:gd name="csY36" fmla="*/ 11168 h 15356"/>
                                <a:gd name="csX37" fmla="*/ 10159 w 12091"/>
                                <a:gd name="csY37" fmla="*/ 10280 h 15356"/>
                                <a:gd name="csX38" fmla="*/ 12064 w 12091"/>
                                <a:gd name="csY38" fmla="*/ 7361 h 1535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091" h="15356">
                                  <a:moveTo>
                                    <a:pt x="11937" y="6980"/>
                                  </a:moveTo>
                                  <a:cubicBezTo>
                                    <a:pt x="11937" y="6980"/>
                                    <a:pt x="10286" y="7488"/>
                                    <a:pt x="10667" y="7488"/>
                                  </a:cubicBezTo>
                                  <a:cubicBezTo>
                                    <a:pt x="10667" y="6980"/>
                                    <a:pt x="11556" y="6092"/>
                                    <a:pt x="12064" y="5711"/>
                                  </a:cubicBezTo>
                                  <a:cubicBezTo>
                                    <a:pt x="12064" y="5203"/>
                                    <a:pt x="11302" y="5711"/>
                                    <a:pt x="10540" y="6092"/>
                                  </a:cubicBezTo>
                                  <a:cubicBezTo>
                                    <a:pt x="13080" y="2538"/>
                                    <a:pt x="11429" y="3934"/>
                                    <a:pt x="10032" y="4188"/>
                                  </a:cubicBezTo>
                                  <a:cubicBezTo>
                                    <a:pt x="12318" y="1777"/>
                                    <a:pt x="11683" y="1777"/>
                                    <a:pt x="10032" y="2538"/>
                                  </a:cubicBezTo>
                                  <a:cubicBezTo>
                                    <a:pt x="11302" y="1523"/>
                                    <a:pt x="11556" y="254"/>
                                    <a:pt x="11429" y="0"/>
                                  </a:cubicBezTo>
                                  <a:cubicBezTo>
                                    <a:pt x="10159" y="1650"/>
                                    <a:pt x="9143" y="1396"/>
                                    <a:pt x="9143" y="2919"/>
                                  </a:cubicBezTo>
                                  <a:cubicBezTo>
                                    <a:pt x="9143" y="3934"/>
                                    <a:pt x="8762" y="5584"/>
                                    <a:pt x="8255" y="6092"/>
                                  </a:cubicBezTo>
                                  <a:cubicBezTo>
                                    <a:pt x="7619" y="6853"/>
                                    <a:pt x="8127" y="3427"/>
                                    <a:pt x="6349" y="3427"/>
                                  </a:cubicBezTo>
                                  <a:cubicBezTo>
                                    <a:pt x="5842" y="3427"/>
                                    <a:pt x="4445" y="3427"/>
                                    <a:pt x="4064" y="4061"/>
                                  </a:cubicBezTo>
                                  <a:cubicBezTo>
                                    <a:pt x="4445" y="4061"/>
                                    <a:pt x="4953" y="4950"/>
                                    <a:pt x="4953" y="5330"/>
                                  </a:cubicBezTo>
                                  <a:cubicBezTo>
                                    <a:pt x="4953" y="5711"/>
                                    <a:pt x="5207" y="6726"/>
                                    <a:pt x="4699" y="6726"/>
                                  </a:cubicBezTo>
                                  <a:cubicBezTo>
                                    <a:pt x="4191" y="6726"/>
                                    <a:pt x="3429" y="5457"/>
                                    <a:pt x="3429" y="4950"/>
                                  </a:cubicBezTo>
                                  <a:cubicBezTo>
                                    <a:pt x="3429" y="4442"/>
                                    <a:pt x="3429" y="4569"/>
                                    <a:pt x="3429" y="3680"/>
                                  </a:cubicBezTo>
                                  <a:cubicBezTo>
                                    <a:pt x="3429" y="2284"/>
                                    <a:pt x="1143" y="254"/>
                                    <a:pt x="127" y="254"/>
                                  </a:cubicBezTo>
                                  <a:cubicBezTo>
                                    <a:pt x="127" y="1269"/>
                                    <a:pt x="1397" y="1523"/>
                                    <a:pt x="1397" y="2792"/>
                                  </a:cubicBezTo>
                                  <a:cubicBezTo>
                                    <a:pt x="889" y="2792"/>
                                    <a:pt x="127" y="1777"/>
                                    <a:pt x="127" y="2411"/>
                                  </a:cubicBezTo>
                                  <a:cubicBezTo>
                                    <a:pt x="127" y="3046"/>
                                    <a:pt x="1016" y="3173"/>
                                    <a:pt x="1016" y="3680"/>
                                  </a:cubicBezTo>
                                  <a:cubicBezTo>
                                    <a:pt x="1016" y="4188"/>
                                    <a:pt x="127" y="3427"/>
                                    <a:pt x="127" y="4061"/>
                                  </a:cubicBezTo>
                                  <a:cubicBezTo>
                                    <a:pt x="127" y="4569"/>
                                    <a:pt x="635" y="4442"/>
                                    <a:pt x="762" y="5077"/>
                                  </a:cubicBezTo>
                                  <a:cubicBezTo>
                                    <a:pt x="381" y="5077"/>
                                    <a:pt x="0" y="5077"/>
                                    <a:pt x="0" y="5203"/>
                                  </a:cubicBezTo>
                                  <a:cubicBezTo>
                                    <a:pt x="0" y="5330"/>
                                    <a:pt x="0" y="5584"/>
                                    <a:pt x="381" y="5711"/>
                                  </a:cubicBezTo>
                                  <a:cubicBezTo>
                                    <a:pt x="254" y="5838"/>
                                    <a:pt x="127" y="6092"/>
                                    <a:pt x="127" y="6980"/>
                                  </a:cubicBezTo>
                                  <a:cubicBezTo>
                                    <a:pt x="127" y="9772"/>
                                    <a:pt x="1905" y="11041"/>
                                    <a:pt x="3175" y="11041"/>
                                  </a:cubicBezTo>
                                  <a:cubicBezTo>
                                    <a:pt x="4064" y="11041"/>
                                    <a:pt x="3937" y="10407"/>
                                    <a:pt x="4064" y="10026"/>
                                  </a:cubicBezTo>
                                  <a:cubicBezTo>
                                    <a:pt x="4064" y="10534"/>
                                    <a:pt x="4572" y="9772"/>
                                    <a:pt x="4572" y="10661"/>
                                  </a:cubicBezTo>
                                  <a:cubicBezTo>
                                    <a:pt x="4572" y="11549"/>
                                    <a:pt x="3683" y="11168"/>
                                    <a:pt x="3683" y="11930"/>
                                  </a:cubicBezTo>
                                  <a:cubicBezTo>
                                    <a:pt x="3683" y="12945"/>
                                    <a:pt x="5080" y="11930"/>
                                    <a:pt x="5080" y="13072"/>
                                  </a:cubicBezTo>
                                  <a:cubicBezTo>
                                    <a:pt x="5080" y="14468"/>
                                    <a:pt x="4953" y="14341"/>
                                    <a:pt x="4953" y="14849"/>
                                  </a:cubicBezTo>
                                  <a:cubicBezTo>
                                    <a:pt x="4953" y="15230"/>
                                    <a:pt x="6477" y="14341"/>
                                    <a:pt x="6349" y="14214"/>
                                  </a:cubicBezTo>
                                  <a:cubicBezTo>
                                    <a:pt x="6730" y="14341"/>
                                    <a:pt x="6730" y="15356"/>
                                    <a:pt x="7366" y="15356"/>
                                  </a:cubicBezTo>
                                  <a:cubicBezTo>
                                    <a:pt x="7746" y="15356"/>
                                    <a:pt x="7874" y="14214"/>
                                    <a:pt x="8255" y="14214"/>
                                  </a:cubicBezTo>
                                  <a:cubicBezTo>
                                    <a:pt x="8000" y="14214"/>
                                    <a:pt x="9524" y="15230"/>
                                    <a:pt x="9524" y="14722"/>
                                  </a:cubicBezTo>
                                  <a:cubicBezTo>
                                    <a:pt x="9524" y="13453"/>
                                    <a:pt x="9016" y="13960"/>
                                    <a:pt x="9016" y="13072"/>
                                  </a:cubicBezTo>
                                  <a:cubicBezTo>
                                    <a:pt x="9016" y="12184"/>
                                    <a:pt x="10794" y="12437"/>
                                    <a:pt x="10540" y="11930"/>
                                  </a:cubicBezTo>
                                  <a:cubicBezTo>
                                    <a:pt x="10286" y="11549"/>
                                    <a:pt x="10159" y="11803"/>
                                    <a:pt x="9905" y="11168"/>
                                  </a:cubicBezTo>
                                  <a:cubicBezTo>
                                    <a:pt x="9905" y="11168"/>
                                    <a:pt x="8508" y="9138"/>
                                    <a:pt x="10159" y="10280"/>
                                  </a:cubicBezTo>
                                  <a:cubicBezTo>
                                    <a:pt x="11937" y="11422"/>
                                    <a:pt x="12191" y="7488"/>
                                    <a:pt x="12064" y="7361"/>
                                  </a:cubicBezTo>
                                </a:path>
                              </a:pathLst>
                            </a:custGeom>
                            <a:solidFill>
                              <a:srgbClr val="000000"/>
                            </a:solidFill>
                            <a:ln w="12688" cap="flat">
                              <a:noFill/>
                              <a:prstDash val="solid"/>
                              <a:miter/>
                            </a:ln>
                          </wps:spPr>
                          <wps:bodyPr/>
                        </wps:wsp>
                        <wps:wsp>
                          <wps:cNvPr id="1068923066" name="Freeform: Shape 1068923066"/>
                          <wps:cNvSpPr/>
                          <wps:spPr>
                            <a:xfrm>
                              <a:off x="5669810" y="205717"/>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285731794" name="Freeform: Shape 1285731794"/>
                          <wps:cNvSpPr/>
                          <wps:spPr>
                            <a:xfrm>
                              <a:off x="5663969" y="209144"/>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360507838" name="Freeform: Shape 360507838"/>
                          <wps:cNvSpPr/>
                          <wps:spPr>
                            <a:xfrm>
                              <a:off x="5594252" y="217266"/>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968518764" name="Freeform: Shape 1968518764"/>
                          <wps:cNvSpPr/>
                          <wps:spPr>
                            <a:xfrm>
                              <a:off x="5598697" y="217647"/>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375517304" name="Freeform: Shape 375517304"/>
                          <wps:cNvSpPr/>
                          <wps:spPr>
                            <a:xfrm>
                              <a:off x="5723813" y="157490"/>
                              <a:ext cx="3865" cy="11549"/>
                            </a:xfrm>
                            <a:custGeom>
                              <a:avLst/>
                              <a:gdLst>
                                <a:gd name="csX0" fmla="*/ 1872 w 3865"/>
                                <a:gd name="csY0" fmla="*/ 1904 h 11549"/>
                                <a:gd name="csX1" fmla="*/ 2888 w 3865"/>
                                <a:gd name="csY1" fmla="*/ 11549 h 11549"/>
                                <a:gd name="csX2" fmla="*/ 1999 w 3865"/>
                                <a:gd name="csY2" fmla="*/ 9772 h 11549"/>
                                <a:gd name="csX3" fmla="*/ 602 w 3865"/>
                                <a:gd name="csY3" fmla="*/ 0 h 11549"/>
                                <a:gd name="csX4" fmla="*/ 1745 w 3865"/>
                                <a:gd name="csY4" fmla="*/ 1904 h 11549"/>
                              </a:gdLst>
                              <a:ahLst/>
                              <a:cxnLst>
                                <a:cxn ang="0">
                                  <a:pos x="csX0" y="csY0"/>
                                </a:cxn>
                                <a:cxn ang="0">
                                  <a:pos x="csX1" y="csY1"/>
                                </a:cxn>
                                <a:cxn ang="0">
                                  <a:pos x="csX2" y="csY2"/>
                                </a:cxn>
                                <a:cxn ang="0">
                                  <a:pos x="csX3" y="csY3"/>
                                </a:cxn>
                                <a:cxn ang="0">
                                  <a:pos x="csX4" y="csY4"/>
                                </a:cxn>
                              </a:cxnLst>
                              <a:rect l="l" t="t" r="r" b="b"/>
                              <a:pathLst>
                                <a:path w="3865" h="11549">
                                  <a:moveTo>
                                    <a:pt x="1872" y="1904"/>
                                  </a:moveTo>
                                  <a:cubicBezTo>
                                    <a:pt x="4031" y="4442"/>
                                    <a:pt x="4539" y="8630"/>
                                    <a:pt x="2888" y="11549"/>
                                  </a:cubicBezTo>
                                  <a:cubicBezTo>
                                    <a:pt x="1999" y="11549"/>
                                    <a:pt x="2126" y="10407"/>
                                    <a:pt x="1999" y="9772"/>
                                  </a:cubicBezTo>
                                  <a:cubicBezTo>
                                    <a:pt x="475" y="6853"/>
                                    <a:pt x="-795" y="3300"/>
                                    <a:pt x="602" y="0"/>
                                  </a:cubicBezTo>
                                  <a:cubicBezTo>
                                    <a:pt x="1618" y="127"/>
                                    <a:pt x="1237" y="1396"/>
                                    <a:pt x="1745" y="1904"/>
                                  </a:cubicBezTo>
                                </a:path>
                              </a:pathLst>
                            </a:custGeom>
                            <a:solidFill>
                              <a:srgbClr val="000000"/>
                            </a:solidFill>
                            <a:ln w="12688" cap="flat">
                              <a:noFill/>
                              <a:prstDash val="solid"/>
                              <a:miter/>
                            </a:ln>
                          </wps:spPr>
                          <wps:bodyPr/>
                        </wps:wsp>
                        <wps:wsp>
                          <wps:cNvPr id="1261523794" name="Freeform: Shape 1261523794"/>
                          <wps:cNvSpPr/>
                          <wps:spPr>
                            <a:xfrm>
                              <a:off x="5538504" y="159057"/>
                              <a:ext cx="3047" cy="9963"/>
                            </a:xfrm>
                            <a:custGeom>
                              <a:avLst/>
                              <a:gdLst>
                                <a:gd name="csX0" fmla="*/ 3048 w 3047"/>
                                <a:gd name="csY0" fmla="*/ 3764 h 9963"/>
                                <a:gd name="csX1" fmla="*/ 3048 w 3047"/>
                                <a:gd name="csY1" fmla="*/ 9856 h 9963"/>
                                <a:gd name="csX2" fmla="*/ 2413 w 3047"/>
                                <a:gd name="csY2" fmla="*/ 9602 h 9963"/>
                                <a:gd name="csX3" fmla="*/ 0 w 3047"/>
                                <a:gd name="csY3" fmla="*/ 210 h 9963"/>
                                <a:gd name="csX4" fmla="*/ 762 w 3047"/>
                                <a:gd name="csY4" fmla="*/ 83 h 9963"/>
                                <a:gd name="csX5" fmla="*/ 3048 w 3047"/>
                                <a:gd name="csY5" fmla="*/ 3891 h 9963"/>
                              </a:gdLst>
                              <a:ahLst/>
                              <a:cxnLst>
                                <a:cxn ang="0">
                                  <a:pos x="csX0" y="csY0"/>
                                </a:cxn>
                                <a:cxn ang="0">
                                  <a:pos x="csX1" y="csY1"/>
                                </a:cxn>
                                <a:cxn ang="0">
                                  <a:pos x="csX2" y="csY2"/>
                                </a:cxn>
                                <a:cxn ang="0">
                                  <a:pos x="csX3" y="csY3"/>
                                </a:cxn>
                                <a:cxn ang="0">
                                  <a:pos x="csX4" y="csY4"/>
                                </a:cxn>
                                <a:cxn ang="0">
                                  <a:pos x="csX5" y="csY5"/>
                                </a:cxn>
                              </a:cxnLst>
                              <a:rect l="l" t="t" r="r" b="b"/>
                              <a:pathLst>
                                <a:path w="3047" h="9963">
                                  <a:moveTo>
                                    <a:pt x="3048" y="3764"/>
                                  </a:moveTo>
                                  <a:cubicBezTo>
                                    <a:pt x="2540" y="5668"/>
                                    <a:pt x="2540" y="8206"/>
                                    <a:pt x="3048" y="9856"/>
                                  </a:cubicBezTo>
                                  <a:cubicBezTo>
                                    <a:pt x="2667" y="10236"/>
                                    <a:pt x="2794" y="9475"/>
                                    <a:pt x="2413" y="9602"/>
                                  </a:cubicBezTo>
                                  <a:cubicBezTo>
                                    <a:pt x="-635" y="7444"/>
                                    <a:pt x="762" y="3129"/>
                                    <a:pt x="0" y="210"/>
                                  </a:cubicBezTo>
                                  <a:cubicBezTo>
                                    <a:pt x="127" y="-44"/>
                                    <a:pt x="508" y="-44"/>
                                    <a:pt x="762" y="83"/>
                                  </a:cubicBezTo>
                                  <a:cubicBezTo>
                                    <a:pt x="2159" y="972"/>
                                    <a:pt x="2794" y="2368"/>
                                    <a:pt x="3048" y="3891"/>
                                  </a:cubicBezTo>
                                </a:path>
                              </a:pathLst>
                            </a:custGeom>
                            <a:solidFill>
                              <a:srgbClr val="000000"/>
                            </a:solidFill>
                            <a:ln w="12688" cap="flat">
                              <a:noFill/>
                              <a:prstDash val="solid"/>
                              <a:miter/>
                            </a:ln>
                          </wps:spPr>
                          <wps:bodyPr/>
                        </wps:wsp>
                        <wps:wsp>
                          <wps:cNvPr id="1046501227" name="Freeform: Shape 1046501227"/>
                          <wps:cNvSpPr/>
                          <wps:spPr>
                            <a:xfrm>
                              <a:off x="5729301" y="162313"/>
                              <a:ext cx="3138" cy="2943"/>
                            </a:xfrm>
                            <a:custGeom>
                              <a:avLst/>
                              <a:gdLst>
                                <a:gd name="csX0" fmla="*/ 2988 w 3138"/>
                                <a:gd name="csY0" fmla="*/ 761 h 2943"/>
                                <a:gd name="csX1" fmla="*/ 1972 w 3138"/>
                                <a:gd name="csY1" fmla="*/ 2919 h 2943"/>
                                <a:gd name="csX2" fmla="*/ 67 w 3138"/>
                                <a:gd name="csY2" fmla="*/ 2031 h 2943"/>
                                <a:gd name="csX3" fmla="*/ 956 w 3138"/>
                                <a:gd name="csY3" fmla="*/ 0 h 2943"/>
                                <a:gd name="csX4" fmla="*/ 2988 w 3138"/>
                                <a:gd name="csY4" fmla="*/ 761 h 2943"/>
                              </a:gdLst>
                              <a:ahLst/>
                              <a:cxnLst>
                                <a:cxn ang="0">
                                  <a:pos x="csX0" y="csY0"/>
                                </a:cxn>
                                <a:cxn ang="0">
                                  <a:pos x="csX1" y="csY1"/>
                                </a:cxn>
                                <a:cxn ang="0">
                                  <a:pos x="csX2" y="csY2"/>
                                </a:cxn>
                                <a:cxn ang="0">
                                  <a:pos x="csX3" y="csY3"/>
                                </a:cxn>
                                <a:cxn ang="0">
                                  <a:pos x="csX4" y="csY4"/>
                                </a:cxn>
                              </a:cxnLst>
                              <a:rect l="l" t="t" r="r" b="b"/>
                              <a:pathLst>
                                <a:path w="3138" h="2943">
                                  <a:moveTo>
                                    <a:pt x="2988" y="761"/>
                                  </a:moveTo>
                                  <a:cubicBezTo>
                                    <a:pt x="3496" y="1650"/>
                                    <a:pt x="2607" y="2411"/>
                                    <a:pt x="1972" y="2919"/>
                                  </a:cubicBezTo>
                                  <a:cubicBezTo>
                                    <a:pt x="1337" y="3046"/>
                                    <a:pt x="575" y="2665"/>
                                    <a:pt x="67" y="2031"/>
                                  </a:cubicBezTo>
                                  <a:cubicBezTo>
                                    <a:pt x="-187" y="1142"/>
                                    <a:pt x="321" y="381"/>
                                    <a:pt x="956" y="0"/>
                                  </a:cubicBezTo>
                                  <a:cubicBezTo>
                                    <a:pt x="1718" y="0"/>
                                    <a:pt x="2480" y="0"/>
                                    <a:pt x="2988" y="761"/>
                                  </a:cubicBezTo>
                                </a:path>
                              </a:pathLst>
                            </a:custGeom>
                            <a:solidFill>
                              <a:srgbClr val="000000"/>
                            </a:solidFill>
                            <a:ln w="12688" cap="flat">
                              <a:noFill/>
                              <a:prstDash val="solid"/>
                              <a:miter/>
                            </a:ln>
                          </wps:spPr>
                          <wps:bodyPr/>
                        </wps:wsp>
                        <wps:wsp>
                          <wps:cNvPr id="1923481247" name="Freeform: Shape 1923481247"/>
                          <wps:cNvSpPr/>
                          <wps:spPr>
                            <a:xfrm>
                              <a:off x="5534020" y="165486"/>
                              <a:ext cx="2833" cy="2665"/>
                            </a:xfrm>
                            <a:custGeom>
                              <a:avLst/>
                              <a:gdLst>
                                <a:gd name="csX0" fmla="*/ 2834 w 2833"/>
                                <a:gd name="csY0" fmla="*/ 1015 h 2665"/>
                                <a:gd name="csX1" fmla="*/ 1818 w 2833"/>
                                <a:gd name="csY1" fmla="*/ 2665 h 2665"/>
                                <a:gd name="csX2" fmla="*/ 421 w 2833"/>
                                <a:gd name="csY2" fmla="*/ 2284 h 2665"/>
                                <a:gd name="csX3" fmla="*/ 167 w 2833"/>
                                <a:gd name="csY3" fmla="*/ 635 h 2665"/>
                                <a:gd name="csX4" fmla="*/ 1564 w 2833"/>
                                <a:gd name="csY4" fmla="*/ 0 h 2665"/>
                                <a:gd name="csX5" fmla="*/ 2834 w 2833"/>
                                <a:gd name="csY5" fmla="*/ 1015 h 2665"/>
                              </a:gdLst>
                              <a:ahLst/>
                              <a:cxnLst>
                                <a:cxn ang="0">
                                  <a:pos x="csX0" y="csY0"/>
                                </a:cxn>
                                <a:cxn ang="0">
                                  <a:pos x="csX1" y="csY1"/>
                                </a:cxn>
                                <a:cxn ang="0">
                                  <a:pos x="csX2" y="csY2"/>
                                </a:cxn>
                                <a:cxn ang="0">
                                  <a:pos x="csX3" y="csY3"/>
                                </a:cxn>
                                <a:cxn ang="0">
                                  <a:pos x="csX4" y="csY4"/>
                                </a:cxn>
                                <a:cxn ang="0">
                                  <a:pos x="csX5" y="csY5"/>
                                </a:cxn>
                              </a:cxnLst>
                              <a:rect l="l" t="t" r="r" b="b"/>
                              <a:pathLst>
                                <a:path w="2833" h="2665">
                                  <a:moveTo>
                                    <a:pt x="2834" y="1015"/>
                                  </a:moveTo>
                                  <a:cubicBezTo>
                                    <a:pt x="2707" y="1777"/>
                                    <a:pt x="2452" y="2411"/>
                                    <a:pt x="1818" y="2665"/>
                                  </a:cubicBezTo>
                                  <a:cubicBezTo>
                                    <a:pt x="1310" y="2665"/>
                                    <a:pt x="675" y="2665"/>
                                    <a:pt x="421" y="2284"/>
                                  </a:cubicBezTo>
                                  <a:cubicBezTo>
                                    <a:pt x="-87" y="1904"/>
                                    <a:pt x="-87" y="1142"/>
                                    <a:pt x="167" y="635"/>
                                  </a:cubicBezTo>
                                  <a:cubicBezTo>
                                    <a:pt x="421" y="127"/>
                                    <a:pt x="1056" y="0"/>
                                    <a:pt x="1564" y="0"/>
                                  </a:cubicBezTo>
                                  <a:cubicBezTo>
                                    <a:pt x="2071" y="254"/>
                                    <a:pt x="2707" y="381"/>
                                    <a:pt x="2834" y="1015"/>
                                  </a:cubicBezTo>
                                </a:path>
                              </a:pathLst>
                            </a:custGeom>
                            <a:solidFill>
                              <a:srgbClr val="000000"/>
                            </a:solidFill>
                            <a:ln w="12688" cap="flat">
                              <a:noFill/>
                              <a:prstDash val="solid"/>
                              <a:miter/>
                            </a:ln>
                          </wps:spPr>
                          <wps:bodyPr/>
                        </wps:wsp>
                        <wps:wsp>
                          <wps:cNvPr id="1499892762" name="Freeform: Shape 1499892762"/>
                          <wps:cNvSpPr/>
                          <wps:spPr>
                            <a:xfrm>
                              <a:off x="5732288" y="167009"/>
                              <a:ext cx="2977" cy="2817"/>
                            </a:xfrm>
                            <a:custGeom>
                              <a:avLst/>
                              <a:gdLst>
                                <a:gd name="csX0" fmla="*/ 2921 w 2977"/>
                                <a:gd name="csY0" fmla="*/ 761 h 2817"/>
                                <a:gd name="csX1" fmla="*/ 2921 w 2977"/>
                                <a:gd name="csY1" fmla="*/ 2031 h 2817"/>
                                <a:gd name="csX2" fmla="*/ 889 w 2977"/>
                                <a:gd name="csY2" fmla="*/ 2665 h 2817"/>
                                <a:gd name="csX3" fmla="*/ 0 w 2977"/>
                                <a:gd name="csY3" fmla="*/ 1396 h 2817"/>
                                <a:gd name="csX4" fmla="*/ 1270 w 2977"/>
                                <a:gd name="csY4" fmla="*/ 0 h 2817"/>
                                <a:gd name="csX5" fmla="*/ 2921 w 2977"/>
                                <a:gd name="csY5" fmla="*/ 761 h 2817"/>
                              </a:gdLst>
                              <a:ahLst/>
                              <a:cxnLst>
                                <a:cxn ang="0">
                                  <a:pos x="csX0" y="csY0"/>
                                </a:cxn>
                                <a:cxn ang="0">
                                  <a:pos x="csX1" y="csY1"/>
                                </a:cxn>
                                <a:cxn ang="0">
                                  <a:pos x="csX2" y="csY2"/>
                                </a:cxn>
                                <a:cxn ang="0">
                                  <a:pos x="csX3" y="csY3"/>
                                </a:cxn>
                                <a:cxn ang="0">
                                  <a:pos x="csX4" y="csY4"/>
                                </a:cxn>
                                <a:cxn ang="0">
                                  <a:pos x="csX5" y="csY5"/>
                                </a:cxn>
                              </a:cxnLst>
                              <a:rect l="l" t="t" r="r" b="b"/>
                              <a:pathLst>
                                <a:path w="2977" h="2817">
                                  <a:moveTo>
                                    <a:pt x="2921" y="761"/>
                                  </a:moveTo>
                                  <a:cubicBezTo>
                                    <a:pt x="2921" y="761"/>
                                    <a:pt x="3048" y="1523"/>
                                    <a:pt x="2921" y="2031"/>
                                  </a:cubicBezTo>
                                  <a:cubicBezTo>
                                    <a:pt x="2413" y="2665"/>
                                    <a:pt x="1651" y="3046"/>
                                    <a:pt x="889" y="2665"/>
                                  </a:cubicBezTo>
                                  <a:cubicBezTo>
                                    <a:pt x="381" y="2411"/>
                                    <a:pt x="127" y="1777"/>
                                    <a:pt x="0" y="1396"/>
                                  </a:cubicBezTo>
                                  <a:cubicBezTo>
                                    <a:pt x="127" y="761"/>
                                    <a:pt x="762" y="254"/>
                                    <a:pt x="1270" y="0"/>
                                  </a:cubicBezTo>
                                  <a:cubicBezTo>
                                    <a:pt x="1905" y="0"/>
                                    <a:pt x="2413" y="381"/>
                                    <a:pt x="2921" y="761"/>
                                  </a:cubicBezTo>
                                </a:path>
                              </a:pathLst>
                            </a:custGeom>
                            <a:solidFill>
                              <a:srgbClr val="000000"/>
                            </a:solidFill>
                            <a:ln w="12688" cap="flat">
                              <a:noFill/>
                              <a:prstDash val="solid"/>
                              <a:miter/>
                            </a:ln>
                          </wps:spPr>
                          <wps:bodyPr/>
                        </wps:wsp>
                        <wps:wsp>
                          <wps:cNvPr id="1535282509" name="Freeform: Shape 1535282509"/>
                          <wps:cNvSpPr/>
                          <wps:spPr>
                            <a:xfrm>
                              <a:off x="5728225" y="167483"/>
                              <a:ext cx="2723" cy="2757"/>
                            </a:xfrm>
                            <a:custGeom>
                              <a:avLst/>
                              <a:gdLst>
                                <a:gd name="csX0" fmla="*/ 2667 w 2723"/>
                                <a:gd name="csY0" fmla="*/ 414 h 2757"/>
                                <a:gd name="csX1" fmla="*/ 2667 w 2723"/>
                                <a:gd name="csY1" fmla="*/ 1937 h 2757"/>
                                <a:gd name="csX2" fmla="*/ 1016 w 2723"/>
                                <a:gd name="csY2" fmla="*/ 2699 h 2757"/>
                                <a:gd name="csX3" fmla="*/ 0 w 2723"/>
                                <a:gd name="csY3" fmla="*/ 1811 h 2757"/>
                                <a:gd name="csX4" fmla="*/ 1016 w 2723"/>
                                <a:gd name="csY4" fmla="*/ 34 h 2757"/>
                                <a:gd name="csX5" fmla="*/ 2540 w 2723"/>
                                <a:gd name="csY5" fmla="*/ 414 h 2757"/>
                              </a:gdLst>
                              <a:ahLst/>
                              <a:cxnLst>
                                <a:cxn ang="0">
                                  <a:pos x="csX0" y="csY0"/>
                                </a:cxn>
                                <a:cxn ang="0">
                                  <a:pos x="csX1" y="csY1"/>
                                </a:cxn>
                                <a:cxn ang="0">
                                  <a:pos x="csX2" y="csY2"/>
                                </a:cxn>
                                <a:cxn ang="0">
                                  <a:pos x="csX3" y="csY3"/>
                                </a:cxn>
                                <a:cxn ang="0">
                                  <a:pos x="csX4" y="csY4"/>
                                </a:cxn>
                                <a:cxn ang="0">
                                  <a:pos x="csX5" y="csY5"/>
                                </a:cxn>
                              </a:cxnLst>
                              <a:rect l="l" t="t" r="r" b="b"/>
                              <a:pathLst>
                                <a:path w="2723" h="2757">
                                  <a:moveTo>
                                    <a:pt x="2667" y="414"/>
                                  </a:moveTo>
                                  <a:cubicBezTo>
                                    <a:pt x="2667" y="414"/>
                                    <a:pt x="2794" y="1557"/>
                                    <a:pt x="2667" y="1937"/>
                                  </a:cubicBezTo>
                                  <a:cubicBezTo>
                                    <a:pt x="2286" y="2318"/>
                                    <a:pt x="1778" y="2953"/>
                                    <a:pt x="1016" y="2699"/>
                                  </a:cubicBezTo>
                                  <a:cubicBezTo>
                                    <a:pt x="635" y="2318"/>
                                    <a:pt x="127" y="2318"/>
                                    <a:pt x="0" y="1811"/>
                                  </a:cubicBezTo>
                                  <a:cubicBezTo>
                                    <a:pt x="0" y="1049"/>
                                    <a:pt x="254" y="288"/>
                                    <a:pt x="1016" y="34"/>
                                  </a:cubicBezTo>
                                  <a:cubicBezTo>
                                    <a:pt x="1651" y="-93"/>
                                    <a:pt x="2032" y="161"/>
                                    <a:pt x="2540" y="414"/>
                                  </a:cubicBezTo>
                                </a:path>
                              </a:pathLst>
                            </a:custGeom>
                            <a:solidFill>
                              <a:srgbClr val="000000"/>
                            </a:solidFill>
                            <a:ln w="12688" cap="flat">
                              <a:noFill/>
                              <a:prstDash val="solid"/>
                              <a:miter/>
                            </a:ln>
                          </wps:spPr>
                          <wps:bodyPr/>
                        </wps:wsp>
                        <wps:wsp>
                          <wps:cNvPr id="298855494" name="Freeform: Shape 298855494"/>
                          <wps:cNvSpPr/>
                          <wps:spPr>
                            <a:xfrm>
                              <a:off x="5722637" y="168151"/>
                              <a:ext cx="2667" cy="3096"/>
                            </a:xfrm>
                            <a:custGeom>
                              <a:avLst/>
                              <a:gdLst>
                                <a:gd name="csX0" fmla="*/ 2667 w 2667"/>
                                <a:gd name="csY0" fmla="*/ 888 h 3096"/>
                                <a:gd name="csX1" fmla="*/ 1778 w 2667"/>
                                <a:gd name="csY1" fmla="*/ 3046 h 3096"/>
                                <a:gd name="csX2" fmla="*/ 0 w 2667"/>
                                <a:gd name="csY2" fmla="*/ 1904 h 3096"/>
                                <a:gd name="csX3" fmla="*/ 1143 w 2667"/>
                                <a:gd name="csY3" fmla="*/ 0 h 3096"/>
                                <a:gd name="csX4" fmla="*/ 2667 w 2667"/>
                                <a:gd name="csY4" fmla="*/ 888 h 3096"/>
                              </a:gdLst>
                              <a:ahLst/>
                              <a:cxnLst>
                                <a:cxn ang="0">
                                  <a:pos x="csX0" y="csY0"/>
                                </a:cxn>
                                <a:cxn ang="0">
                                  <a:pos x="csX1" y="csY1"/>
                                </a:cxn>
                                <a:cxn ang="0">
                                  <a:pos x="csX2" y="csY2"/>
                                </a:cxn>
                                <a:cxn ang="0">
                                  <a:pos x="csX3" y="csY3"/>
                                </a:cxn>
                                <a:cxn ang="0">
                                  <a:pos x="csX4" y="csY4"/>
                                </a:cxn>
                              </a:cxnLst>
                              <a:rect l="l" t="t" r="r" b="b"/>
                              <a:pathLst>
                                <a:path w="2667" h="3096">
                                  <a:moveTo>
                                    <a:pt x="2667" y="888"/>
                                  </a:moveTo>
                                  <a:cubicBezTo>
                                    <a:pt x="2667" y="1777"/>
                                    <a:pt x="2667" y="2792"/>
                                    <a:pt x="1778" y="3046"/>
                                  </a:cubicBezTo>
                                  <a:cubicBezTo>
                                    <a:pt x="889" y="3300"/>
                                    <a:pt x="254" y="2538"/>
                                    <a:pt x="0" y="1904"/>
                                  </a:cubicBezTo>
                                  <a:cubicBezTo>
                                    <a:pt x="0" y="1142"/>
                                    <a:pt x="381" y="381"/>
                                    <a:pt x="1143" y="0"/>
                                  </a:cubicBezTo>
                                  <a:cubicBezTo>
                                    <a:pt x="1778" y="0"/>
                                    <a:pt x="2286" y="381"/>
                                    <a:pt x="2667" y="888"/>
                                  </a:cubicBezTo>
                                </a:path>
                              </a:pathLst>
                            </a:custGeom>
                            <a:solidFill>
                              <a:srgbClr val="000000"/>
                            </a:solidFill>
                            <a:ln w="12688" cap="flat">
                              <a:noFill/>
                              <a:prstDash val="solid"/>
                              <a:miter/>
                            </a:ln>
                          </wps:spPr>
                          <wps:bodyPr/>
                        </wps:wsp>
                        <wps:wsp>
                          <wps:cNvPr id="786360205" name="Freeform: Shape 786360205"/>
                          <wps:cNvSpPr/>
                          <wps:spPr>
                            <a:xfrm>
                              <a:off x="5542501" y="168315"/>
                              <a:ext cx="2784" cy="2779"/>
                            </a:xfrm>
                            <a:custGeom>
                              <a:avLst/>
                              <a:gdLst>
                                <a:gd name="csX0" fmla="*/ 2734 w 2784"/>
                                <a:gd name="csY0" fmla="*/ 1105 h 2779"/>
                                <a:gd name="csX1" fmla="*/ 1718 w 2784"/>
                                <a:gd name="csY1" fmla="*/ 2755 h 2779"/>
                                <a:gd name="csX2" fmla="*/ 194 w 2784"/>
                                <a:gd name="csY2" fmla="*/ 1867 h 2779"/>
                                <a:gd name="csX3" fmla="*/ 448 w 2784"/>
                                <a:gd name="csY3" fmla="*/ 344 h 2779"/>
                                <a:gd name="csX4" fmla="*/ 2734 w 2784"/>
                                <a:gd name="csY4" fmla="*/ 978 h 2779"/>
                              </a:gdLst>
                              <a:ahLst/>
                              <a:cxnLst>
                                <a:cxn ang="0">
                                  <a:pos x="csX0" y="csY0"/>
                                </a:cxn>
                                <a:cxn ang="0">
                                  <a:pos x="csX1" y="csY1"/>
                                </a:cxn>
                                <a:cxn ang="0">
                                  <a:pos x="csX2" y="csY2"/>
                                </a:cxn>
                                <a:cxn ang="0">
                                  <a:pos x="csX3" y="csY3"/>
                                </a:cxn>
                                <a:cxn ang="0">
                                  <a:pos x="csX4" y="csY4"/>
                                </a:cxn>
                              </a:cxnLst>
                              <a:rect l="l" t="t" r="r" b="b"/>
                              <a:pathLst>
                                <a:path w="2784" h="2779">
                                  <a:moveTo>
                                    <a:pt x="2734" y="1105"/>
                                  </a:moveTo>
                                  <a:cubicBezTo>
                                    <a:pt x="2988" y="1867"/>
                                    <a:pt x="2226" y="2374"/>
                                    <a:pt x="1718" y="2755"/>
                                  </a:cubicBezTo>
                                  <a:cubicBezTo>
                                    <a:pt x="1210" y="2882"/>
                                    <a:pt x="448" y="2501"/>
                                    <a:pt x="194" y="1867"/>
                                  </a:cubicBezTo>
                                  <a:cubicBezTo>
                                    <a:pt x="-314" y="1359"/>
                                    <a:pt x="321" y="851"/>
                                    <a:pt x="448" y="344"/>
                                  </a:cubicBezTo>
                                  <a:cubicBezTo>
                                    <a:pt x="1210" y="-418"/>
                                    <a:pt x="2353" y="217"/>
                                    <a:pt x="2734" y="978"/>
                                  </a:cubicBezTo>
                                </a:path>
                              </a:pathLst>
                            </a:custGeom>
                            <a:solidFill>
                              <a:srgbClr val="000000"/>
                            </a:solidFill>
                            <a:ln w="12688" cap="flat">
                              <a:noFill/>
                              <a:prstDash val="solid"/>
                              <a:miter/>
                            </a:ln>
                          </wps:spPr>
                          <wps:bodyPr/>
                        </wps:wsp>
                        <wps:wsp>
                          <wps:cNvPr id="43961797" name="Freeform: Shape 43961797"/>
                          <wps:cNvSpPr/>
                          <wps:spPr>
                            <a:xfrm>
                              <a:off x="5537974" y="168608"/>
                              <a:ext cx="2562" cy="2656"/>
                            </a:xfrm>
                            <a:custGeom>
                              <a:avLst/>
                              <a:gdLst>
                                <a:gd name="csX0" fmla="*/ 2562 w 2562"/>
                                <a:gd name="csY0" fmla="*/ 1066 h 2656"/>
                                <a:gd name="csX1" fmla="*/ 1673 w 2562"/>
                                <a:gd name="csY1" fmla="*/ 2589 h 2656"/>
                                <a:gd name="csX2" fmla="*/ 149 w 2562"/>
                                <a:gd name="csY2" fmla="*/ 1827 h 2656"/>
                                <a:gd name="csX3" fmla="*/ 911 w 2562"/>
                                <a:gd name="csY3" fmla="*/ 50 h 2656"/>
                                <a:gd name="csX4" fmla="*/ 2562 w 2562"/>
                                <a:gd name="csY4" fmla="*/ 1066 h 2656"/>
                              </a:gdLst>
                              <a:ahLst/>
                              <a:cxnLst>
                                <a:cxn ang="0">
                                  <a:pos x="csX0" y="csY0"/>
                                </a:cxn>
                                <a:cxn ang="0">
                                  <a:pos x="csX1" y="csY1"/>
                                </a:cxn>
                                <a:cxn ang="0">
                                  <a:pos x="csX2" y="csY2"/>
                                </a:cxn>
                                <a:cxn ang="0">
                                  <a:pos x="csX3" y="csY3"/>
                                </a:cxn>
                                <a:cxn ang="0">
                                  <a:pos x="csX4" y="csY4"/>
                                </a:cxn>
                              </a:cxnLst>
                              <a:rect l="l" t="t" r="r" b="b"/>
                              <a:pathLst>
                                <a:path w="2562" h="2656">
                                  <a:moveTo>
                                    <a:pt x="2562" y="1066"/>
                                  </a:moveTo>
                                  <a:cubicBezTo>
                                    <a:pt x="2562" y="1066"/>
                                    <a:pt x="2308" y="2335"/>
                                    <a:pt x="1673" y="2589"/>
                                  </a:cubicBezTo>
                                  <a:cubicBezTo>
                                    <a:pt x="1038" y="2843"/>
                                    <a:pt x="404" y="2335"/>
                                    <a:pt x="149" y="1827"/>
                                  </a:cubicBezTo>
                                  <a:cubicBezTo>
                                    <a:pt x="-232" y="1066"/>
                                    <a:pt x="149" y="304"/>
                                    <a:pt x="911" y="50"/>
                                  </a:cubicBezTo>
                                  <a:cubicBezTo>
                                    <a:pt x="1800" y="-203"/>
                                    <a:pt x="2308" y="558"/>
                                    <a:pt x="2562" y="1066"/>
                                  </a:cubicBezTo>
                                </a:path>
                              </a:pathLst>
                            </a:custGeom>
                            <a:solidFill>
                              <a:srgbClr val="000000"/>
                            </a:solidFill>
                            <a:ln w="12688" cap="flat">
                              <a:noFill/>
                              <a:prstDash val="solid"/>
                              <a:miter/>
                            </a:ln>
                          </wps:spPr>
                          <wps:bodyPr/>
                        </wps:wsp>
                        <wps:wsp>
                          <wps:cNvPr id="1506689364" name="Freeform: Shape 1506689364"/>
                          <wps:cNvSpPr/>
                          <wps:spPr>
                            <a:xfrm>
                              <a:off x="5704727" y="168989"/>
                              <a:ext cx="3433" cy="10965"/>
                            </a:xfrm>
                            <a:custGeom>
                              <a:avLst/>
                              <a:gdLst>
                                <a:gd name="csX0" fmla="*/ 1910 w 3433"/>
                                <a:gd name="csY0" fmla="*/ 939 h 10965"/>
                                <a:gd name="csX1" fmla="*/ 3434 w 3433"/>
                                <a:gd name="csY1" fmla="*/ 6523 h 10965"/>
                                <a:gd name="csX2" fmla="*/ 2545 w 3433"/>
                                <a:gd name="csY2" fmla="*/ 10965 h 10965"/>
                                <a:gd name="csX3" fmla="*/ 640 w 3433"/>
                                <a:gd name="csY3" fmla="*/ 8554 h 10965"/>
                                <a:gd name="csX4" fmla="*/ 894 w 3433"/>
                                <a:gd name="csY4" fmla="*/ 51 h 10965"/>
                                <a:gd name="csX5" fmla="*/ 1783 w 3433"/>
                                <a:gd name="csY5" fmla="*/ 939 h 10965"/>
                              </a:gdLst>
                              <a:ahLst/>
                              <a:cxnLst>
                                <a:cxn ang="0">
                                  <a:pos x="csX0" y="csY0"/>
                                </a:cxn>
                                <a:cxn ang="0">
                                  <a:pos x="csX1" y="csY1"/>
                                </a:cxn>
                                <a:cxn ang="0">
                                  <a:pos x="csX2" y="csY2"/>
                                </a:cxn>
                                <a:cxn ang="0">
                                  <a:pos x="csX3" y="csY3"/>
                                </a:cxn>
                                <a:cxn ang="0">
                                  <a:pos x="csX4" y="csY4"/>
                                </a:cxn>
                                <a:cxn ang="0">
                                  <a:pos x="csX5" y="csY5"/>
                                </a:cxn>
                              </a:cxnLst>
                              <a:rect l="l" t="t" r="r" b="b"/>
                              <a:pathLst>
                                <a:path w="3433" h="10965">
                                  <a:moveTo>
                                    <a:pt x="1910" y="939"/>
                                  </a:moveTo>
                                  <a:cubicBezTo>
                                    <a:pt x="2672" y="2589"/>
                                    <a:pt x="3307" y="4493"/>
                                    <a:pt x="3434" y="6523"/>
                                  </a:cubicBezTo>
                                  <a:cubicBezTo>
                                    <a:pt x="3179" y="8046"/>
                                    <a:pt x="3687" y="9950"/>
                                    <a:pt x="2545" y="10965"/>
                                  </a:cubicBezTo>
                                  <a:cubicBezTo>
                                    <a:pt x="1529" y="10585"/>
                                    <a:pt x="1402" y="9315"/>
                                    <a:pt x="640" y="8554"/>
                                  </a:cubicBezTo>
                                  <a:cubicBezTo>
                                    <a:pt x="-757" y="5889"/>
                                    <a:pt x="513" y="2716"/>
                                    <a:pt x="894" y="51"/>
                                  </a:cubicBezTo>
                                  <a:cubicBezTo>
                                    <a:pt x="1529" y="-203"/>
                                    <a:pt x="1529" y="558"/>
                                    <a:pt x="1783" y="939"/>
                                  </a:cubicBezTo>
                                </a:path>
                              </a:pathLst>
                            </a:custGeom>
                            <a:solidFill>
                              <a:srgbClr val="000000"/>
                            </a:solidFill>
                            <a:ln w="12688" cap="flat">
                              <a:noFill/>
                              <a:prstDash val="solid"/>
                              <a:miter/>
                            </a:ln>
                          </wps:spPr>
                          <wps:bodyPr/>
                        </wps:wsp>
                        <wps:wsp>
                          <wps:cNvPr id="952197278" name="Freeform: Shape 952197278"/>
                          <wps:cNvSpPr/>
                          <wps:spPr>
                            <a:xfrm>
                              <a:off x="5534060" y="169928"/>
                              <a:ext cx="2970" cy="2969"/>
                            </a:xfrm>
                            <a:custGeom>
                              <a:avLst/>
                              <a:gdLst>
                                <a:gd name="csX0" fmla="*/ 2920 w 2970"/>
                                <a:gd name="csY0" fmla="*/ 1015 h 2969"/>
                                <a:gd name="csX1" fmla="*/ 1905 w 2970"/>
                                <a:gd name="csY1" fmla="*/ 2919 h 2969"/>
                                <a:gd name="csX2" fmla="*/ 0 w 2970"/>
                                <a:gd name="csY2" fmla="*/ 1904 h 2969"/>
                                <a:gd name="csX3" fmla="*/ 1016 w 2970"/>
                                <a:gd name="csY3" fmla="*/ 0 h 2969"/>
                                <a:gd name="csX4" fmla="*/ 2920 w 2970"/>
                                <a:gd name="csY4" fmla="*/ 1015 h 2969"/>
                              </a:gdLst>
                              <a:ahLst/>
                              <a:cxnLst>
                                <a:cxn ang="0">
                                  <a:pos x="csX0" y="csY0"/>
                                </a:cxn>
                                <a:cxn ang="0">
                                  <a:pos x="csX1" y="csY1"/>
                                </a:cxn>
                                <a:cxn ang="0">
                                  <a:pos x="csX2" y="csY2"/>
                                </a:cxn>
                                <a:cxn ang="0">
                                  <a:pos x="csX3" y="csY3"/>
                                </a:cxn>
                                <a:cxn ang="0">
                                  <a:pos x="csX4" y="csY4"/>
                                </a:cxn>
                              </a:cxnLst>
                              <a:rect l="l" t="t" r="r" b="b"/>
                              <a:pathLst>
                                <a:path w="2970" h="2969">
                                  <a:moveTo>
                                    <a:pt x="2920" y="1015"/>
                                  </a:moveTo>
                                  <a:cubicBezTo>
                                    <a:pt x="3175" y="1904"/>
                                    <a:pt x="2412" y="2411"/>
                                    <a:pt x="1905" y="2919"/>
                                  </a:cubicBezTo>
                                  <a:cubicBezTo>
                                    <a:pt x="1016" y="3173"/>
                                    <a:pt x="381" y="2411"/>
                                    <a:pt x="0" y="1904"/>
                                  </a:cubicBezTo>
                                  <a:cubicBezTo>
                                    <a:pt x="0" y="1142"/>
                                    <a:pt x="381" y="381"/>
                                    <a:pt x="1016" y="0"/>
                                  </a:cubicBezTo>
                                  <a:cubicBezTo>
                                    <a:pt x="1778" y="0"/>
                                    <a:pt x="2540" y="254"/>
                                    <a:pt x="2920" y="1015"/>
                                  </a:cubicBezTo>
                                </a:path>
                              </a:pathLst>
                            </a:custGeom>
                            <a:solidFill>
                              <a:srgbClr val="000000"/>
                            </a:solidFill>
                            <a:ln w="12688" cap="flat">
                              <a:noFill/>
                              <a:prstDash val="solid"/>
                              <a:miter/>
                            </a:ln>
                          </wps:spPr>
                          <wps:bodyPr/>
                        </wps:wsp>
                        <wps:wsp>
                          <wps:cNvPr id="980947395" name="Freeform: Shape 980947395"/>
                          <wps:cNvSpPr/>
                          <wps:spPr>
                            <a:xfrm>
                              <a:off x="5715526" y="170154"/>
                              <a:ext cx="4119" cy="10815"/>
                            </a:xfrm>
                            <a:custGeom>
                              <a:avLst/>
                              <a:gdLst>
                                <a:gd name="csX0" fmla="*/ 3302 w 4119"/>
                                <a:gd name="csY0" fmla="*/ 2947 h 10815"/>
                                <a:gd name="csX1" fmla="*/ 3683 w 4119"/>
                                <a:gd name="csY1" fmla="*/ 10435 h 10815"/>
                                <a:gd name="csX2" fmla="*/ 3175 w 4119"/>
                                <a:gd name="csY2" fmla="*/ 10815 h 10815"/>
                                <a:gd name="csX3" fmla="*/ 0 w 4119"/>
                                <a:gd name="csY3" fmla="*/ 4597 h 10815"/>
                                <a:gd name="csX4" fmla="*/ 889 w 4119"/>
                                <a:gd name="csY4" fmla="*/ 155 h 10815"/>
                                <a:gd name="csX5" fmla="*/ 2032 w 4119"/>
                                <a:gd name="csY5" fmla="*/ 662 h 10815"/>
                                <a:gd name="csX6" fmla="*/ 3302 w 4119"/>
                                <a:gd name="csY6" fmla="*/ 2947 h 10815"/>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119" h="10815">
                                  <a:moveTo>
                                    <a:pt x="3302" y="2947"/>
                                  </a:moveTo>
                                  <a:cubicBezTo>
                                    <a:pt x="4318" y="5231"/>
                                    <a:pt x="4318" y="7896"/>
                                    <a:pt x="3683" y="10435"/>
                                  </a:cubicBezTo>
                                  <a:lnTo>
                                    <a:pt x="3175" y="10815"/>
                                  </a:lnTo>
                                  <a:cubicBezTo>
                                    <a:pt x="2032" y="8658"/>
                                    <a:pt x="508" y="6754"/>
                                    <a:pt x="0" y="4597"/>
                                  </a:cubicBezTo>
                                  <a:cubicBezTo>
                                    <a:pt x="0" y="2947"/>
                                    <a:pt x="254" y="1551"/>
                                    <a:pt x="889" y="155"/>
                                  </a:cubicBezTo>
                                  <a:cubicBezTo>
                                    <a:pt x="1397" y="-226"/>
                                    <a:pt x="1778" y="155"/>
                                    <a:pt x="2032" y="662"/>
                                  </a:cubicBezTo>
                                  <a:cubicBezTo>
                                    <a:pt x="2032" y="1551"/>
                                    <a:pt x="2540" y="2566"/>
                                    <a:pt x="3302" y="2947"/>
                                  </a:cubicBezTo>
                                </a:path>
                              </a:pathLst>
                            </a:custGeom>
                            <a:solidFill>
                              <a:srgbClr val="000000"/>
                            </a:solidFill>
                            <a:ln w="12688" cap="flat">
                              <a:noFill/>
                              <a:prstDash val="solid"/>
                              <a:miter/>
                            </a:ln>
                          </wps:spPr>
                          <wps:bodyPr/>
                        </wps:wsp>
                        <wps:wsp>
                          <wps:cNvPr id="13217360" name="Freeform: Shape 13217360"/>
                          <wps:cNvSpPr/>
                          <wps:spPr>
                            <a:xfrm>
                              <a:off x="5725491" y="170650"/>
                              <a:ext cx="2987" cy="2999"/>
                            </a:xfrm>
                            <a:custGeom>
                              <a:avLst/>
                              <a:gdLst>
                                <a:gd name="csX0" fmla="*/ 2988 w 2987"/>
                                <a:gd name="csY0" fmla="*/ 1054 h 2999"/>
                                <a:gd name="csX1" fmla="*/ 1845 w 2987"/>
                                <a:gd name="csY1" fmla="*/ 2958 h 2999"/>
                                <a:gd name="csX2" fmla="*/ 67 w 2987"/>
                                <a:gd name="csY2" fmla="*/ 2070 h 2999"/>
                                <a:gd name="csX3" fmla="*/ 956 w 2987"/>
                                <a:gd name="csY3" fmla="*/ 166 h 2999"/>
                                <a:gd name="csX4" fmla="*/ 2988 w 2987"/>
                                <a:gd name="csY4" fmla="*/ 1054 h 2999"/>
                              </a:gdLst>
                              <a:ahLst/>
                              <a:cxnLst>
                                <a:cxn ang="0">
                                  <a:pos x="csX0" y="csY0"/>
                                </a:cxn>
                                <a:cxn ang="0">
                                  <a:pos x="csX1" y="csY1"/>
                                </a:cxn>
                                <a:cxn ang="0">
                                  <a:pos x="csX2" y="csY2"/>
                                </a:cxn>
                                <a:cxn ang="0">
                                  <a:pos x="csX3" y="csY3"/>
                                </a:cxn>
                                <a:cxn ang="0">
                                  <a:pos x="csX4" y="csY4"/>
                                </a:cxn>
                              </a:cxnLst>
                              <a:rect l="l" t="t" r="r" b="b"/>
                              <a:pathLst>
                                <a:path w="2987" h="2999">
                                  <a:moveTo>
                                    <a:pt x="2988" y="1054"/>
                                  </a:moveTo>
                                  <a:cubicBezTo>
                                    <a:pt x="2988" y="1816"/>
                                    <a:pt x="2607" y="2704"/>
                                    <a:pt x="1845" y="2958"/>
                                  </a:cubicBezTo>
                                  <a:cubicBezTo>
                                    <a:pt x="1082" y="3085"/>
                                    <a:pt x="321" y="2958"/>
                                    <a:pt x="67" y="2070"/>
                                  </a:cubicBezTo>
                                  <a:cubicBezTo>
                                    <a:pt x="-187" y="1308"/>
                                    <a:pt x="321" y="547"/>
                                    <a:pt x="956" y="166"/>
                                  </a:cubicBezTo>
                                  <a:cubicBezTo>
                                    <a:pt x="1845" y="-342"/>
                                    <a:pt x="2607" y="420"/>
                                    <a:pt x="2988" y="1054"/>
                                  </a:cubicBezTo>
                                </a:path>
                              </a:pathLst>
                            </a:custGeom>
                            <a:solidFill>
                              <a:srgbClr val="000000"/>
                            </a:solidFill>
                            <a:ln w="12688" cap="flat">
                              <a:noFill/>
                              <a:prstDash val="solid"/>
                              <a:miter/>
                            </a:ln>
                          </wps:spPr>
                          <wps:bodyPr/>
                        </wps:wsp>
                        <wps:wsp>
                          <wps:cNvPr id="197341586" name="Freeform: Shape 197341586"/>
                          <wps:cNvSpPr/>
                          <wps:spPr>
                            <a:xfrm>
                              <a:off x="5537629" y="172720"/>
                              <a:ext cx="3034" cy="3089"/>
                            </a:xfrm>
                            <a:custGeom>
                              <a:avLst/>
                              <a:gdLst>
                                <a:gd name="csX0" fmla="*/ 3034 w 3034"/>
                                <a:gd name="csY0" fmla="*/ 1396 h 3089"/>
                                <a:gd name="csX1" fmla="*/ 1891 w 3034"/>
                                <a:gd name="csY1" fmla="*/ 2919 h 3089"/>
                                <a:gd name="csX2" fmla="*/ 240 w 3034"/>
                                <a:gd name="csY2" fmla="*/ 2411 h 3089"/>
                                <a:gd name="csX3" fmla="*/ 240 w 3034"/>
                                <a:gd name="csY3" fmla="*/ 635 h 3089"/>
                                <a:gd name="csX4" fmla="*/ 1510 w 3034"/>
                                <a:gd name="csY4" fmla="*/ 0 h 3089"/>
                                <a:gd name="csX5" fmla="*/ 3034 w 3034"/>
                                <a:gd name="csY5" fmla="*/ 1523 h 3089"/>
                              </a:gdLst>
                              <a:ahLst/>
                              <a:cxnLst>
                                <a:cxn ang="0">
                                  <a:pos x="csX0" y="csY0"/>
                                </a:cxn>
                                <a:cxn ang="0">
                                  <a:pos x="csX1" y="csY1"/>
                                </a:cxn>
                                <a:cxn ang="0">
                                  <a:pos x="csX2" y="csY2"/>
                                </a:cxn>
                                <a:cxn ang="0">
                                  <a:pos x="csX3" y="csY3"/>
                                </a:cxn>
                                <a:cxn ang="0">
                                  <a:pos x="csX4" y="csY4"/>
                                </a:cxn>
                                <a:cxn ang="0">
                                  <a:pos x="csX5" y="csY5"/>
                                </a:cxn>
                              </a:cxnLst>
                              <a:rect l="l" t="t" r="r" b="b"/>
                              <a:pathLst>
                                <a:path w="3034" h="3089">
                                  <a:moveTo>
                                    <a:pt x="3034" y="1396"/>
                                  </a:moveTo>
                                  <a:cubicBezTo>
                                    <a:pt x="3034" y="1396"/>
                                    <a:pt x="2526" y="2665"/>
                                    <a:pt x="1891" y="2919"/>
                                  </a:cubicBezTo>
                                  <a:cubicBezTo>
                                    <a:pt x="1256" y="3427"/>
                                    <a:pt x="748" y="2665"/>
                                    <a:pt x="240" y="2411"/>
                                  </a:cubicBezTo>
                                  <a:cubicBezTo>
                                    <a:pt x="-13" y="1777"/>
                                    <a:pt x="-141" y="1269"/>
                                    <a:pt x="240" y="635"/>
                                  </a:cubicBezTo>
                                  <a:cubicBezTo>
                                    <a:pt x="494" y="127"/>
                                    <a:pt x="1002" y="127"/>
                                    <a:pt x="1510" y="0"/>
                                  </a:cubicBezTo>
                                  <a:cubicBezTo>
                                    <a:pt x="2145" y="381"/>
                                    <a:pt x="2907" y="761"/>
                                    <a:pt x="3034" y="1523"/>
                                  </a:cubicBezTo>
                                </a:path>
                              </a:pathLst>
                            </a:custGeom>
                            <a:solidFill>
                              <a:srgbClr val="000000"/>
                            </a:solidFill>
                            <a:ln w="12688" cap="flat">
                              <a:noFill/>
                              <a:prstDash val="solid"/>
                              <a:miter/>
                            </a:ln>
                          </wps:spPr>
                          <wps:bodyPr/>
                        </wps:wsp>
                        <wps:wsp>
                          <wps:cNvPr id="51102215" name="Freeform: Shape 51102215"/>
                          <wps:cNvSpPr/>
                          <wps:spPr>
                            <a:xfrm>
                              <a:off x="5541401" y="172536"/>
                              <a:ext cx="2741" cy="2779"/>
                            </a:xfrm>
                            <a:custGeom>
                              <a:avLst/>
                              <a:gdLst>
                                <a:gd name="csX0" fmla="*/ 2691 w 2741"/>
                                <a:gd name="csY0" fmla="*/ 1199 h 2779"/>
                                <a:gd name="csX1" fmla="*/ 1802 w 2741"/>
                                <a:gd name="csY1" fmla="*/ 2722 h 2779"/>
                                <a:gd name="csX2" fmla="*/ 24 w 2741"/>
                                <a:gd name="csY2" fmla="*/ 1834 h 2779"/>
                                <a:gd name="csX3" fmla="*/ 913 w 2741"/>
                                <a:gd name="csY3" fmla="*/ 57 h 2779"/>
                                <a:gd name="csX4" fmla="*/ 2691 w 2741"/>
                                <a:gd name="csY4" fmla="*/ 1199 h 2779"/>
                              </a:gdLst>
                              <a:ahLst/>
                              <a:cxnLst>
                                <a:cxn ang="0">
                                  <a:pos x="csX0" y="csY0"/>
                                </a:cxn>
                                <a:cxn ang="0">
                                  <a:pos x="csX1" y="csY1"/>
                                </a:cxn>
                                <a:cxn ang="0">
                                  <a:pos x="csX2" y="csY2"/>
                                </a:cxn>
                                <a:cxn ang="0">
                                  <a:pos x="csX3" y="csY3"/>
                                </a:cxn>
                                <a:cxn ang="0">
                                  <a:pos x="csX4" y="csY4"/>
                                </a:cxn>
                              </a:cxnLst>
                              <a:rect l="l" t="t" r="r" b="b"/>
                              <a:pathLst>
                                <a:path w="2741" h="2779">
                                  <a:moveTo>
                                    <a:pt x="2691" y="1199"/>
                                  </a:moveTo>
                                  <a:cubicBezTo>
                                    <a:pt x="2945" y="1961"/>
                                    <a:pt x="2183" y="2341"/>
                                    <a:pt x="1802" y="2722"/>
                                  </a:cubicBezTo>
                                  <a:cubicBezTo>
                                    <a:pt x="913" y="2976"/>
                                    <a:pt x="405" y="2341"/>
                                    <a:pt x="24" y="1834"/>
                                  </a:cubicBezTo>
                                  <a:cubicBezTo>
                                    <a:pt x="-103" y="1072"/>
                                    <a:pt x="278" y="564"/>
                                    <a:pt x="913" y="57"/>
                                  </a:cubicBezTo>
                                  <a:cubicBezTo>
                                    <a:pt x="1802" y="-197"/>
                                    <a:pt x="2310" y="438"/>
                                    <a:pt x="2691" y="1199"/>
                                  </a:cubicBezTo>
                                </a:path>
                              </a:pathLst>
                            </a:custGeom>
                            <a:solidFill>
                              <a:srgbClr val="000000"/>
                            </a:solidFill>
                            <a:ln w="12688" cap="flat">
                              <a:noFill/>
                              <a:prstDash val="solid"/>
                              <a:miter/>
                            </a:ln>
                          </wps:spPr>
                          <wps:bodyPr/>
                        </wps:wsp>
                        <wps:wsp>
                          <wps:cNvPr id="1075303577" name="Freeform: Shape 1075303577"/>
                          <wps:cNvSpPr/>
                          <wps:spPr>
                            <a:xfrm>
                              <a:off x="5722248" y="173481"/>
                              <a:ext cx="8389" cy="8376"/>
                            </a:xfrm>
                            <a:custGeom>
                              <a:avLst/>
                              <a:gdLst>
                                <a:gd name="csX0" fmla="*/ 8389 w 8389"/>
                                <a:gd name="csY0" fmla="*/ 0 h 8376"/>
                                <a:gd name="csX1" fmla="*/ 6612 w 8389"/>
                                <a:gd name="csY1" fmla="*/ 3046 h 8376"/>
                                <a:gd name="csX2" fmla="*/ 1786 w 8389"/>
                                <a:gd name="csY2" fmla="*/ 7361 h 8376"/>
                                <a:gd name="csX3" fmla="*/ 8 w 8389"/>
                                <a:gd name="csY3" fmla="*/ 8376 h 8376"/>
                                <a:gd name="csX4" fmla="*/ 2040 w 8389"/>
                                <a:gd name="csY4" fmla="*/ 4061 h 8376"/>
                                <a:gd name="csX5" fmla="*/ 8263 w 8389"/>
                                <a:gd name="csY5" fmla="*/ 0 h 8376"/>
                              </a:gdLst>
                              <a:ahLst/>
                              <a:cxnLst>
                                <a:cxn ang="0">
                                  <a:pos x="csX0" y="csY0"/>
                                </a:cxn>
                                <a:cxn ang="0">
                                  <a:pos x="csX1" y="csY1"/>
                                </a:cxn>
                                <a:cxn ang="0">
                                  <a:pos x="csX2" y="csY2"/>
                                </a:cxn>
                                <a:cxn ang="0">
                                  <a:pos x="csX3" y="csY3"/>
                                </a:cxn>
                                <a:cxn ang="0">
                                  <a:pos x="csX4" y="csY4"/>
                                </a:cxn>
                                <a:cxn ang="0">
                                  <a:pos x="csX5" y="csY5"/>
                                </a:cxn>
                              </a:cxnLst>
                              <a:rect l="l" t="t" r="r" b="b"/>
                              <a:pathLst>
                                <a:path w="8389" h="8376">
                                  <a:moveTo>
                                    <a:pt x="8389" y="0"/>
                                  </a:moveTo>
                                  <a:cubicBezTo>
                                    <a:pt x="8389" y="1015"/>
                                    <a:pt x="6738" y="2031"/>
                                    <a:pt x="6612" y="3046"/>
                                  </a:cubicBezTo>
                                  <a:cubicBezTo>
                                    <a:pt x="5723" y="5203"/>
                                    <a:pt x="3945" y="6726"/>
                                    <a:pt x="1786" y="7361"/>
                                  </a:cubicBezTo>
                                  <a:cubicBezTo>
                                    <a:pt x="1278" y="7742"/>
                                    <a:pt x="770" y="8249"/>
                                    <a:pt x="8" y="8376"/>
                                  </a:cubicBezTo>
                                  <a:cubicBezTo>
                                    <a:pt x="-119" y="6853"/>
                                    <a:pt x="1278" y="5457"/>
                                    <a:pt x="2040" y="4061"/>
                                  </a:cubicBezTo>
                                  <a:cubicBezTo>
                                    <a:pt x="3691" y="1904"/>
                                    <a:pt x="5850" y="635"/>
                                    <a:pt x="8263" y="0"/>
                                  </a:cubicBezTo>
                                </a:path>
                              </a:pathLst>
                            </a:custGeom>
                            <a:solidFill>
                              <a:srgbClr val="000000"/>
                            </a:solidFill>
                            <a:ln w="12688" cap="flat">
                              <a:noFill/>
                              <a:prstDash val="solid"/>
                              <a:miter/>
                            </a:ln>
                          </wps:spPr>
                          <wps:bodyPr/>
                        </wps:wsp>
                        <wps:wsp>
                          <wps:cNvPr id="300743580" name="Freeform: Shape 300743580"/>
                          <wps:cNvSpPr/>
                          <wps:spPr>
                            <a:xfrm>
                              <a:off x="5533679" y="173932"/>
                              <a:ext cx="8635" cy="7290"/>
                            </a:xfrm>
                            <a:custGeom>
                              <a:avLst/>
                              <a:gdLst>
                                <a:gd name="csX0" fmla="*/ 5460 w 8635"/>
                                <a:gd name="csY0" fmla="*/ 2849 h 7290"/>
                                <a:gd name="csX1" fmla="*/ 8635 w 8635"/>
                                <a:gd name="csY1" fmla="*/ 6529 h 7290"/>
                                <a:gd name="csX2" fmla="*/ 8127 w 8635"/>
                                <a:gd name="csY2" fmla="*/ 7291 h 7290"/>
                                <a:gd name="csX3" fmla="*/ 0 w 8635"/>
                                <a:gd name="csY3" fmla="*/ 437 h 7290"/>
                                <a:gd name="csX4" fmla="*/ 1778 w 8635"/>
                                <a:gd name="csY4" fmla="*/ 184 h 7290"/>
                                <a:gd name="csX5" fmla="*/ 5587 w 8635"/>
                                <a:gd name="csY5" fmla="*/ 2849 h 7290"/>
                              </a:gdLst>
                              <a:ahLst/>
                              <a:cxnLst>
                                <a:cxn ang="0">
                                  <a:pos x="csX0" y="csY0"/>
                                </a:cxn>
                                <a:cxn ang="0">
                                  <a:pos x="csX1" y="csY1"/>
                                </a:cxn>
                                <a:cxn ang="0">
                                  <a:pos x="csX2" y="csY2"/>
                                </a:cxn>
                                <a:cxn ang="0">
                                  <a:pos x="csX3" y="csY3"/>
                                </a:cxn>
                                <a:cxn ang="0">
                                  <a:pos x="csX4" y="csY4"/>
                                </a:cxn>
                                <a:cxn ang="0">
                                  <a:pos x="csX5" y="csY5"/>
                                </a:cxn>
                              </a:cxnLst>
                              <a:rect l="l" t="t" r="r" b="b"/>
                              <a:pathLst>
                                <a:path w="8635" h="7290">
                                  <a:moveTo>
                                    <a:pt x="5460" y="2849"/>
                                  </a:moveTo>
                                  <a:cubicBezTo>
                                    <a:pt x="6603" y="4118"/>
                                    <a:pt x="7238" y="5387"/>
                                    <a:pt x="8635" y="6529"/>
                                  </a:cubicBezTo>
                                  <a:cubicBezTo>
                                    <a:pt x="8635" y="6783"/>
                                    <a:pt x="8508" y="7291"/>
                                    <a:pt x="8127" y="7291"/>
                                  </a:cubicBezTo>
                                  <a:cubicBezTo>
                                    <a:pt x="4318" y="7037"/>
                                    <a:pt x="1778" y="3229"/>
                                    <a:pt x="0" y="437"/>
                                  </a:cubicBezTo>
                                  <a:cubicBezTo>
                                    <a:pt x="254" y="-451"/>
                                    <a:pt x="1270" y="310"/>
                                    <a:pt x="1778" y="184"/>
                                  </a:cubicBezTo>
                                  <a:cubicBezTo>
                                    <a:pt x="3048" y="1199"/>
                                    <a:pt x="4571" y="1453"/>
                                    <a:pt x="5587" y="2849"/>
                                  </a:cubicBezTo>
                                </a:path>
                              </a:pathLst>
                            </a:custGeom>
                            <a:solidFill>
                              <a:srgbClr val="000000"/>
                            </a:solidFill>
                            <a:ln w="12688" cap="flat">
                              <a:noFill/>
                              <a:prstDash val="solid"/>
                              <a:miter/>
                            </a:ln>
                          </wps:spPr>
                          <wps:bodyPr/>
                        </wps:wsp>
                        <wps:wsp>
                          <wps:cNvPr id="341505043" name="Freeform: Shape 341505043"/>
                          <wps:cNvSpPr/>
                          <wps:spPr>
                            <a:xfrm>
                              <a:off x="5724161" y="177923"/>
                              <a:ext cx="7492" cy="9164"/>
                            </a:xfrm>
                            <a:custGeom>
                              <a:avLst/>
                              <a:gdLst>
                                <a:gd name="csX0" fmla="*/ 7492 w 7492"/>
                                <a:gd name="csY0" fmla="*/ 0 h 9164"/>
                                <a:gd name="csX1" fmla="*/ 2667 w 7492"/>
                                <a:gd name="csY1" fmla="*/ 8376 h 9164"/>
                                <a:gd name="csX2" fmla="*/ 0 w 7492"/>
                                <a:gd name="csY2" fmla="*/ 9011 h 9164"/>
                                <a:gd name="csX3" fmla="*/ 6730 w 7492"/>
                                <a:gd name="csY3" fmla="*/ 0 h 9164"/>
                                <a:gd name="csX4" fmla="*/ 7365 w 7492"/>
                                <a:gd name="csY4" fmla="*/ 0 h 9164"/>
                              </a:gdLst>
                              <a:ahLst/>
                              <a:cxnLst>
                                <a:cxn ang="0">
                                  <a:pos x="csX0" y="csY0"/>
                                </a:cxn>
                                <a:cxn ang="0">
                                  <a:pos x="csX1" y="csY1"/>
                                </a:cxn>
                                <a:cxn ang="0">
                                  <a:pos x="csX2" y="csY2"/>
                                </a:cxn>
                                <a:cxn ang="0">
                                  <a:pos x="csX3" y="csY3"/>
                                </a:cxn>
                                <a:cxn ang="0">
                                  <a:pos x="csX4" y="csY4"/>
                                </a:cxn>
                              </a:cxnLst>
                              <a:rect l="l" t="t" r="r" b="b"/>
                              <a:pathLst>
                                <a:path w="7492" h="9164">
                                  <a:moveTo>
                                    <a:pt x="7492" y="0"/>
                                  </a:moveTo>
                                  <a:cubicBezTo>
                                    <a:pt x="7365" y="3300"/>
                                    <a:pt x="5714" y="6726"/>
                                    <a:pt x="2667" y="8376"/>
                                  </a:cubicBezTo>
                                  <a:cubicBezTo>
                                    <a:pt x="1778" y="8630"/>
                                    <a:pt x="889" y="9518"/>
                                    <a:pt x="0" y="9011"/>
                                  </a:cubicBezTo>
                                  <a:cubicBezTo>
                                    <a:pt x="1651" y="5711"/>
                                    <a:pt x="4063" y="2919"/>
                                    <a:pt x="6730" y="0"/>
                                  </a:cubicBezTo>
                                  <a:lnTo>
                                    <a:pt x="7365" y="0"/>
                                  </a:lnTo>
                                  <a:close/>
                                </a:path>
                              </a:pathLst>
                            </a:custGeom>
                            <a:solidFill>
                              <a:srgbClr val="000000"/>
                            </a:solidFill>
                            <a:ln w="12688" cap="flat">
                              <a:noFill/>
                              <a:prstDash val="solid"/>
                              <a:miter/>
                            </a:ln>
                          </wps:spPr>
                          <wps:bodyPr/>
                        </wps:wsp>
                        <wps:wsp>
                          <wps:cNvPr id="1430110012" name="Freeform: Shape 1430110012"/>
                          <wps:cNvSpPr/>
                          <wps:spPr>
                            <a:xfrm>
                              <a:off x="5713875" y="179192"/>
                              <a:ext cx="3104" cy="3172"/>
                            </a:xfrm>
                            <a:custGeom>
                              <a:avLst/>
                              <a:gdLst>
                                <a:gd name="csX0" fmla="*/ 3048 w 3104"/>
                                <a:gd name="csY0" fmla="*/ 888 h 3172"/>
                                <a:gd name="csX1" fmla="*/ 1778 w 3104"/>
                                <a:gd name="csY1" fmla="*/ 3173 h 3172"/>
                                <a:gd name="csX2" fmla="*/ 0 w 3104"/>
                                <a:gd name="csY2" fmla="*/ 1904 h 3172"/>
                                <a:gd name="csX3" fmla="*/ 1016 w 3104"/>
                                <a:gd name="csY3" fmla="*/ 254 h 3172"/>
                                <a:gd name="csX4" fmla="*/ 1905 w 3104"/>
                                <a:gd name="csY4" fmla="*/ 0 h 3172"/>
                                <a:gd name="csX5" fmla="*/ 3048 w 3104"/>
                                <a:gd name="csY5" fmla="*/ 888 h 3172"/>
                              </a:gdLst>
                              <a:ahLst/>
                              <a:cxnLst>
                                <a:cxn ang="0">
                                  <a:pos x="csX0" y="csY0"/>
                                </a:cxn>
                                <a:cxn ang="0">
                                  <a:pos x="csX1" y="csY1"/>
                                </a:cxn>
                                <a:cxn ang="0">
                                  <a:pos x="csX2" y="csY2"/>
                                </a:cxn>
                                <a:cxn ang="0">
                                  <a:pos x="csX3" y="csY3"/>
                                </a:cxn>
                                <a:cxn ang="0">
                                  <a:pos x="csX4" y="csY4"/>
                                </a:cxn>
                                <a:cxn ang="0">
                                  <a:pos x="csX5" y="csY5"/>
                                </a:cxn>
                              </a:cxnLst>
                              <a:rect l="l" t="t" r="r" b="b"/>
                              <a:pathLst>
                                <a:path w="3104" h="3172">
                                  <a:moveTo>
                                    <a:pt x="3048" y="888"/>
                                  </a:moveTo>
                                  <a:cubicBezTo>
                                    <a:pt x="3302" y="2031"/>
                                    <a:pt x="2667" y="2792"/>
                                    <a:pt x="1778" y="3173"/>
                                  </a:cubicBezTo>
                                  <a:cubicBezTo>
                                    <a:pt x="889" y="3173"/>
                                    <a:pt x="381" y="2538"/>
                                    <a:pt x="0" y="1904"/>
                                  </a:cubicBezTo>
                                  <a:cubicBezTo>
                                    <a:pt x="0" y="1142"/>
                                    <a:pt x="381" y="381"/>
                                    <a:pt x="1016" y="254"/>
                                  </a:cubicBezTo>
                                  <a:cubicBezTo>
                                    <a:pt x="1270" y="0"/>
                                    <a:pt x="1651" y="0"/>
                                    <a:pt x="1905" y="0"/>
                                  </a:cubicBezTo>
                                  <a:cubicBezTo>
                                    <a:pt x="2413" y="127"/>
                                    <a:pt x="2667" y="508"/>
                                    <a:pt x="3048" y="888"/>
                                  </a:cubicBezTo>
                                </a:path>
                              </a:pathLst>
                            </a:custGeom>
                            <a:solidFill>
                              <a:srgbClr val="000000"/>
                            </a:solidFill>
                            <a:ln w="12688" cap="flat">
                              <a:noFill/>
                              <a:prstDash val="solid"/>
                              <a:miter/>
                            </a:ln>
                          </wps:spPr>
                          <wps:bodyPr/>
                        </wps:wsp>
                        <wps:wsp>
                          <wps:cNvPr id="325212559" name="Freeform: Shape 325212559"/>
                          <wps:cNvSpPr/>
                          <wps:spPr>
                            <a:xfrm>
                              <a:off x="5528599" y="179813"/>
                              <a:ext cx="10540" cy="5048"/>
                            </a:xfrm>
                            <a:custGeom>
                              <a:avLst/>
                              <a:gdLst>
                                <a:gd name="csX0" fmla="*/ 6349 w 10540"/>
                                <a:gd name="csY0" fmla="*/ 1029 h 5048"/>
                                <a:gd name="csX1" fmla="*/ 10540 w 10540"/>
                                <a:gd name="csY1" fmla="*/ 4710 h 5048"/>
                                <a:gd name="csX2" fmla="*/ 7111 w 10540"/>
                                <a:gd name="csY2" fmla="*/ 4710 h 5048"/>
                                <a:gd name="csX3" fmla="*/ 0 w 10540"/>
                                <a:gd name="csY3" fmla="*/ 776 h 5048"/>
                                <a:gd name="csX4" fmla="*/ 1651 w 10540"/>
                                <a:gd name="csY4" fmla="*/ 14 h 5048"/>
                                <a:gd name="csX5" fmla="*/ 6349 w 10540"/>
                                <a:gd name="csY5" fmla="*/ 1029 h 5048"/>
                              </a:gdLst>
                              <a:ahLst/>
                              <a:cxnLst>
                                <a:cxn ang="0">
                                  <a:pos x="csX0" y="csY0"/>
                                </a:cxn>
                                <a:cxn ang="0">
                                  <a:pos x="csX1" y="csY1"/>
                                </a:cxn>
                                <a:cxn ang="0">
                                  <a:pos x="csX2" y="csY2"/>
                                </a:cxn>
                                <a:cxn ang="0">
                                  <a:pos x="csX3" y="csY3"/>
                                </a:cxn>
                                <a:cxn ang="0">
                                  <a:pos x="csX4" y="csY4"/>
                                </a:cxn>
                                <a:cxn ang="0">
                                  <a:pos x="csX5" y="csY5"/>
                                </a:cxn>
                              </a:cxnLst>
                              <a:rect l="l" t="t" r="r" b="b"/>
                              <a:pathLst>
                                <a:path w="10540" h="5048">
                                  <a:moveTo>
                                    <a:pt x="6349" y="1029"/>
                                  </a:moveTo>
                                  <a:cubicBezTo>
                                    <a:pt x="7746" y="2045"/>
                                    <a:pt x="9143" y="3441"/>
                                    <a:pt x="10540" y="4710"/>
                                  </a:cubicBezTo>
                                  <a:cubicBezTo>
                                    <a:pt x="9524" y="5471"/>
                                    <a:pt x="8255" y="4710"/>
                                    <a:pt x="7111" y="4710"/>
                                  </a:cubicBezTo>
                                  <a:cubicBezTo>
                                    <a:pt x="4445" y="3821"/>
                                    <a:pt x="2667" y="1537"/>
                                    <a:pt x="0" y="776"/>
                                  </a:cubicBezTo>
                                  <a:cubicBezTo>
                                    <a:pt x="0" y="-113"/>
                                    <a:pt x="1143" y="268"/>
                                    <a:pt x="1651" y="14"/>
                                  </a:cubicBezTo>
                                  <a:cubicBezTo>
                                    <a:pt x="3302" y="-113"/>
                                    <a:pt x="4699" y="649"/>
                                    <a:pt x="6349" y="1029"/>
                                  </a:cubicBezTo>
                                </a:path>
                              </a:pathLst>
                            </a:custGeom>
                            <a:solidFill>
                              <a:srgbClr val="000000"/>
                            </a:solidFill>
                            <a:ln w="12688" cap="flat">
                              <a:noFill/>
                              <a:prstDash val="solid"/>
                              <a:miter/>
                            </a:ln>
                          </wps:spPr>
                          <wps:bodyPr/>
                        </wps:wsp>
                        <wps:wsp>
                          <wps:cNvPr id="1732561587" name="Freeform: Shape 1732561587"/>
                          <wps:cNvSpPr/>
                          <wps:spPr>
                            <a:xfrm>
                              <a:off x="5518581" y="130400"/>
                              <a:ext cx="106401" cy="99574"/>
                            </a:xfrm>
                            <a:custGeom>
                              <a:avLst/>
                              <a:gdLst>
                                <a:gd name="csX0" fmla="*/ 98656 w 106401"/>
                                <a:gd name="csY0" fmla="*/ 27471 h 99574"/>
                                <a:gd name="csX1" fmla="*/ 87100 w 106401"/>
                                <a:gd name="csY1" fmla="*/ 29755 h 99574"/>
                                <a:gd name="csX2" fmla="*/ 86465 w 106401"/>
                                <a:gd name="csY2" fmla="*/ 31025 h 99574"/>
                                <a:gd name="csX3" fmla="*/ 85576 w 106401"/>
                                <a:gd name="csY3" fmla="*/ 31025 h 99574"/>
                                <a:gd name="csX4" fmla="*/ 84433 w 106401"/>
                                <a:gd name="csY4" fmla="*/ 25694 h 99574"/>
                                <a:gd name="csX5" fmla="*/ 83798 w 106401"/>
                                <a:gd name="csY5" fmla="*/ 23029 h 99574"/>
                                <a:gd name="csX6" fmla="*/ 91544 w 106401"/>
                                <a:gd name="csY6" fmla="*/ 17445 h 99574"/>
                                <a:gd name="csX7" fmla="*/ 87354 w 106401"/>
                                <a:gd name="csY7" fmla="*/ 11226 h 99574"/>
                                <a:gd name="csX8" fmla="*/ 87354 w 106401"/>
                                <a:gd name="csY8" fmla="*/ 10211 h 99574"/>
                                <a:gd name="csX9" fmla="*/ 84052 w 106401"/>
                                <a:gd name="csY9" fmla="*/ 6911 h 99574"/>
                                <a:gd name="csX10" fmla="*/ 84306 w 106401"/>
                                <a:gd name="csY10" fmla="*/ 946 h 99574"/>
                                <a:gd name="csX11" fmla="*/ 83290 w 106401"/>
                                <a:gd name="csY11" fmla="*/ 58 h 99574"/>
                                <a:gd name="csX12" fmla="*/ 79354 w 106401"/>
                                <a:gd name="csY12" fmla="*/ 5642 h 99574"/>
                                <a:gd name="csX13" fmla="*/ 74782 w 106401"/>
                                <a:gd name="csY13" fmla="*/ 2215 h 99574"/>
                                <a:gd name="csX14" fmla="*/ 71226 w 106401"/>
                                <a:gd name="csY14" fmla="*/ 1327 h 99574"/>
                                <a:gd name="csX15" fmla="*/ 71480 w 106401"/>
                                <a:gd name="csY15" fmla="*/ 2469 h 99574"/>
                                <a:gd name="csX16" fmla="*/ 75290 w 106401"/>
                                <a:gd name="csY16" fmla="*/ 10084 h 99574"/>
                                <a:gd name="csX17" fmla="*/ 75544 w 106401"/>
                                <a:gd name="csY17" fmla="*/ 11226 h 99574"/>
                                <a:gd name="csX18" fmla="*/ 74147 w 106401"/>
                                <a:gd name="csY18" fmla="*/ 21506 h 99574"/>
                                <a:gd name="csX19" fmla="*/ 57512 w 106401"/>
                                <a:gd name="csY19" fmla="*/ 44985 h 99574"/>
                                <a:gd name="csX20" fmla="*/ 47226 w 106401"/>
                                <a:gd name="csY20" fmla="*/ 61484 h 99574"/>
                                <a:gd name="csX21" fmla="*/ 46591 w 106401"/>
                                <a:gd name="csY21" fmla="*/ 64656 h 99574"/>
                                <a:gd name="csX22" fmla="*/ 39479 w 106401"/>
                                <a:gd name="csY22" fmla="*/ 60849 h 99574"/>
                                <a:gd name="csX23" fmla="*/ 28558 w 106401"/>
                                <a:gd name="csY23" fmla="*/ 54250 h 99574"/>
                                <a:gd name="csX24" fmla="*/ 29701 w 106401"/>
                                <a:gd name="csY24" fmla="*/ 49427 h 99574"/>
                                <a:gd name="csX25" fmla="*/ 30590 w 106401"/>
                                <a:gd name="csY25" fmla="*/ 39528 h 99574"/>
                                <a:gd name="csX26" fmla="*/ 29955 w 106401"/>
                                <a:gd name="csY26" fmla="*/ 39908 h 99574"/>
                                <a:gd name="csX27" fmla="*/ 27542 w 106401"/>
                                <a:gd name="csY27" fmla="*/ 52727 h 99574"/>
                                <a:gd name="csX28" fmla="*/ 29066 w 106401"/>
                                <a:gd name="csY28" fmla="*/ 56534 h 99574"/>
                                <a:gd name="csX29" fmla="*/ 27288 w 106401"/>
                                <a:gd name="csY29" fmla="*/ 56153 h 99574"/>
                                <a:gd name="csX30" fmla="*/ 22082 w 106401"/>
                                <a:gd name="csY30" fmla="*/ 55392 h 99574"/>
                                <a:gd name="csX31" fmla="*/ 10907 w 106401"/>
                                <a:gd name="csY31" fmla="*/ 58311 h 99574"/>
                                <a:gd name="csX32" fmla="*/ 10018 w 106401"/>
                                <a:gd name="csY32" fmla="*/ 59199 h 99574"/>
                                <a:gd name="csX33" fmla="*/ 14971 w 106401"/>
                                <a:gd name="csY33" fmla="*/ 59580 h 99574"/>
                                <a:gd name="csX34" fmla="*/ 21320 w 106401"/>
                                <a:gd name="csY34" fmla="*/ 56788 h 99574"/>
                                <a:gd name="csX35" fmla="*/ 21828 w 106401"/>
                                <a:gd name="csY35" fmla="*/ 56788 h 99574"/>
                                <a:gd name="csX36" fmla="*/ 24876 w 106401"/>
                                <a:gd name="csY36" fmla="*/ 56280 h 99574"/>
                                <a:gd name="csX37" fmla="*/ 37447 w 106401"/>
                                <a:gd name="csY37" fmla="*/ 61610 h 99574"/>
                                <a:gd name="csX38" fmla="*/ 37447 w 106401"/>
                                <a:gd name="csY38" fmla="*/ 61864 h 99574"/>
                                <a:gd name="csX39" fmla="*/ 32622 w 106401"/>
                                <a:gd name="csY39" fmla="*/ 63895 h 99574"/>
                                <a:gd name="csX40" fmla="*/ 28304 w 106401"/>
                                <a:gd name="csY40" fmla="*/ 69098 h 99574"/>
                                <a:gd name="csX41" fmla="*/ 29447 w 106401"/>
                                <a:gd name="csY41" fmla="*/ 74302 h 99574"/>
                                <a:gd name="csX42" fmla="*/ 30336 w 106401"/>
                                <a:gd name="csY42" fmla="*/ 76332 h 99574"/>
                                <a:gd name="csX43" fmla="*/ 30844 w 106401"/>
                                <a:gd name="csY43" fmla="*/ 67448 h 99574"/>
                                <a:gd name="csX44" fmla="*/ 35796 w 106401"/>
                                <a:gd name="csY44" fmla="*/ 63387 h 99574"/>
                                <a:gd name="csX45" fmla="*/ 46845 w 106401"/>
                                <a:gd name="csY45" fmla="*/ 67068 h 99574"/>
                                <a:gd name="csX46" fmla="*/ 46463 w 106401"/>
                                <a:gd name="csY46" fmla="*/ 77475 h 99574"/>
                                <a:gd name="csX47" fmla="*/ 42908 w 106401"/>
                                <a:gd name="csY47" fmla="*/ 77982 h 99574"/>
                                <a:gd name="csX48" fmla="*/ 26653 w 106401"/>
                                <a:gd name="csY48" fmla="*/ 83693 h 99574"/>
                                <a:gd name="csX49" fmla="*/ 18780 w 106401"/>
                                <a:gd name="csY49" fmla="*/ 85343 h 99574"/>
                                <a:gd name="csX50" fmla="*/ 24749 w 106401"/>
                                <a:gd name="csY50" fmla="*/ 85089 h 99574"/>
                                <a:gd name="csX51" fmla="*/ 46210 w 106401"/>
                                <a:gd name="csY51" fmla="*/ 79251 h 99574"/>
                                <a:gd name="csX52" fmla="*/ 46210 w 106401"/>
                                <a:gd name="csY52" fmla="*/ 79505 h 99574"/>
                                <a:gd name="csX53" fmla="*/ 42781 w 106401"/>
                                <a:gd name="csY53" fmla="*/ 84582 h 99574"/>
                                <a:gd name="csX54" fmla="*/ 41765 w 106401"/>
                                <a:gd name="csY54" fmla="*/ 82551 h 99574"/>
                                <a:gd name="csX55" fmla="*/ 39987 w 106401"/>
                                <a:gd name="csY55" fmla="*/ 83186 h 99574"/>
                                <a:gd name="csX56" fmla="*/ 39987 w 106401"/>
                                <a:gd name="csY56" fmla="*/ 84328 h 99574"/>
                                <a:gd name="csX57" fmla="*/ 41638 w 106401"/>
                                <a:gd name="csY57" fmla="*/ 85470 h 99574"/>
                                <a:gd name="csX58" fmla="*/ 40241 w 106401"/>
                                <a:gd name="csY58" fmla="*/ 87120 h 99574"/>
                                <a:gd name="csX59" fmla="*/ 31098 w 106401"/>
                                <a:gd name="csY59" fmla="*/ 91816 h 99574"/>
                                <a:gd name="csX60" fmla="*/ 29955 w 106401"/>
                                <a:gd name="csY60" fmla="*/ 93466 h 99574"/>
                                <a:gd name="csX61" fmla="*/ 37828 w 106401"/>
                                <a:gd name="csY61" fmla="*/ 91435 h 99574"/>
                                <a:gd name="csX62" fmla="*/ 46463 w 106401"/>
                                <a:gd name="csY62" fmla="*/ 82170 h 99574"/>
                                <a:gd name="csX63" fmla="*/ 44813 w 106401"/>
                                <a:gd name="csY63" fmla="*/ 89151 h 99574"/>
                                <a:gd name="csX64" fmla="*/ 42781 w 106401"/>
                                <a:gd name="csY64" fmla="*/ 88008 h 99574"/>
                                <a:gd name="csX65" fmla="*/ 41384 w 106401"/>
                                <a:gd name="csY65" fmla="*/ 89531 h 99574"/>
                                <a:gd name="csX66" fmla="*/ 42527 w 106401"/>
                                <a:gd name="csY66" fmla="*/ 91054 h 99574"/>
                                <a:gd name="csX67" fmla="*/ 33638 w 106401"/>
                                <a:gd name="csY67" fmla="*/ 93973 h 99574"/>
                                <a:gd name="csX68" fmla="*/ 16875 w 106401"/>
                                <a:gd name="csY68" fmla="*/ 95242 h 99574"/>
                                <a:gd name="csX69" fmla="*/ 8621 w 106401"/>
                                <a:gd name="csY69" fmla="*/ 95242 h 99574"/>
                                <a:gd name="csX70" fmla="*/ 113 w 106401"/>
                                <a:gd name="csY70" fmla="*/ 96512 h 99574"/>
                                <a:gd name="csX71" fmla="*/ 113 w 106401"/>
                                <a:gd name="csY71" fmla="*/ 97654 h 99574"/>
                                <a:gd name="csX72" fmla="*/ 12431 w 106401"/>
                                <a:gd name="csY72" fmla="*/ 98796 h 99574"/>
                                <a:gd name="csX73" fmla="*/ 42781 w 106401"/>
                                <a:gd name="csY73" fmla="*/ 98796 h 99574"/>
                                <a:gd name="csX74" fmla="*/ 49003 w 106401"/>
                                <a:gd name="csY74" fmla="*/ 97654 h 99574"/>
                                <a:gd name="csX75" fmla="*/ 57131 w 106401"/>
                                <a:gd name="csY75" fmla="*/ 87374 h 99574"/>
                                <a:gd name="csX76" fmla="*/ 58781 w 106401"/>
                                <a:gd name="csY76" fmla="*/ 82678 h 99574"/>
                                <a:gd name="csX77" fmla="*/ 64496 w 106401"/>
                                <a:gd name="csY77" fmla="*/ 77982 h 99574"/>
                                <a:gd name="csX78" fmla="*/ 63226 w 106401"/>
                                <a:gd name="csY78" fmla="*/ 89785 h 99574"/>
                                <a:gd name="csX79" fmla="*/ 62210 w 106401"/>
                                <a:gd name="csY79" fmla="*/ 97273 h 99574"/>
                                <a:gd name="csX80" fmla="*/ 64750 w 106401"/>
                                <a:gd name="csY80" fmla="*/ 98669 h 99574"/>
                                <a:gd name="csX81" fmla="*/ 93195 w 106401"/>
                                <a:gd name="csY81" fmla="*/ 98796 h 99574"/>
                                <a:gd name="csX82" fmla="*/ 98402 w 106401"/>
                                <a:gd name="csY82" fmla="*/ 99557 h 99574"/>
                                <a:gd name="csX83" fmla="*/ 98910 w 106401"/>
                                <a:gd name="csY83" fmla="*/ 98796 h 99574"/>
                                <a:gd name="csX84" fmla="*/ 97005 w 106401"/>
                                <a:gd name="csY84" fmla="*/ 96638 h 99574"/>
                                <a:gd name="csX85" fmla="*/ 95989 w 106401"/>
                                <a:gd name="csY85" fmla="*/ 96004 h 99574"/>
                                <a:gd name="csX86" fmla="*/ 79354 w 106401"/>
                                <a:gd name="csY86" fmla="*/ 94735 h 99574"/>
                                <a:gd name="csX87" fmla="*/ 70845 w 106401"/>
                                <a:gd name="csY87" fmla="*/ 93846 h 99574"/>
                                <a:gd name="csX88" fmla="*/ 70592 w 106401"/>
                                <a:gd name="csY88" fmla="*/ 88008 h 99574"/>
                                <a:gd name="csX89" fmla="*/ 75417 w 106401"/>
                                <a:gd name="csY89" fmla="*/ 73033 h 99574"/>
                                <a:gd name="csX90" fmla="*/ 75925 w 106401"/>
                                <a:gd name="csY90" fmla="*/ 69479 h 99574"/>
                                <a:gd name="csX91" fmla="*/ 76433 w 106401"/>
                                <a:gd name="csY91" fmla="*/ 64149 h 99574"/>
                                <a:gd name="csX92" fmla="*/ 78846 w 106401"/>
                                <a:gd name="csY92" fmla="*/ 56915 h 99574"/>
                                <a:gd name="csX93" fmla="*/ 80116 w 106401"/>
                                <a:gd name="csY93" fmla="*/ 53361 h 99574"/>
                                <a:gd name="csX94" fmla="*/ 81639 w 106401"/>
                                <a:gd name="csY94" fmla="*/ 49300 h 99574"/>
                                <a:gd name="csX95" fmla="*/ 87862 w 106401"/>
                                <a:gd name="csY95" fmla="*/ 53615 h 99574"/>
                                <a:gd name="csX96" fmla="*/ 88878 w 106401"/>
                                <a:gd name="csY96" fmla="*/ 60088 h 99574"/>
                                <a:gd name="csX97" fmla="*/ 89766 w 106401"/>
                                <a:gd name="csY97" fmla="*/ 60849 h 99574"/>
                                <a:gd name="csX98" fmla="*/ 91164 w 106401"/>
                                <a:gd name="csY98" fmla="*/ 54630 h 99574"/>
                                <a:gd name="csX99" fmla="*/ 89259 w 106401"/>
                                <a:gd name="csY99" fmla="*/ 48919 h 99574"/>
                                <a:gd name="csX100" fmla="*/ 87862 w 106401"/>
                                <a:gd name="csY100" fmla="*/ 46635 h 99574"/>
                                <a:gd name="csX101" fmla="*/ 84687 w 106401"/>
                                <a:gd name="csY101" fmla="*/ 41685 h 99574"/>
                                <a:gd name="csX102" fmla="*/ 87354 w 106401"/>
                                <a:gd name="csY102" fmla="*/ 37243 h 99574"/>
                                <a:gd name="csX103" fmla="*/ 87735 w 106401"/>
                                <a:gd name="csY103" fmla="*/ 37751 h 99574"/>
                                <a:gd name="csX104" fmla="*/ 88624 w 106401"/>
                                <a:gd name="csY104" fmla="*/ 37116 h 99574"/>
                                <a:gd name="csX105" fmla="*/ 88624 w 106401"/>
                                <a:gd name="csY105" fmla="*/ 30644 h 99574"/>
                                <a:gd name="csX106" fmla="*/ 97513 w 106401"/>
                                <a:gd name="csY106" fmla="*/ 30898 h 99574"/>
                                <a:gd name="csX107" fmla="*/ 99545 w 106401"/>
                                <a:gd name="csY107" fmla="*/ 31786 h 99574"/>
                                <a:gd name="csX108" fmla="*/ 100180 w 106401"/>
                                <a:gd name="csY108" fmla="*/ 30898 h 99574"/>
                                <a:gd name="csX109" fmla="*/ 106402 w 106401"/>
                                <a:gd name="csY109" fmla="*/ 29628 h 99574"/>
                                <a:gd name="csX110" fmla="*/ 99672 w 106401"/>
                                <a:gd name="csY110" fmla="*/ 26836 h 995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Lst>
                              <a:rect l="l" t="t" r="r" b="b"/>
                              <a:pathLst>
                                <a:path w="106401" h="99574">
                                  <a:moveTo>
                                    <a:pt x="98656" y="27471"/>
                                  </a:moveTo>
                                  <a:cubicBezTo>
                                    <a:pt x="94338" y="25821"/>
                                    <a:pt x="91544" y="30263"/>
                                    <a:pt x="87100" y="29755"/>
                                  </a:cubicBezTo>
                                  <a:cubicBezTo>
                                    <a:pt x="86592" y="30009"/>
                                    <a:pt x="86719" y="30644"/>
                                    <a:pt x="86465" y="31025"/>
                                  </a:cubicBezTo>
                                  <a:cubicBezTo>
                                    <a:pt x="86211" y="31278"/>
                                    <a:pt x="85830" y="31025"/>
                                    <a:pt x="85576" y="31025"/>
                                  </a:cubicBezTo>
                                  <a:cubicBezTo>
                                    <a:pt x="85322" y="29121"/>
                                    <a:pt x="84687" y="27471"/>
                                    <a:pt x="84433" y="25694"/>
                                  </a:cubicBezTo>
                                  <a:cubicBezTo>
                                    <a:pt x="83925" y="24933"/>
                                    <a:pt x="84179" y="23790"/>
                                    <a:pt x="83798" y="23029"/>
                                  </a:cubicBezTo>
                                  <a:cubicBezTo>
                                    <a:pt x="81385" y="16303"/>
                                    <a:pt x="89766" y="21379"/>
                                    <a:pt x="91544" y="17445"/>
                                  </a:cubicBezTo>
                                  <a:cubicBezTo>
                                    <a:pt x="92941" y="14018"/>
                                    <a:pt x="88751" y="13637"/>
                                    <a:pt x="87354" y="11226"/>
                                  </a:cubicBezTo>
                                  <a:lnTo>
                                    <a:pt x="87354" y="10211"/>
                                  </a:lnTo>
                                  <a:cubicBezTo>
                                    <a:pt x="86084" y="8942"/>
                                    <a:pt x="84814" y="8561"/>
                                    <a:pt x="84052" y="6911"/>
                                  </a:cubicBezTo>
                                  <a:cubicBezTo>
                                    <a:pt x="84560" y="5007"/>
                                    <a:pt x="84814" y="2850"/>
                                    <a:pt x="84306" y="946"/>
                                  </a:cubicBezTo>
                                  <a:cubicBezTo>
                                    <a:pt x="84306" y="439"/>
                                    <a:pt x="83925" y="-196"/>
                                    <a:pt x="83290" y="58"/>
                                  </a:cubicBezTo>
                                  <a:cubicBezTo>
                                    <a:pt x="81767" y="2088"/>
                                    <a:pt x="80750" y="3738"/>
                                    <a:pt x="79354" y="5642"/>
                                  </a:cubicBezTo>
                                  <a:cubicBezTo>
                                    <a:pt x="77957" y="4500"/>
                                    <a:pt x="76433" y="3231"/>
                                    <a:pt x="74782" y="2215"/>
                                  </a:cubicBezTo>
                                  <a:cubicBezTo>
                                    <a:pt x="73639" y="2088"/>
                                    <a:pt x="72496" y="946"/>
                                    <a:pt x="71226" y="1327"/>
                                  </a:cubicBezTo>
                                  <a:cubicBezTo>
                                    <a:pt x="70972" y="1835"/>
                                    <a:pt x="71226" y="2215"/>
                                    <a:pt x="71480" y="2469"/>
                                  </a:cubicBezTo>
                                  <a:cubicBezTo>
                                    <a:pt x="71480" y="5515"/>
                                    <a:pt x="73131" y="7926"/>
                                    <a:pt x="75290" y="10084"/>
                                  </a:cubicBezTo>
                                  <a:lnTo>
                                    <a:pt x="75544" y="11226"/>
                                  </a:lnTo>
                                  <a:cubicBezTo>
                                    <a:pt x="74147" y="14399"/>
                                    <a:pt x="74528" y="18079"/>
                                    <a:pt x="74147" y="21506"/>
                                  </a:cubicBezTo>
                                  <a:cubicBezTo>
                                    <a:pt x="70718" y="30390"/>
                                    <a:pt x="65004" y="38893"/>
                                    <a:pt x="57512" y="44985"/>
                                  </a:cubicBezTo>
                                  <a:cubicBezTo>
                                    <a:pt x="53067" y="49935"/>
                                    <a:pt x="47861" y="54757"/>
                                    <a:pt x="47226" y="61484"/>
                                  </a:cubicBezTo>
                                  <a:cubicBezTo>
                                    <a:pt x="46972" y="62626"/>
                                    <a:pt x="47352" y="63895"/>
                                    <a:pt x="46591" y="64656"/>
                                  </a:cubicBezTo>
                                  <a:cubicBezTo>
                                    <a:pt x="44051" y="63768"/>
                                    <a:pt x="41511" y="62499"/>
                                    <a:pt x="39479" y="60849"/>
                                  </a:cubicBezTo>
                                  <a:cubicBezTo>
                                    <a:pt x="35924" y="58438"/>
                                    <a:pt x="30844" y="58691"/>
                                    <a:pt x="28558" y="54250"/>
                                  </a:cubicBezTo>
                                  <a:cubicBezTo>
                                    <a:pt x="27669" y="52473"/>
                                    <a:pt x="28812" y="50696"/>
                                    <a:pt x="29701" y="49427"/>
                                  </a:cubicBezTo>
                                  <a:cubicBezTo>
                                    <a:pt x="32368" y="46889"/>
                                    <a:pt x="31987" y="42574"/>
                                    <a:pt x="30590" y="39528"/>
                                  </a:cubicBezTo>
                                  <a:cubicBezTo>
                                    <a:pt x="30209" y="39528"/>
                                    <a:pt x="30209" y="39781"/>
                                    <a:pt x="29955" y="39908"/>
                                  </a:cubicBezTo>
                                  <a:cubicBezTo>
                                    <a:pt x="29701" y="44477"/>
                                    <a:pt x="26146" y="47650"/>
                                    <a:pt x="27542" y="52727"/>
                                  </a:cubicBezTo>
                                  <a:cubicBezTo>
                                    <a:pt x="27797" y="54123"/>
                                    <a:pt x="28685" y="55138"/>
                                    <a:pt x="29066" y="56534"/>
                                  </a:cubicBezTo>
                                  <a:cubicBezTo>
                                    <a:pt x="28558" y="56407"/>
                                    <a:pt x="27797" y="56407"/>
                                    <a:pt x="27288" y="56153"/>
                                  </a:cubicBezTo>
                                  <a:cubicBezTo>
                                    <a:pt x="25638" y="55899"/>
                                    <a:pt x="23860" y="55265"/>
                                    <a:pt x="22082" y="55392"/>
                                  </a:cubicBezTo>
                                  <a:cubicBezTo>
                                    <a:pt x="18526" y="57042"/>
                                    <a:pt x="13701" y="55011"/>
                                    <a:pt x="10907" y="58311"/>
                                  </a:cubicBezTo>
                                  <a:cubicBezTo>
                                    <a:pt x="10399" y="58311"/>
                                    <a:pt x="9764" y="58438"/>
                                    <a:pt x="10018" y="59199"/>
                                  </a:cubicBezTo>
                                  <a:cubicBezTo>
                                    <a:pt x="11669" y="59199"/>
                                    <a:pt x="13320" y="59707"/>
                                    <a:pt x="14971" y="59580"/>
                                  </a:cubicBezTo>
                                  <a:cubicBezTo>
                                    <a:pt x="17637" y="60088"/>
                                    <a:pt x="19415" y="57803"/>
                                    <a:pt x="21320" y="56788"/>
                                  </a:cubicBezTo>
                                  <a:lnTo>
                                    <a:pt x="21828" y="56788"/>
                                  </a:lnTo>
                                  <a:cubicBezTo>
                                    <a:pt x="22590" y="56026"/>
                                    <a:pt x="23860" y="56534"/>
                                    <a:pt x="24876" y="56280"/>
                                  </a:cubicBezTo>
                                  <a:cubicBezTo>
                                    <a:pt x="29701" y="56788"/>
                                    <a:pt x="33511" y="59199"/>
                                    <a:pt x="37447" y="61610"/>
                                  </a:cubicBezTo>
                                  <a:lnTo>
                                    <a:pt x="37447" y="61864"/>
                                  </a:lnTo>
                                  <a:cubicBezTo>
                                    <a:pt x="35924" y="62499"/>
                                    <a:pt x="34146" y="63007"/>
                                    <a:pt x="32622" y="63895"/>
                                  </a:cubicBezTo>
                                  <a:cubicBezTo>
                                    <a:pt x="30844" y="65164"/>
                                    <a:pt x="28812" y="66941"/>
                                    <a:pt x="28304" y="69098"/>
                                  </a:cubicBezTo>
                                  <a:cubicBezTo>
                                    <a:pt x="27034" y="71002"/>
                                    <a:pt x="28685" y="72779"/>
                                    <a:pt x="29447" y="74302"/>
                                  </a:cubicBezTo>
                                  <a:cubicBezTo>
                                    <a:pt x="29447" y="75063"/>
                                    <a:pt x="29574" y="76079"/>
                                    <a:pt x="30336" y="76332"/>
                                  </a:cubicBezTo>
                                  <a:cubicBezTo>
                                    <a:pt x="32749" y="73667"/>
                                    <a:pt x="30463" y="70494"/>
                                    <a:pt x="30844" y="67448"/>
                                  </a:cubicBezTo>
                                  <a:cubicBezTo>
                                    <a:pt x="31479" y="65164"/>
                                    <a:pt x="33638" y="64022"/>
                                    <a:pt x="35796" y="63387"/>
                                  </a:cubicBezTo>
                                  <a:cubicBezTo>
                                    <a:pt x="40241" y="61484"/>
                                    <a:pt x="43289" y="65037"/>
                                    <a:pt x="46845" y="67068"/>
                                  </a:cubicBezTo>
                                  <a:cubicBezTo>
                                    <a:pt x="46845" y="70621"/>
                                    <a:pt x="47226" y="74048"/>
                                    <a:pt x="46463" y="77475"/>
                                  </a:cubicBezTo>
                                  <a:cubicBezTo>
                                    <a:pt x="45321" y="77855"/>
                                    <a:pt x="44051" y="78109"/>
                                    <a:pt x="42908" y="77982"/>
                                  </a:cubicBezTo>
                                  <a:cubicBezTo>
                                    <a:pt x="36813" y="78490"/>
                                    <a:pt x="32114" y="81790"/>
                                    <a:pt x="26653" y="83693"/>
                                  </a:cubicBezTo>
                                  <a:cubicBezTo>
                                    <a:pt x="24241" y="84582"/>
                                    <a:pt x="21320" y="84455"/>
                                    <a:pt x="18780" y="85343"/>
                                  </a:cubicBezTo>
                                  <a:cubicBezTo>
                                    <a:pt x="20685" y="85851"/>
                                    <a:pt x="22717" y="85216"/>
                                    <a:pt x="24749" y="85089"/>
                                  </a:cubicBezTo>
                                  <a:cubicBezTo>
                                    <a:pt x="32241" y="83947"/>
                                    <a:pt x="38083" y="78236"/>
                                    <a:pt x="46210" y="79251"/>
                                  </a:cubicBezTo>
                                  <a:lnTo>
                                    <a:pt x="46210" y="79505"/>
                                  </a:lnTo>
                                  <a:cubicBezTo>
                                    <a:pt x="45448" y="81409"/>
                                    <a:pt x="44178" y="83059"/>
                                    <a:pt x="42781" y="84582"/>
                                  </a:cubicBezTo>
                                  <a:cubicBezTo>
                                    <a:pt x="42527" y="83693"/>
                                    <a:pt x="42527" y="83059"/>
                                    <a:pt x="41765" y="82551"/>
                                  </a:cubicBezTo>
                                  <a:cubicBezTo>
                                    <a:pt x="41130" y="82297"/>
                                    <a:pt x="40495" y="82551"/>
                                    <a:pt x="39987" y="83186"/>
                                  </a:cubicBezTo>
                                  <a:cubicBezTo>
                                    <a:pt x="39733" y="83566"/>
                                    <a:pt x="39733" y="84074"/>
                                    <a:pt x="39987" y="84328"/>
                                  </a:cubicBezTo>
                                  <a:cubicBezTo>
                                    <a:pt x="40368" y="84962"/>
                                    <a:pt x="41003" y="85216"/>
                                    <a:pt x="41638" y="85470"/>
                                  </a:cubicBezTo>
                                  <a:cubicBezTo>
                                    <a:pt x="41511" y="86105"/>
                                    <a:pt x="40622" y="86485"/>
                                    <a:pt x="40241" y="87120"/>
                                  </a:cubicBezTo>
                                  <a:cubicBezTo>
                                    <a:pt x="38083" y="90800"/>
                                    <a:pt x="33765" y="89277"/>
                                    <a:pt x="31098" y="91816"/>
                                  </a:cubicBezTo>
                                  <a:cubicBezTo>
                                    <a:pt x="30717" y="92323"/>
                                    <a:pt x="29320" y="92704"/>
                                    <a:pt x="29955" y="93466"/>
                                  </a:cubicBezTo>
                                  <a:cubicBezTo>
                                    <a:pt x="32876" y="93719"/>
                                    <a:pt x="35670" y="92958"/>
                                    <a:pt x="37828" y="91435"/>
                                  </a:cubicBezTo>
                                  <a:cubicBezTo>
                                    <a:pt x="40622" y="88262"/>
                                    <a:pt x="43670" y="85216"/>
                                    <a:pt x="46463" y="82170"/>
                                  </a:cubicBezTo>
                                  <a:cubicBezTo>
                                    <a:pt x="46972" y="84582"/>
                                    <a:pt x="46210" y="87247"/>
                                    <a:pt x="44813" y="89151"/>
                                  </a:cubicBezTo>
                                  <a:cubicBezTo>
                                    <a:pt x="44178" y="88770"/>
                                    <a:pt x="43543" y="88262"/>
                                    <a:pt x="42781" y="88008"/>
                                  </a:cubicBezTo>
                                  <a:cubicBezTo>
                                    <a:pt x="42019" y="88135"/>
                                    <a:pt x="41511" y="88897"/>
                                    <a:pt x="41384" y="89531"/>
                                  </a:cubicBezTo>
                                  <a:cubicBezTo>
                                    <a:pt x="41638" y="90039"/>
                                    <a:pt x="42019" y="90674"/>
                                    <a:pt x="42527" y="91054"/>
                                  </a:cubicBezTo>
                                  <a:cubicBezTo>
                                    <a:pt x="39860" y="92958"/>
                                    <a:pt x="36558" y="93085"/>
                                    <a:pt x="33638" y="93973"/>
                                  </a:cubicBezTo>
                                  <a:cubicBezTo>
                                    <a:pt x="28050" y="94735"/>
                                    <a:pt x="22590" y="95115"/>
                                    <a:pt x="16875" y="95242"/>
                                  </a:cubicBezTo>
                                  <a:cubicBezTo>
                                    <a:pt x="14209" y="95115"/>
                                    <a:pt x="11161" y="96004"/>
                                    <a:pt x="8621" y="95242"/>
                                  </a:cubicBezTo>
                                  <a:cubicBezTo>
                                    <a:pt x="5700" y="95750"/>
                                    <a:pt x="2526" y="94862"/>
                                    <a:pt x="113" y="96512"/>
                                  </a:cubicBezTo>
                                  <a:cubicBezTo>
                                    <a:pt x="-141" y="96892"/>
                                    <a:pt x="113" y="97273"/>
                                    <a:pt x="113" y="97654"/>
                                  </a:cubicBezTo>
                                  <a:cubicBezTo>
                                    <a:pt x="3668" y="99938"/>
                                    <a:pt x="8494" y="98161"/>
                                    <a:pt x="12431" y="98796"/>
                                  </a:cubicBezTo>
                                  <a:lnTo>
                                    <a:pt x="42781" y="98796"/>
                                  </a:lnTo>
                                  <a:cubicBezTo>
                                    <a:pt x="45067" y="98796"/>
                                    <a:pt x="47226" y="98669"/>
                                    <a:pt x="49003" y="97654"/>
                                  </a:cubicBezTo>
                                  <a:cubicBezTo>
                                    <a:pt x="52940" y="95369"/>
                                    <a:pt x="55099" y="91435"/>
                                    <a:pt x="57131" y="87374"/>
                                  </a:cubicBezTo>
                                  <a:cubicBezTo>
                                    <a:pt x="57893" y="85978"/>
                                    <a:pt x="58400" y="84328"/>
                                    <a:pt x="58781" y="82678"/>
                                  </a:cubicBezTo>
                                  <a:cubicBezTo>
                                    <a:pt x="59544" y="80013"/>
                                    <a:pt x="61956" y="78236"/>
                                    <a:pt x="64496" y="77982"/>
                                  </a:cubicBezTo>
                                  <a:cubicBezTo>
                                    <a:pt x="64877" y="82043"/>
                                    <a:pt x="64115" y="86105"/>
                                    <a:pt x="63226" y="89785"/>
                                  </a:cubicBezTo>
                                  <a:cubicBezTo>
                                    <a:pt x="62718" y="92323"/>
                                    <a:pt x="61194" y="94608"/>
                                    <a:pt x="62210" y="97273"/>
                                  </a:cubicBezTo>
                                  <a:cubicBezTo>
                                    <a:pt x="62464" y="98542"/>
                                    <a:pt x="63734" y="98542"/>
                                    <a:pt x="64750" y="98669"/>
                                  </a:cubicBezTo>
                                  <a:cubicBezTo>
                                    <a:pt x="74020" y="98542"/>
                                    <a:pt x="83290" y="98161"/>
                                    <a:pt x="93195" y="98796"/>
                                  </a:cubicBezTo>
                                  <a:cubicBezTo>
                                    <a:pt x="94973" y="99050"/>
                                    <a:pt x="96497" y="99684"/>
                                    <a:pt x="98402" y="99557"/>
                                  </a:cubicBezTo>
                                  <a:cubicBezTo>
                                    <a:pt x="98529" y="99304"/>
                                    <a:pt x="99164" y="99304"/>
                                    <a:pt x="98910" y="98796"/>
                                  </a:cubicBezTo>
                                  <a:cubicBezTo>
                                    <a:pt x="98656" y="97908"/>
                                    <a:pt x="98021" y="96892"/>
                                    <a:pt x="97005" y="96638"/>
                                  </a:cubicBezTo>
                                  <a:cubicBezTo>
                                    <a:pt x="96878" y="96131"/>
                                    <a:pt x="96116" y="96385"/>
                                    <a:pt x="95989" y="96004"/>
                                  </a:cubicBezTo>
                                  <a:cubicBezTo>
                                    <a:pt x="91036" y="93212"/>
                                    <a:pt x="85195" y="94735"/>
                                    <a:pt x="79354" y="94735"/>
                                  </a:cubicBezTo>
                                  <a:cubicBezTo>
                                    <a:pt x="76306" y="94989"/>
                                    <a:pt x="73385" y="95623"/>
                                    <a:pt x="70845" y="93846"/>
                                  </a:cubicBezTo>
                                  <a:cubicBezTo>
                                    <a:pt x="69703" y="92450"/>
                                    <a:pt x="70592" y="88008"/>
                                    <a:pt x="70592" y="88008"/>
                                  </a:cubicBezTo>
                                  <a:cubicBezTo>
                                    <a:pt x="70592" y="86232"/>
                                    <a:pt x="74782" y="74048"/>
                                    <a:pt x="75417" y="73033"/>
                                  </a:cubicBezTo>
                                  <a:cubicBezTo>
                                    <a:pt x="75544" y="71890"/>
                                    <a:pt x="76052" y="70748"/>
                                    <a:pt x="75925" y="69479"/>
                                  </a:cubicBezTo>
                                  <a:cubicBezTo>
                                    <a:pt x="76560" y="67956"/>
                                    <a:pt x="76433" y="65926"/>
                                    <a:pt x="76433" y="64149"/>
                                  </a:cubicBezTo>
                                  <a:cubicBezTo>
                                    <a:pt x="76687" y="61610"/>
                                    <a:pt x="77957" y="59326"/>
                                    <a:pt x="78846" y="56915"/>
                                  </a:cubicBezTo>
                                  <a:cubicBezTo>
                                    <a:pt x="79354" y="55773"/>
                                    <a:pt x="79735" y="54503"/>
                                    <a:pt x="80116" y="53361"/>
                                  </a:cubicBezTo>
                                  <a:cubicBezTo>
                                    <a:pt x="80623" y="51838"/>
                                    <a:pt x="80750" y="50442"/>
                                    <a:pt x="81639" y="49300"/>
                                  </a:cubicBezTo>
                                  <a:cubicBezTo>
                                    <a:pt x="84179" y="50823"/>
                                    <a:pt x="86592" y="50823"/>
                                    <a:pt x="87862" y="53615"/>
                                  </a:cubicBezTo>
                                  <a:lnTo>
                                    <a:pt x="88878" y="60088"/>
                                  </a:lnTo>
                                  <a:cubicBezTo>
                                    <a:pt x="88878" y="60088"/>
                                    <a:pt x="89132" y="61230"/>
                                    <a:pt x="89766" y="60849"/>
                                  </a:cubicBezTo>
                                  <a:cubicBezTo>
                                    <a:pt x="91798" y="59580"/>
                                    <a:pt x="91164" y="56534"/>
                                    <a:pt x="91164" y="54630"/>
                                  </a:cubicBezTo>
                                  <a:cubicBezTo>
                                    <a:pt x="91672" y="52219"/>
                                    <a:pt x="89894" y="51077"/>
                                    <a:pt x="89259" y="48919"/>
                                  </a:cubicBezTo>
                                  <a:cubicBezTo>
                                    <a:pt x="88751" y="48538"/>
                                    <a:pt x="87862" y="46635"/>
                                    <a:pt x="87862" y="46635"/>
                                  </a:cubicBezTo>
                                  <a:cubicBezTo>
                                    <a:pt x="87608" y="44985"/>
                                    <a:pt x="83798" y="43716"/>
                                    <a:pt x="84687" y="41685"/>
                                  </a:cubicBezTo>
                                  <a:cubicBezTo>
                                    <a:pt x="85195" y="39908"/>
                                    <a:pt x="85576" y="38259"/>
                                    <a:pt x="87354" y="37243"/>
                                  </a:cubicBezTo>
                                  <a:cubicBezTo>
                                    <a:pt x="87608" y="37370"/>
                                    <a:pt x="87735" y="37624"/>
                                    <a:pt x="87735" y="37751"/>
                                  </a:cubicBezTo>
                                  <a:lnTo>
                                    <a:pt x="88624" y="37116"/>
                                  </a:lnTo>
                                  <a:lnTo>
                                    <a:pt x="88624" y="30644"/>
                                  </a:lnTo>
                                  <a:cubicBezTo>
                                    <a:pt x="91164" y="30644"/>
                                    <a:pt x="94973" y="30898"/>
                                    <a:pt x="97513" y="30898"/>
                                  </a:cubicBezTo>
                                  <a:cubicBezTo>
                                    <a:pt x="98275" y="31151"/>
                                    <a:pt x="98783" y="31659"/>
                                    <a:pt x="99545" y="31786"/>
                                  </a:cubicBezTo>
                                  <a:lnTo>
                                    <a:pt x="100180" y="30898"/>
                                  </a:lnTo>
                                  <a:lnTo>
                                    <a:pt x="106402" y="29628"/>
                                  </a:lnTo>
                                  <a:cubicBezTo>
                                    <a:pt x="103735" y="29882"/>
                                    <a:pt x="102211" y="26836"/>
                                    <a:pt x="99672" y="26836"/>
                                  </a:cubicBezTo>
                                </a:path>
                              </a:pathLst>
                            </a:custGeom>
                            <a:solidFill>
                              <a:srgbClr val="000000"/>
                            </a:solidFill>
                            <a:ln w="12688" cap="flat">
                              <a:noFill/>
                              <a:prstDash val="solid"/>
                              <a:miter/>
                            </a:ln>
                          </wps:spPr>
                          <wps:bodyPr/>
                        </wps:wsp>
                        <wps:wsp>
                          <wps:cNvPr id="795476534" name="Freeform: Shape 795476534"/>
                          <wps:cNvSpPr/>
                          <wps:spPr>
                            <a:xfrm>
                              <a:off x="5624094" y="160663"/>
                              <a:ext cx="507" cy="12691"/>
                            </a:xfrm>
                            <a:custGeom>
                              <a:avLst/>
                              <a:gdLst>
                                <a:gd name="csX0" fmla="*/ 0 w 507"/>
                                <a:gd name="csY0" fmla="*/ 0 h 12691"/>
                                <a:gd name="csX1" fmla="*/ 508 w 507"/>
                                <a:gd name="csY1" fmla="*/ 0 h 12691"/>
                                <a:gd name="csX2" fmla="*/ 0 w 507"/>
                                <a:gd name="csY2" fmla="*/ 0 h 12691"/>
                              </a:gdLst>
                              <a:ahLst/>
                              <a:cxnLst>
                                <a:cxn ang="0">
                                  <a:pos x="csX0" y="csY0"/>
                                </a:cxn>
                                <a:cxn ang="0">
                                  <a:pos x="csX1" y="csY1"/>
                                </a:cxn>
                                <a:cxn ang="0">
                                  <a:pos x="csX2" y="csY2"/>
                                </a:cxn>
                              </a:cxnLst>
                              <a:rect l="l" t="t" r="r" b="b"/>
                              <a:pathLst>
                                <a:path w="507" h="12691">
                                  <a:moveTo>
                                    <a:pt x="0" y="0"/>
                                  </a:moveTo>
                                  <a:cubicBezTo>
                                    <a:pt x="0" y="0"/>
                                    <a:pt x="381" y="0"/>
                                    <a:pt x="508" y="0"/>
                                  </a:cubicBezTo>
                                  <a:lnTo>
                                    <a:pt x="0" y="0"/>
                                  </a:lnTo>
                                  <a:close/>
                                </a:path>
                              </a:pathLst>
                            </a:custGeom>
                            <a:solidFill>
                              <a:srgbClr val="000000"/>
                            </a:solidFill>
                            <a:ln w="12688" cap="flat">
                              <a:noFill/>
                              <a:prstDash val="solid"/>
                              <a:miter/>
                            </a:ln>
                          </wps:spPr>
                          <wps:bodyPr/>
                        </wps:wsp>
                        <wps:wsp>
                          <wps:cNvPr id="2106235032" name="Freeform: Shape 2106235032"/>
                          <wps:cNvSpPr/>
                          <wps:spPr>
                            <a:xfrm>
                              <a:off x="5554455" y="181350"/>
                              <a:ext cx="2716" cy="2665"/>
                            </a:xfrm>
                            <a:custGeom>
                              <a:avLst/>
                              <a:gdLst>
                                <a:gd name="csX0" fmla="*/ 2590 w 2716"/>
                                <a:gd name="csY0" fmla="*/ 888 h 2665"/>
                                <a:gd name="csX1" fmla="*/ 1447 w 2716"/>
                                <a:gd name="csY1" fmla="*/ 2665 h 2665"/>
                                <a:gd name="csX2" fmla="*/ 50 w 2716"/>
                                <a:gd name="csY2" fmla="*/ 1777 h 2665"/>
                                <a:gd name="csX3" fmla="*/ 1193 w 2716"/>
                                <a:gd name="csY3" fmla="*/ 0 h 2665"/>
                                <a:gd name="csX4" fmla="*/ 2717 w 2716"/>
                                <a:gd name="csY4" fmla="*/ 888 h 2665"/>
                              </a:gdLst>
                              <a:ahLst/>
                              <a:cxnLst>
                                <a:cxn ang="0">
                                  <a:pos x="csX0" y="csY0"/>
                                </a:cxn>
                                <a:cxn ang="0">
                                  <a:pos x="csX1" y="csY1"/>
                                </a:cxn>
                                <a:cxn ang="0">
                                  <a:pos x="csX2" y="csY2"/>
                                </a:cxn>
                                <a:cxn ang="0">
                                  <a:pos x="csX3" y="csY3"/>
                                </a:cxn>
                                <a:cxn ang="0">
                                  <a:pos x="csX4" y="csY4"/>
                                </a:cxn>
                              </a:cxnLst>
                              <a:rect l="l" t="t" r="r" b="b"/>
                              <a:pathLst>
                                <a:path w="2716" h="2665">
                                  <a:moveTo>
                                    <a:pt x="2590" y="888"/>
                                  </a:moveTo>
                                  <a:cubicBezTo>
                                    <a:pt x="2590" y="1777"/>
                                    <a:pt x="2082" y="2411"/>
                                    <a:pt x="1447" y="2665"/>
                                  </a:cubicBezTo>
                                  <a:cubicBezTo>
                                    <a:pt x="812" y="2411"/>
                                    <a:pt x="304" y="2411"/>
                                    <a:pt x="50" y="1777"/>
                                  </a:cubicBezTo>
                                  <a:cubicBezTo>
                                    <a:pt x="-204" y="888"/>
                                    <a:pt x="558" y="254"/>
                                    <a:pt x="1193" y="0"/>
                                  </a:cubicBezTo>
                                  <a:cubicBezTo>
                                    <a:pt x="1828" y="127"/>
                                    <a:pt x="2590" y="254"/>
                                    <a:pt x="2717" y="888"/>
                                  </a:cubicBezTo>
                                </a:path>
                              </a:pathLst>
                            </a:custGeom>
                            <a:solidFill>
                              <a:srgbClr val="000000"/>
                            </a:solidFill>
                            <a:ln w="12688" cap="flat">
                              <a:noFill/>
                              <a:prstDash val="solid"/>
                              <a:miter/>
                            </a:ln>
                          </wps:spPr>
                          <wps:bodyPr/>
                        </wps:wsp>
                        <wps:wsp>
                          <wps:cNvPr id="1566332766" name="Freeform: Shape 1566332766"/>
                          <wps:cNvSpPr/>
                          <wps:spPr>
                            <a:xfrm>
                              <a:off x="5549905" y="181942"/>
                              <a:ext cx="2511" cy="2659"/>
                            </a:xfrm>
                            <a:custGeom>
                              <a:avLst/>
                              <a:gdLst>
                                <a:gd name="csX0" fmla="*/ 2187 w 2511"/>
                                <a:gd name="csY0" fmla="*/ 296 h 2659"/>
                                <a:gd name="csX1" fmla="*/ 2440 w 2511"/>
                                <a:gd name="csY1" fmla="*/ 2073 h 2659"/>
                                <a:gd name="csX2" fmla="*/ 663 w 2511"/>
                                <a:gd name="csY2" fmla="*/ 2327 h 2659"/>
                                <a:gd name="csX3" fmla="*/ 155 w 2511"/>
                                <a:gd name="csY3" fmla="*/ 677 h 2659"/>
                                <a:gd name="csX4" fmla="*/ 2187 w 2511"/>
                                <a:gd name="csY4" fmla="*/ 296 h 2659"/>
                              </a:gdLst>
                              <a:ahLst/>
                              <a:cxnLst>
                                <a:cxn ang="0">
                                  <a:pos x="csX0" y="csY0"/>
                                </a:cxn>
                                <a:cxn ang="0">
                                  <a:pos x="csX1" y="csY1"/>
                                </a:cxn>
                                <a:cxn ang="0">
                                  <a:pos x="csX2" y="csY2"/>
                                </a:cxn>
                                <a:cxn ang="0">
                                  <a:pos x="csX3" y="csY3"/>
                                </a:cxn>
                                <a:cxn ang="0">
                                  <a:pos x="csX4" y="csY4"/>
                                </a:cxn>
                              </a:cxnLst>
                              <a:rect l="l" t="t" r="r" b="b"/>
                              <a:pathLst>
                                <a:path w="2511" h="2659">
                                  <a:moveTo>
                                    <a:pt x="2187" y="296"/>
                                  </a:moveTo>
                                  <a:cubicBezTo>
                                    <a:pt x="2187" y="296"/>
                                    <a:pt x="2695" y="1565"/>
                                    <a:pt x="2440" y="2073"/>
                                  </a:cubicBezTo>
                                  <a:cubicBezTo>
                                    <a:pt x="1933" y="2581"/>
                                    <a:pt x="1044" y="2961"/>
                                    <a:pt x="663" y="2327"/>
                                  </a:cubicBezTo>
                                  <a:cubicBezTo>
                                    <a:pt x="155" y="1819"/>
                                    <a:pt x="-226" y="1311"/>
                                    <a:pt x="155" y="677"/>
                                  </a:cubicBezTo>
                                  <a:cubicBezTo>
                                    <a:pt x="663" y="169"/>
                                    <a:pt x="1552" y="-338"/>
                                    <a:pt x="2187" y="296"/>
                                  </a:cubicBezTo>
                                </a:path>
                              </a:pathLst>
                            </a:custGeom>
                            <a:solidFill>
                              <a:srgbClr val="000000"/>
                            </a:solidFill>
                            <a:ln w="12688" cap="flat">
                              <a:noFill/>
                              <a:prstDash val="solid"/>
                              <a:miter/>
                            </a:ln>
                          </wps:spPr>
                          <wps:bodyPr/>
                        </wps:wsp>
                        <wps:wsp>
                          <wps:cNvPr id="1292071927" name="Freeform: Shape 1292071927"/>
                          <wps:cNvSpPr/>
                          <wps:spPr>
                            <a:xfrm>
                              <a:off x="5659143" y="183000"/>
                              <a:ext cx="12698" cy="12691"/>
                            </a:xfrm>
                            <a:custGeom>
                              <a:avLst/>
                              <a:gdLst>
                                <a:gd name="csX0" fmla="*/ 0 w 12698"/>
                                <a:gd name="csY0" fmla="*/ 0 h 12691"/>
                                <a:gd name="csX1" fmla="*/ 0 w 12698"/>
                                <a:gd name="csY1" fmla="*/ 0 h 12691"/>
                              </a:gdLst>
                              <a:ahLst/>
                              <a:cxnLst>
                                <a:cxn ang="0">
                                  <a:pos x="csX0" y="csY0"/>
                                </a:cxn>
                                <a:cxn ang="0">
                                  <a:pos x="csX1" y="csY1"/>
                                </a:cxn>
                              </a:cxnLst>
                              <a:rect l="l" t="t" r="r" b="b"/>
                              <a:pathLst>
                                <a:path w="12698" h="12691">
                                  <a:moveTo>
                                    <a:pt x="0" y="0"/>
                                  </a:moveTo>
                                  <a:cubicBezTo>
                                    <a:pt x="0" y="0"/>
                                    <a:pt x="0" y="0"/>
                                    <a:pt x="0" y="0"/>
                                  </a:cubicBezTo>
                                </a:path>
                              </a:pathLst>
                            </a:custGeom>
                            <a:solidFill>
                              <a:srgbClr val="000000"/>
                            </a:solidFill>
                            <a:ln w="12688" cap="flat">
                              <a:noFill/>
                              <a:prstDash val="solid"/>
                              <a:miter/>
                            </a:ln>
                          </wps:spPr>
                          <wps:bodyPr/>
                        </wps:wsp>
                        <wps:wsp>
                          <wps:cNvPr id="1295642912" name="Freeform: Shape 1295642912"/>
                          <wps:cNvSpPr/>
                          <wps:spPr>
                            <a:xfrm>
                              <a:off x="5714891" y="183567"/>
                              <a:ext cx="2851" cy="2605"/>
                            </a:xfrm>
                            <a:custGeom>
                              <a:avLst/>
                              <a:gdLst>
                                <a:gd name="csX0" fmla="*/ 2794 w 2851"/>
                                <a:gd name="csY0" fmla="*/ 829 h 2605"/>
                                <a:gd name="csX1" fmla="*/ 1778 w 2851"/>
                                <a:gd name="csY1" fmla="*/ 2606 h 2605"/>
                                <a:gd name="csX2" fmla="*/ 0 w 2851"/>
                                <a:gd name="csY2" fmla="*/ 1210 h 2605"/>
                                <a:gd name="csX3" fmla="*/ 1143 w 2851"/>
                                <a:gd name="csY3" fmla="*/ 68 h 2605"/>
                                <a:gd name="csX4" fmla="*/ 2794 w 2851"/>
                                <a:gd name="csY4" fmla="*/ 829 h 2605"/>
                              </a:gdLst>
                              <a:ahLst/>
                              <a:cxnLst>
                                <a:cxn ang="0">
                                  <a:pos x="csX0" y="csY0"/>
                                </a:cxn>
                                <a:cxn ang="0">
                                  <a:pos x="csX1" y="csY1"/>
                                </a:cxn>
                                <a:cxn ang="0">
                                  <a:pos x="csX2" y="csY2"/>
                                </a:cxn>
                                <a:cxn ang="0">
                                  <a:pos x="csX3" y="csY3"/>
                                </a:cxn>
                                <a:cxn ang="0">
                                  <a:pos x="csX4" y="csY4"/>
                                </a:cxn>
                              </a:cxnLst>
                              <a:rect l="l" t="t" r="r" b="b"/>
                              <a:pathLst>
                                <a:path w="2851" h="2605">
                                  <a:moveTo>
                                    <a:pt x="2794" y="829"/>
                                  </a:moveTo>
                                  <a:cubicBezTo>
                                    <a:pt x="3048" y="1717"/>
                                    <a:pt x="2413" y="2352"/>
                                    <a:pt x="1778" y="2606"/>
                                  </a:cubicBezTo>
                                  <a:cubicBezTo>
                                    <a:pt x="1016" y="2352"/>
                                    <a:pt x="0" y="2225"/>
                                    <a:pt x="0" y="1210"/>
                                  </a:cubicBezTo>
                                  <a:cubicBezTo>
                                    <a:pt x="0" y="575"/>
                                    <a:pt x="635" y="194"/>
                                    <a:pt x="1143" y="68"/>
                                  </a:cubicBezTo>
                                  <a:cubicBezTo>
                                    <a:pt x="1778" y="-186"/>
                                    <a:pt x="2413" y="321"/>
                                    <a:pt x="2794" y="829"/>
                                  </a:cubicBezTo>
                                </a:path>
                              </a:pathLst>
                            </a:custGeom>
                            <a:solidFill>
                              <a:srgbClr val="000000"/>
                            </a:solidFill>
                            <a:ln w="12688" cap="flat">
                              <a:noFill/>
                              <a:prstDash val="solid"/>
                              <a:miter/>
                            </a:ln>
                          </wps:spPr>
                          <wps:bodyPr/>
                        </wps:wsp>
                        <wps:wsp>
                          <wps:cNvPr id="1426536305" name="Freeform: Shape 1426536305"/>
                          <wps:cNvSpPr/>
                          <wps:spPr>
                            <a:xfrm>
                              <a:off x="5719319" y="183736"/>
                              <a:ext cx="2808" cy="2594"/>
                            </a:xfrm>
                            <a:custGeom>
                              <a:avLst/>
                              <a:gdLst>
                                <a:gd name="csX0" fmla="*/ 2429 w 2808"/>
                                <a:gd name="csY0" fmla="*/ 533 h 2594"/>
                                <a:gd name="csX1" fmla="*/ 2556 w 2808"/>
                                <a:gd name="csY1" fmla="*/ 1929 h 2594"/>
                                <a:gd name="csX2" fmla="*/ 1794 w 2808"/>
                                <a:gd name="csY2" fmla="*/ 2563 h 2594"/>
                                <a:gd name="csX3" fmla="*/ 16 w 2808"/>
                                <a:gd name="csY3" fmla="*/ 1675 h 2594"/>
                                <a:gd name="csX4" fmla="*/ 1159 w 2808"/>
                                <a:gd name="csY4" fmla="*/ 25 h 2594"/>
                                <a:gd name="csX5" fmla="*/ 2429 w 2808"/>
                                <a:gd name="csY5" fmla="*/ 533 h 2594"/>
                              </a:gdLst>
                              <a:ahLst/>
                              <a:cxnLst>
                                <a:cxn ang="0">
                                  <a:pos x="csX0" y="csY0"/>
                                </a:cxn>
                                <a:cxn ang="0">
                                  <a:pos x="csX1" y="csY1"/>
                                </a:cxn>
                                <a:cxn ang="0">
                                  <a:pos x="csX2" y="csY2"/>
                                </a:cxn>
                                <a:cxn ang="0">
                                  <a:pos x="csX3" y="csY3"/>
                                </a:cxn>
                                <a:cxn ang="0">
                                  <a:pos x="csX4" y="csY4"/>
                                </a:cxn>
                                <a:cxn ang="0">
                                  <a:pos x="csX5" y="csY5"/>
                                </a:cxn>
                              </a:cxnLst>
                              <a:rect l="l" t="t" r="r" b="b"/>
                              <a:pathLst>
                                <a:path w="2808" h="2594">
                                  <a:moveTo>
                                    <a:pt x="2429" y="533"/>
                                  </a:moveTo>
                                  <a:cubicBezTo>
                                    <a:pt x="2429" y="533"/>
                                    <a:pt x="3191" y="1548"/>
                                    <a:pt x="2556" y="1929"/>
                                  </a:cubicBezTo>
                                  <a:cubicBezTo>
                                    <a:pt x="2302" y="2183"/>
                                    <a:pt x="2048" y="2183"/>
                                    <a:pt x="1794" y="2563"/>
                                  </a:cubicBezTo>
                                  <a:cubicBezTo>
                                    <a:pt x="905" y="2690"/>
                                    <a:pt x="143" y="2437"/>
                                    <a:pt x="16" y="1675"/>
                                  </a:cubicBezTo>
                                  <a:cubicBezTo>
                                    <a:pt x="-111" y="787"/>
                                    <a:pt x="524" y="406"/>
                                    <a:pt x="1159" y="25"/>
                                  </a:cubicBezTo>
                                  <a:cubicBezTo>
                                    <a:pt x="1667" y="-102"/>
                                    <a:pt x="2048" y="279"/>
                                    <a:pt x="2429" y="533"/>
                                  </a:cubicBezTo>
                                </a:path>
                              </a:pathLst>
                            </a:custGeom>
                            <a:solidFill>
                              <a:srgbClr val="000000"/>
                            </a:solidFill>
                            <a:ln w="12688" cap="flat">
                              <a:noFill/>
                              <a:prstDash val="solid"/>
                              <a:miter/>
                            </a:ln>
                          </wps:spPr>
                          <wps:bodyPr/>
                        </wps:wsp>
                        <wps:wsp>
                          <wps:cNvPr id="2115367876" name="Freeform: Shape 2115367876"/>
                          <wps:cNvSpPr/>
                          <wps:spPr>
                            <a:xfrm>
                              <a:off x="5530123" y="183888"/>
                              <a:ext cx="2793" cy="2361"/>
                            </a:xfrm>
                            <a:custGeom>
                              <a:avLst/>
                              <a:gdLst>
                                <a:gd name="csX0" fmla="*/ 2667 w 2793"/>
                                <a:gd name="csY0" fmla="*/ 1269 h 2361"/>
                                <a:gd name="csX1" fmla="*/ 635 w 2793"/>
                                <a:gd name="csY1" fmla="*/ 2284 h 2361"/>
                                <a:gd name="csX2" fmla="*/ 0 w 2793"/>
                                <a:gd name="csY2" fmla="*/ 1269 h 2361"/>
                                <a:gd name="csX3" fmla="*/ 889 w 2793"/>
                                <a:gd name="csY3" fmla="*/ 0 h 2361"/>
                                <a:gd name="csX4" fmla="*/ 2794 w 2793"/>
                                <a:gd name="csY4" fmla="*/ 1269 h 2361"/>
                              </a:gdLst>
                              <a:ahLst/>
                              <a:cxnLst>
                                <a:cxn ang="0">
                                  <a:pos x="csX0" y="csY0"/>
                                </a:cxn>
                                <a:cxn ang="0">
                                  <a:pos x="csX1" y="csY1"/>
                                </a:cxn>
                                <a:cxn ang="0">
                                  <a:pos x="csX2" y="csY2"/>
                                </a:cxn>
                                <a:cxn ang="0">
                                  <a:pos x="csX3" y="csY3"/>
                                </a:cxn>
                                <a:cxn ang="0">
                                  <a:pos x="csX4" y="csY4"/>
                                </a:cxn>
                              </a:cxnLst>
                              <a:rect l="l" t="t" r="r" b="b"/>
                              <a:pathLst>
                                <a:path w="2793" h="2361">
                                  <a:moveTo>
                                    <a:pt x="2667" y="1269"/>
                                  </a:moveTo>
                                  <a:cubicBezTo>
                                    <a:pt x="2413" y="2158"/>
                                    <a:pt x="1524" y="2538"/>
                                    <a:pt x="635" y="2284"/>
                                  </a:cubicBezTo>
                                  <a:cubicBezTo>
                                    <a:pt x="381" y="2031"/>
                                    <a:pt x="127" y="1650"/>
                                    <a:pt x="0" y="1269"/>
                                  </a:cubicBezTo>
                                  <a:cubicBezTo>
                                    <a:pt x="0" y="761"/>
                                    <a:pt x="254" y="254"/>
                                    <a:pt x="889" y="0"/>
                                  </a:cubicBezTo>
                                  <a:cubicBezTo>
                                    <a:pt x="1778" y="0"/>
                                    <a:pt x="2540" y="508"/>
                                    <a:pt x="2794" y="1269"/>
                                  </a:cubicBezTo>
                                </a:path>
                              </a:pathLst>
                            </a:custGeom>
                            <a:solidFill>
                              <a:srgbClr val="000000"/>
                            </a:solidFill>
                            <a:ln w="12688" cap="flat">
                              <a:noFill/>
                              <a:prstDash val="solid"/>
                              <a:miter/>
                            </a:ln>
                          </wps:spPr>
                          <wps:bodyPr/>
                        </wps:wsp>
                        <wps:wsp>
                          <wps:cNvPr id="1735277225" name="Freeform: Shape 1735277225"/>
                          <wps:cNvSpPr/>
                          <wps:spPr>
                            <a:xfrm>
                              <a:off x="5555775" y="185219"/>
                              <a:ext cx="2920" cy="2730"/>
                            </a:xfrm>
                            <a:custGeom>
                              <a:avLst/>
                              <a:gdLst>
                                <a:gd name="csX0" fmla="*/ 2920 w 2920"/>
                                <a:gd name="csY0" fmla="*/ 1208 h 2730"/>
                                <a:gd name="csX1" fmla="*/ 1651 w 2920"/>
                                <a:gd name="csY1" fmla="*/ 2731 h 2730"/>
                                <a:gd name="csX2" fmla="*/ 0 w 2920"/>
                                <a:gd name="csY2" fmla="*/ 1588 h 2730"/>
                                <a:gd name="csX3" fmla="*/ 889 w 2920"/>
                                <a:gd name="csY3" fmla="*/ 65 h 2730"/>
                                <a:gd name="csX4" fmla="*/ 2920 w 2920"/>
                                <a:gd name="csY4" fmla="*/ 1208 h 2730"/>
                              </a:gdLst>
                              <a:ahLst/>
                              <a:cxnLst>
                                <a:cxn ang="0">
                                  <a:pos x="csX0" y="csY0"/>
                                </a:cxn>
                                <a:cxn ang="0">
                                  <a:pos x="csX1" y="csY1"/>
                                </a:cxn>
                                <a:cxn ang="0">
                                  <a:pos x="csX2" y="csY2"/>
                                </a:cxn>
                                <a:cxn ang="0">
                                  <a:pos x="csX3" y="csY3"/>
                                </a:cxn>
                                <a:cxn ang="0">
                                  <a:pos x="csX4" y="csY4"/>
                                </a:cxn>
                              </a:cxnLst>
                              <a:rect l="l" t="t" r="r" b="b"/>
                              <a:pathLst>
                                <a:path w="2920" h="2730">
                                  <a:moveTo>
                                    <a:pt x="2920" y="1208"/>
                                  </a:moveTo>
                                  <a:cubicBezTo>
                                    <a:pt x="2920" y="1208"/>
                                    <a:pt x="2159" y="2350"/>
                                    <a:pt x="1651" y="2731"/>
                                  </a:cubicBezTo>
                                  <a:cubicBezTo>
                                    <a:pt x="889" y="2731"/>
                                    <a:pt x="381" y="2223"/>
                                    <a:pt x="0" y="1588"/>
                                  </a:cubicBezTo>
                                  <a:cubicBezTo>
                                    <a:pt x="0" y="954"/>
                                    <a:pt x="254" y="192"/>
                                    <a:pt x="889" y="65"/>
                                  </a:cubicBezTo>
                                  <a:cubicBezTo>
                                    <a:pt x="1778" y="-188"/>
                                    <a:pt x="2667" y="319"/>
                                    <a:pt x="2920" y="1208"/>
                                  </a:cubicBezTo>
                                </a:path>
                              </a:pathLst>
                            </a:custGeom>
                            <a:solidFill>
                              <a:srgbClr val="000000"/>
                            </a:solidFill>
                            <a:ln w="12688" cap="flat">
                              <a:noFill/>
                              <a:prstDash val="solid"/>
                              <a:miter/>
                            </a:ln>
                          </wps:spPr>
                          <wps:bodyPr/>
                        </wps:wsp>
                        <wps:wsp>
                          <wps:cNvPr id="896781219" name="Freeform: Shape 896781219"/>
                          <wps:cNvSpPr/>
                          <wps:spPr>
                            <a:xfrm>
                              <a:off x="5551564" y="185386"/>
                              <a:ext cx="2884" cy="2553"/>
                            </a:xfrm>
                            <a:custGeom>
                              <a:avLst/>
                              <a:gdLst>
                                <a:gd name="csX0" fmla="*/ 2560 w 2884"/>
                                <a:gd name="csY0" fmla="*/ 533 h 2553"/>
                                <a:gd name="csX1" fmla="*/ 2813 w 2884"/>
                                <a:gd name="csY1" fmla="*/ 1802 h 2553"/>
                                <a:gd name="csX2" fmla="*/ 909 w 2884"/>
                                <a:gd name="csY2" fmla="*/ 2437 h 2553"/>
                                <a:gd name="csX3" fmla="*/ 20 w 2884"/>
                                <a:gd name="csY3" fmla="*/ 914 h 2553"/>
                                <a:gd name="csX4" fmla="*/ 1163 w 2884"/>
                                <a:gd name="csY4" fmla="*/ 25 h 2553"/>
                                <a:gd name="csX5" fmla="*/ 2560 w 2884"/>
                                <a:gd name="csY5" fmla="*/ 533 h 2553"/>
                              </a:gdLst>
                              <a:ahLst/>
                              <a:cxnLst>
                                <a:cxn ang="0">
                                  <a:pos x="csX0" y="csY0"/>
                                </a:cxn>
                                <a:cxn ang="0">
                                  <a:pos x="csX1" y="csY1"/>
                                </a:cxn>
                                <a:cxn ang="0">
                                  <a:pos x="csX2" y="csY2"/>
                                </a:cxn>
                                <a:cxn ang="0">
                                  <a:pos x="csX3" y="csY3"/>
                                </a:cxn>
                                <a:cxn ang="0">
                                  <a:pos x="csX4" y="csY4"/>
                                </a:cxn>
                                <a:cxn ang="0">
                                  <a:pos x="csX5" y="csY5"/>
                                </a:cxn>
                              </a:cxnLst>
                              <a:rect l="l" t="t" r="r" b="b"/>
                              <a:pathLst>
                                <a:path w="2884" h="2553">
                                  <a:moveTo>
                                    <a:pt x="2560" y="533"/>
                                  </a:moveTo>
                                  <a:cubicBezTo>
                                    <a:pt x="2560" y="533"/>
                                    <a:pt x="3068" y="1421"/>
                                    <a:pt x="2813" y="1802"/>
                                  </a:cubicBezTo>
                                  <a:cubicBezTo>
                                    <a:pt x="2306" y="2183"/>
                                    <a:pt x="1671" y="2817"/>
                                    <a:pt x="909" y="2437"/>
                                  </a:cubicBezTo>
                                  <a:cubicBezTo>
                                    <a:pt x="401" y="2056"/>
                                    <a:pt x="-107" y="1675"/>
                                    <a:pt x="20" y="914"/>
                                  </a:cubicBezTo>
                                  <a:cubicBezTo>
                                    <a:pt x="274" y="660"/>
                                    <a:pt x="782" y="152"/>
                                    <a:pt x="1163" y="25"/>
                                  </a:cubicBezTo>
                                  <a:cubicBezTo>
                                    <a:pt x="1798" y="-102"/>
                                    <a:pt x="2052" y="279"/>
                                    <a:pt x="2560" y="533"/>
                                  </a:cubicBezTo>
                                </a:path>
                              </a:pathLst>
                            </a:custGeom>
                            <a:solidFill>
                              <a:srgbClr val="000000"/>
                            </a:solidFill>
                            <a:ln w="12688" cap="flat">
                              <a:noFill/>
                              <a:prstDash val="solid"/>
                              <a:miter/>
                            </a:ln>
                          </wps:spPr>
                          <wps:bodyPr/>
                        </wps:wsp>
                        <wps:wsp>
                          <wps:cNvPr id="1971315685" name="Freeform: Shape 1971315685"/>
                          <wps:cNvSpPr/>
                          <wps:spPr>
                            <a:xfrm>
                              <a:off x="5730574" y="185792"/>
                              <a:ext cx="2984" cy="2640"/>
                            </a:xfrm>
                            <a:custGeom>
                              <a:avLst/>
                              <a:gdLst>
                                <a:gd name="csX0" fmla="*/ 2984 w 2984"/>
                                <a:gd name="csY0" fmla="*/ 1015 h 2640"/>
                                <a:gd name="csX1" fmla="*/ 1968 w 2984"/>
                                <a:gd name="csY1" fmla="*/ 2538 h 2640"/>
                                <a:gd name="csX2" fmla="*/ 318 w 2984"/>
                                <a:gd name="csY2" fmla="*/ 2158 h 2640"/>
                                <a:gd name="csX3" fmla="*/ 63 w 2984"/>
                                <a:gd name="csY3" fmla="*/ 1015 h 2640"/>
                                <a:gd name="csX4" fmla="*/ 1460 w 2984"/>
                                <a:gd name="csY4" fmla="*/ 0 h 2640"/>
                                <a:gd name="csX5" fmla="*/ 2984 w 2984"/>
                                <a:gd name="csY5" fmla="*/ 1015 h 2640"/>
                              </a:gdLst>
                              <a:ahLst/>
                              <a:cxnLst>
                                <a:cxn ang="0">
                                  <a:pos x="csX0" y="csY0"/>
                                </a:cxn>
                                <a:cxn ang="0">
                                  <a:pos x="csX1" y="csY1"/>
                                </a:cxn>
                                <a:cxn ang="0">
                                  <a:pos x="csX2" y="csY2"/>
                                </a:cxn>
                                <a:cxn ang="0">
                                  <a:pos x="csX3" y="csY3"/>
                                </a:cxn>
                                <a:cxn ang="0">
                                  <a:pos x="csX4" y="csY4"/>
                                </a:cxn>
                                <a:cxn ang="0">
                                  <a:pos x="csX5" y="csY5"/>
                                </a:cxn>
                              </a:cxnLst>
                              <a:rect l="l" t="t" r="r" b="b"/>
                              <a:pathLst>
                                <a:path w="2984" h="2640">
                                  <a:moveTo>
                                    <a:pt x="2984" y="1015"/>
                                  </a:moveTo>
                                  <a:cubicBezTo>
                                    <a:pt x="2984" y="1015"/>
                                    <a:pt x="2349" y="2284"/>
                                    <a:pt x="1968" y="2538"/>
                                  </a:cubicBezTo>
                                  <a:cubicBezTo>
                                    <a:pt x="1333" y="2792"/>
                                    <a:pt x="699" y="2538"/>
                                    <a:pt x="318" y="2158"/>
                                  </a:cubicBezTo>
                                  <a:cubicBezTo>
                                    <a:pt x="-190" y="2031"/>
                                    <a:pt x="63" y="1396"/>
                                    <a:pt x="63" y="1015"/>
                                  </a:cubicBezTo>
                                  <a:cubicBezTo>
                                    <a:pt x="444" y="508"/>
                                    <a:pt x="952" y="127"/>
                                    <a:pt x="1460" y="0"/>
                                  </a:cubicBezTo>
                                  <a:cubicBezTo>
                                    <a:pt x="2095" y="127"/>
                                    <a:pt x="2603" y="635"/>
                                    <a:pt x="2984" y="1015"/>
                                  </a:cubicBezTo>
                                </a:path>
                              </a:pathLst>
                            </a:custGeom>
                            <a:solidFill>
                              <a:srgbClr val="000000"/>
                            </a:solidFill>
                            <a:ln w="12688" cap="flat">
                              <a:noFill/>
                              <a:prstDash val="solid"/>
                              <a:miter/>
                            </a:ln>
                          </wps:spPr>
                          <wps:bodyPr/>
                        </wps:wsp>
                        <wps:wsp>
                          <wps:cNvPr id="623294300" name="Freeform: Shape 623294300"/>
                          <wps:cNvSpPr/>
                          <wps:spPr>
                            <a:xfrm>
                              <a:off x="5735830" y="186658"/>
                              <a:ext cx="2680" cy="2306"/>
                            </a:xfrm>
                            <a:custGeom>
                              <a:avLst/>
                              <a:gdLst>
                                <a:gd name="csX0" fmla="*/ 2681 w 2680"/>
                                <a:gd name="csY0" fmla="*/ 911 h 2306"/>
                                <a:gd name="csX1" fmla="*/ 1157 w 2680"/>
                                <a:gd name="csY1" fmla="*/ 2307 h 2306"/>
                                <a:gd name="csX2" fmla="*/ 14 w 2680"/>
                                <a:gd name="csY2" fmla="*/ 1418 h 2306"/>
                                <a:gd name="csX3" fmla="*/ 776 w 2680"/>
                                <a:gd name="csY3" fmla="*/ 149 h 2306"/>
                                <a:gd name="csX4" fmla="*/ 2681 w 2680"/>
                                <a:gd name="csY4" fmla="*/ 911 h 2306"/>
                              </a:gdLst>
                              <a:ahLst/>
                              <a:cxnLst>
                                <a:cxn ang="0">
                                  <a:pos x="csX0" y="csY0"/>
                                </a:cxn>
                                <a:cxn ang="0">
                                  <a:pos x="csX1" y="csY1"/>
                                </a:cxn>
                                <a:cxn ang="0">
                                  <a:pos x="csX2" y="csY2"/>
                                </a:cxn>
                                <a:cxn ang="0">
                                  <a:pos x="csX3" y="csY3"/>
                                </a:cxn>
                                <a:cxn ang="0">
                                  <a:pos x="csX4" y="csY4"/>
                                </a:cxn>
                              </a:cxnLst>
                              <a:rect l="l" t="t" r="r" b="b"/>
                              <a:pathLst>
                                <a:path w="2680" h="2306">
                                  <a:moveTo>
                                    <a:pt x="2681" y="911"/>
                                  </a:moveTo>
                                  <a:cubicBezTo>
                                    <a:pt x="2427" y="1672"/>
                                    <a:pt x="1919" y="2180"/>
                                    <a:pt x="1157" y="2307"/>
                                  </a:cubicBezTo>
                                  <a:cubicBezTo>
                                    <a:pt x="649" y="2307"/>
                                    <a:pt x="-113" y="2053"/>
                                    <a:pt x="14" y="1418"/>
                                  </a:cubicBezTo>
                                  <a:cubicBezTo>
                                    <a:pt x="14" y="911"/>
                                    <a:pt x="268" y="276"/>
                                    <a:pt x="776" y="149"/>
                                  </a:cubicBezTo>
                                  <a:cubicBezTo>
                                    <a:pt x="1538" y="-231"/>
                                    <a:pt x="2427" y="149"/>
                                    <a:pt x="2681" y="911"/>
                                  </a:cubicBezTo>
                                </a:path>
                              </a:pathLst>
                            </a:custGeom>
                            <a:solidFill>
                              <a:srgbClr val="000000"/>
                            </a:solidFill>
                            <a:ln w="12688" cap="flat">
                              <a:noFill/>
                              <a:prstDash val="solid"/>
                              <a:miter/>
                            </a:ln>
                          </wps:spPr>
                          <wps:bodyPr/>
                        </wps:wsp>
                        <wps:wsp>
                          <wps:cNvPr id="2118451326" name="Freeform: Shape 2118451326"/>
                          <wps:cNvSpPr/>
                          <wps:spPr>
                            <a:xfrm>
                              <a:off x="5538783" y="187696"/>
                              <a:ext cx="2895" cy="2894"/>
                            </a:xfrm>
                            <a:custGeom>
                              <a:avLst/>
                              <a:gdLst>
                                <a:gd name="csX0" fmla="*/ 2769 w 2895"/>
                                <a:gd name="csY0" fmla="*/ 888 h 2894"/>
                                <a:gd name="csX1" fmla="*/ 1880 w 2895"/>
                                <a:gd name="csY1" fmla="*/ 2792 h 2894"/>
                                <a:gd name="csX2" fmla="*/ 483 w 2895"/>
                                <a:gd name="csY2" fmla="*/ 2411 h 2894"/>
                                <a:gd name="csX3" fmla="*/ 102 w 2895"/>
                                <a:gd name="csY3" fmla="*/ 888 h 2894"/>
                                <a:gd name="csX4" fmla="*/ 1372 w 2895"/>
                                <a:gd name="csY4" fmla="*/ 0 h 2894"/>
                                <a:gd name="csX5" fmla="*/ 2896 w 2895"/>
                                <a:gd name="csY5" fmla="*/ 888 h 2894"/>
                              </a:gdLst>
                              <a:ahLst/>
                              <a:cxnLst>
                                <a:cxn ang="0">
                                  <a:pos x="csX0" y="csY0"/>
                                </a:cxn>
                                <a:cxn ang="0">
                                  <a:pos x="csX1" y="csY1"/>
                                </a:cxn>
                                <a:cxn ang="0">
                                  <a:pos x="csX2" y="csY2"/>
                                </a:cxn>
                                <a:cxn ang="0">
                                  <a:pos x="csX3" y="csY3"/>
                                </a:cxn>
                                <a:cxn ang="0">
                                  <a:pos x="csX4" y="csY4"/>
                                </a:cxn>
                                <a:cxn ang="0">
                                  <a:pos x="csX5" y="csY5"/>
                                </a:cxn>
                              </a:cxnLst>
                              <a:rect l="l" t="t" r="r" b="b"/>
                              <a:pathLst>
                                <a:path w="2895" h="2894">
                                  <a:moveTo>
                                    <a:pt x="2769" y="888"/>
                                  </a:moveTo>
                                  <a:cubicBezTo>
                                    <a:pt x="2896" y="1777"/>
                                    <a:pt x="2642" y="2411"/>
                                    <a:pt x="1880" y="2792"/>
                                  </a:cubicBezTo>
                                  <a:cubicBezTo>
                                    <a:pt x="1372" y="3046"/>
                                    <a:pt x="737" y="2792"/>
                                    <a:pt x="483" y="2411"/>
                                  </a:cubicBezTo>
                                  <a:cubicBezTo>
                                    <a:pt x="102" y="2031"/>
                                    <a:pt x="-152" y="1396"/>
                                    <a:pt x="102" y="888"/>
                                  </a:cubicBezTo>
                                  <a:cubicBezTo>
                                    <a:pt x="229" y="127"/>
                                    <a:pt x="991" y="381"/>
                                    <a:pt x="1372" y="0"/>
                                  </a:cubicBezTo>
                                  <a:cubicBezTo>
                                    <a:pt x="2007" y="0"/>
                                    <a:pt x="2515" y="381"/>
                                    <a:pt x="2896" y="888"/>
                                  </a:cubicBezTo>
                                </a:path>
                              </a:pathLst>
                            </a:custGeom>
                            <a:solidFill>
                              <a:srgbClr val="000000"/>
                            </a:solidFill>
                            <a:ln w="12688" cap="flat">
                              <a:noFill/>
                              <a:prstDash val="solid"/>
                              <a:miter/>
                            </a:ln>
                          </wps:spPr>
                          <wps:bodyPr/>
                        </wps:wsp>
                        <wps:wsp>
                          <wps:cNvPr id="339041468" name="Freeform: Shape 339041468"/>
                          <wps:cNvSpPr/>
                          <wps:spPr>
                            <a:xfrm>
                              <a:off x="5542381" y="188222"/>
                              <a:ext cx="2853" cy="2713"/>
                            </a:xfrm>
                            <a:custGeom>
                              <a:avLst/>
                              <a:gdLst>
                                <a:gd name="csX0" fmla="*/ 2853 w 2853"/>
                                <a:gd name="csY0" fmla="*/ 1124 h 2713"/>
                                <a:gd name="csX1" fmla="*/ 2219 w 2853"/>
                                <a:gd name="csY1" fmla="*/ 2393 h 2713"/>
                                <a:gd name="csX2" fmla="*/ 822 w 2853"/>
                                <a:gd name="csY2" fmla="*/ 2520 h 2713"/>
                                <a:gd name="csX3" fmla="*/ 187 w 2853"/>
                                <a:gd name="csY3" fmla="*/ 616 h 2713"/>
                                <a:gd name="csX4" fmla="*/ 2853 w 2853"/>
                                <a:gd name="csY4" fmla="*/ 997 h 2713"/>
                              </a:gdLst>
                              <a:ahLst/>
                              <a:cxnLst>
                                <a:cxn ang="0">
                                  <a:pos x="csX0" y="csY0"/>
                                </a:cxn>
                                <a:cxn ang="0">
                                  <a:pos x="csX1" y="csY1"/>
                                </a:cxn>
                                <a:cxn ang="0">
                                  <a:pos x="csX2" y="csY2"/>
                                </a:cxn>
                                <a:cxn ang="0">
                                  <a:pos x="csX3" y="csY3"/>
                                </a:cxn>
                                <a:cxn ang="0">
                                  <a:pos x="csX4" y="csY4"/>
                                </a:cxn>
                              </a:cxnLst>
                              <a:rect l="l" t="t" r="r" b="b"/>
                              <a:pathLst>
                                <a:path w="2853" h="2713">
                                  <a:moveTo>
                                    <a:pt x="2853" y="1124"/>
                                  </a:moveTo>
                                  <a:cubicBezTo>
                                    <a:pt x="2853" y="1124"/>
                                    <a:pt x="2346" y="2012"/>
                                    <a:pt x="2219" y="2393"/>
                                  </a:cubicBezTo>
                                  <a:cubicBezTo>
                                    <a:pt x="1838" y="2647"/>
                                    <a:pt x="1330" y="2901"/>
                                    <a:pt x="822" y="2520"/>
                                  </a:cubicBezTo>
                                  <a:cubicBezTo>
                                    <a:pt x="314" y="2012"/>
                                    <a:pt x="-321" y="1378"/>
                                    <a:pt x="187" y="616"/>
                                  </a:cubicBezTo>
                                  <a:cubicBezTo>
                                    <a:pt x="822" y="-526"/>
                                    <a:pt x="2472" y="108"/>
                                    <a:pt x="2853" y="997"/>
                                  </a:cubicBezTo>
                                </a:path>
                              </a:pathLst>
                            </a:custGeom>
                            <a:solidFill>
                              <a:srgbClr val="000000"/>
                            </a:solidFill>
                            <a:ln w="12688" cap="flat">
                              <a:noFill/>
                              <a:prstDash val="solid"/>
                              <a:miter/>
                            </a:ln>
                          </wps:spPr>
                          <wps:bodyPr/>
                        </wps:wsp>
                        <wps:wsp>
                          <wps:cNvPr id="179401111" name="Freeform: Shape 179401111"/>
                          <wps:cNvSpPr/>
                          <wps:spPr>
                            <a:xfrm>
                              <a:off x="5726320" y="188330"/>
                              <a:ext cx="2666" cy="2435"/>
                            </a:xfrm>
                            <a:custGeom>
                              <a:avLst/>
                              <a:gdLst>
                                <a:gd name="csX0" fmla="*/ 2667 w 2666"/>
                                <a:gd name="csY0" fmla="*/ 635 h 2435"/>
                                <a:gd name="csX1" fmla="*/ 1524 w 2666"/>
                                <a:gd name="csY1" fmla="*/ 2411 h 2435"/>
                                <a:gd name="csX2" fmla="*/ 0 w 2666"/>
                                <a:gd name="csY2" fmla="*/ 1523 h 2435"/>
                                <a:gd name="csX3" fmla="*/ 889 w 2666"/>
                                <a:gd name="csY3" fmla="*/ 0 h 2435"/>
                                <a:gd name="csX4" fmla="*/ 2667 w 2666"/>
                                <a:gd name="csY4" fmla="*/ 635 h 2435"/>
                              </a:gdLst>
                              <a:ahLst/>
                              <a:cxnLst>
                                <a:cxn ang="0">
                                  <a:pos x="csX0" y="csY0"/>
                                </a:cxn>
                                <a:cxn ang="0">
                                  <a:pos x="csX1" y="csY1"/>
                                </a:cxn>
                                <a:cxn ang="0">
                                  <a:pos x="csX2" y="csY2"/>
                                </a:cxn>
                                <a:cxn ang="0">
                                  <a:pos x="csX3" y="csY3"/>
                                </a:cxn>
                                <a:cxn ang="0">
                                  <a:pos x="csX4" y="csY4"/>
                                </a:cxn>
                              </a:cxnLst>
                              <a:rect l="l" t="t" r="r" b="b"/>
                              <a:pathLst>
                                <a:path w="2666" h="2435">
                                  <a:moveTo>
                                    <a:pt x="2667" y="635"/>
                                  </a:moveTo>
                                  <a:cubicBezTo>
                                    <a:pt x="2667" y="1396"/>
                                    <a:pt x="2032" y="1904"/>
                                    <a:pt x="1524" y="2411"/>
                                  </a:cubicBezTo>
                                  <a:cubicBezTo>
                                    <a:pt x="889" y="2538"/>
                                    <a:pt x="127" y="2158"/>
                                    <a:pt x="0" y="1523"/>
                                  </a:cubicBezTo>
                                  <a:cubicBezTo>
                                    <a:pt x="0" y="888"/>
                                    <a:pt x="254" y="381"/>
                                    <a:pt x="889" y="0"/>
                                  </a:cubicBezTo>
                                  <a:cubicBezTo>
                                    <a:pt x="1524" y="0"/>
                                    <a:pt x="2286" y="0"/>
                                    <a:pt x="2667" y="635"/>
                                  </a:cubicBezTo>
                                </a:path>
                              </a:pathLst>
                            </a:custGeom>
                            <a:solidFill>
                              <a:srgbClr val="000000"/>
                            </a:solidFill>
                            <a:ln w="12688" cap="flat">
                              <a:noFill/>
                              <a:prstDash val="solid"/>
                              <a:miter/>
                            </a:ln>
                          </wps:spPr>
                          <wps:bodyPr/>
                        </wps:wsp>
                        <wps:wsp>
                          <wps:cNvPr id="131712915" name="Freeform: Shape 131712915"/>
                          <wps:cNvSpPr/>
                          <wps:spPr>
                            <a:xfrm>
                              <a:off x="5732122" y="189321"/>
                              <a:ext cx="3214" cy="2866"/>
                            </a:xfrm>
                            <a:custGeom>
                              <a:avLst/>
                              <a:gdLst>
                                <a:gd name="csX0" fmla="*/ 3214 w 3214"/>
                                <a:gd name="csY0" fmla="*/ 913 h 2866"/>
                                <a:gd name="csX1" fmla="*/ 2326 w 3214"/>
                                <a:gd name="csY1" fmla="*/ 2816 h 2866"/>
                                <a:gd name="csX2" fmla="*/ 421 w 3214"/>
                                <a:gd name="csY2" fmla="*/ 2563 h 2866"/>
                                <a:gd name="csX3" fmla="*/ 167 w 3214"/>
                                <a:gd name="csY3" fmla="*/ 913 h 2866"/>
                                <a:gd name="csX4" fmla="*/ 1945 w 3214"/>
                                <a:gd name="csY4" fmla="*/ 24 h 2866"/>
                                <a:gd name="csX5" fmla="*/ 3088 w 3214"/>
                                <a:gd name="csY5" fmla="*/ 913 h 2866"/>
                              </a:gdLst>
                              <a:ahLst/>
                              <a:cxnLst>
                                <a:cxn ang="0">
                                  <a:pos x="csX0" y="csY0"/>
                                </a:cxn>
                                <a:cxn ang="0">
                                  <a:pos x="csX1" y="csY1"/>
                                </a:cxn>
                                <a:cxn ang="0">
                                  <a:pos x="csX2" y="csY2"/>
                                </a:cxn>
                                <a:cxn ang="0">
                                  <a:pos x="csX3" y="csY3"/>
                                </a:cxn>
                                <a:cxn ang="0">
                                  <a:pos x="csX4" y="csY4"/>
                                </a:cxn>
                                <a:cxn ang="0">
                                  <a:pos x="csX5" y="csY5"/>
                                </a:cxn>
                              </a:cxnLst>
                              <a:rect l="l" t="t" r="r" b="b"/>
                              <a:pathLst>
                                <a:path w="3214" h="2866">
                                  <a:moveTo>
                                    <a:pt x="3214" y="913"/>
                                  </a:moveTo>
                                  <a:cubicBezTo>
                                    <a:pt x="3088" y="1674"/>
                                    <a:pt x="3214" y="2436"/>
                                    <a:pt x="2326" y="2816"/>
                                  </a:cubicBezTo>
                                  <a:cubicBezTo>
                                    <a:pt x="1691" y="2943"/>
                                    <a:pt x="929" y="2816"/>
                                    <a:pt x="421" y="2563"/>
                                  </a:cubicBezTo>
                                  <a:cubicBezTo>
                                    <a:pt x="-87" y="2182"/>
                                    <a:pt x="-87" y="1547"/>
                                    <a:pt x="167" y="913"/>
                                  </a:cubicBezTo>
                                  <a:cubicBezTo>
                                    <a:pt x="548" y="278"/>
                                    <a:pt x="1182" y="-103"/>
                                    <a:pt x="1945" y="24"/>
                                  </a:cubicBezTo>
                                  <a:cubicBezTo>
                                    <a:pt x="2452" y="278"/>
                                    <a:pt x="2707" y="786"/>
                                    <a:pt x="3088" y="913"/>
                                  </a:cubicBezTo>
                                </a:path>
                              </a:pathLst>
                            </a:custGeom>
                            <a:solidFill>
                              <a:srgbClr val="000000"/>
                            </a:solidFill>
                            <a:ln w="12688" cap="flat">
                              <a:noFill/>
                              <a:prstDash val="solid"/>
                              <a:miter/>
                            </a:ln>
                          </wps:spPr>
                          <wps:bodyPr/>
                        </wps:wsp>
                        <wps:wsp>
                          <wps:cNvPr id="1986855079" name="Freeform: Shape 1986855079"/>
                          <wps:cNvSpPr/>
                          <wps:spPr>
                            <a:xfrm>
                              <a:off x="5536155" y="190617"/>
                              <a:ext cx="2476" cy="2390"/>
                            </a:xfrm>
                            <a:custGeom>
                              <a:avLst/>
                              <a:gdLst>
                                <a:gd name="csX0" fmla="*/ 2476 w 2476"/>
                                <a:gd name="csY0" fmla="*/ 1140 h 2390"/>
                                <a:gd name="csX1" fmla="*/ 1841 w 2476"/>
                                <a:gd name="csY1" fmla="*/ 2282 h 2390"/>
                                <a:gd name="csX2" fmla="*/ 317 w 2476"/>
                                <a:gd name="csY2" fmla="*/ 2155 h 2390"/>
                                <a:gd name="csX3" fmla="*/ 63 w 2476"/>
                                <a:gd name="csY3" fmla="*/ 632 h 2390"/>
                                <a:gd name="csX4" fmla="*/ 2476 w 2476"/>
                                <a:gd name="csY4" fmla="*/ 1140 h 2390"/>
                              </a:gdLst>
                              <a:ahLst/>
                              <a:cxnLst>
                                <a:cxn ang="0">
                                  <a:pos x="csX0" y="csY0"/>
                                </a:cxn>
                                <a:cxn ang="0">
                                  <a:pos x="csX1" y="csY1"/>
                                </a:cxn>
                                <a:cxn ang="0">
                                  <a:pos x="csX2" y="csY2"/>
                                </a:cxn>
                                <a:cxn ang="0">
                                  <a:pos x="csX3" y="csY3"/>
                                </a:cxn>
                                <a:cxn ang="0">
                                  <a:pos x="csX4" y="csY4"/>
                                </a:cxn>
                              </a:cxnLst>
                              <a:rect l="l" t="t" r="r" b="b"/>
                              <a:pathLst>
                                <a:path w="2476" h="2390">
                                  <a:moveTo>
                                    <a:pt x="2476" y="1140"/>
                                  </a:moveTo>
                                  <a:cubicBezTo>
                                    <a:pt x="2476" y="1140"/>
                                    <a:pt x="2095" y="1902"/>
                                    <a:pt x="1841" y="2282"/>
                                  </a:cubicBezTo>
                                  <a:cubicBezTo>
                                    <a:pt x="1333" y="2536"/>
                                    <a:pt x="825" y="2282"/>
                                    <a:pt x="317" y="2155"/>
                                  </a:cubicBezTo>
                                  <a:cubicBezTo>
                                    <a:pt x="-190" y="1902"/>
                                    <a:pt x="63" y="1013"/>
                                    <a:pt x="63" y="632"/>
                                  </a:cubicBezTo>
                                  <a:cubicBezTo>
                                    <a:pt x="825" y="-637"/>
                                    <a:pt x="2095" y="252"/>
                                    <a:pt x="2476" y="1140"/>
                                  </a:cubicBezTo>
                                </a:path>
                              </a:pathLst>
                            </a:custGeom>
                            <a:solidFill>
                              <a:srgbClr val="000000"/>
                            </a:solidFill>
                            <a:ln w="12688" cap="flat">
                              <a:noFill/>
                              <a:prstDash val="solid"/>
                              <a:miter/>
                            </a:ln>
                          </wps:spPr>
                          <wps:bodyPr/>
                        </wps:wsp>
                        <wps:wsp>
                          <wps:cNvPr id="156309585" name="Freeform: Shape 156309585"/>
                          <wps:cNvSpPr/>
                          <wps:spPr>
                            <a:xfrm>
                              <a:off x="5721240" y="190995"/>
                              <a:ext cx="9326" cy="3775"/>
                            </a:xfrm>
                            <a:custGeom>
                              <a:avLst/>
                              <a:gdLst>
                                <a:gd name="csX0" fmla="*/ 9270 w 9326"/>
                                <a:gd name="csY0" fmla="*/ 2284 h 3775"/>
                                <a:gd name="csX1" fmla="*/ 9270 w 9326"/>
                                <a:gd name="csY1" fmla="*/ 3046 h 3775"/>
                                <a:gd name="csX2" fmla="*/ 3048 w 9326"/>
                                <a:gd name="csY2" fmla="*/ 2792 h 3775"/>
                                <a:gd name="csX3" fmla="*/ 0 w 9326"/>
                                <a:gd name="csY3" fmla="*/ 1142 h 3775"/>
                                <a:gd name="csX4" fmla="*/ 2794 w 9326"/>
                                <a:gd name="csY4" fmla="*/ 0 h 3775"/>
                                <a:gd name="csX5" fmla="*/ 9270 w 9326"/>
                                <a:gd name="csY5" fmla="*/ 2411 h 3775"/>
                              </a:gdLst>
                              <a:ahLst/>
                              <a:cxnLst>
                                <a:cxn ang="0">
                                  <a:pos x="csX0" y="csY0"/>
                                </a:cxn>
                                <a:cxn ang="0">
                                  <a:pos x="csX1" y="csY1"/>
                                </a:cxn>
                                <a:cxn ang="0">
                                  <a:pos x="csX2" y="csY2"/>
                                </a:cxn>
                                <a:cxn ang="0">
                                  <a:pos x="csX3" y="csY3"/>
                                </a:cxn>
                                <a:cxn ang="0">
                                  <a:pos x="csX4" y="csY4"/>
                                </a:cxn>
                                <a:cxn ang="0">
                                  <a:pos x="csX5" y="csY5"/>
                                </a:cxn>
                              </a:cxnLst>
                              <a:rect l="l" t="t" r="r" b="b"/>
                              <a:pathLst>
                                <a:path w="9326" h="3775">
                                  <a:moveTo>
                                    <a:pt x="9270" y="2284"/>
                                  </a:moveTo>
                                  <a:cubicBezTo>
                                    <a:pt x="9270" y="2284"/>
                                    <a:pt x="9397" y="2792"/>
                                    <a:pt x="9270" y="3046"/>
                                  </a:cubicBezTo>
                                  <a:cubicBezTo>
                                    <a:pt x="7365" y="3934"/>
                                    <a:pt x="4699" y="4188"/>
                                    <a:pt x="3048" y="2792"/>
                                  </a:cubicBezTo>
                                  <a:cubicBezTo>
                                    <a:pt x="2159" y="2031"/>
                                    <a:pt x="1016" y="1650"/>
                                    <a:pt x="0" y="1142"/>
                                  </a:cubicBezTo>
                                  <a:cubicBezTo>
                                    <a:pt x="381" y="127"/>
                                    <a:pt x="1778" y="254"/>
                                    <a:pt x="2794" y="0"/>
                                  </a:cubicBezTo>
                                  <a:cubicBezTo>
                                    <a:pt x="5079" y="254"/>
                                    <a:pt x="6857" y="2411"/>
                                    <a:pt x="9270" y="2411"/>
                                  </a:cubicBezTo>
                                </a:path>
                              </a:pathLst>
                            </a:custGeom>
                            <a:solidFill>
                              <a:srgbClr val="000000"/>
                            </a:solidFill>
                            <a:ln w="12688" cap="flat">
                              <a:noFill/>
                              <a:prstDash val="solid"/>
                              <a:miter/>
                            </a:ln>
                          </wps:spPr>
                          <wps:bodyPr/>
                        </wps:wsp>
                        <wps:wsp>
                          <wps:cNvPr id="1454722469" name="Freeform: Shape 1454722469"/>
                          <wps:cNvSpPr/>
                          <wps:spPr>
                            <a:xfrm>
                              <a:off x="5539793" y="191546"/>
                              <a:ext cx="2521" cy="2544"/>
                            </a:xfrm>
                            <a:custGeom>
                              <a:avLst/>
                              <a:gdLst>
                                <a:gd name="csX0" fmla="*/ 2521 w 2521"/>
                                <a:gd name="csY0" fmla="*/ 972 h 2544"/>
                                <a:gd name="csX1" fmla="*/ 2013 w 2521"/>
                                <a:gd name="csY1" fmla="*/ 2241 h 2544"/>
                                <a:gd name="csX2" fmla="*/ 743 w 2521"/>
                                <a:gd name="csY2" fmla="*/ 2368 h 2544"/>
                                <a:gd name="csX3" fmla="*/ 235 w 2521"/>
                                <a:gd name="csY3" fmla="*/ 464 h 2544"/>
                                <a:gd name="csX4" fmla="*/ 2521 w 2521"/>
                                <a:gd name="csY4" fmla="*/ 972 h 2544"/>
                              </a:gdLst>
                              <a:ahLst/>
                              <a:cxnLst>
                                <a:cxn ang="0">
                                  <a:pos x="csX0" y="csY0"/>
                                </a:cxn>
                                <a:cxn ang="0">
                                  <a:pos x="csX1" y="csY1"/>
                                </a:cxn>
                                <a:cxn ang="0">
                                  <a:pos x="csX2" y="csY2"/>
                                </a:cxn>
                                <a:cxn ang="0">
                                  <a:pos x="csX3" y="csY3"/>
                                </a:cxn>
                                <a:cxn ang="0">
                                  <a:pos x="csX4" y="csY4"/>
                                </a:cxn>
                              </a:cxnLst>
                              <a:rect l="l" t="t" r="r" b="b"/>
                              <a:pathLst>
                                <a:path w="2521" h="2544">
                                  <a:moveTo>
                                    <a:pt x="2521" y="972"/>
                                  </a:moveTo>
                                  <a:cubicBezTo>
                                    <a:pt x="2521" y="972"/>
                                    <a:pt x="2267" y="1860"/>
                                    <a:pt x="2013" y="2241"/>
                                  </a:cubicBezTo>
                                  <a:cubicBezTo>
                                    <a:pt x="1632" y="2749"/>
                                    <a:pt x="1124" y="2495"/>
                                    <a:pt x="743" y="2368"/>
                                  </a:cubicBezTo>
                                  <a:cubicBezTo>
                                    <a:pt x="108" y="1860"/>
                                    <a:pt x="-273" y="1099"/>
                                    <a:pt x="235" y="464"/>
                                  </a:cubicBezTo>
                                  <a:cubicBezTo>
                                    <a:pt x="1124" y="-424"/>
                                    <a:pt x="2140" y="83"/>
                                    <a:pt x="2521" y="972"/>
                                  </a:cubicBezTo>
                                </a:path>
                              </a:pathLst>
                            </a:custGeom>
                            <a:solidFill>
                              <a:srgbClr val="000000"/>
                            </a:solidFill>
                            <a:ln w="12688" cap="flat">
                              <a:noFill/>
                              <a:prstDash val="solid"/>
                              <a:miter/>
                            </a:ln>
                          </wps:spPr>
                          <wps:bodyPr/>
                        </wps:wsp>
                        <wps:wsp>
                          <wps:cNvPr id="1031744892" name="Freeform: Shape 1031744892"/>
                          <wps:cNvSpPr/>
                          <wps:spPr>
                            <a:xfrm>
                              <a:off x="5546108" y="192022"/>
                              <a:ext cx="3016" cy="2739"/>
                            </a:xfrm>
                            <a:custGeom>
                              <a:avLst/>
                              <a:gdLst>
                                <a:gd name="csX0" fmla="*/ 2937 w 3016"/>
                                <a:gd name="csY0" fmla="*/ 1004 h 2739"/>
                                <a:gd name="csX1" fmla="*/ 2175 w 3016"/>
                                <a:gd name="csY1" fmla="*/ 2654 h 2739"/>
                                <a:gd name="csX2" fmla="*/ 651 w 3016"/>
                                <a:gd name="csY2" fmla="*/ 2400 h 2739"/>
                                <a:gd name="csX3" fmla="*/ 270 w 3016"/>
                                <a:gd name="csY3" fmla="*/ 624 h 2739"/>
                                <a:gd name="csX4" fmla="*/ 2937 w 3016"/>
                                <a:gd name="csY4" fmla="*/ 877 h 2739"/>
                              </a:gdLst>
                              <a:ahLst/>
                              <a:cxnLst>
                                <a:cxn ang="0">
                                  <a:pos x="csX0" y="csY0"/>
                                </a:cxn>
                                <a:cxn ang="0">
                                  <a:pos x="csX1" y="csY1"/>
                                </a:cxn>
                                <a:cxn ang="0">
                                  <a:pos x="csX2" y="csY2"/>
                                </a:cxn>
                                <a:cxn ang="0">
                                  <a:pos x="csX3" y="csY3"/>
                                </a:cxn>
                                <a:cxn ang="0">
                                  <a:pos x="csX4" y="csY4"/>
                                </a:cxn>
                              </a:cxnLst>
                              <a:rect l="l" t="t" r="r" b="b"/>
                              <a:pathLst>
                                <a:path w="3016" h="2739">
                                  <a:moveTo>
                                    <a:pt x="2937" y="1004"/>
                                  </a:moveTo>
                                  <a:cubicBezTo>
                                    <a:pt x="3190" y="1766"/>
                                    <a:pt x="2809" y="2273"/>
                                    <a:pt x="2175" y="2654"/>
                                  </a:cubicBezTo>
                                  <a:cubicBezTo>
                                    <a:pt x="1667" y="2908"/>
                                    <a:pt x="1159" y="2527"/>
                                    <a:pt x="651" y="2400"/>
                                  </a:cubicBezTo>
                                  <a:cubicBezTo>
                                    <a:pt x="270" y="1893"/>
                                    <a:pt x="-365" y="1258"/>
                                    <a:pt x="270" y="624"/>
                                  </a:cubicBezTo>
                                  <a:cubicBezTo>
                                    <a:pt x="1032" y="-519"/>
                                    <a:pt x="2301" y="116"/>
                                    <a:pt x="2937" y="877"/>
                                  </a:cubicBezTo>
                                </a:path>
                              </a:pathLst>
                            </a:custGeom>
                            <a:solidFill>
                              <a:srgbClr val="000000"/>
                            </a:solidFill>
                            <a:ln w="12688" cap="flat">
                              <a:noFill/>
                              <a:prstDash val="solid"/>
                              <a:miter/>
                            </a:ln>
                          </wps:spPr>
                          <wps:bodyPr/>
                        </wps:wsp>
                        <wps:wsp>
                          <wps:cNvPr id="1886768610" name="Freeform: Shape 1886768610"/>
                          <wps:cNvSpPr/>
                          <wps:spPr>
                            <a:xfrm>
                              <a:off x="5626761" y="194828"/>
                              <a:ext cx="11175" cy="14317"/>
                            </a:xfrm>
                            <a:custGeom>
                              <a:avLst/>
                              <a:gdLst>
                                <a:gd name="csX0" fmla="*/ 11175 w 11175"/>
                                <a:gd name="csY0" fmla="*/ 1497 h 14317"/>
                                <a:gd name="csX1" fmla="*/ 8889 w 11175"/>
                                <a:gd name="csY1" fmla="*/ 3401 h 14317"/>
                                <a:gd name="csX2" fmla="*/ 10413 w 11175"/>
                                <a:gd name="csY2" fmla="*/ 7716 h 14317"/>
                                <a:gd name="csX3" fmla="*/ 10667 w 11175"/>
                                <a:gd name="csY3" fmla="*/ 11650 h 14317"/>
                                <a:gd name="csX4" fmla="*/ 7746 w 11175"/>
                                <a:gd name="csY4" fmla="*/ 14188 h 14317"/>
                                <a:gd name="csX5" fmla="*/ 1270 w 11175"/>
                                <a:gd name="csY5" fmla="*/ 12539 h 14317"/>
                                <a:gd name="csX6" fmla="*/ 0 w 11175"/>
                                <a:gd name="csY6" fmla="*/ 8858 h 14317"/>
                                <a:gd name="csX7" fmla="*/ 762 w 11175"/>
                                <a:gd name="csY7" fmla="*/ 8477 h 14317"/>
                                <a:gd name="csX8" fmla="*/ 254 w 11175"/>
                                <a:gd name="csY8" fmla="*/ 7208 h 14317"/>
                                <a:gd name="csX9" fmla="*/ 1397 w 11175"/>
                                <a:gd name="csY9" fmla="*/ 4416 h 14317"/>
                                <a:gd name="csX10" fmla="*/ 7492 w 11175"/>
                                <a:gd name="csY10" fmla="*/ 7589 h 14317"/>
                                <a:gd name="csX11" fmla="*/ 8635 w 11175"/>
                                <a:gd name="csY11" fmla="*/ 8604 h 14317"/>
                                <a:gd name="csX12" fmla="*/ 7111 w 11175"/>
                                <a:gd name="csY12" fmla="*/ 2893 h 14317"/>
                                <a:gd name="csX13" fmla="*/ 8000 w 11175"/>
                                <a:gd name="csY13" fmla="*/ 355 h 14317"/>
                                <a:gd name="csX14" fmla="*/ 11175 w 11175"/>
                                <a:gd name="csY14" fmla="*/ 1624 h 143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1175" h="14317">
                                  <a:moveTo>
                                    <a:pt x="11175" y="1497"/>
                                  </a:moveTo>
                                  <a:cubicBezTo>
                                    <a:pt x="11048" y="3020"/>
                                    <a:pt x="8508" y="1243"/>
                                    <a:pt x="8889" y="3401"/>
                                  </a:cubicBezTo>
                                  <a:cubicBezTo>
                                    <a:pt x="9270" y="4924"/>
                                    <a:pt x="9524" y="6701"/>
                                    <a:pt x="10413" y="7716"/>
                                  </a:cubicBezTo>
                                  <a:cubicBezTo>
                                    <a:pt x="11175" y="8731"/>
                                    <a:pt x="10794" y="10381"/>
                                    <a:pt x="10667" y="11650"/>
                                  </a:cubicBezTo>
                                  <a:cubicBezTo>
                                    <a:pt x="10032" y="12792"/>
                                    <a:pt x="8889" y="13554"/>
                                    <a:pt x="7746" y="14188"/>
                                  </a:cubicBezTo>
                                  <a:cubicBezTo>
                                    <a:pt x="5588" y="13935"/>
                                    <a:pt x="2413" y="15331"/>
                                    <a:pt x="1270" y="12539"/>
                                  </a:cubicBezTo>
                                  <a:cubicBezTo>
                                    <a:pt x="889" y="11396"/>
                                    <a:pt x="0" y="10254"/>
                                    <a:pt x="0" y="8858"/>
                                  </a:cubicBezTo>
                                  <a:cubicBezTo>
                                    <a:pt x="254" y="8731"/>
                                    <a:pt x="508" y="8731"/>
                                    <a:pt x="762" y="8477"/>
                                  </a:cubicBezTo>
                                  <a:cubicBezTo>
                                    <a:pt x="762" y="7970"/>
                                    <a:pt x="127" y="7716"/>
                                    <a:pt x="254" y="7208"/>
                                  </a:cubicBezTo>
                                  <a:cubicBezTo>
                                    <a:pt x="2667" y="6828"/>
                                    <a:pt x="-762" y="4543"/>
                                    <a:pt x="1397" y="4416"/>
                                  </a:cubicBezTo>
                                  <a:cubicBezTo>
                                    <a:pt x="3175" y="6320"/>
                                    <a:pt x="5968" y="5685"/>
                                    <a:pt x="7492" y="7589"/>
                                  </a:cubicBezTo>
                                  <a:cubicBezTo>
                                    <a:pt x="7873" y="7843"/>
                                    <a:pt x="8127" y="8350"/>
                                    <a:pt x="8635" y="8604"/>
                                  </a:cubicBezTo>
                                  <a:cubicBezTo>
                                    <a:pt x="8381" y="6701"/>
                                    <a:pt x="7492" y="4924"/>
                                    <a:pt x="7111" y="2893"/>
                                  </a:cubicBezTo>
                                  <a:cubicBezTo>
                                    <a:pt x="6857" y="1878"/>
                                    <a:pt x="7238" y="863"/>
                                    <a:pt x="8000" y="355"/>
                                  </a:cubicBezTo>
                                  <a:cubicBezTo>
                                    <a:pt x="9270" y="-660"/>
                                    <a:pt x="10413" y="736"/>
                                    <a:pt x="11175" y="1624"/>
                                  </a:cubicBezTo>
                                </a:path>
                              </a:pathLst>
                            </a:custGeom>
                            <a:solidFill>
                              <a:srgbClr val="000000"/>
                            </a:solidFill>
                            <a:ln w="12688" cap="flat">
                              <a:noFill/>
                              <a:prstDash val="solid"/>
                              <a:miter/>
                            </a:ln>
                          </wps:spPr>
                          <wps:bodyPr/>
                        </wps:wsp>
                        <wps:wsp>
                          <wps:cNvPr id="809873118" name="Freeform: Shape 809873118"/>
                          <wps:cNvSpPr/>
                          <wps:spPr>
                            <a:xfrm>
                              <a:off x="5553421" y="195056"/>
                              <a:ext cx="2411" cy="2462"/>
                            </a:xfrm>
                            <a:custGeom>
                              <a:avLst/>
                              <a:gdLst>
                                <a:gd name="csX0" fmla="*/ 2353 w 2411"/>
                                <a:gd name="csY0" fmla="*/ 761 h 2462"/>
                                <a:gd name="csX1" fmla="*/ 1464 w 2411"/>
                                <a:gd name="csY1" fmla="*/ 2411 h 2462"/>
                                <a:gd name="csX2" fmla="*/ 68 w 2411"/>
                                <a:gd name="csY2" fmla="*/ 1523 h 2462"/>
                                <a:gd name="csX3" fmla="*/ 830 w 2411"/>
                                <a:gd name="csY3" fmla="*/ 0 h 2462"/>
                                <a:gd name="csX4" fmla="*/ 2353 w 2411"/>
                                <a:gd name="csY4" fmla="*/ 761 h 2462"/>
                              </a:gdLst>
                              <a:ahLst/>
                              <a:cxnLst>
                                <a:cxn ang="0">
                                  <a:pos x="csX0" y="csY0"/>
                                </a:cxn>
                                <a:cxn ang="0">
                                  <a:pos x="csX1" y="csY1"/>
                                </a:cxn>
                                <a:cxn ang="0">
                                  <a:pos x="csX2" y="csY2"/>
                                </a:cxn>
                                <a:cxn ang="0">
                                  <a:pos x="csX3" y="csY3"/>
                                </a:cxn>
                                <a:cxn ang="0">
                                  <a:pos x="csX4" y="csY4"/>
                                </a:cxn>
                              </a:cxnLst>
                              <a:rect l="l" t="t" r="r" b="b"/>
                              <a:pathLst>
                                <a:path w="2411" h="2462">
                                  <a:moveTo>
                                    <a:pt x="2353" y="761"/>
                                  </a:moveTo>
                                  <a:cubicBezTo>
                                    <a:pt x="2607" y="1523"/>
                                    <a:pt x="1972" y="2031"/>
                                    <a:pt x="1464" y="2411"/>
                                  </a:cubicBezTo>
                                  <a:cubicBezTo>
                                    <a:pt x="830" y="2665"/>
                                    <a:pt x="321" y="1904"/>
                                    <a:pt x="68" y="1523"/>
                                  </a:cubicBezTo>
                                  <a:cubicBezTo>
                                    <a:pt x="-187" y="761"/>
                                    <a:pt x="321" y="381"/>
                                    <a:pt x="830" y="0"/>
                                  </a:cubicBezTo>
                                  <a:cubicBezTo>
                                    <a:pt x="1337" y="0"/>
                                    <a:pt x="1972" y="254"/>
                                    <a:pt x="2353" y="761"/>
                                  </a:cubicBezTo>
                                </a:path>
                              </a:pathLst>
                            </a:custGeom>
                            <a:solidFill>
                              <a:srgbClr val="000000"/>
                            </a:solidFill>
                            <a:ln w="12688" cap="flat">
                              <a:noFill/>
                              <a:prstDash val="solid"/>
                              <a:miter/>
                            </a:ln>
                          </wps:spPr>
                          <wps:bodyPr/>
                        </wps:wsp>
                        <wps:wsp>
                          <wps:cNvPr id="1888701655" name="Freeform: Shape 1888701655"/>
                          <wps:cNvSpPr/>
                          <wps:spPr>
                            <a:xfrm>
                              <a:off x="5600731" y="196120"/>
                              <a:ext cx="3048" cy="10623"/>
                            </a:xfrm>
                            <a:custGeom>
                              <a:avLst/>
                              <a:gdLst>
                                <a:gd name="csX0" fmla="*/ 2538 w 3048"/>
                                <a:gd name="csY0" fmla="*/ 460 h 10623"/>
                                <a:gd name="csX1" fmla="*/ 1649 w 3048"/>
                                <a:gd name="csY1" fmla="*/ 9090 h 10623"/>
                                <a:gd name="csX2" fmla="*/ 1014 w 3048"/>
                                <a:gd name="csY2" fmla="*/ 10613 h 10623"/>
                                <a:gd name="csX3" fmla="*/ 1268 w 3048"/>
                                <a:gd name="csY3" fmla="*/ 714 h 10623"/>
                                <a:gd name="csX4" fmla="*/ 2538 w 3048"/>
                                <a:gd name="csY4" fmla="*/ 460 h 10623"/>
                              </a:gdLst>
                              <a:ahLst/>
                              <a:cxnLst>
                                <a:cxn ang="0">
                                  <a:pos x="csX0" y="csY0"/>
                                </a:cxn>
                                <a:cxn ang="0">
                                  <a:pos x="csX1" y="csY1"/>
                                </a:cxn>
                                <a:cxn ang="0">
                                  <a:pos x="csX2" y="csY2"/>
                                </a:cxn>
                                <a:cxn ang="0">
                                  <a:pos x="csX3" y="csY3"/>
                                </a:cxn>
                                <a:cxn ang="0">
                                  <a:pos x="csX4" y="csY4"/>
                                </a:cxn>
                              </a:cxnLst>
                              <a:rect l="l" t="t" r="r" b="b"/>
                              <a:pathLst>
                                <a:path w="3048" h="10623">
                                  <a:moveTo>
                                    <a:pt x="2538" y="460"/>
                                  </a:moveTo>
                                  <a:cubicBezTo>
                                    <a:pt x="3427" y="3506"/>
                                    <a:pt x="3173" y="6552"/>
                                    <a:pt x="1649" y="9090"/>
                                  </a:cubicBezTo>
                                  <a:cubicBezTo>
                                    <a:pt x="1649" y="9724"/>
                                    <a:pt x="1776" y="10740"/>
                                    <a:pt x="1014" y="10613"/>
                                  </a:cubicBezTo>
                                  <a:cubicBezTo>
                                    <a:pt x="-1018" y="7821"/>
                                    <a:pt x="506" y="3760"/>
                                    <a:pt x="1268" y="714"/>
                                  </a:cubicBezTo>
                                  <a:cubicBezTo>
                                    <a:pt x="1395" y="-48"/>
                                    <a:pt x="2284" y="-302"/>
                                    <a:pt x="2538" y="460"/>
                                  </a:cubicBezTo>
                                </a:path>
                              </a:pathLst>
                            </a:custGeom>
                            <a:solidFill>
                              <a:srgbClr val="000000"/>
                            </a:solidFill>
                            <a:ln w="12688" cap="flat">
                              <a:noFill/>
                              <a:prstDash val="solid"/>
                              <a:miter/>
                            </a:ln>
                          </wps:spPr>
                          <wps:bodyPr/>
                        </wps:wsp>
                        <wps:wsp>
                          <wps:cNvPr id="1217235414" name="Freeform: Shape 1217235414"/>
                          <wps:cNvSpPr/>
                          <wps:spPr>
                            <a:xfrm>
                              <a:off x="5666762" y="196422"/>
                              <a:ext cx="3114" cy="9548"/>
                            </a:xfrm>
                            <a:custGeom>
                              <a:avLst/>
                              <a:gdLst>
                                <a:gd name="csX0" fmla="*/ 2286 w 3114"/>
                                <a:gd name="csY0" fmla="*/ 1680 h 9548"/>
                                <a:gd name="csX1" fmla="*/ 2413 w 3114"/>
                                <a:gd name="csY1" fmla="*/ 8914 h 9548"/>
                                <a:gd name="csX2" fmla="*/ 1778 w 3114"/>
                                <a:gd name="csY2" fmla="*/ 9549 h 9548"/>
                                <a:gd name="csX3" fmla="*/ 0 w 3114"/>
                                <a:gd name="csY3" fmla="*/ 4092 h 9548"/>
                                <a:gd name="csX4" fmla="*/ 889 w 3114"/>
                                <a:gd name="csY4" fmla="*/ 30 h 9548"/>
                                <a:gd name="csX5" fmla="*/ 2159 w 3114"/>
                                <a:gd name="csY5" fmla="*/ 1807 h 9548"/>
                              </a:gdLst>
                              <a:ahLst/>
                              <a:cxnLst>
                                <a:cxn ang="0">
                                  <a:pos x="csX0" y="csY0"/>
                                </a:cxn>
                                <a:cxn ang="0">
                                  <a:pos x="csX1" y="csY1"/>
                                </a:cxn>
                                <a:cxn ang="0">
                                  <a:pos x="csX2" y="csY2"/>
                                </a:cxn>
                                <a:cxn ang="0">
                                  <a:pos x="csX3" y="csY3"/>
                                </a:cxn>
                                <a:cxn ang="0">
                                  <a:pos x="csX4" y="csY4"/>
                                </a:cxn>
                                <a:cxn ang="0">
                                  <a:pos x="csX5" y="csY5"/>
                                </a:cxn>
                              </a:cxnLst>
                              <a:rect l="l" t="t" r="r" b="b"/>
                              <a:pathLst>
                                <a:path w="3114" h="9548">
                                  <a:moveTo>
                                    <a:pt x="2286" y="1680"/>
                                  </a:moveTo>
                                  <a:cubicBezTo>
                                    <a:pt x="3302" y="3838"/>
                                    <a:pt x="3429" y="6757"/>
                                    <a:pt x="2413" y="8914"/>
                                  </a:cubicBezTo>
                                  <a:lnTo>
                                    <a:pt x="1778" y="9549"/>
                                  </a:lnTo>
                                  <a:cubicBezTo>
                                    <a:pt x="889" y="7772"/>
                                    <a:pt x="254" y="5995"/>
                                    <a:pt x="0" y="4092"/>
                                  </a:cubicBezTo>
                                  <a:cubicBezTo>
                                    <a:pt x="381" y="2696"/>
                                    <a:pt x="889" y="1427"/>
                                    <a:pt x="889" y="30"/>
                                  </a:cubicBezTo>
                                  <a:cubicBezTo>
                                    <a:pt x="1905" y="-223"/>
                                    <a:pt x="1905" y="1173"/>
                                    <a:pt x="2159" y="1807"/>
                                  </a:cubicBezTo>
                                </a:path>
                              </a:pathLst>
                            </a:custGeom>
                            <a:solidFill>
                              <a:srgbClr val="000000"/>
                            </a:solidFill>
                            <a:ln w="12688" cap="flat">
                              <a:noFill/>
                              <a:prstDash val="solid"/>
                              <a:miter/>
                            </a:ln>
                          </wps:spPr>
                          <wps:bodyPr/>
                        </wps:wsp>
                        <wps:wsp>
                          <wps:cNvPr id="1640435788" name="Freeform: Shape 1640435788"/>
                          <wps:cNvSpPr/>
                          <wps:spPr>
                            <a:xfrm>
                              <a:off x="5552346" y="198044"/>
                              <a:ext cx="9524" cy="4025"/>
                            </a:xfrm>
                            <a:custGeom>
                              <a:avLst/>
                              <a:gdLst>
                                <a:gd name="csX0" fmla="*/ 9524 w 9524"/>
                                <a:gd name="csY0" fmla="*/ 820 h 4025"/>
                                <a:gd name="csX1" fmla="*/ 6857 w 9524"/>
                                <a:gd name="csY1" fmla="*/ 2597 h 4025"/>
                                <a:gd name="csX2" fmla="*/ 0 w 9524"/>
                                <a:gd name="csY2" fmla="*/ 3866 h 4025"/>
                                <a:gd name="csX3" fmla="*/ 8762 w 9524"/>
                                <a:gd name="csY3" fmla="*/ 186 h 4025"/>
                                <a:gd name="csX4" fmla="*/ 9524 w 9524"/>
                                <a:gd name="csY4" fmla="*/ 693 h 4025"/>
                              </a:gdLst>
                              <a:ahLst/>
                              <a:cxnLst>
                                <a:cxn ang="0">
                                  <a:pos x="csX0" y="csY0"/>
                                </a:cxn>
                                <a:cxn ang="0">
                                  <a:pos x="csX1" y="csY1"/>
                                </a:cxn>
                                <a:cxn ang="0">
                                  <a:pos x="csX2" y="csY2"/>
                                </a:cxn>
                                <a:cxn ang="0">
                                  <a:pos x="csX3" y="csY3"/>
                                </a:cxn>
                                <a:cxn ang="0">
                                  <a:pos x="csX4" y="csY4"/>
                                </a:cxn>
                              </a:cxnLst>
                              <a:rect l="l" t="t" r="r" b="b"/>
                              <a:pathLst>
                                <a:path w="9524" h="4025">
                                  <a:moveTo>
                                    <a:pt x="9524" y="820"/>
                                  </a:moveTo>
                                  <a:cubicBezTo>
                                    <a:pt x="9016" y="1709"/>
                                    <a:pt x="7746" y="1962"/>
                                    <a:pt x="6857" y="2597"/>
                                  </a:cubicBezTo>
                                  <a:cubicBezTo>
                                    <a:pt x="4953" y="3993"/>
                                    <a:pt x="2286" y="4247"/>
                                    <a:pt x="0" y="3866"/>
                                  </a:cubicBezTo>
                                  <a:cubicBezTo>
                                    <a:pt x="2032" y="1074"/>
                                    <a:pt x="5080" y="-576"/>
                                    <a:pt x="8762" y="186"/>
                                  </a:cubicBezTo>
                                  <a:cubicBezTo>
                                    <a:pt x="8889" y="440"/>
                                    <a:pt x="9270" y="313"/>
                                    <a:pt x="9524" y="693"/>
                                  </a:cubicBezTo>
                                </a:path>
                              </a:pathLst>
                            </a:custGeom>
                            <a:solidFill>
                              <a:srgbClr val="000000"/>
                            </a:solidFill>
                            <a:ln w="12688" cap="flat">
                              <a:noFill/>
                              <a:prstDash val="solid"/>
                              <a:miter/>
                            </a:ln>
                          </wps:spPr>
                          <wps:bodyPr/>
                        </wps:wsp>
                        <wps:wsp>
                          <wps:cNvPr id="1550093798" name="Freeform: Shape 1550093798"/>
                          <wps:cNvSpPr/>
                          <wps:spPr>
                            <a:xfrm>
                              <a:off x="5529482" y="201656"/>
                              <a:ext cx="6841" cy="8774"/>
                            </a:xfrm>
                            <a:custGeom>
                              <a:avLst/>
                              <a:gdLst>
                                <a:gd name="csX0" fmla="*/ 768 w 6841"/>
                                <a:gd name="csY0" fmla="*/ 0 h 8774"/>
                                <a:gd name="csX1" fmla="*/ 6102 w 6841"/>
                                <a:gd name="csY1" fmla="*/ 7615 h 8774"/>
                                <a:gd name="csX2" fmla="*/ 6736 w 6841"/>
                                <a:gd name="csY2" fmla="*/ 8630 h 8774"/>
                                <a:gd name="csX3" fmla="*/ 4704 w 6841"/>
                                <a:gd name="csY3" fmla="*/ 8376 h 8774"/>
                                <a:gd name="csX4" fmla="*/ 6 w 6841"/>
                                <a:gd name="csY4" fmla="*/ 381 h 8774"/>
                                <a:gd name="csX5" fmla="*/ 768 w 6841"/>
                                <a:gd name="csY5" fmla="*/ 127 h 8774"/>
                              </a:gdLst>
                              <a:ahLst/>
                              <a:cxnLst>
                                <a:cxn ang="0">
                                  <a:pos x="csX0" y="csY0"/>
                                </a:cxn>
                                <a:cxn ang="0">
                                  <a:pos x="csX1" y="csY1"/>
                                </a:cxn>
                                <a:cxn ang="0">
                                  <a:pos x="csX2" y="csY2"/>
                                </a:cxn>
                                <a:cxn ang="0">
                                  <a:pos x="csX3" y="csY3"/>
                                </a:cxn>
                                <a:cxn ang="0">
                                  <a:pos x="csX4" y="csY4"/>
                                </a:cxn>
                                <a:cxn ang="0">
                                  <a:pos x="csX5" y="csY5"/>
                                </a:cxn>
                              </a:cxnLst>
                              <a:rect l="l" t="t" r="r" b="b"/>
                              <a:pathLst>
                                <a:path w="6841" h="8774">
                                  <a:moveTo>
                                    <a:pt x="768" y="0"/>
                                  </a:moveTo>
                                  <a:cubicBezTo>
                                    <a:pt x="3562" y="2031"/>
                                    <a:pt x="4324" y="4823"/>
                                    <a:pt x="6102" y="7615"/>
                                  </a:cubicBezTo>
                                  <a:cubicBezTo>
                                    <a:pt x="6355" y="7869"/>
                                    <a:pt x="7117" y="7996"/>
                                    <a:pt x="6736" y="8630"/>
                                  </a:cubicBezTo>
                                  <a:cubicBezTo>
                                    <a:pt x="6102" y="9138"/>
                                    <a:pt x="5466" y="8122"/>
                                    <a:pt x="4704" y="8376"/>
                                  </a:cubicBezTo>
                                  <a:cubicBezTo>
                                    <a:pt x="1784" y="7107"/>
                                    <a:pt x="-121" y="3807"/>
                                    <a:pt x="6" y="381"/>
                                  </a:cubicBezTo>
                                  <a:cubicBezTo>
                                    <a:pt x="6" y="127"/>
                                    <a:pt x="514" y="127"/>
                                    <a:pt x="768" y="127"/>
                                  </a:cubicBezTo>
                                </a:path>
                              </a:pathLst>
                            </a:custGeom>
                            <a:solidFill>
                              <a:srgbClr val="000000"/>
                            </a:solidFill>
                            <a:ln w="12688" cap="flat">
                              <a:noFill/>
                              <a:prstDash val="solid"/>
                              <a:miter/>
                            </a:ln>
                          </wps:spPr>
                          <wps:bodyPr/>
                        </wps:wsp>
                        <wps:wsp>
                          <wps:cNvPr id="378695680" name="Freeform: Shape 378695680"/>
                          <wps:cNvSpPr/>
                          <wps:spPr>
                            <a:xfrm>
                              <a:off x="5663518" y="203360"/>
                              <a:ext cx="2609" cy="2550"/>
                            </a:xfrm>
                            <a:custGeom>
                              <a:avLst/>
                              <a:gdLst>
                                <a:gd name="csX0" fmla="*/ 2610 w 2609"/>
                                <a:gd name="csY0" fmla="*/ 707 h 2550"/>
                                <a:gd name="csX1" fmla="*/ 1848 w 2609"/>
                                <a:gd name="csY1" fmla="*/ 2484 h 2550"/>
                                <a:gd name="csX2" fmla="*/ 70 w 2609"/>
                                <a:gd name="csY2" fmla="*/ 1595 h 2550"/>
                                <a:gd name="csX3" fmla="*/ 451 w 2609"/>
                                <a:gd name="csY3" fmla="*/ 326 h 2550"/>
                                <a:gd name="csX4" fmla="*/ 2483 w 2609"/>
                                <a:gd name="csY4" fmla="*/ 707 h 2550"/>
                              </a:gdLst>
                              <a:ahLst/>
                              <a:cxnLst>
                                <a:cxn ang="0">
                                  <a:pos x="csX0" y="csY0"/>
                                </a:cxn>
                                <a:cxn ang="0">
                                  <a:pos x="csX1" y="csY1"/>
                                </a:cxn>
                                <a:cxn ang="0">
                                  <a:pos x="csX2" y="csY2"/>
                                </a:cxn>
                                <a:cxn ang="0">
                                  <a:pos x="csX3" y="csY3"/>
                                </a:cxn>
                                <a:cxn ang="0">
                                  <a:pos x="csX4" y="csY4"/>
                                </a:cxn>
                              </a:cxnLst>
                              <a:rect l="l" t="t" r="r" b="b"/>
                              <a:pathLst>
                                <a:path w="2609" h="2550">
                                  <a:moveTo>
                                    <a:pt x="2610" y="707"/>
                                  </a:moveTo>
                                  <a:cubicBezTo>
                                    <a:pt x="2610" y="1468"/>
                                    <a:pt x="2610" y="2230"/>
                                    <a:pt x="1848" y="2484"/>
                                  </a:cubicBezTo>
                                  <a:cubicBezTo>
                                    <a:pt x="959" y="2737"/>
                                    <a:pt x="324" y="2230"/>
                                    <a:pt x="70" y="1595"/>
                                  </a:cubicBezTo>
                                  <a:cubicBezTo>
                                    <a:pt x="-184" y="1088"/>
                                    <a:pt x="324" y="707"/>
                                    <a:pt x="451" y="326"/>
                                  </a:cubicBezTo>
                                  <a:cubicBezTo>
                                    <a:pt x="1086" y="-308"/>
                                    <a:pt x="2102" y="72"/>
                                    <a:pt x="2483" y="707"/>
                                  </a:cubicBezTo>
                                </a:path>
                              </a:pathLst>
                            </a:custGeom>
                            <a:solidFill>
                              <a:srgbClr val="000000"/>
                            </a:solidFill>
                            <a:ln w="12688" cap="flat">
                              <a:noFill/>
                              <a:prstDash val="solid"/>
                              <a:miter/>
                            </a:ln>
                          </wps:spPr>
                          <wps:bodyPr/>
                        </wps:wsp>
                        <wps:wsp>
                          <wps:cNvPr id="694300385" name="Freeform: Shape 694300385"/>
                          <wps:cNvSpPr/>
                          <wps:spPr>
                            <a:xfrm>
                              <a:off x="5656349" y="137118"/>
                              <a:ext cx="58519" cy="91657"/>
                            </a:xfrm>
                            <a:custGeom>
                              <a:avLst/>
                              <a:gdLst>
                                <a:gd name="csX0" fmla="*/ 42160 w 58519"/>
                                <a:gd name="csY0" fmla="*/ 71137 h 91657"/>
                                <a:gd name="csX1" fmla="*/ 42668 w 58519"/>
                                <a:gd name="csY1" fmla="*/ 66949 h 91657"/>
                                <a:gd name="csX2" fmla="*/ 42922 w 58519"/>
                                <a:gd name="csY2" fmla="*/ 65299 h 91657"/>
                                <a:gd name="csX3" fmla="*/ 51430 w 58519"/>
                                <a:gd name="csY3" fmla="*/ 63776 h 91657"/>
                                <a:gd name="csX4" fmla="*/ 55240 w 58519"/>
                                <a:gd name="csY4" fmla="*/ 64665 h 91657"/>
                                <a:gd name="csX5" fmla="*/ 57145 w 58519"/>
                                <a:gd name="csY5" fmla="*/ 64284 h 91657"/>
                                <a:gd name="csX6" fmla="*/ 58161 w 58519"/>
                                <a:gd name="csY6" fmla="*/ 57811 h 91657"/>
                                <a:gd name="csX7" fmla="*/ 57272 w 58519"/>
                                <a:gd name="csY7" fmla="*/ 55527 h 91657"/>
                                <a:gd name="csX8" fmla="*/ 56637 w 58519"/>
                                <a:gd name="csY8" fmla="*/ 54004 h 91657"/>
                                <a:gd name="csX9" fmla="*/ 55367 w 58519"/>
                                <a:gd name="csY9" fmla="*/ 51846 h 91657"/>
                                <a:gd name="csX10" fmla="*/ 49399 w 58519"/>
                                <a:gd name="csY10" fmla="*/ 43851 h 91657"/>
                                <a:gd name="csX11" fmla="*/ 33144 w 58519"/>
                                <a:gd name="csY11" fmla="*/ 33825 h 91657"/>
                                <a:gd name="csX12" fmla="*/ 15493 w 58519"/>
                                <a:gd name="csY12" fmla="*/ 36363 h 91657"/>
                                <a:gd name="csX13" fmla="*/ 12445 w 58519"/>
                                <a:gd name="csY13" fmla="*/ 33063 h 91657"/>
                                <a:gd name="csX14" fmla="*/ 13842 w 58519"/>
                                <a:gd name="csY14" fmla="*/ 24814 h 91657"/>
                                <a:gd name="csX15" fmla="*/ 15874 w 58519"/>
                                <a:gd name="csY15" fmla="*/ 19611 h 91657"/>
                                <a:gd name="csX16" fmla="*/ 19048 w 58519"/>
                                <a:gd name="csY16" fmla="*/ 6285 h 91657"/>
                                <a:gd name="csX17" fmla="*/ 14858 w 58519"/>
                                <a:gd name="csY17" fmla="*/ 193 h 91657"/>
                                <a:gd name="csX18" fmla="*/ 10667 w 58519"/>
                                <a:gd name="csY18" fmla="*/ 1081 h 91657"/>
                                <a:gd name="csX19" fmla="*/ 5715 w 58519"/>
                                <a:gd name="csY19" fmla="*/ 5523 h 91657"/>
                                <a:gd name="csX20" fmla="*/ 7746 w 58519"/>
                                <a:gd name="csY20" fmla="*/ 6412 h 91657"/>
                                <a:gd name="csX21" fmla="*/ 12699 w 58519"/>
                                <a:gd name="csY21" fmla="*/ 7300 h 91657"/>
                                <a:gd name="csX22" fmla="*/ 9397 w 58519"/>
                                <a:gd name="csY22" fmla="*/ 15296 h 91657"/>
                                <a:gd name="csX23" fmla="*/ 2413 w 58519"/>
                                <a:gd name="csY23" fmla="*/ 27352 h 91657"/>
                                <a:gd name="csX24" fmla="*/ 2159 w 58519"/>
                                <a:gd name="csY24" fmla="*/ 27098 h 91657"/>
                                <a:gd name="csX25" fmla="*/ 2540 w 58519"/>
                                <a:gd name="csY25" fmla="*/ 46008 h 91657"/>
                                <a:gd name="csX26" fmla="*/ 12572 w 58519"/>
                                <a:gd name="csY26" fmla="*/ 56288 h 91657"/>
                                <a:gd name="csX27" fmla="*/ 21461 w 58519"/>
                                <a:gd name="csY27" fmla="*/ 58954 h 91657"/>
                                <a:gd name="csX28" fmla="*/ 24255 w 58519"/>
                                <a:gd name="csY28" fmla="*/ 61873 h 91657"/>
                                <a:gd name="csX29" fmla="*/ 22985 w 58519"/>
                                <a:gd name="csY29" fmla="*/ 69360 h 91657"/>
                                <a:gd name="csX30" fmla="*/ 20953 w 58519"/>
                                <a:gd name="csY30" fmla="*/ 73549 h 91657"/>
                                <a:gd name="csX31" fmla="*/ 13080 w 58519"/>
                                <a:gd name="csY31" fmla="*/ 86621 h 91657"/>
                                <a:gd name="csX32" fmla="*/ 10032 w 58519"/>
                                <a:gd name="csY32" fmla="*/ 87890 h 91657"/>
                                <a:gd name="csX33" fmla="*/ 7366 w 58519"/>
                                <a:gd name="csY33" fmla="*/ 88397 h 91657"/>
                                <a:gd name="csX34" fmla="*/ 0 w 58519"/>
                                <a:gd name="csY34" fmla="*/ 91062 h 91657"/>
                                <a:gd name="csX35" fmla="*/ 635 w 58519"/>
                                <a:gd name="csY35" fmla="*/ 91443 h 91657"/>
                                <a:gd name="csX36" fmla="*/ 15620 w 58519"/>
                                <a:gd name="csY36" fmla="*/ 91570 h 91657"/>
                                <a:gd name="csX37" fmla="*/ 16890 w 58519"/>
                                <a:gd name="csY37" fmla="*/ 90047 h 91657"/>
                                <a:gd name="csX38" fmla="*/ 17779 w 58519"/>
                                <a:gd name="csY38" fmla="*/ 86621 h 91657"/>
                                <a:gd name="csX39" fmla="*/ 19937 w 58519"/>
                                <a:gd name="csY39" fmla="*/ 81798 h 91657"/>
                                <a:gd name="csX40" fmla="*/ 25144 w 58519"/>
                                <a:gd name="csY40" fmla="*/ 72406 h 91657"/>
                                <a:gd name="csX41" fmla="*/ 27557 w 58519"/>
                                <a:gd name="csY41" fmla="*/ 68472 h 91657"/>
                                <a:gd name="csX42" fmla="*/ 29969 w 58519"/>
                                <a:gd name="csY42" fmla="*/ 64157 h 91657"/>
                                <a:gd name="csX43" fmla="*/ 31366 w 58519"/>
                                <a:gd name="csY43" fmla="*/ 62126 h 91657"/>
                                <a:gd name="csX44" fmla="*/ 30604 w 58519"/>
                                <a:gd name="csY44" fmla="*/ 60477 h 91657"/>
                                <a:gd name="csX45" fmla="*/ 32636 w 58519"/>
                                <a:gd name="csY45" fmla="*/ 59969 h 91657"/>
                                <a:gd name="csX46" fmla="*/ 36954 w 58519"/>
                                <a:gd name="csY46" fmla="*/ 65045 h 91657"/>
                                <a:gd name="csX47" fmla="*/ 37589 w 58519"/>
                                <a:gd name="csY47" fmla="*/ 67076 h 91657"/>
                                <a:gd name="csX48" fmla="*/ 37843 w 58519"/>
                                <a:gd name="csY48" fmla="*/ 67964 h 91657"/>
                                <a:gd name="csX49" fmla="*/ 37843 w 58519"/>
                                <a:gd name="csY49" fmla="*/ 70503 h 91657"/>
                                <a:gd name="csX50" fmla="*/ 37970 w 58519"/>
                                <a:gd name="csY50" fmla="*/ 72914 h 91657"/>
                                <a:gd name="csX51" fmla="*/ 37335 w 58519"/>
                                <a:gd name="csY51" fmla="*/ 84082 h 91657"/>
                                <a:gd name="csX52" fmla="*/ 27176 w 58519"/>
                                <a:gd name="csY52" fmla="*/ 89159 h 91657"/>
                                <a:gd name="csX53" fmla="*/ 24509 w 58519"/>
                                <a:gd name="csY53" fmla="*/ 91062 h 91657"/>
                                <a:gd name="csX54" fmla="*/ 38985 w 58519"/>
                                <a:gd name="csY54" fmla="*/ 91316 h 91657"/>
                                <a:gd name="csX55" fmla="*/ 40255 w 58519"/>
                                <a:gd name="csY55" fmla="*/ 89666 h 91657"/>
                                <a:gd name="csX56" fmla="*/ 41144 w 58519"/>
                                <a:gd name="csY56" fmla="*/ 86747 h 91657"/>
                                <a:gd name="csX57" fmla="*/ 40890 w 58519"/>
                                <a:gd name="csY57" fmla="*/ 82432 h 91657"/>
                                <a:gd name="csX58" fmla="*/ 40890 w 58519"/>
                                <a:gd name="csY58" fmla="*/ 80909 h 91657"/>
                                <a:gd name="csX59" fmla="*/ 41779 w 58519"/>
                                <a:gd name="csY59" fmla="*/ 73802 h 91657"/>
                                <a:gd name="csX60" fmla="*/ 42033 w 58519"/>
                                <a:gd name="csY60" fmla="*/ 70883 h 9165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Lst>
                              <a:rect l="l" t="t" r="r" b="b"/>
                              <a:pathLst>
                                <a:path w="58519" h="91657">
                                  <a:moveTo>
                                    <a:pt x="42160" y="71137"/>
                                  </a:moveTo>
                                  <a:cubicBezTo>
                                    <a:pt x="42160" y="69614"/>
                                    <a:pt x="42541" y="68218"/>
                                    <a:pt x="42668" y="66949"/>
                                  </a:cubicBezTo>
                                  <a:cubicBezTo>
                                    <a:pt x="42922" y="66441"/>
                                    <a:pt x="43049" y="65934"/>
                                    <a:pt x="42922" y="65299"/>
                                  </a:cubicBezTo>
                                  <a:cubicBezTo>
                                    <a:pt x="44827" y="62761"/>
                                    <a:pt x="48510" y="63522"/>
                                    <a:pt x="51430" y="63776"/>
                                  </a:cubicBezTo>
                                  <a:cubicBezTo>
                                    <a:pt x="52573" y="64411"/>
                                    <a:pt x="54097" y="64284"/>
                                    <a:pt x="55240" y="64665"/>
                                  </a:cubicBezTo>
                                  <a:cubicBezTo>
                                    <a:pt x="55748" y="64284"/>
                                    <a:pt x="56510" y="64157"/>
                                    <a:pt x="57145" y="64284"/>
                                  </a:cubicBezTo>
                                  <a:cubicBezTo>
                                    <a:pt x="59558" y="63015"/>
                                    <a:pt x="58034" y="60096"/>
                                    <a:pt x="58161" y="57811"/>
                                  </a:cubicBezTo>
                                  <a:lnTo>
                                    <a:pt x="57272" y="55527"/>
                                  </a:lnTo>
                                  <a:cubicBezTo>
                                    <a:pt x="57272" y="55527"/>
                                    <a:pt x="56764" y="54512"/>
                                    <a:pt x="56637" y="54004"/>
                                  </a:cubicBezTo>
                                  <a:cubicBezTo>
                                    <a:pt x="56129" y="53496"/>
                                    <a:pt x="55875" y="52481"/>
                                    <a:pt x="55367" y="51846"/>
                                  </a:cubicBezTo>
                                  <a:cubicBezTo>
                                    <a:pt x="54097" y="48420"/>
                                    <a:pt x="51557" y="46516"/>
                                    <a:pt x="49399" y="43851"/>
                                  </a:cubicBezTo>
                                  <a:cubicBezTo>
                                    <a:pt x="45462" y="38774"/>
                                    <a:pt x="39366" y="35855"/>
                                    <a:pt x="33144" y="33825"/>
                                  </a:cubicBezTo>
                                  <a:cubicBezTo>
                                    <a:pt x="27049" y="31667"/>
                                    <a:pt x="20953" y="34459"/>
                                    <a:pt x="15493" y="36363"/>
                                  </a:cubicBezTo>
                                  <a:cubicBezTo>
                                    <a:pt x="13842" y="35855"/>
                                    <a:pt x="12953" y="34586"/>
                                    <a:pt x="12445" y="33063"/>
                                  </a:cubicBezTo>
                                  <a:cubicBezTo>
                                    <a:pt x="12191" y="30144"/>
                                    <a:pt x="12699" y="27225"/>
                                    <a:pt x="13842" y="24814"/>
                                  </a:cubicBezTo>
                                  <a:cubicBezTo>
                                    <a:pt x="14096" y="22910"/>
                                    <a:pt x="15366" y="21387"/>
                                    <a:pt x="15874" y="19611"/>
                                  </a:cubicBezTo>
                                  <a:cubicBezTo>
                                    <a:pt x="17271" y="15296"/>
                                    <a:pt x="18667" y="10981"/>
                                    <a:pt x="19048" y="6285"/>
                                  </a:cubicBezTo>
                                  <a:cubicBezTo>
                                    <a:pt x="19175" y="3366"/>
                                    <a:pt x="17017" y="1462"/>
                                    <a:pt x="14858" y="193"/>
                                  </a:cubicBezTo>
                                  <a:cubicBezTo>
                                    <a:pt x="13461" y="-188"/>
                                    <a:pt x="11683" y="-61"/>
                                    <a:pt x="10667" y="1081"/>
                                  </a:cubicBezTo>
                                  <a:cubicBezTo>
                                    <a:pt x="9651" y="3239"/>
                                    <a:pt x="7493" y="4508"/>
                                    <a:pt x="5715" y="5523"/>
                                  </a:cubicBezTo>
                                  <a:cubicBezTo>
                                    <a:pt x="5588" y="6792"/>
                                    <a:pt x="7111" y="6031"/>
                                    <a:pt x="7746" y="6412"/>
                                  </a:cubicBezTo>
                                  <a:cubicBezTo>
                                    <a:pt x="9397" y="6665"/>
                                    <a:pt x="11302" y="6158"/>
                                    <a:pt x="12699" y="7300"/>
                                  </a:cubicBezTo>
                                  <a:cubicBezTo>
                                    <a:pt x="12826" y="10346"/>
                                    <a:pt x="11048" y="12884"/>
                                    <a:pt x="9397" y="15296"/>
                                  </a:cubicBezTo>
                                  <a:cubicBezTo>
                                    <a:pt x="6730" y="19230"/>
                                    <a:pt x="4064" y="23164"/>
                                    <a:pt x="2413" y="27352"/>
                                  </a:cubicBezTo>
                                  <a:lnTo>
                                    <a:pt x="2159" y="27098"/>
                                  </a:lnTo>
                                  <a:lnTo>
                                    <a:pt x="2540" y="46008"/>
                                  </a:lnTo>
                                  <a:cubicBezTo>
                                    <a:pt x="4953" y="50070"/>
                                    <a:pt x="8000" y="54765"/>
                                    <a:pt x="12572" y="56288"/>
                                  </a:cubicBezTo>
                                  <a:cubicBezTo>
                                    <a:pt x="14985" y="58319"/>
                                    <a:pt x="18160" y="60730"/>
                                    <a:pt x="21461" y="58954"/>
                                  </a:cubicBezTo>
                                  <a:cubicBezTo>
                                    <a:pt x="23239" y="58446"/>
                                    <a:pt x="23366" y="60857"/>
                                    <a:pt x="24255" y="61873"/>
                                  </a:cubicBezTo>
                                  <a:cubicBezTo>
                                    <a:pt x="25144" y="64792"/>
                                    <a:pt x="23112" y="66695"/>
                                    <a:pt x="22985" y="69360"/>
                                  </a:cubicBezTo>
                                  <a:lnTo>
                                    <a:pt x="20953" y="73549"/>
                                  </a:lnTo>
                                  <a:cubicBezTo>
                                    <a:pt x="18667" y="77990"/>
                                    <a:pt x="16635" y="82813"/>
                                    <a:pt x="13080" y="86621"/>
                                  </a:cubicBezTo>
                                  <a:cubicBezTo>
                                    <a:pt x="11937" y="86621"/>
                                    <a:pt x="11175" y="87890"/>
                                    <a:pt x="10032" y="87890"/>
                                  </a:cubicBezTo>
                                  <a:cubicBezTo>
                                    <a:pt x="9397" y="88778"/>
                                    <a:pt x="8127" y="88144"/>
                                    <a:pt x="7366" y="88397"/>
                                  </a:cubicBezTo>
                                  <a:cubicBezTo>
                                    <a:pt x="4953" y="89413"/>
                                    <a:pt x="1651" y="88778"/>
                                    <a:pt x="0" y="91062"/>
                                  </a:cubicBezTo>
                                  <a:cubicBezTo>
                                    <a:pt x="127" y="91316"/>
                                    <a:pt x="381" y="91316"/>
                                    <a:pt x="635" y="91443"/>
                                  </a:cubicBezTo>
                                  <a:cubicBezTo>
                                    <a:pt x="5334" y="91443"/>
                                    <a:pt x="10540" y="91824"/>
                                    <a:pt x="15620" y="91570"/>
                                  </a:cubicBezTo>
                                  <a:cubicBezTo>
                                    <a:pt x="16254" y="91316"/>
                                    <a:pt x="16763" y="90809"/>
                                    <a:pt x="16890" y="90047"/>
                                  </a:cubicBezTo>
                                  <a:cubicBezTo>
                                    <a:pt x="16254" y="88778"/>
                                    <a:pt x="17143" y="87636"/>
                                    <a:pt x="17779" y="86621"/>
                                  </a:cubicBezTo>
                                  <a:cubicBezTo>
                                    <a:pt x="18160" y="84717"/>
                                    <a:pt x="19429" y="83575"/>
                                    <a:pt x="19937" y="81798"/>
                                  </a:cubicBezTo>
                                  <a:cubicBezTo>
                                    <a:pt x="21588" y="78625"/>
                                    <a:pt x="23366" y="75579"/>
                                    <a:pt x="25144" y="72406"/>
                                  </a:cubicBezTo>
                                  <a:lnTo>
                                    <a:pt x="27557" y="68472"/>
                                  </a:lnTo>
                                  <a:cubicBezTo>
                                    <a:pt x="28065" y="67203"/>
                                    <a:pt x="28953" y="65553"/>
                                    <a:pt x="29969" y="64157"/>
                                  </a:cubicBezTo>
                                  <a:cubicBezTo>
                                    <a:pt x="30604" y="63522"/>
                                    <a:pt x="30858" y="62888"/>
                                    <a:pt x="31366" y="62126"/>
                                  </a:cubicBezTo>
                                  <a:cubicBezTo>
                                    <a:pt x="31366" y="61365"/>
                                    <a:pt x="31112" y="60984"/>
                                    <a:pt x="30604" y="60477"/>
                                  </a:cubicBezTo>
                                  <a:cubicBezTo>
                                    <a:pt x="31112" y="59969"/>
                                    <a:pt x="32001" y="60096"/>
                                    <a:pt x="32636" y="59969"/>
                                  </a:cubicBezTo>
                                  <a:cubicBezTo>
                                    <a:pt x="34541" y="61111"/>
                                    <a:pt x="36573" y="63015"/>
                                    <a:pt x="36954" y="65045"/>
                                  </a:cubicBezTo>
                                  <a:lnTo>
                                    <a:pt x="37589" y="67076"/>
                                  </a:lnTo>
                                  <a:lnTo>
                                    <a:pt x="37843" y="67964"/>
                                  </a:lnTo>
                                  <a:lnTo>
                                    <a:pt x="37843" y="70503"/>
                                  </a:lnTo>
                                  <a:cubicBezTo>
                                    <a:pt x="37843" y="70503"/>
                                    <a:pt x="37970" y="72914"/>
                                    <a:pt x="37970" y="72914"/>
                                  </a:cubicBezTo>
                                  <a:cubicBezTo>
                                    <a:pt x="38351" y="76594"/>
                                    <a:pt x="37716" y="80402"/>
                                    <a:pt x="37335" y="84082"/>
                                  </a:cubicBezTo>
                                  <a:cubicBezTo>
                                    <a:pt x="36065" y="88524"/>
                                    <a:pt x="30858" y="88144"/>
                                    <a:pt x="27176" y="89159"/>
                                  </a:cubicBezTo>
                                  <a:cubicBezTo>
                                    <a:pt x="26287" y="89793"/>
                                    <a:pt x="24509" y="89413"/>
                                    <a:pt x="24509" y="91062"/>
                                  </a:cubicBezTo>
                                  <a:cubicBezTo>
                                    <a:pt x="28953" y="91951"/>
                                    <a:pt x="34160" y="91443"/>
                                    <a:pt x="38985" y="91316"/>
                                  </a:cubicBezTo>
                                  <a:cubicBezTo>
                                    <a:pt x="39747" y="91062"/>
                                    <a:pt x="39874" y="90301"/>
                                    <a:pt x="40255" y="89666"/>
                                  </a:cubicBezTo>
                                  <a:cubicBezTo>
                                    <a:pt x="40383" y="88651"/>
                                    <a:pt x="41398" y="87763"/>
                                    <a:pt x="41144" y="86747"/>
                                  </a:cubicBezTo>
                                  <a:cubicBezTo>
                                    <a:pt x="40255" y="85605"/>
                                    <a:pt x="41144" y="83955"/>
                                    <a:pt x="40890" y="82432"/>
                                  </a:cubicBezTo>
                                  <a:cubicBezTo>
                                    <a:pt x="41017" y="82052"/>
                                    <a:pt x="41017" y="81544"/>
                                    <a:pt x="40890" y="80909"/>
                                  </a:cubicBezTo>
                                  <a:cubicBezTo>
                                    <a:pt x="41525" y="78625"/>
                                    <a:pt x="41398" y="75960"/>
                                    <a:pt x="41779" y="73802"/>
                                  </a:cubicBezTo>
                                  <a:lnTo>
                                    <a:pt x="42033" y="70883"/>
                                  </a:lnTo>
                                  <a:close/>
                                </a:path>
                              </a:pathLst>
                            </a:custGeom>
                            <a:solidFill>
                              <a:srgbClr val="000000"/>
                            </a:solidFill>
                            <a:ln w="12688" cap="flat">
                              <a:noFill/>
                              <a:prstDash val="solid"/>
                              <a:miter/>
                            </a:ln>
                          </wps:spPr>
                          <wps:bodyPr/>
                        </wps:wsp>
                        <wps:wsp>
                          <wps:cNvPr id="52728035" name="Freeform: Shape 52728035"/>
                          <wps:cNvSpPr/>
                          <wps:spPr>
                            <a:xfrm>
                              <a:off x="5726193" y="205048"/>
                              <a:ext cx="10159" cy="8811"/>
                            </a:xfrm>
                            <a:custGeom>
                              <a:avLst/>
                              <a:gdLst>
                                <a:gd name="csX0" fmla="*/ 10159 w 10159"/>
                                <a:gd name="csY0" fmla="*/ 161 h 8811"/>
                                <a:gd name="csX1" fmla="*/ 762 w 10159"/>
                                <a:gd name="csY1" fmla="*/ 8791 h 8811"/>
                                <a:gd name="csX2" fmla="*/ 0 w 10159"/>
                                <a:gd name="csY2" fmla="*/ 8537 h 8811"/>
                                <a:gd name="csX3" fmla="*/ 8127 w 10159"/>
                                <a:gd name="csY3" fmla="*/ 415 h 8811"/>
                                <a:gd name="csX4" fmla="*/ 10159 w 10159"/>
                                <a:gd name="csY4" fmla="*/ 161 h 8811"/>
                              </a:gdLst>
                              <a:ahLst/>
                              <a:cxnLst>
                                <a:cxn ang="0">
                                  <a:pos x="csX0" y="csY0"/>
                                </a:cxn>
                                <a:cxn ang="0">
                                  <a:pos x="csX1" y="csY1"/>
                                </a:cxn>
                                <a:cxn ang="0">
                                  <a:pos x="csX2" y="csY2"/>
                                </a:cxn>
                                <a:cxn ang="0">
                                  <a:pos x="csX3" y="csY3"/>
                                </a:cxn>
                                <a:cxn ang="0">
                                  <a:pos x="csX4" y="csY4"/>
                                </a:cxn>
                              </a:cxnLst>
                              <a:rect l="l" t="t" r="r" b="b"/>
                              <a:pathLst>
                                <a:path w="10159" h="8811">
                                  <a:moveTo>
                                    <a:pt x="10159" y="161"/>
                                  </a:moveTo>
                                  <a:cubicBezTo>
                                    <a:pt x="7746" y="3588"/>
                                    <a:pt x="5080" y="7649"/>
                                    <a:pt x="762" y="8791"/>
                                  </a:cubicBezTo>
                                  <a:cubicBezTo>
                                    <a:pt x="508" y="8791"/>
                                    <a:pt x="127" y="8918"/>
                                    <a:pt x="0" y="8537"/>
                                  </a:cubicBezTo>
                                  <a:cubicBezTo>
                                    <a:pt x="2667" y="5745"/>
                                    <a:pt x="4064" y="1430"/>
                                    <a:pt x="8127" y="415"/>
                                  </a:cubicBezTo>
                                  <a:cubicBezTo>
                                    <a:pt x="8762" y="161"/>
                                    <a:pt x="9651" y="-220"/>
                                    <a:pt x="10159" y="161"/>
                                  </a:cubicBezTo>
                                </a:path>
                              </a:pathLst>
                            </a:custGeom>
                            <a:solidFill>
                              <a:srgbClr val="000000"/>
                            </a:solidFill>
                            <a:ln w="12688" cap="flat">
                              <a:noFill/>
                              <a:prstDash val="solid"/>
                              <a:miter/>
                            </a:ln>
                          </wps:spPr>
                          <wps:bodyPr/>
                        </wps:wsp>
                        <wps:wsp>
                          <wps:cNvPr id="110897217" name="Freeform: Shape 110897217"/>
                          <wps:cNvSpPr/>
                          <wps:spPr>
                            <a:xfrm>
                              <a:off x="5523926" y="207875"/>
                              <a:ext cx="2514" cy="2381"/>
                            </a:xfrm>
                            <a:custGeom>
                              <a:avLst/>
                              <a:gdLst>
                                <a:gd name="csX0" fmla="*/ 2515 w 2514"/>
                                <a:gd name="csY0" fmla="*/ 1142 h 2381"/>
                                <a:gd name="csX1" fmla="*/ 1753 w 2514"/>
                                <a:gd name="csY1" fmla="*/ 2284 h 2381"/>
                                <a:gd name="csX2" fmla="*/ 102 w 2514"/>
                                <a:gd name="csY2" fmla="*/ 1650 h 2381"/>
                                <a:gd name="csX3" fmla="*/ 1118 w 2514"/>
                                <a:gd name="csY3" fmla="*/ 0 h 2381"/>
                                <a:gd name="csX4" fmla="*/ 2515 w 2514"/>
                                <a:gd name="csY4" fmla="*/ 1269 h 2381"/>
                              </a:gdLst>
                              <a:ahLst/>
                              <a:cxnLst>
                                <a:cxn ang="0">
                                  <a:pos x="csX0" y="csY0"/>
                                </a:cxn>
                                <a:cxn ang="0">
                                  <a:pos x="csX1" y="csY1"/>
                                </a:cxn>
                                <a:cxn ang="0">
                                  <a:pos x="csX2" y="csY2"/>
                                </a:cxn>
                                <a:cxn ang="0">
                                  <a:pos x="csX3" y="csY3"/>
                                </a:cxn>
                                <a:cxn ang="0">
                                  <a:pos x="csX4" y="csY4"/>
                                </a:cxn>
                              </a:cxnLst>
                              <a:rect l="l" t="t" r="r" b="b"/>
                              <a:pathLst>
                                <a:path w="2514" h="2381">
                                  <a:moveTo>
                                    <a:pt x="2515" y="1142"/>
                                  </a:moveTo>
                                  <a:cubicBezTo>
                                    <a:pt x="2515" y="1142"/>
                                    <a:pt x="2515" y="2158"/>
                                    <a:pt x="1753" y="2284"/>
                                  </a:cubicBezTo>
                                  <a:cubicBezTo>
                                    <a:pt x="1118" y="2538"/>
                                    <a:pt x="483" y="2284"/>
                                    <a:pt x="102" y="1650"/>
                                  </a:cubicBezTo>
                                  <a:cubicBezTo>
                                    <a:pt x="-279" y="888"/>
                                    <a:pt x="483" y="127"/>
                                    <a:pt x="1118" y="0"/>
                                  </a:cubicBezTo>
                                  <a:cubicBezTo>
                                    <a:pt x="1753" y="254"/>
                                    <a:pt x="2388" y="508"/>
                                    <a:pt x="2515" y="1269"/>
                                  </a:cubicBezTo>
                                </a:path>
                              </a:pathLst>
                            </a:custGeom>
                            <a:solidFill>
                              <a:srgbClr val="000000"/>
                            </a:solidFill>
                            <a:ln w="12688" cap="flat">
                              <a:noFill/>
                              <a:prstDash val="solid"/>
                              <a:miter/>
                            </a:ln>
                          </wps:spPr>
                          <wps:bodyPr/>
                        </wps:wsp>
                        <wps:wsp>
                          <wps:cNvPr id="1520984929" name="Freeform: Shape 1520984929"/>
                          <wps:cNvSpPr/>
                          <wps:spPr>
                            <a:xfrm>
                              <a:off x="5538758" y="207875"/>
                              <a:ext cx="9828" cy="3494"/>
                            </a:xfrm>
                            <a:custGeom>
                              <a:avLst/>
                              <a:gdLst>
                                <a:gd name="csX0" fmla="*/ 9778 w 9828"/>
                                <a:gd name="csY0" fmla="*/ 2158 h 3494"/>
                                <a:gd name="csX1" fmla="*/ 8889 w 9828"/>
                                <a:gd name="csY1" fmla="*/ 3046 h 3494"/>
                                <a:gd name="csX2" fmla="*/ 0 w 9828"/>
                                <a:gd name="csY2" fmla="*/ 761 h 3494"/>
                                <a:gd name="csX3" fmla="*/ 254 w 9828"/>
                                <a:gd name="csY3" fmla="*/ 0 h 3494"/>
                                <a:gd name="csX4" fmla="*/ 9778 w 9828"/>
                                <a:gd name="csY4" fmla="*/ 2031 h 3494"/>
                              </a:gdLst>
                              <a:ahLst/>
                              <a:cxnLst>
                                <a:cxn ang="0">
                                  <a:pos x="csX0" y="csY0"/>
                                </a:cxn>
                                <a:cxn ang="0">
                                  <a:pos x="csX1" y="csY1"/>
                                </a:cxn>
                                <a:cxn ang="0">
                                  <a:pos x="csX2" y="csY2"/>
                                </a:cxn>
                                <a:cxn ang="0">
                                  <a:pos x="csX3" y="csY3"/>
                                </a:cxn>
                                <a:cxn ang="0">
                                  <a:pos x="csX4" y="csY4"/>
                                </a:cxn>
                              </a:cxnLst>
                              <a:rect l="l" t="t" r="r" b="b"/>
                              <a:pathLst>
                                <a:path w="9828" h="3494">
                                  <a:moveTo>
                                    <a:pt x="9778" y="2158"/>
                                  </a:moveTo>
                                  <a:cubicBezTo>
                                    <a:pt x="10032" y="2919"/>
                                    <a:pt x="9270" y="2919"/>
                                    <a:pt x="8889" y="3046"/>
                                  </a:cubicBezTo>
                                  <a:cubicBezTo>
                                    <a:pt x="5714" y="4188"/>
                                    <a:pt x="2413" y="3046"/>
                                    <a:pt x="0" y="761"/>
                                  </a:cubicBezTo>
                                  <a:cubicBezTo>
                                    <a:pt x="0" y="508"/>
                                    <a:pt x="0" y="127"/>
                                    <a:pt x="254" y="0"/>
                                  </a:cubicBezTo>
                                  <a:cubicBezTo>
                                    <a:pt x="3429" y="761"/>
                                    <a:pt x="7111" y="127"/>
                                    <a:pt x="9778" y="2031"/>
                                  </a:cubicBezTo>
                                </a:path>
                              </a:pathLst>
                            </a:custGeom>
                            <a:solidFill>
                              <a:srgbClr val="000000"/>
                            </a:solidFill>
                            <a:ln w="12688" cap="flat">
                              <a:noFill/>
                              <a:prstDash val="solid"/>
                              <a:miter/>
                            </a:ln>
                          </wps:spPr>
                          <wps:bodyPr/>
                        </wps:wsp>
                        <wps:wsp>
                          <wps:cNvPr id="2103770775" name="Freeform: Shape 2103770775"/>
                          <wps:cNvSpPr/>
                          <wps:spPr>
                            <a:xfrm>
                              <a:off x="5527837" y="208382"/>
                              <a:ext cx="2956" cy="2581"/>
                            </a:xfrm>
                            <a:custGeom>
                              <a:avLst/>
                              <a:gdLst>
                                <a:gd name="csX0" fmla="*/ 2794 w 2956"/>
                                <a:gd name="csY0" fmla="*/ 635 h 2581"/>
                                <a:gd name="csX1" fmla="*/ 2921 w 2956"/>
                                <a:gd name="csY1" fmla="*/ 1777 h 2581"/>
                                <a:gd name="csX2" fmla="*/ 1016 w 2956"/>
                                <a:gd name="csY2" fmla="*/ 2538 h 2581"/>
                                <a:gd name="csX3" fmla="*/ 0 w 2956"/>
                                <a:gd name="csY3" fmla="*/ 1523 h 2581"/>
                                <a:gd name="csX4" fmla="*/ 1270 w 2956"/>
                                <a:gd name="csY4" fmla="*/ 0 h 2581"/>
                                <a:gd name="csX5" fmla="*/ 2794 w 2956"/>
                                <a:gd name="csY5" fmla="*/ 635 h 2581"/>
                              </a:gdLst>
                              <a:ahLst/>
                              <a:cxnLst>
                                <a:cxn ang="0">
                                  <a:pos x="csX0" y="csY0"/>
                                </a:cxn>
                                <a:cxn ang="0">
                                  <a:pos x="csX1" y="csY1"/>
                                </a:cxn>
                                <a:cxn ang="0">
                                  <a:pos x="csX2" y="csY2"/>
                                </a:cxn>
                                <a:cxn ang="0">
                                  <a:pos x="csX3" y="csY3"/>
                                </a:cxn>
                                <a:cxn ang="0">
                                  <a:pos x="csX4" y="csY4"/>
                                </a:cxn>
                                <a:cxn ang="0">
                                  <a:pos x="csX5" y="csY5"/>
                                </a:cxn>
                              </a:cxnLst>
                              <a:rect l="l" t="t" r="r" b="b"/>
                              <a:pathLst>
                                <a:path w="2956" h="2581">
                                  <a:moveTo>
                                    <a:pt x="2794" y="635"/>
                                  </a:moveTo>
                                  <a:cubicBezTo>
                                    <a:pt x="2794" y="635"/>
                                    <a:pt x="3048" y="1523"/>
                                    <a:pt x="2921" y="1777"/>
                                  </a:cubicBezTo>
                                  <a:cubicBezTo>
                                    <a:pt x="2413" y="2538"/>
                                    <a:pt x="1778" y="2665"/>
                                    <a:pt x="1016" y="2538"/>
                                  </a:cubicBezTo>
                                  <a:cubicBezTo>
                                    <a:pt x="508" y="2284"/>
                                    <a:pt x="381" y="2031"/>
                                    <a:pt x="0" y="1523"/>
                                  </a:cubicBezTo>
                                  <a:cubicBezTo>
                                    <a:pt x="0" y="761"/>
                                    <a:pt x="635" y="254"/>
                                    <a:pt x="1270" y="0"/>
                                  </a:cubicBezTo>
                                  <a:cubicBezTo>
                                    <a:pt x="1905" y="0"/>
                                    <a:pt x="2413" y="254"/>
                                    <a:pt x="2794" y="635"/>
                                  </a:cubicBezTo>
                                </a:path>
                              </a:pathLst>
                            </a:custGeom>
                            <a:solidFill>
                              <a:srgbClr val="000000"/>
                            </a:solidFill>
                            <a:ln w="12688" cap="flat">
                              <a:noFill/>
                              <a:prstDash val="solid"/>
                              <a:miter/>
                            </a:ln>
                          </wps:spPr>
                          <wps:bodyPr/>
                        </wps:wsp>
                        <wps:wsp>
                          <wps:cNvPr id="1758224732" name="Freeform: Shape 1758224732"/>
                          <wps:cNvSpPr/>
                          <wps:spPr>
                            <a:xfrm>
                              <a:off x="5600121" y="208719"/>
                              <a:ext cx="2655" cy="2234"/>
                            </a:xfrm>
                            <a:custGeom>
                              <a:avLst/>
                              <a:gdLst>
                                <a:gd name="csX0" fmla="*/ 2639 w 2655"/>
                                <a:gd name="csY0" fmla="*/ 679 h 2234"/>
                                <a:gd name="csX1" fmla="*/ 1751 w 2655"/>
                                <a:gd name="csY1" fmla="*/ 2202 h 2234"/>
                                <a:gd name="csX2" fmla="*/ 100 w 2655"/>
                                <a:gd name="csY2" fmla="*/ 1567 h 2234"/>
                                <a:gd name="csX3" fmla="*/ 608 w 2655"/>
                                <a:gd name="csY3" fmla="*/ 44 h 2234"/>
                                <a:gd name="csX4" fmla="*/ 2639 w 2655"/>
                                <a:gd name="csY4" fmla="*/ 679 h 2234"/>
                              </a:gdLst>
                              <a:ahLst/>
                              <a:cxnLst>
                                <a:cxn ang="0">
                                  <a:pos x="csX0" y="csY0"/>
                                </a:cxn>
                                <a:cxn ang="0">
                                  <a:pos x="csX1" y="csY1"/>
                                </a:cxn>
                                <a:cxn ang="0">
                                  <a:pos x="csX2" y="csY2"/>
                                </a:cxn>
                                <a:cxn ang="0">
                                  <a:pos x="csX3" y="csY3"/>
                                </a:cxn>
                                <a:cxn ang="0">
                                  <a:pos x="csX4" y="csY4"/>
                                </a:cxn>
                              </a:cxnLst>
                              <a:rect l="l" t="t" r="r" b="b"/>
                              <a:pathLst>
                                <a:path w="2655" h="2234">
                                  <a:moveTo>
                                    <a:pt x="2639" y="679"/>
                                  </a:moveTo>
                                  <a:cubicBezTo>
                                    <a:pt x="2766" y="1440"/>
                                    <a:pt x="2132" y="1821"/>
                                    <a:pt x="1751" y="2202"/>
                                  </a:cubicBezTo>
                                  <a:cubicBezTo>
                                    <a:pt x="989" y="2329"/>
                                    <a:pt x="481" y="2075"/>
                                    <a:pt x="100" y="1567"/>
                                  </a:cubicBezTo>
                                  <a:cubicBezTo>
                                    <a:pt x="-154" y="1060"/>
                                    <a:pt x="100" y="298"/>
                                    <a:pt x="608" y="44"/>
                                  </a:cubicBezTo>
                                  <a:cubicBezTo>
                                    <a:pt x="1243" y="-83"/>
                                    <a:pt x="2385" y="44"/>
                                    <a:pt x="2639" y="679"/>
                                  </a:cubicBezTo>
                                </a:path>
                              </a:pathLst>
                            </a:custGeom>
                            <a:solidFill>
                              <a:srgbClr val="000000"/>
                            </a:solidFill>
                            <a:ln w="12688" cap="flat">
                              <a:noFill/>
                              <a:prstDash val="solid"/>
                              <a:miter/>
                            </a:ln>
                          </wps:spPr>
                          <wps:bodyPr/>
                        </wps:wsp>
                        <wps:wsp>
                          <wps:cNvPr id="1508032444" name="Freeform: Shape 1508032444"/>
                          <wps:cNvSpPr/>
                          <wps:spPr>
                            <a:xfrm>
                              <a:off x="5736458" y="208986"/>
                              <a:ext cx="2941" cy="2547"/>
                            </a:xfrm>
                            <a:custGeom>
                              <a:avLst/>
                              <a:gdLst>
                                <a:gd name="csX0" fmla="*/ 2814 w 2941"/>
                                <a:gd name="csY0" fmla="*/ 793 h 2547"/>
                                <a:gd name="csX1" fmla="*/ 1798 w 2941"/>
                                <a:gd name="csY1" fmla="*/ 2443 h 2547"/>
                                <a:gd name="csX2" fmla="*/ 402 w 2941"/>
                                <a:gd name="csY2" fmla="*/ 2189 h 2547"/>
                                <a:gd name="csX3" fmla="*/ 20 w 2941"/>
                                <a:gd name="csY3" fmla="*/ 920 h 2547"/>
                                <a:gd name="csX4" fmla="*/ 1798 w 2941"/>
                                <a:gd name="csY4" fmla="*/ 31 h 2547"/>
                                <a:gd name="csX5" fmla="*/ 2941 w 2941"/>
                                <a:gd name="csY5" fmla="*/ 793 h 2547"/>
                              </a:gdLst>
                              <a:ahLst/>
                              <a:cxnLst>
                                <a:cxn ang="0">
                                  <a:pos x="csX0" y="csY0"/>
                                </a:cxn>
                                <a:cxn ang="0">
                                  <a:pos x="csX1" y="csY1"/>
                                </a:cxn>
                                <a:cxn ang="0">
                                  <a:pos x="csX2" y="csY2"/>
                                </a:cxn>
                                <a:cxn ang="0">
                                  <a:pos x="csX3" y="csY3"/>
                                </a:cxn>
                                <a:cxn ang="0">
                                  <a:pos x="csX4" y="csY4"/>
                                </a:cxn>
                                <a:cxn ang="0">
                                  <a:pos x="csX5" y="csY5"/>
                                </a:cxn>
                              </a:cxnLst>
                              <a:rect l="l" t="t" r="r" b="b"/>
                              <a:pathLst>
                                <a:path w="2941" h="2547">
                                  <a:moveTo>
                                    <a:pt x="2814" y="793"/>
                                  </a:moveTo>
                                  <a:cubicBezTo>
                                    <a:pt x="3068" y="1554"/>
                                    <a:pt x="2306" y="1935"/>
                                    <a:pt x="1798" y="2443"/>
                                  </a:cubicBezTo>
                                  <a:cubicBezTo>
                                    <a:pt x="1290" y="2696"/>
                                    <a:pt x="783" y="2443"/>
                                    <a:pt x="402" y="2189"/>
                                  </a:cubicBezTo>
                                  <a:cubicBezTo>
                                    <a:pt x="402" y="1808"/>
                                    <a:pt x="-106" y="1427"/>
                                    <a:pt x="20" y="920"/>
                                  </a:cubicBezTo>
                                  <a:cubicBezTo>
                                    <a:pt x="275" y="158"/>
                                    <a:pt x="1036" y="-96"/>
                                    <a:pt x="1798" y="31"/>
                                  </a:cubicBezTo>
                                  <a:cubicBezTo>
                                    <a:pt x="2179" y="285"/>
                                    <a:pt x="2560" y="412"/>
                                    <a:pt x="2941" y="793"/>
                                  </a:cubicBezTo>
                                </a:path>
                              </a:pathLst>
                            </a:custGeom>
                            <a:solidFill>
                              <a:srgbClr val="000000"/>
                            </a:solidFill>
                            <a:ln w="12688" cap="flat">
                              <a:noFill/>
                              <a:prstDash val="solid"/>
                              <a:miter/>
                            </a:ln>
                          </wps:spPr>
                          <wps:bodyPr/>
                        </wps:wsp>
                        <wps:wsp>
                          <wps:cNvPr id="1815024591" name="Freeform: Shape 1815024591"/>
                          <wps:cNvSpPr/>
                          <wps:spPr>
                            <a:xfrm>
                              <a:off x="5741559" y="208965"/>
                              <a:ext cx="3010" cy="2816"/>
                            </a:xfrm>
                            <a:custGeom>
                              <a:avLst/>
                              <a:gdLst>
                                <a:gd name="csX0" fmla="*/ 2794 w 3010"/>
                                <a:gd name="csY0" fmla="*/ 433 h 2816"/>
                                <a:gd name="csX1" fmla="*/ 2540 w 3010"/>
                                <a:gd name="csY1" fmla="*/ 2209 h 2816"/>
                                <a:gd name="csX2" fmla="*/ 1143 w 3010"/>
                                <a:gd name="csY2" fmla="*/ 2717 h 2816"/>
                                <a:gd name="csX3" fmla="*/ 0 w 3010"/>
                                <a:gd name="csY3" fmla="*/ 1321 h 2816"/>
                                <a:gd name="csX4" fmla="*/ 1143 w 3010"/>
                                <a:gd name="csY4" fmla="*/ 52 h 2816"/>
                                <a:gd name="csX5" fmla="*/ 2794 w 3010"/>
                                <a:gd name="csY5" fmla="*/ 559 h 2816"/>
                              </a:gdLst>
                              <a:ahLst/>
                              <a:cxnLst>
                                <a:cxn ang="0">
                                  <a:pos x="csX0" y="csY0"/>
                                </a:cxn>
                                <a:cxn ang="0">
                                  <a:pos x="csX1" y="csY1"/>
                                </a:cxn>
                                <a:cxn ang="0">
                                  <a:pos x="csX2" y="csY2"/>
                                </a:cxn>
                                <a:cxn ang="0">
                                  <a:pos x="csX3" y="csY3"/>
                                </a:cxn>
                                <a:cxn ang="0">
                                  <a:pos x="csX4" y="csY4"/>
                                </a:cxn>
                                <a:cxn ang="0">
                                  <a:pos x="csX5" y="csY5"/>
                                </a:cxn>
                              </a:cxnLst>
                              <a:rect l="l" t="t" r="r" b="b"/>
                              <a:pathLst>
                                <a:path w="3010" h="2816">
                                  <a:moveTo>
                                    <a:pt x="2794" y="433"/>
                                  </a:moveTo>
                                  <a:cubicBezTo>
                                    <a:pt x="3301" y="1194"/>
                                    <a:pt x="2794" y="1702"/>
                                    <a:pt x="2540" y="2209"/>
                                  </a:cubicBezTo>
                                  <a:cubicBezTo>
                                    <a:pt x="2159" y="2717"/>
                                    <a:pt x="1651" y="2971"/>
                                    <a:pt x="1143" y="2717"/>
                                  </a:cubicBezTo>
                                  <a:cubicBezTo>
                                    <a:pt x="635" y="2209"/>
                                    <a:pt x="127" y="2082"/>
                                    <a:pt x="0" y="1321"/>
                                  </a:cubicBezTo>
                                  <a:cubicBezTo>
                                    <a:pt x="0" y="686"/>
                                    <a:pt x="635" y="179"/>
                                    <a:pt x="1143" y="52"/>
                                  </a:cubicBezTo>
                                  <a:cubicBezTo>
                                    <a:pt x="1905" y="-202"/>
                                    <a:pt x="2159" y="559"/>
                                    <a:pt x="2794" y="559"/>
                                  </a:cubicBezTo>
                                </a:path>
                              </a:pathLst>
                            </a:custGeom>
                            <a:solidFill>
                              <a:srgbClr val="000000"/>
                            </a:solidFill>
                            <a:ln w="12688" cap="flat">
                              <a:noFill/>
                              <a:prstDash val="solid"/>
                              <a:miter/>
                            </a:ln>
                          </wps:spPr>
                          <wps:bodyPr/>
                        </wps:wsp>
                        <wps:wsp>
                          <wps:cNvPr id="47815239" name="Freeform: Shape 47815239"/>
                          <wps:cNvSpPr/>
                          <wps:spPr>
                            <a:xfrm>
                              <a:off x="5520345" y="210413"/>
                              <a:ext cx="2920" cy="2877"/>
                            </a:xfrm>
                            <a:custGeom>
                              <a:avLst/>
                              <a:gdLst>
                                <a:gd name="csX0" fmla="*/ 2921 w 2920"/>
                                <a:gd name="csY0" fmla="*/ 1269 h 2877"/>
                                <a:gd name="csX1" fmla="*/ 2413 w 2920"/>
                                <a:gd name="csY1" fmla="*/ 2538 h 2877"/>
                                <a:gd name="csX2" fmla="*/ 1143 w 2920"/>
                                <a:gd name="csY2" fmla="*/ 2792 h 2877"/>
                                <a:gd name="csX3" fmla="*/ 0 w 2920"/>
                                <a:gd name="csY3" fmla="*/ 1523 h 2877"/>
                                <a:gd name="csX4" fmla="*/ 1397 w 2920"/>
                                <a:gd name="csY4" fmla="*/ 0 h 2877"/>
                                <a:gd name="csX5" fmla="*/ 2921 w 2920"/>
                                <a:gd name="csY5" fmla="*/ 1142 h 2877"/>
                              </a:gdLst>
                              <a:ahLst/>
                              <a:cxnLst>
                                <a:cxn ang="0">
                                  <a:pos x="csX0" y="csY0"/>
                                </a:cxn>
                                <a:cxn ang="0">
                                  <a:pos x="csX1" y="csY1"/>
                                </a:cxn>
                                <a:cxn ang="0">
                                  <a:pos x="csX2" y="csY2"/>
                                </a:cxn>
                                <a:cxn ang="0">
                                  <a:pos x="csX3" y="csY3"/>
                                </a:cxn>
                                <a:cxn ang="0">
                                  <a:pos x="csX4" y="csY4"/>
                                </a:cxn>
                                <a:cxn ang="0">
                                  <a:pos x="csX5" y="csY5"/>
                                </a:cxn>
                              </a:cxnLst>
                              <a:rect l="l" t="t" r="r" b="b"/>
                              <a:pathLst>
                                <a:path w="2920" h="2877">
                                  <a:moveTo>
                                    <a:pt x="2921" y="1269"/>
                                  </a:moveTo>
                                  <a:cubicBezTo>
                                    <a:pt x="2921" y="1269"/>
                                    <a:pt x="2540" y="2158"/>
                                    <a:pt x="2413" y="2538"/>
                                  </a:cubicBezTo>
                                  <a:cubicBezTo>
                                    <a:pt x="2032" y="2665"/>
                                    <a:pt x="1651" y="3046"/>
                                    <a:pt x="1143" y="2792"/>
                                  </a:cubicBezTo>
                                  <a:cubicBezTo>
                                    <a:pt x="635" y="2538"/>
                                    <a:pt x="254" y="2158"/>
                                    <a:pt x="0" y="1523"/>
                                  </a:cubicBezTo>
                                  <a:cubicBezTo>
                                    <a:pt x="127" y="888"/>
                                    <a:pt x="635" y="254"/>
                                    <a:pt x="1397" y="0"/>
                                  </a:cubicBezTo>
                                  <a:cubicBezTo>
                                    <a:pt x="2032" y="127"/>
                                    <a:pt x="2667" y="508"/>
                                    <a:pt x="2921" y="1142"/>
                                  </a:cubicBezTo>
                                </a:path>
                              </a:pathLst>
                            </a:custGeom>
                            <a:solidFill>
                              <a:srgbClr val="000000"/>
                            </a:solidFill>
                            <a:ln w="12688" cap="flat">
                              <a:noFill/>
                              <a:prstDash val="solid"/>
                              <a:miter/>
                            </a:ln>
                          </wps:spPr>
                          <wps:bodyPr/>
                        </wps:wsp>
                        <wps:wsp>
                          <wps:cNvPr id="2045366706" name="Freeform: Shape 2045366706"/>
                          <wps:cNvSpPr/>
                          <wps:spPr>
                            <a:xfrm>
                              <a:off x="5682441" y="211025"/>
                              <a:ext cx="2734" cy="2565"/>
                            </a:xfrm>
                            <a:custGeom>
                              <a:avLst/>
                              <a:gdLst>
                                <a:gd name="csX0" fmla="*/ 2735 w 2734"/>
                                <a:gd name="csY0" fmla="*/ 657 h 2565"/>
                                <a:gd name="csX1" fmla="*/ 2735 w 2734"/>
                                <a:gd name="csY1" fmla="*/ 1673 h 2565"/>
                                <a:gd name="csX2" fmla="*/ 830 w 2734"/>
                                <a:gd name="csY2" fmla="*/ 2434 h 2565"/>
                                <a:gd name="csX3" fmla="*/ 67 w 2734"/>
                                <a:gd name="csY3" fmla="*/ 784 h 2565"/>
                                <a:gd name="csX4" fmla="*/ 2607 w 2734"/>
                                <a:gd name="csY4" fmla="*/ 657 h 2565"/>
                              </a:gdLst>
                              <a:ahLst/>
                              <a:cxnLst>
                                <a:cxn ang="0">
                                  <a:pos x="csX0" y="csY0"/>
                                </a:cxn>
                                <a:cxn ang="0">
                                  <a:pos x="csX1" y="csY1"/>
                                </a:cxn>
                                <a:cxn ang="0">
                                  <a:pos x="csX2" y="csY2"/>
                                </a:cxn>
                                <a:cxn ang="0">
                                  <a:pos x="csX3" y="csY3"/>
                                </a:cxn>
                                <a:cxn ang="0">
                                  <a:pos x="csX4" y="csY4"/>
                                </a:cxn>
                              </a:cxnLst>
                              <a:rect l="l" t="t" r="r" b="b"/>
                              <a:pathLst>
                                <a:path w="2734" h="2565">
                                  <a:moveTo>
                                    <a:pt x="2735" y="657"/>
                                  </a:moveTo>
                                  <a:cubicBezTo>
                                    <a:pt x="2735" y="657"/>
                                    <a:pt x="2735" y="1419"/>
                                    <a:pt x="2735" y="1673"/>
                                  </a:cubicBezTo>
                                  <a:cubicBezTo>
                                    <a:pt x="2226" y="2307"/>
                                    <a:pt x="1718" y="2815"/>
                                    <a:pt x="830" y="2434"/>
                                  </a:cubicBezTo>
                                  <a:cubicBezTo>
                                    <a:pt x="322" y="1927"/>
                                    <a:pt x="-186" y="1546"/>
                                    <a:pt x="67" y="784"/>
                                  </a:cubicBezTo>
                                  <a:cubicBezTo>
                                    <a:pt x="703" y="-104"/>
                                    <a:pt x="1973" y="-358"/>
                                    <a:pt x="2607" y="657"/>
                                  </a:cubicBezTo>
                                </a:path>
                              </a:pathLst>
                            </a:custGeom>
                            <a:solidFill>
                              <a:srgbClr val="000000"/>
                            </a:solidFill>
                            <a:ln w="12688" cap="flat">
                              <a:noFill/>
                              <a:prstDash val="solid"/>
                              <a:miter/>
                            </a:ln>
                          </wps:spPr>
                          <wps:bodyPr/>
                        </wps:wsp>
                        <wps:wsp>
                          <wps:cNvPr id="1475764992" name="Freeform: Shape 1475764992"/>
                          <wps:cNvSpPr/>
                          <wps:spPr>
                            <a:xfrm>
                              <a:off x="5533171" y="211252"/>
                              <a:ext cx="2412" cy="2714"/>
                            </a:xfrm>
                            <a:custGeom>
                              <a:avLst/>
                              <a:gdLst>
                                <a:gd name="csX0" fmla="*/ 2413 w 2412"/>
                                <a:gd name="csY0" fmla="*/ 1572 h 2714"/>
                                <a:gd name="csX1" fmla="*/ 1270 w 2412"/>
                                <a:gd name="csY1" fmla="*/ 2714 h 2714"/>
                                <a:gd name="csX2" fmla="*/ 0 w 2412"/>
                                <a:gd name="csY2" fmla="*/ 1826 h 2714"/>
                                <a:gd name="csX3" fmla="*/ 635 w 2412"/>
                                <a:gd name="csY3" fmla="*/ 49 h 2714"/>
                                <a:gd name="csX4" fmla="*/ 2413 w 2412"/>
                                <a:gd name="csY4" fmla="*/ 1572 h 2714"/>
                              </a:gdLst>
                              <a:ahLst/>
                              <a:cxnLst>
                                <a:cxn ang="0">
                                  <a:pos x="csX0" y="csY0"/>
                                </a:cxn>
                                <a:cxn ang="0">
                                  <a:pos x="csX1" y="csY1"/>
                                </a:cxn>
                                <a:cxn ang="0">
                                  <a:pos x="csX2" y="csY2"/>
                                </a:cxn>
                                <a:cxn ang="0">
                                  <a:pos x="csX3" y="csY3"/>
                                </a:cxn>
                                <a:cxn ang="0">
                                  <a:pos x="csX4" y="csY4"/>
                                </a:cxn>
                              </a:cxnLst>
                              <a:rect l="l" t="t" r="r" b="b"/>
                              <a:pathLst>
                                <a:path w="2412" h="2714">
                                  <a:moveTo>
                                    <a:pt x="2413" y="1572"/>
                                  </a:moveTo>
                                  <a:cubicBezTo>
                                    <a:pt x="2413" y="1572"/>
                                    <a:pt x="2032" y="2714"/>
                                    <a:pt x="1270" y="2714"/>
                                  </a:cubicBezTo>
                                  <a:cubicBezTo>
                                    <a:pt x="635" y="2714"/>
                                    <a:pt x="381" y="2207"/>
                                    <a:pt x="0" y="1826"/>
                                  </a:cubicBezTo>
                                  <a:cubicBezTo>
                                    <a:pt x="0" y="1191"/>
                                    <a:pt x="0" y="430"/>
                                    <a:pt x="635" y="49"/>
                                  </a:cubicBezTo>
                                  <a:cubicBezTo>
                                    <a:pt x="1524" y="-205"/>
                                    <a:pt x="2413" y="557"/>
                                    <a:pt x="2413" y="1572"/>
                                  </a:cubicBezTo>
                                </a:path>
                              </a:pathLst>
                            </a:custGeom>
                            <a:solidFill>
                              <a:srgbClr val="000000"/>
                            </a:solidFill>
                            <a:ln w="12688" cap="flat">
                              <a:noFill/>
                              <a:prstDash val="solid"/>
                              <a:miter/>
                            </a:ln>
                          </wps:spPr>
                          <wps:bodyPr/>
                        </wps:wsp>
                        <wps:wsp>
                          <wps:cNvPr id="591427965" name="Freeform: Shape 591427965"/>
                          <wps:cNvSpPr/>
                          <wps:spPr>
                            <a:xfrm>
                              <a:off x="5525424" y="211936"/>
                              <a:ext cx="2920" cy="2849"/>
                            </a:xfrm>
                            <a:custGeom>
                              <a:avLst/>
                              <a:gdLst>
                                <a:gd name="csX0" fmla="*/ 2794 w 2920"/>
                                <a:gd name="csY0" fmla="*/ 1142 h 2849"/>
                                <a:gd name="csX1" fmla="*/ 2032 w 2920"/>
                                <a:gd name="csY1" fmla="*/ 2792 h 2849"/>
                                <a:gd name="csX2" fmla="*/ 0 w 2920"/>
                                <a:gd name="csY2" fmla="*/ 1777 h 2849"/>
                                <a:gd name="csX3" fmla="*/ 1397 w 2920"/>
                                <a:gd name="csY3" fmla="*/ 0 h 2849"/>
                                <a:gd name="csX4" fmla="*/ 2921 w 2920"/>
                                <a:gd name="csY4" fmla="*/ 1142 h 2849"/>
                              </a:gdLst>
                              <a:ahLst/>
                              <a:cxnLst>
                                <a:cxn ang="0">
                                  <a:pos x="csX0" y="csY0"/>
                                </a:cxn>
                                <a:cxn ang="0">
                                  <a:pos x="csX1" y="csY1"/>
                                </a:cxn>
                                <a:cxn ang="0">
                                  <a:pos x="csX2" y="csY2"/>
                                </a:cxn>
                                <a:cxn ang="0">
                                  <a:pos x="csX3" y="csY3"/>
                                </a:cxn>
                                <a:cxn ang="0">
                                  <a:pos x="csX4" y="csY4"/>
                                </a:cxn>
                              </a:cxnLst>
                              <a:rect l="l" t="t" r="r" b="b"/>
                              <a:pathLst>
                                <a:path w="2920" h="2849">
                                  <a:moveTo>
                                    <a:pt x="2794" y="1142"/>
                                  </a:moveTo>
                                  <a:cubicBezTo>
                                    <a:pt x="3048" y="1904"/>
                                    <a:pt x="2540" y="2411"/>
                                    <a:pt x="2032" y="2792"/>
                                  </a:cubicBezTo>
                                  <a:cubicBezTo>
                                    <a:pt x="1143" y="3046"/>
                                    <a:pt x="381" y="2411"/>
                                    <a:pt x="0" y="1777"/>
                                  </a:cubicBezTo>
                                  <a:cubicBezTo>
                                    <a:pt x="0" y="1015"/>
                                    <a:pt x="635" y="254"/>
                                    <a:pt x="1397" y="0"/>
                                  </a:cubicBezTo>
                                  <a:cubicBezTo>
                                    <a:pt x="2032" y="0"/>
                                    <a:pt x="2540" y="761"/>
                                    <a:pt x="2921" y="1142"/>
                                  </a:cubicBezTo>
                                </a:path>
                              </a:pathLst>
                            </a:custGeom>
                            <a:solidFill>
                              <a:srgbClr val="000000"/>
                            </a:solidFill>
                            <a:ln w="12688" cap="flat">
                              <a:noFill/>
                              <a:prstDash val="solid"/>
                              <a:miter/>
                            </a:ln>
                          </wps:spPr>
                          <wps:bodyPr/>
                        </wps:wsp>
                        <wps:wsp>
                          <wps:cNvPr id="2069442148" name="Freeform: Shape 2069442148"/>
                          <wps:cNvSpPr/>
                          <wps:spPr>
                            <a:xfrm>
                              <a:off x="5687334" y="211936"/>
                              <a:ext cx="2962" cy="2842"/>
                            </a:xfrm>
                            <a:custGeom>
                              <a:avLst/>
                              <a:gdLst>
                                <a:gd name="csX0" fmla="*/ 2921 w 2962"/>
                                <a:gd name="csY0" fmla="*/ 888 h 2842"/>
                                <a:gd name="csX1" fmla="*/ 2032 w 2962"/>
                                <a:gd name="csY1" fmla="*/ 2792 h 2842"/>
                                <a:gd name="csX2" fmla="*/ 0 w 2962"/>
                                <a:gd name="csY2" fmla="*/ 1650 h 2842"/>
                                <a:gd name="csX3" fmla="*/ 1397 w 2962"/>
                                <a:gd name="csY3" fmla="*/ 0 h 2842"/>
                                <a:gd name="csX4" fmla="*/ 2921 w 2962"/>
                                <a:gd name="csY4" fmla="*/ 888 h 2842"/>
                              </a:gdLst>
                              <a:ahLst/>
                              <a:cxnLst>
                                <a:cxn ang="0">
                                  <a:pos x="csX0" y="csY0"/>
                                </a:cxn>
                                <a:cxn ang="0">
                                  <a:pos x="csX1" y="csY1"/>
                                </a:cxn>
                                <a:cxn ang="0">
                                  <a:pos x="csX2" y="csY2"/>
                                </a:cxn>
                                <a:cxn ang="0">
                                  <a:pos x="csX3" y="csY3"/>
                                </a:cxn>
                                <a:cxn ang="0">
                                  <a:pos x="csX4" y="csY4"/>
                                </a:cxn>
                              </a:cxnLst>
                              <a:rect l="l" t="t" r="r" b="b"/>
                              <a:pathLst>
                                <a:path w="2962" h="2842">
                                  <a:moveTo>
                                    <a:pt x="2921" y="888"/>
                                  </a:moveTo>
                                  <a:cubicBezTo>
                                    <a:pt x="3048" y="1650"/>
                                    <a:pt x="2921" y="2411"/>
                                    <a:pt x="2032" y="2792"/>
                                  </a:cubicBezTo>
                                  <a:cubicBezTo>
                                    <a:pt x="1143" y="3046"/>
                                    <a:pt x="381" y="2284"/>
                                    <a:pt x="0" y="1650"/>
                                  </a:cubicBezTo>
                                  <a:cubicBezTo>
                                    <a:pt x="381" y="1015"/>
                                    <a:pt x="508" y="127"/>
                                    <a:pt x="1397" y="0"/>
                                  </a:cubicBezTo>
                                  <a:cubicBezTo>
                                    <a:pt x="2032" y="0"/>
                                    <a:pt x="2540" y="254"/>
                                    <a:pt x="2921" y="888"/>
                                  </a:cubicBezTo>
                                </a:path>
                              </a:pathLst>
                            </a:custGeom>
                            <a:solidFill>
                              <a:srgbClr val="000000"/>
                            </a:solidFill>
                            <a:ln w="12688" cap="flat">
                              <a:noFill/>
                              <a:prstDash val="solid"/>
                              <a:miter/>
                            </a:ln>
                          </wps:spPr>
                          <wps:bodyPr/>
                        </wps:wsp>
                        <wps:wsp>
                          <wps:cNvPr id="544160579" name="Freeform: Shape 544160579"/>
                          <wps:cNvSpPr/>
                          <wps:spPr>
                            <a:xfrm>
                              <a:off x="5529361" y="211936"/>
                              <a:ext cx="2539" cy="2736"/>
                            </a:xfrm>
                            <a:custGeom>
                              <a:avLst/>
                              <a:gdLst>
                                <a:gd name="csX0" fmla="*/ 2413 w 2539"/>
                                <a:gd name="csY0" fmla="*/ 1269 h 2736"/>
                                <a:gd name="csX1" fmla="*/ 2032 w 2539"/>
                                <a:gd name="csY1" fmla="*/ 2411 h 2736"/>
                                <a:gd name="csX2" fmla="*/ 1016 w 2539"/>
                                <a:gd name="csY2" fmla="*/ 2665 h 2736"/>
                                <a:gd name="csX3" fmla="*/ 0 w 2539"/>
                                <a:gd name="csY3" fmla="*/ 1523 h 2736"/>
                                <a:gd name="csX4" fmla="*/ 1016 w 2539"/>
                                <a:gd name="csY4" fmla="*/ 0 h 2736"/>
                                <a:gd name="csX5" fmla="*/ 2540 w 2539"/>
                                <a:gd name="csY5" fmla="*/ 1142 h 2736"/>
                              </a:gdLst>
                              <a:ahLst/>
                              <a:cxnLst>
                                <a:cxn ang="0">
                                  <a:pos x="csX0" y="csY0"/>
                                </a:cxn>
                                <a:cxn ang="0">
                                  <a:pos x="csX1" y="csY1"/>
                                </a:cxn>
                                <a:cxn ang="0">
                                  <a:pos x="csX2" y="csY2"/>
                                </a:cxn>
                                <a:cxn ang="0">
                                  <a:pos x="csX3" y="csY3"/>
                                </a:cxn>
                                <a:cxn ang="0">
                                  <a:pos x="csX4" y="csY4"/>
                                </a:cxn>
                                <a:cxn ang="0">
                                  <a:pos x="csX5" y="csY5"/>
                                </a:cxn>
                              </a:cxnLst>
                              <a:rect l="l" t="t" r="r" b="b"/>
                              <a:pathLst>
                                <a:path w="2539" h="2736">
                                  <a:moveTo>
                                    <a:pt x="2413" y="1269"/>
                                  </a:moveTo>
                                  <a:cubicBezTo>
                                    <a:pt x="2413" y="1269"/>
                                    <a:pt x="2159" y="2031"/>
                                    <a:pt x="2032" y="2411"/>
                                  </a:cubicBezTo>
                                  <a:cubicBezTo>
                                    <a:pt x="1651" y="2411"/>
                                    <a:pt x="1397" y="2919"/>
                                    <a:pt x="1016" y="2665"/>
                                  </a:cubicBezTo>
                                  <a:cubicBezTo>
                                    <a:pt x="762" y="2284"/>
                                    <a:pt x="127" y="2158"/>
                                    <a:pt x="0" y="1523"/>
                                  </a:cubicBezTo>
                                  <a:cubicBezTo>
                                    <a:pt x="0" y="761"/>
                                    <a:pt x="508" y="381"/>
                                    <a:pt x="1016" y="0"/>
                                  </a:cubicBezTo>
                                  <a:cubicBezTo>
                                    <a:pt x="1778" y="0"/>
                                    <a:pt x="2286" y="508"/>
                                    <a:pt x="2540" y="1142"/>
                                  </a:cubicBezTo>
                                </a:path>
                              </a:pathLst>
                            </a:custGeom>
                            <a:solidFill>
                              <a:srgbClr val="000000"/>
                            </a:solidFill>
                            <a:ln w="12688" cap="flat">
                              <a:noFill/>
                              <a:prstDash val="solid"/>
                              <a:miter/>
                            </a:ln>
                          </wps:spPr>
                          <wps:bodyPr/>
                        </wps:wsp>
                        <wps:wsp>
                          <wps:cNvPr id="128294168" name="Freeform: Shape 128294168"/>
                          <wps:cNvSpPr/>
                          <wps:spPr>
                            <a:xfrm>
                              <a:off x="5732175" y="212359"/>
                              <a:ext cx="3034" cy="2769"/>
                            </a:xfrm>
                            <a:custGeom>
                              <a:avLst/>
                              <a:gdLst>
                                <a:gd name="csX0" fmla="*/ 2907 w 3034"/>
                                <a:gd name="csY0" fmla="*/ 1481 h 2769"/>
                                <a:gd name="csX1" fmla="*/ 1637 w 3034"/>
                                <a:gd name="csY1" fmla="*/ 2750 h 2769"/>
                                <a:gd name="csX2" fmla="*/ 241 w 3034"/>
                                <a:gd name="csY2" fmla="*/ 2115 h 2769"/>
                                <a:gd name="csX3" fmla="*/ 241 w 3034"/>
                                <a:gd name="csY3" fmla="*/ 719 h 2769"/>
                                <a:gd name="csX4" fmla="*/ 3034 w 3034"/>
                                <a:gd name="csY4" fmla="*/ 1481 h 2769"/>
                              </a:gdLst>
                              <a:ahLst/>
                              <a:cxnLst>
                                <a:cxn ang="0">
                                  <a:pos x="csX0" y="csY0"/>
                                </a:cxn>
                                <a:cxn ang="0">
                                  <a:pos x="csX1" y="csY1"/>
                                </a:cxn>
                                <a:cxn ang="0">
                                  <a:pos x="csX2" y="csY2"/>
                                </a:cxn>
                                <a:cxn ang="0">
                                  <a:pos x="csX3" y="csY3"/>
                                </a:cxn>
                                <a:cxn ang="0">
                                  <a:pos x="csX4" y="csY4"/>
                                </a:cxn>
                              </a:cxnLst>
                              <a:rect l="l" t="t" r="r" b="b"/>
                              <a:pathLst>
                                <a:path w="3034" h="2769">
                                  <a:moveTo>
                                    <a:pt x="2907" y="1481"/>
                                  </a:moveTo>
                                  <a:cubicBezTo>
                                    <a:pt x="2907" y="1481"/>
                                    <a:pt x="2272" y="2369"/>
                                    <a:pt x="1637" y="2750"/>
                                  </a:cubicBezTo>
                                  <a:cubicBezTo>
                                    <a:pt x="1002" y="2877"/>
                                    <a:pt x="621" y="2369"/>
                                    <a:pt x="241" y="2115"/>
                                  </a:cubicBezTo>
                                  <a:cubicBezTo>
                                    <a:pt x="-140" y="1735"/>
                                    <a:pt x="-14" y="1100"/>
                                    <a:pt x="241" y="719"/>
                                  </a:cubicBezTo>
                                  <a:cubicBezTo>
                                    <a:pt x="1002" y="-550"/>
                                    <a:pt x="3034" y="-42"/>
                                    <a:pt x="3034" y="1481"/>
                                  </a:cubicBezTo>
                                </a:path>
                              </a:pathLst>
                            </a:custGeom>
                            <a:solidFill>
                              <a:srgbClr val="000000"/>
                            </a:solidFill>
                            <a:ln w="12688" cap="flat">
                              <a:noFill/>
                              <a:prstDash val="solid"/>
                              <a:miter/>
                            </a:ln>
                          </wps:spPr>
                          <wps:bodyPr/>
                        </wps:wsp>
                        <wps:wsp>
                          <wps:cNvPr id="736169274" name="Freeform: Shape 736169274"/>
                          <wps:cNvSpPr/>
                          <wps:spPr>
                            <a:xfrm>
                              <a:off x="5737947" y="212767"/>
                              <a:ext cx="2976" cy="2595"/>
                            </a:xfrm>
                            <a:custGeom>
                              <a:avLst/>
                              <a:gdLst>
                                <a:gd name="csX0" fmla="*/ 2976 w 2976"/>
                                <a:gd name="csY0" fmla="*/ 1326 h 2595"/>
                                <a:gd name="csX1" fmla="*/ 1071 w 2976"/>
                                <a:gd name="csY1" fmla="*/ 2595 h 2595"/>
                                <a:gd name="csX2" fmla="*/ 182 w 2976"/>
                                <a:gd name="csY2" fmla="*/ 818 h 2595"/>
                                <a:gd name="csX3" fmla="*/ 1071 w 2976"/>
                                <a:gd name="csY3" fmla="*/ 57 h 2595"/>
                                <a:gd name="csX4" fmla="*/ 2976 w 2976"/>
                                <a:gd name="csY4" fmla="*/ 1199 h 2595"/>
                              </a:gdLst>
                              <a:ahLst/>
                              <a:cxnLst>
                                <a:cxn ang="0">
                                  <a:pos x="csX0" y="csY0"/>
                                </a:cxn>
                                <a:cxn ang="0">
                                  <a:pos x="csX1" y="csY1"/>
                                </a:cxn>
                                <a:cxn ang="0">
                                  <a:pos x="csX2" y="csY2"/>
                                </a:cxn>
                                <a:cxn ang="0">
                                  <a:pos x="csX3" y="csY3"/>
                                </a:cxn>
                                <a:cxn ang="0">
                                  <a:pos x="csX4" y="csY4"/>
                                </a:cxn>
                              </a:cxnLst>
                              <a:rect l="l" t="t" r="r" b="b"/>
                              <a:pathLst>
                                <a:path w="2976" h="2595">
                                  <a:moveTo>
                                    <a:pt x="2976" y="1326"/>
                                  </a:moveTo>
                                  <a:cubicBezTo>
                                    <a:pt x="2722" y="2214"/>
                                    <a:pt x="1833" y="2595"/>
                                    <a:pt x="1071" y="2595"/>
                                  </a:cubicBezTo>
                                  <a:cubicBezTo>
                                    <a:pt x="310" y="2341"/>
                                    <a:pt x="-325" y="1707"/>
                                    <a:pt x="182" y="818"/>
                                  </a:cubicBezTo>
                                  <a:cubicBezTo>
                                    <a:pt x="437" y="564"/>
                                    <a:pt x="690" y="184"/>
                                    <a:pt x="1071" y="57"/>
                                  </a:cubicBezTo>
                                  <a:cubicBezTo>
                                    <a:pt x="1960" y="-197"/>
                                    <a:pt x="2722" y="438"/>
                                    <a:pt x="2976" y="1199"/>
                                  </a:cubicBezTo>
                                </a:path>
                              </a:pathLst>
                            </a:custGeom>
                            <a:solidFill>
                              <a:srgbClr val="000000"/>
                            </a:solidFill>
                            <a:ln w="12688" cap="flat">
                              <a:noFill/>
                              <a:prstDash val="solid"/>
                              <a:miter/>
                            </a:ln>
                          </wps:spPr>
                          <wps:bodyPr/>
                        </wps:wsp>
                        <wps:wsp>
                          <wps:cNvPr id="1959410887" name="Freeform: Shape 1959410887"/>
                          <wps:cNvSpPr/>
                          <wps:spPr>
                            <a:xfrm>
                              <a:off x="5701787" y="213713"/>
                              <a:ext cx="2690" cy="2665"/>
                            </a:xfrm>
                            <a:custGeom>
                              <a:avLst/>
                              <a:gdLst>
                                <a:gd name="csX0" fmla="*/ 2563 w 2690"/>
                                <a:gd name="csY0" fmla="*/ 888 h 2665"/>
                                <a:gd name="csX1" fmla="*/ 1421 w 2690"/>
                                <a:gd name="csY1" fmla="*/ 2665 h 2665"/>
                                <a:gd name="csX2" fmla="*/ 24 w 2690"/>
                                <a:gd name="csY2" fmla="*/ 2031 h 2665"/>
                                <a:gd name="csX3" fmla="*/ 1167 w 2690"/>
                                <a:gd name="csY3" fmla="*/ 0 h 2665"/>
                                <a:gd name="csX4" fmla="*/ 2690 w 2690"/>
                                <a:gd name="csY4" fmla="*/ 888 h 2665"/>
                              </a:gdLst>
                              <a:ahLst/>
                              <a:cxnLst>
                                <a:cxn ang="0">
                                  <a:pos x="csX0" y="csY0"/>
                                </a:cxn>
                                <a:cxn ang="0">
                                  <a:pos x="csX1" y="csY1"/>
                                </a:cxn>
                                <a:cxn ang="0">
                                  <a:pos x="csX2" y="csY2"/>
                                </a:cxn>
                                <a:cxn ang="0">
                                  <a:pos x="csX3" y="csY3"/>
                                </a:cxn>
                                <a:cxn ang="0">
                                  <a:pos x="csX4" y="csY4"/>
                                </a:cxn>
                              </a:cxnLst>
                              <a:rect l="l" t="t" r="r" b="b"/>
                              <a:pathLst>
                                <a:path w="2690" h="2665">
                                  <a:moveTo>
                                    <a:pt x="2563" y="888"/>
                                  </a:moveTo>
                                  <a:cubicBezTo>
                                    <a:pt x="2944" y="1904"/>
                                    <a:pt x="2056" y="2158"/>
                                    <a:pt x="1421" y="2665"/>
                                  </a:cubicBezTo>
                                  <a:cubicBezTo>
                                    <a:pt x="913" y="2665"/>
                                    <a:pt x="405" y="2411"/>
                                    <a:pt x="24" y="2031"/>
                                  </a:cubicBezTo>
                                  <a:cubicBezTo>
                                    <a:pt x="-103" y="1142"/>
                                    <a:pt x="278" y="381"/>
                                    <a:pt x="1167" y="0"/>
                                  </a:cubicBezTo>
                                  <a:cubicBezTo>
                                    <a:pt x="1801" y="0"/>
                                    <a:pt x="2182" y="254"/>
                                    <a:pt x="2690" y="888"/>
                                  </a:cubicBezTo>
                                </a:path>
                              </a:pathLst>
                            </a:custGeom>
                            <a:solidFill>
                              <a:srgbClr val="000000"/>
                            </a:solidFill>
                            <a:ln w="12688" cap="flat">
                              <a:noFill/>
                              <a:prstDash val="solid"/>
                              <a:miter/>
                            </a:ln>
                          </wps:spPr>
                          <wps:bodyPr/>
                        </wps:wsp>
                        <wps:wsp>
                          <wps:cNvPr id="2059574114" name="Freeform: Shape 2059574114"/>
                          <wps:cNvSpPr/>
                          <wps:spPr>
                            <a:xfrm>
                              <a:off x="5680834" y="214950"/>
                              <a:ext cx="2599" cy="2343"/>
                            </a:xfrm>
                            <a:custGeom>
                              <a:avLst/>
                              <a:gdLst>
                                <a:gd name="csX0" fmla="*/ 2437 w 2599"/>
                                <a:gd name="csY0" fmla="*/ 666 h 2343"/>
                                <a:gd name="csX1" fmla="*/ 2564 w 2599"/>
                                <a:gd name="csY1" fmla="*/ 1555 h 2343"/>
                                <a:gd name="csX2" fmla="*/ 787 w 2599"/>
                                <a:gd name="csY2" fmla="*/ 2189 h 2343"/>
                                <a:gd name="csX3" fmla="*/ 25 w 2599"/>
                                <a:gd name="csY3" fmla="*/ 666 h 2343"/>
                                <a:gd name="csX4" fmla="*/ 2437 w 2599"/>
                                <a:gd name="csY4" fmla="*/ 666 h 2343"/>
                              </a:gdLst>
                              <a:ahLst/>
                              <a:cxnLst>
                                <a:cxn ang="0">
                                  <a:pos x="csX0" y="csY0"/>
                                </a:cxn>
                                <a:cxn ang="0">
                                  <a:pos x="csX1" y="csY1"/>
                                </a:cxn>
                                <a:cxn ang="0">
                                  <a:pos x="csX2" y="csY2"/>
                                </a:cxn>
                                <a:cxn ang="0">
                                  <a:pos x="csX3" y="csY3"/>
                                </a:cxn>
                                <a:cxn ang="0">
                                  <a:pos x="csX4" y="csY4"/>
                                </a:cxn>
                              </a:cxnLst>
                              <a:rect l="l" t="t" r="r" b="b"/>
                              <a:pathLst>
                                <a:path w="2599" h="2343">
                                  <a:moveTo>
                                    <a:pt x="2437" y="666"/>
                                  </a:moveTo>
                                  <a:cubicBezTo>
                                    <a:pt x="2437" y="666"/>
                                    <a:pt x="2691" y="1428"/>
                                    <a:pt x="2564" y="1555"/>
                                  </a:cubicBezTo>
                                  <a:cubicBezTo>
                                    <a:pt x="2057" y="1809"/>
                                    <a:pt x="1421" y="2697"/>
                                    <a:pt x="787" y="2189"/>
                                  </a:cubicBezTo>
                                  <a:cubicBezTo>
                                    <a:pt x="278" y="1935"/>
                                    <a:pt x="-102" y="1428"/>
                                    <a:pt x="25" y="666"/>
                                  </a:cubicBezTo>
                                  <a:cubicBezTo>
                                    <a:pt x="406" y="-222"/>
                                    <a:pt x="2057" y="-222"/>
                                    <a:pt x="2437" y="666"/>
                                  </a:cubicBezTo>
                                </a:path>
                              </a:pathLst>
                            </a:custGeom>
                            <a:solidFill>
                              <a:srgbClr val="000000"/>
                            </a:solidFill>
                            <a:ln w="12688" cap="flat">
                              <a:noFill/>
                              <a:prstDash val="solid"/>
                              <a:miter/>
                            </a:ln>
                          </wps:spPr>
                          <wps:bodyPr/>
                        </wps:wsp>
                        <wps:wsp>
                          <wps:cNvPr id="550201149" name="Freeform: Shape 550201149"/>
                          <wps:cNvSpPr/>
                          <wps:spPr>
                            <a:xfrm>
                              <a:off x="5685156" y="215362"/>
                              <a:ext cx="2559" cy="2247"/>
                            </a:xfrm>
                            <a:custGeom>
                              <a:avLst/>
                              <a:gdLst>
                                <a:gd name="csX0" fmla="*/ 2433 w 2559"/>
                                <a:gd name="csY0" fmla="*/ 761 h 2247"/>
                                <a:gd name="csX1" fmla="*/ 1797 w 2559"/>
                                <a:gd name="csY1" fmla="*/ 2031 h 2247"/>
                                <a:gd name="csX2" fmla="*/ 146 w 2559"/>
                                <a:gd name="csY2" fmla="*/ 1777 h 2247"/>
                                <a:gd name="csX3" fmla="*/ 146 w 2559"/>
                                <a:gd name="csY3" fmla="*/ 635 h 2247"/>
                                <a:gd name="csX4" fmla="*/ 1163 w 2559"/>
                                <a:gd name="csY4" fmla="*/ 0 h 2247"/>
                                <a:gd name="csX5" fmla="*/ 2559 w 2559"/>
                                <a:gd name="csY5" fmla="*/ 761 h 2247"/>
                              </a:gdLst>
                              <a:ahLst/>
                              <a:cxnLst>
                                <a:cxn ang="0">
                                  <a:pos x="csX0" y="csY0"/>
                                </a:cxn>
                                <a:cxn ang="0">
                                  <a:pos x="csX1" y="csY1"/>
                                </a:cxn>
                                <a:cxn ang="0">
                                  <a:pos x="csX2" y="csY2"/>
                                </a:cxn>
                                <a:cxn ang="0">
                                  <a:pos x="csX3" y="csY3"/>
                                </a:cxn>
                                <a:cxn ang="0">
                                  <a:pos x="csX4" y="csY4"/>
                                </a:cxn>
                                <a:cxn ang="0">
                                  <a:pos x="csX5" y="csY5"/>
                                </a:cxn>
                              </a:cxnLst>
                              <a:rect l="l" t="t" r="r" b="b"/>
                              <a:pathLst>
                                <a:path w="2559" h="2247">
                                  <a:moveTo>
                                    <a:pt x="2433" y="761"/>
                                  </a:moveTo>
                                  <a:cubicBezTo>
                                    <a:pt x="2433" y="761"/>
                                    <a:pt x="2433" y="1650"/>
                                    <a:pt x="1797" y="2031"/>
                                  </a:cubicBezTo>
                                  <a:cubicBezTo>
                                    <a:pt x="1290" y="2538"/>
                                    <a:pt x="655" y="2031"/>
                                    <a:pt x="146" y="1777"/>
                                  </a:cubicBezTo>
                                  <a:cubicBezTo>
                                    <a:pt x="20" y="1523"/>
                                    <a:pt x="-107" y="1015"/>
                                    <a:pt x="146" y="635"/>
                                  </a:cubicBezTo>
                                  <a:cubicBezTo>
                                    <a:pt x="401" y="381"/>
                                    <a:pt x="782" y="127"/>
                                    <a:pt x="1163" y="0"/>
                                  </a:cubicBezTo>
                                  <a:cubicBezTo>
                                    <a:pt x="1671" y="127"/>
                                    <a:pt x="2305" y="127"/>
                                    <a:pt x="2559" y="761"/>
                                  </a:cubicBezTo>
                                </a:path>
                              </a:pathLst>
                            </a:custGeom>
                            <a:solidFill>
                              <a:srgbClr val="000000"/>
                            </a:solidFill>
                            <a:ln w="12688" cap="flat">
                              <a:noFill/>
                              <a:prstDash val="solid"/>
                              <a:miter/>
                            </a:ln>
                          </wps:spPr>
                          <wps:bodyPr/>
                        </wps:wsp>
                        <wps:wsp>
                          <wps:cNvPr id="1522440260" name="Freeform: Shape 1522440260"/>
                          <wps:cNvSpPr/>
                          <wps:spPr>
                            <a:xfrm>
                              <a:off x="5554409" y="215489"/>
                              <a:ext cx="2762" cy="2904"/>
                            </a:xfrm>
                            <a:custGeom>
                              <a:avLst/>
                              <a:gdLst>
                                <a:gd name="csX0" fmla="*/ 2636 w 2762"/>
                                <a:gd name="csY0" fmla="*/ 761 h 2904"/>
                                <a:gd name="csX1" fmla="*/ 2509 w 2762"/>
                                <a:gd name="csY1" fmla="*/ 2284 h 2904"/>
                                <a:gd name="csX2" fmla="*/ 604 w 2762"/>
                                <a:gd name="csY2" fmla="*/ 2665 h 2904"/>
                                <a:gd name="csX3" fmla="*/ 96 w 2762"/>
                                <a:gd name="csY3" fmla="*/ 761 h 2904"/>
                                <a:gd name="csX4" fmla="*/ 1239 w 2762"/>
                                <a:gd name="csY4" fmla="*/ 0 h 2904"/>
                                <a:gd name="csX5" fmla="*/ 2763 w 2762"/>
                                <a:gd name="csY5" fmla="*/ 761 h 2904"/>
                              </a:gdLst>
                              <a:ahLst/>
                              <a:cxnLst>
                                <a:cxn ang="0">
                                  <a:pos x="csX0" y="csY0"/>
                                </a:cxn>
                                <a:cxn ang="0">
                                  <a:pos x="csX1" y="csY1"/>
                                </a:cxn>
                                <a:cxn ang="0">
                                  <a:pos x="csX2" y="csY2"/>
                                </a:cxn>
                                <a:cxn ang="0">
                                  <a:pos x="csX3" y="csY3"/>
                                </a:cxn>
                                <a:cxn ang="0">
                                  <a:pos x="csX4" y="csY4"/>
                                </a:cxn>
                                <a:cxn ang="0">
                                  <a:pos x="csX5" y="csY5"/>
                                </a:cxn>
                              </a:cxnLst>
                              <a:rect l="l" t="t" r="r" b="b"/>
                              <a:pathLst>
                                <a:path w="2762" h="2904">
                                  <a:moveTo>
                                    <a:pt x="2636" y="761"/>
                                  </a:moveTo>
                                  <a:cubicBezTo>
                                    <a:pt x="2636" y="761"/>
                                    <a:pt x="2636" y="1777"/>
                                    <a:pt x="2509" y="2284"/>
                                  </a:cubicBezTo>
                                  <a:cubicBezTo>
                                    <a:pt x="2128" y="2792"/>
                                    <a:pt x="1239" y="3173"/>
                                    <a:pt x="604" y="2665"/>
                                  </a:cubicBezTo>
                                  <a:cubicBezTo>
                                    <a:pt x="-158" y="2411"/>
                                    <a:pt x="-31" y="1396"/>
                                    <a:pt x="96" y="761"/>
                                  </a:cubicBezTo>
                                  <a:cubicBezTo>
                                    <a:pt x="604" y="635"/>
                                    <a:pt x="604" y="0"/>
                                    <a:pt x="1239" y="0"/>
                                  </a:cubicBezTo>
                                  <a:cubicBezTo>
                                    <a:pt x="1874" y="0"/>
                                    <a:pt x="2255" y="381"/>
                                    <a:pt x="2763" y="761"/>
                                  </a:cubicBezTo>
                                </a:path>
                              </a:pathLst>
                            </a:custGeom>
                            <a:solidFill>
                              <a:srgbClr val="000000"/>
                            </a:solidFill>
                            <a:ln w="12688" cap="flat">
                              <a:noFill/>
                              <a:prstDash val="solid"/>
                              <a:miter/>
                            </a:ln>
                          </wps:spPr>
                          <wps:bodyPr/>
                        </wps:wsp>
                        <wps:wsp>
                          <wps:cNvPr id="1070860032" name="Freeform: Shape 1070860032"/>
                          <wps:cNvSpPr/>
                          <wps:spPr>
                            <a:xfrm>
                              <a:off x="5709684" y="215450"/>
                              <a:ext cx="2934" cy="2380"/>
                            </a:xfrm>
                            <a:custGeom>
                              <a:avLst/>
                              <a:gdLst>
                                <a:gd name="csX0" fmla="*/ 2921 w 2934"/>
                                <a:gd name="csY0" fmla="*/ 1054 h 2380"/>
                                <a:gd name="csX1" fmla="*/ 1778 w 2934"/>
                                <a:gd name="csY1" fmla="*/ 2323 h 2380"/>
                                <a:gd name="csX2" fmla="*/ 0 w 2934"/>
                                <a:gd name="csY2" fmla="*/ 1308 h 2380"/>
                                <a:gd name="csX3" fmla="*/ 635 w 2934"/>
                                <a:gd name="csY3" fmla="*/ 166 h 2380"/>
                                <a:gd name="csX4" fmla="*/ 2921 w 2934"/>
                                <a:gd name="csY4" fmla="*/ 1054 h 2380"/>
                              </a:gdLst>
                              <a:ahLst/>
                              <a:cxnLst>
                                <a:cxn ang="0">
                                  <a:pos x="csX0" y="csY0"/>
                                </a:cxn>
                                <a:cxn ang="0">
                                  <a:pos x="csX1" y="csY1"/>
                                </a:cxn>
                                <a:cxn ang="0">
                                  <a:pos x="csX2" y="csY2"/>
                                </a:cxn>
                                <a:cxn ang="0">
                                  <a:pos x="csX3" y="csY3"/>
                                </a:cxn>
                                <a:cxn ang="0">
                                  <a:pos x="csX4" y="csY4"/>
                                </a:cxn>
                              </a:cxnLst>
                              <a:rect l="l" t="t" r="r" b="b"/>
                              <a:pathLst>
                                <a:path w="2934" h="2380">
                                  <a:moveTo>
                                    <a:pt x="2921" y="1054"/>
                                  </a:moveTo>
                                  <a:cubicBezTo>
                                    <a:pt x="3048" y="1816"/>
                                    <a:pt x="2286" y="2196"/>
                                    <a:pt x="1778" y="2323"/>
                                  </a:cubicBezTo>
                                  <a:cubicBezTo>
                                    <a:pt x="889" y="2577"/>
                                    <a:pt x="381" y="1943"/>
                                    <a:pt x="0" y="1308"/>
                                  </a:cubicBezTo>
                                  <a:cubicBezTo>
                                    <a:pt x="0" y="800"/>
                                    <a:pt x="508" y="547"/>
                                    <a:pt x="635" y="166"/>
                                  </a:cubicBezTo>
                                  <a:cubicBezTo>
                                    <a:pt x="1778" y="-342"/>
                                    <a:pt x="2413" y="420"/>
                                    <a:pt x="2921" y="1054"/>
                                  </a:cubicBezTo>
                                </a:path>
                              </a:pathLst>
                            </a:custGeom>
                            <a:solidFill>
                              <a:srgbClr val="000000"/>
                            </a:solidFill>
                            <a:ln w="12688" cap="flat">
                              <a:noFill/>
                              <a:prstDash val="solid"/>
                              <a:miter/>
                            </a:ln>
                          </wps:spPr>
                          <wps:bodyPr/>
                        </wps:wsp>
                        <wps:wsp>
                          <wps:cNvPr id="402061729" name="Freeform: Shape 402061729"/>
                          <wps:cNvSpPr/>
                          <wps:spPr>
                            <a:xfrm>
                              <a:off x="5705621" y="215616"/>
                              <a:ext cx="2971" cy="2543"/>
                            </a:xfrm>
                            <a:custGeom>
                              <a:avLst/>
                              <a:gdLst>
                                <a:gd name="csX0" fmla="*/ 2921 w 2971"/>
                                <a:gd name="csY0" fmla="*/ 888 h 2543"/>
                                <a:gd name="csX1" fmla="*/ 2032 w 2971"/>
                                <a:gd name="csY1" fmla="*/ 2411 h 2543"/>
                                <a:gd name="csX2" fmla="*/ 381 w 2971"/>
                                <a:gd name="csY2" fmla="*/ 2158 h 2543"/>
                                <a:gd name="csX3" fmla="*/ 0 w 2971"/>
                                <a:gd name="csY3" fmla="*/ 1015 h 2543"/>
                                <a:gd name="csX4" fmla="*/ 1270 w 2971"/>
                                <a:gd name="csY4" fmla="*/ 0 h 2543"/>
                                <a:gd name="csX5" fmla="*/ 2921 w 2971"/>
                                <a:gd name="csY5" fmla="*/ 888 h 2543"/>
                              </a:gdLst>
                              <a:ahLst/>
                              <a:cxnLst>
                                <a:cxn ang="0">
                                  <a:pos x="csX0" y="csY0"/>
                                </a:cxn>
                                <a:cxn ang="0">
                                  <a:pos x="csX1" y="csY1"/>
                                </a:cxn>
                                <a:cxn ang="0">
                                  <a:pos x="csX2" y="csY2"/>
                                </a:cxn>
                                <a:cxn ang="0">
                                  <a:pos x="csX3" y="csY3"/>
                                </a:cxn>
                                <a:cxn ang="0">
                                  <a:pos x="csX4" y="csY4"/>
                                </a:cxn>
                                <a:cxn ang="0">
                                  <a:pos x="csX5" y="csY5"/>
                                </a:cxn>
                              </a:cxnLst>
                              <a:rect l="l" t="t" r="r" b="b"/>
                              <a:pathLst>
                                <a:path w="2971" h="2543">
                                  <a:moveTo>
                                    <a:pt x="2921" y="888"/>
                                  </a:moveTo>
                                  <a:cubicBezTo>
                                    <a:pt x="3175" y="1650"/>
                                    <a:pt x="2413" y="2031"/>
                                    <a:pt x="2032" y="2411"/>
                                  </a:cubicBezTo>
                                  <a:cubicBezTo>
                                    <a:pt x="1524" y="2665"/>
                                    <a:pt x="762" y="2538"/>
                                    <a:pt x="381" y="2158"/>
                                  </a:cubicBezTo>
                                  <a:cubicBezTo>
                                    <a:pt x="0" y="1904"/>
                                    <a:pt x="0" y="1396"/>
                                    <a:pt x="0" y="1015"/>
                                  </a:cubicBezTo>
                                  <a:cubicBezTo>
                                    <a:pt x="508" y="635"/>
                                    <a:pt x="635" y="127"/>
                                    <a:pt x="1270" y="0"/>
                                  </a:cubicBezTo>
                                  <a:cubicBezTo>
                                    <a:pt x="1905" y="0"/>
                                    <a:pt x="2667" y="381"/>
                                    <a:pt x="2921" y="888"/>
                                  </a:cubicBezTo>
                                </a:path>
                              </a:pathLst>
                            </a:custGeom>
                            <a:solidFill>
                              <a:srgbClr val="000000"/>
                            </a:solidFill>
                            <a:ln w="12688" cap="flat">
                              <a:noFill/>
                              <a:prstDash val="solid"/>
                              <a:miter/>
                            </a:ln>
                          </wps:spPr>
                          <wps:bodyPr/>
                        </wps:wsp>
                        <wps:wsp>
                          <wps:cNvPr id="48917149" name="Freeform: Shape 48917149"/>
                          <wps:cNvSpPr/>
                          <wps:spPr>
                            <a:xfrm>
                              <a:off x="5731018" y="215720"/>
                              <a:ext cx="12317" cy="3494"/>
                            </a:xfrm>
                            <a:custGeom>
                              <a:avLst/>
                              <a:gdLst>
                                <a:gd name="csX0" fmla="*/ 12191 w 12317"/>
                                <a:gd name="csY0" fmla="*/ 1673 h 3494"/>
                                <a:gd name="csX1" fmla="*/ 10413 w 12317"/>
                                <a:gd name="csY1" fmla="*/ 2561 h 3494"/>
                                <a:gd name="csX2" fmla="*/ 0 w 12317"/>
                                <a:gd name="csY2" fmla="*/ 1800 h 3494"/>
                                <a:gd name="csX3" fmla="*/ 2032 w 12317"/>
                                <a:gd name="csY3" fmla="*/ 784 h 3494"/>
                                <a:gd name="csX4" fmla="*/ 12064 w 12317"/>
                                <a:gd name="csY4" fmla="*/ 1419 h 3494"/>
                                <a:gd name="csX5" fmla="*/ 12318 w 12317"/>
                                <a:gd name="csY5" fmla="*/ 1673 h 3494"/>
                              </a:gdLst>
                              <a:ahLst/>
                              <a:cxnLst>
                                <a:cxn ang="0">
                                  <a:pos x="csX0" y="csY0"/>
                                </a:cxn>
                                <a:cxn ang="0">
                                  <a:pos x="csX1" y="csY1"/>
                                </a:cxn>
                                <a:cxn ang="0">
                                  <a:pos x="csX2" y="csY2"/>
                                </a:cxn>
                                <a:cxn ang="0">
                                  <a:pos x="csX3" y="csY3"/>
                                </a:cxn>
                                <a:cxn ang="0">
                                  <a:pos x="csX4" y="csY4"/>
                                </a:cxn>
                                <a:cxn ang="0">
                                  <a:pos x="csX5" y="csY5"/>
                                </a:cxn>
                              </a:cxnLst>
                              <a:rect l="l" t="t" r="r" b="b"/>
                              <a:pathLst>
                                <a:path w="12317" h="3494">
                                  <a:moveTo>
                                    <a:pt x="12191" y="1673"/>
                                  </a:moveTo>
                                  <a:cubicBezTo>
                                    <a:pt x="12318" y="2815"/>
                                    <a:pt x="10921" y="2180"/>
                                    <a:pt x="10413" y="2561"/>
                                  </a:cubicBezTo>
                                  <a:cubicBezTo>
                                    <a:pt x="7238" y="4465"/>
                                    <a:pt x="3048" y="3069"/>
                                    <a:pt x="0" y="1800"/>
                                  </a:cubicBezTo>
                                  <a:cubicBezTo>
                                    <a:pt x="254" y="784"/>
                                    <a:pt x="1397" y="1165"/>
                                    <a:pt x="2032" y="784"/>
                                  </a:cubicBezTo>
                                  <a:cubicBezTo>
                                    <a:pt x="5334" y="-1246"/>
                                    <a:pt x="8762" y="1292"/>
                                    <a:pt x="12064" y="1419"/>
                                  </a:cubicBezTo>
                                  <a:lnTo>
                                    <a:pt x="12318" y="1673"/>
                                  </a:lnTo>
                                  <a:close/>
                                </a:path>
                              </a:pathLst>
                            </a:custGeom>
                            <a:solidFill>
                              <a:srgbClr val="000000"/>
                            </a:solidFill>
                            <a:ln w="12688" cap="flat">
                              <a:noFill/>
                              <a:prstDash val="solid"/>
                              <a:miter/>
                            </a:ln>
                          </wps:spPr>
                          <wps:bodyPr/>
                        </wps:wsp>
                        <wps:wsp>
                          <wps:cNvPr id="555474268" name="Freeform: Shape 555474268"/>
                          <wps:cNvSpPr/>
                          <wps:spPr>
                            <a:xfrm>
                              <a:off x="5522123" y="216015"/>
                              <a:ext cx="10539" cy="3212"/>
                            </a:xfrm>
                            <a:custGeom>
                              <a:avLst/>
                              <a:gdLst>
                                <a:gd name="csX0" fmla="*/ 10540 w 10539"/>
                                <a:gd name="csY0" fmla="*/ 490 h 3212"/>
                                <a:gd name="csX1" fmla="*/ 10286 w 10539"/>
                                <a:gd name="csY1" fmla="*/ 997 h 3212"/>
                                <a:gd name="csX2" fmla="*/ 381 w 10539"/>
                                <a:gd name="csY2" fmla="*/ 2774 h 3212"/>
                                <a:gd name="csX3" fmla="*/ 0 w 10539"/>
                                <a:gd name="csY3" fmla="*/ 2267 h 3212"/>
                                <a:gd name="csX4" fmla="*/ 10286 w 10539"/>
                                <a:gd name="csY4" fmla="*/ 236 h 3212"/>
                                <a:gd name="csX5" fmla="*/ 10540 w 10539"/>
                                <a:gd name="csY5" fmla="*/ 490 h 3212"/>
                              </a:gdLst>
                              <a:ahLst/>
                              <a:cxnLst>
                                <a:cxn ang="0">
                                  <a:pos x="csX0" y="csY0"/>
                                </a:cxn>
                                <a:cxn ang="0">
                                  <a:pos x="csX1" y="csY1"/>
                                </a:cxn>
                                <a:cxn ang="0">
                                  <a:pos x="csX2" y="csY2"/>
                                </a:cxn>
                                <a:cxn ang="0">
                                  <a:pos x="csX3" y="csY3"/>
                                </a:cxn>
                                <a:cxn ang="0">
                                  <a:pos x="csX4" y="csY4"/>
                                </a:cxn>
                                <a:cxn ang="0">
                                  <a:pos x="csX5" y="csY5"/>
                                </a:cxn>
                              </a:cxnLst>
                              <a:rect l="l" t="t" r="r" b="b"/>
                              <a:pathLst>
                                <a:path w="10539" h="3212">
                                  <a:moveTo>
                                    <a:pt x="10540" y="490"/>
                                  </a:moveTo>
                                  <a:lnTo>
                                    <a:pt x="10286" y="997"/>
                                  </a:lnTo>
                                  <a:cubicBezTo>
                                    <a:pt x="7492" y="2647"/>
                                    <a:pt x="3682" y="3916"/>
                                    <a:pt x="381" y="2774"/>
                                  </a:cubicBezTo>
                                  <a:lnTo>
                                    <a:pt x="0" y="2267"/>
                                  </a:lnTo>
                                  <a:cubicBezTo>
                                    <a:pt x="2794" y="236"/>
                                    <a:pt x="6603" y="-399"/>
                                    <a:pt x="10286" y="236"/>
                                  </a:cubicBezTo>
                                  <a:lnTo>
                                    <a:pt x="10540" y="490"/>
                                  </a:lnTo>
                                  <a:close/>
                                </a:path>
                              </a:pathLst>
                            </a:custGeom>
                            <a:solidFill>
                              <a:srgbClr val="000000"/>
                            </a:solidFill>
                            <a:ln w="12688" cap="flat">
                              <a:noFill/>
                              <a:prstDash val="solid"/>
                              <a:miter/>
                            </a:ln>
                          </wps:spPr>
                          <wps:bodyPr/>
                        </wps:wsp>
                        <wps:wsp>
                          <wps:cNvPr id="540047008" name="Freeform: Shape 540047008"/>
                          <wps:cNvSpPr/>
                          <wps:spPr>
                            <a:xfrm>
                              <a:off x="5717627" y="216124"/>
                              <a:ext cx="2851" cy="2504"/>
                            </a:xfrm>
                            <a:custGeom>
                              <a:avLst/>
                              <a:gdLst>
                                <a:gd name="csX0" fmla="*/ 2851 w 2851"/>
                                <a:gd name="csY0" fmla="*/ 888 h 2504"/>
                                <a:gd name="csX1" fmla="*/ 2089 w 2851"/>
                                <a:gd name="csY1" fmla="*/ 2411 h 2504"/>
                                <a:gd name="csX2" fmla="*/ 57 w 2851"/>
                                <a:gd name="csY2" fmla="*/ 1523 h 2504"/>
                                <a:gd name="csX3" fmla="*/ 1073 w 2851"/>
                                <a:gd name="csY3" fmla="*/ 0 h 2504"/>
                                <a:gd name="csX4" fmla="*/ 2851 w 2851"/>
                                <a:gd name="csY4" fmla="*/ 888 h 2504"/>
                              </a:gdLst>
                              <a:ahLst/>
                              <a:cxnLst>
                                <a:cxn ang="0">
                                  <a:pos x="csX0" y="csY0"/>
                                </a:cxn>
                                <a:cxn ang="0">
                                  <a:pos x="csX1" y="csY1"/>
                                </a:cxn>
                                <a:cxn ang="0">
                                  <a:pos x="csX2" y="csY2"/>
                                </a:cxn>
                                <a:cxn ang="0">
                                  <a:pos x="csX3" y="csY3"/>
                                </a:cxn>
                                <a:cxn ang="0">
                                  <a:pos x="csX4" y="csY4"/>
                                </a:cxn>
                              </a:cxnLst>
                              <a:rect l="l" t="t" r="r" b="b"/>
                              <a:pathLst>
                                <a:path w="2851" h="2504">
                                  <a:moveTo>
                                    <a:pt x="2851" y="888"/>
                                  </a:moveTo>
                                  <a:cubicBezTo>
                                    <a:pt x="2851" y="888"/>
                                    <a:pt x="2597" y="2031"/>
                                    <a:pt x="2089" y="2411"/>
                                  </a:cubicBezTo>
                                  <a:cubicBezTo>
                                    <a:pt x="1327" y="2665"/>
                                    <a:pt x="311" y="2411"/>
                                    <a:pt x="57" y="1523"/>
                                  </a:cubicBezTo>
                                  <a:cubicBezTo>
                                    <a:pt x="-197" y="888"/>
                                    <a:pt x="438" y="254"/>
                                    <a:pt x="1073" y="0"/>
                                  </a:cubicBezTo>
                                  <a:cubicBezTo>
                                    <a:pt x="1581" y="0"/>
                                    <a:pt x="2597" y="0"/>
                                    <a:pt x="2851" y="888"/>
                                  </a:cubicBezTo>
                                </a:path>
                              </a:pathLst>
                            </a:custGeom>
                            <a:solidFill>
                              <a:srgbClr val="000000"/>
                            </a:solidFill>
                            <a:ln w="12688" cap="flat">
                              <a:noFill/>
                              <a:prstDash val="solid"/>
                              <a:miter/>
                            </a:ln>
                          </wps:spPr>
                          <wps:bodyPr/>
                        </wps:wsp>
                        <wps:wsp>
                          <wps:cNvPr id="610430359" name="Freeform: Shape 610430359"/>
                          <wps:cNvSpPr/>
                          <wps:spPr>
                            <a:xfrm>
                              <a:off x="5543526" y="216212"/>
                              <a:ext cx="2852" cy="2761"/>
                            </a:xfrm>
                            <a:custGeom>
                              <a:avLst/>
                              <a:gdLst>
                                <a:gd name="csX0" fmla="*/ 2852 w 2852"/>
                                <a:gd name="csY0" fmla="*/ 1181 h 2761"/>
                                <a:gd name="csX1" fmla="*/ 1963 w 2852"/>
                                <a:gd name="csY1" fmla="*/ 2704 h 2761"/>
                                <a:gd name="csX2" fmla="*/ 58 w 2852"/>
                                <a:gd name="csY2" fmla="*/ 1689 h 2761"/>
                                <a:gd name="csX3" fmla="*/ 820 w 2852"/>
                                <a:gd name="csY3" fmla="*/ 166 h 2761"/>
                                <a:gd name="csX4" fmla="*/ 2852 w 2852"/>
                                <a:gd name="csY4" fmla="*/ 1054 h 2761"/>
                              </a:gdLst>
                              <a:ahLst/>
                              <a:cxnLst>
                                <a:cxn ang="0">
                                  <a:pos x="csX0" y="csY0"/>
                                </a:cxn>
                                <a:cxn ang="0">
                                  <a:pos x="csX1" y="csY1"/>
                                </a:cxn>
                                <a:cxn ang="0">
                                  <a:pos x="csX2" y="csY2"/>
                                </a:cxn>
                                <a:cxn ang="0">
                                  <a:pos x="csX3" y="csY3"/>
                                </a:cxn>
                                <a:cxn ang="0">
                                  <a:pos x="csX4" y="csY4"/>
                                </a:cxn>
                              </a:cxnLst>
                              <a:rect l="l" t="t" r="r" b="b"/>
                              <a:pathLst>
                                <a:path w="2852" h="2761">
                                  <a:moveTo>
                                    <a:pt x="2852" y="1181"/>
                                  </a:moveTo>
                                  <a:cubicBezTo>
                                    <a:pt x="2852" y="1181"/>
                                    <a:pt x="2725" y="2450"/>
                                    <a:pt x="1963" y="2704"/>
                                  </a:cubicBezTo>
                                  <a:cubicBezTo>
                                    <a:pt x="1201" y="2958"/>
                                    <a:pt x="312" y="2323"/>
                                    <a:pt x="58" y="1689"/>
                                  </a:cubicBezTo>
                                  <a:cubicBezTo>
                                    <a:pt x="-196" y="800"/>
                                    <a:pt x="439" y="547"/>
                                    <a:pt x="820" y="166"/>
                                  </a:cubicBezTo>
                                  <a:cubicBezTo>
                                    <a:pt x="1709" y="-342"/>
                                    <a:pt x="2471" y="420"/>
                                    <a:pt x="2852" y="1054"/>
                                  </a:cubicBezTo>
                                </a:path>
                              </a:pathLst>
                            </a:custGeom>
                            <a:solidFill>
                              <a:srgbClr val="000000"/>
                            </a:solidFill>
                            <a:ln w="12688" cap="flat">
                              <a:noFill/>
                              <a:prstDash val="solid"/>
                              <a:miter/>
                            </a:ln>
                          </wps:spPr>
                          <wps:bodyPr/>
                        </wps:wsp>
                        <wps:wsp>
                          <wps:cNvPr id="378287702" name="Freeform: Shape 378287702"/>
                          <wps:cNvSpPr/>
                          <wps:spPr>
                            <a:xfrm>
                              <a:off x="5538103" y="216505"/>
                              <a:ext cx="2813" cy="2905"/>
                            </a:xfrm>
                            <a:custGeom>
                              <a:avLst/>
                              <a:gdLst>
                                <a:gd name="csX0" fmla="*/ 2813 w 2813"/>
                                <a:gd name="csY0" fmla="*/ 1269 h 2905"/>
                                <a:gd name="csX1" fmla="*/ 2432 w 2813"/>
                                <a:gd name="csY1" fmla="*/ 2538 h 2905"/>
                                <a:gd name="csX2" fmla="*/ 909 w 2813"/>
                                <a:gd name="csY2" fmla="*/ 2792 h 2905"/>
                                <a:gd name="csX3" fmla="*/ 20 w 2813"/>
                                <a:gd name="csY3" fmla="*/ 888 h 2905"/>
                                <a:gd name="csX4" fmla="*/ 1290 w 2813"/>
                                <a:gd name="csY4" fmla="*/ 0 h 2905"/>
                                <a:gd name="csX5" fmla="*/ 2813 w 2813"/>
                                <a:gd name="csY5" fmla="*/ 1269 h 2905"/>
                              </a:gdLst>
                              <a:ahLst/>
                              <a:cxnLst>
                                <a:cxn ang="0">
                                  <a:pos x="csX0" y="csY0"/>
                                </a:cxn>
                                <a:cxn ang="0">
                                  <a:pos x="csX1" y="csY1"/>
                                </a:cxn>
                                <a:cxn ang="0">
                                  <a:pos x="csX2" y="csY2"/>
                                </a:cxn>
                                <a:cxn ang="0">
                                  <a:pos x="csX3" y="csY3"/>
                                </a:cxn>
                                <a:cxn ang="0">
                                  <a:pos x="csX4" y="csY4"/>
                                </a:cxn>
                                <a:cxn ang="0">
                                  <a:pos x="csX5" y="csY5"/>
                                </a:cxn>
                              </a:cxnLst>
                              <a:rect l="l" t="t" r="r" b="b"/>
                              <a:pathLst>
                                <a:path w="2813" h="2905">
                                  <a:moveTo>
                                    <a:pt x="2813" y="1269"/>
                                  </a:moveTo>
                                  <a:cubicBezTo>
                                    <a:pt x="2813" y="1269"/>
                                    <a:pt x="2560" y="2158"/>
                                    <a:pt x="2432" y="2538"/>
                                  </a:cubicBezTo>
                                  <a:cubicBezTo>
                                    <a:pt x="2052" y="3046"/>
                                    <a:pt x="1290" y="2919"/>
                                    <a:pt x="909" y="2792"/>
                                  </a:cubicBezTo>
                                  <a:cubicBezTo>
                                    <a:pt x="401" y="2284"/>
                                    <a:pt x="-107" y="1777"/>
                                    <a:pt x="20" y="888"/>
                                  </a:cubicBezTo>
                                  <a:cubicBezTo>
                                    <a:pt x="528" y="508"/>
                                    <a:pt x="655" y="254"/>
                                    <a:pt x="1290" y="0"/>
                                  </a:cubicBezTo>
                                  <a:cubicBezTo>
                                    <a:pt x="1925" y="127"/>
                                    <a:pt x="2687" y="508"/>
                                    <a:pt x="2813" y="1269"/>
                                  </a:cubicBezTo>
                                </a:path>
                              </a:pathLst>
                            </a:custGeom>
                            <a:solidFill>
                              <a:srgbClr val="000000"/>
                            </a:solidFill>
                            <a:ln w="12688" cap="flat">
                              <a:noFill/>
                              <a:prstDash val="solid"/>
                              <a:miter/>
                            </a:ln>
                          </wps:spPr>
                          <wps:bodyPr/>
                        </wps:wsp>
                        <wps:wsp>
                          <wps:cNvPr id="1765823423" name="Freeform: Shape 1765823423"/>
                          <wps:cNvSpPr/>
                          <wps:spPr>
                            <a:xfrm>
                              <a:off x="5722886" y="218282"/>
                              <a:ext cx="2925" cy="2665"/>
                            </a:xfrm>
                            <a:custGeom>
                              <a:avLst/>
                              <a:gdLst>
                                <a:gd name="csX0" fmla="*/ 2926 w 2925"/>
                                <a:gd name="csY0" fmla="*/ 1269 h 2665"/>
                                <a:gd name="csX1" fmla="*/ 1656 w 2925"/>
                                <a:gd name="csY1" fmla="*/ 2665 h 2665"/>
                                <a:gd name="csX2" fmla="*/ 132 w 2925"/>
                                <a:gd name="csY2" fmla="*/ 1904 h 2665"/>
                                <a:gd name="csX3" fmla="*/ 386 w 2925"/>
                                <a:gd name="csY3" fmla="*/ 381 h 2665"/>
                                <a:gd name="csX4" fmla="*/ 1402 w 2925"/>
                                <a:gd name="csY4" fmla="*/ 0 h 2665"/>
                                <a:gd name="csX5" fmla="*/ 2799 w 2925"/>
                                <a:gd name="csY5" fmla="*/ 1269 h 2665"/>
                              </a:gdLst>
                              <a:ahLst/>
                              <a:cxnLst>
                                <a:cxn ang="0">
                                  <a:pos x="csX0" y="csY0"/>
                                </a:cxn>
                                <a:cxn ang="0">
                                  <a:pos x="csX1" y="csY1"/>
                                </a:cxn>
                                <a:cxn ang="0">
                                  <a:pos x="csX2" y="csY2"/>
                                </a:cxn>
                                <a:cxn ang="0">
                                  <a:pos x="csX3" y="csY3"/>
                                </a:cxn>
                                <a:cxn ang="0">
                                  <a:pos x="csX4" y="csY4"/>
                                </a:cxn>
                                <a:cxn ang="0">
                                  <a:pos x="csX5" y="csY5"/>
                                </a:cxn>
                              </a:cxnLst>
                              <a:rect l="l" t="t" r="r" b="b"/>
                              <a:pathLst>
                                <a:path w="2925" h="2665">
                                  <a:moveTo>
                                    <a:pt x="2926" y="1269"/>
                                  </a:moveTo>
                                  <a:cubicBezTo>
                                    <a:pt x="2926" y="2031"/>
                                    <a:pt x="2291" y="2538"/>
                                    <a:pt x="1656" y="2665"/>
                                  </a:cubicBezTo>
                                  <a:cubicBezTo>
                                    <a:pt x="1021" y="2665"/>
                                    <a:pt x="513" y="2284"/>
                                    <a:pt x="132" y="1904"/>
                                  </a:cubicBezTo>
                                  <a:cubicBezTo>
                                    <a:pt x="-122" y="1396"/>
                                    <a:pt x="5" y="761"/>
                                    <a:pt x="386" y="381"/>
                                  </a:cubicBezTo>
                                  <a:cubicBezTo>
                                    <a:pt x="513" y="127"/>
                                    <a:pt x="1148" y="127"/>
                                    <a:pt x="1402" y="0"/>
                                  </a:cubicBezTo>
                                  <a:cubicBezTo>
                                    <a:pt x="2037" y="0"/>
                                    <a:pt x="2672" y="635"/>
                                    <a:pt x="2799" y="1269"/>
                                  </a:cubicBezTo>
                                </a:path>
                              </a:pathLst>
                            </a:custGeom>
                            <a:solidFill>
                              <a:srgbClr val="000000"/>
                            </a:solidFill>
                            <a:ln w="12688" cap="flat">
                              <a:noFill/>
                              <a:prstDash val="solid"/>
                              <a:miter/>
                            </a:ln>
                          </wps:spPr>
                          <wps:bodyPr/>
                        </wps:wsp>
                        <wps:wsp>
                          <wps:cNvPr id="384581721" name="Freeform: Shape 384581721"/>
                          <wps:cNvSpPr/>
                          <wps:spPr>
                            <a:xfrm>
                              <a:off x="5527456" y="218408"/>
                              <a:ext cx="8000" cy="7107"/>
                            </a:xfrm>
                            <a:custGeom>
                              <a:avLst/>
                              <a:gdLst>
                                <a:gd name="csX0" fmla="*/ 7873 w 8000"/>
                                <a:gd name="csY0" fmla="*/ 254 h 7107"/>
                                <a:gd name="csX1" fmla="*/ 7492 w 8000"/>
                                <a:gd name="csY1" fmla="*/ 1523 h 7107"/>
                                <a:gd name="csX2" fmla="*/ 5841 w 8000"/>
                                <a:gd name="csY2" fmla="*/ 4823 h 7107"/>
                                <a:gd name="csX3" fmla="*/ 254 w 8000"/>
                                <a:gd name="csY3" fmla="*/ 7107 h 7107"/>
                                <a:gd name="csX4" fmla="*/ 0 w 8000"/>
                                <a:gd name="csY4" fmla="*/ 6473 h 7107"/>
                                <a:gd name="csX5" fmla="*/ 7746 w 8000"/>
                                <a:gd name="csY5" fmla="*/ 0 h 7107"/>
                                <a:gd name="csX6" fmla="*/ 8000 w 8000"/>
                                <a:gd name="csY6" fmla="*/ 0 h 7107"/>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000" h="7107">
                                  <a:moveTo>
                                    <a:pt x="7873" y="254"/>
                                  </a:moveTo>
                                  <a:cubicBezTo>
                                    <a:pt x="7873" y="254"/>
                                    <a:pt x="7619" y="1142"/>
                                    <a:pt x="7492" y="1523"/>
                                  </a:cubicBezTo>
                                  <a:cubicBezTo>
                                    <a:pt x="7238" y="2792"/>
                                    <a:pt x="6349" y="3680"/>
                                    <a:pt x="5841" y="4823"/>
                                  </a:cubicBezTo>
                                  <a:cubicBezTo>
                                    <a:pt x="4445" y="6599"/>
                                    <a:pt x="2286" y="6599"/>
                                    <a:pt x="254" y="7107"/>
                                  </a:cubicBezTo>
                                  <a:lnTo>
                                    <a:pt x="0" y="6473"/>
                                  </a:lnTo>
                                  <a:cubicBezTo>
                                    <a:pt x="2286" y="3554"/>
                                    <a:pt x="4572" y="1396"/>
                                    <a:pt x="7746" y="0"/>
                                  </a:cubicBezTo>
                                  <a:lnTo>
                                    <a:pt x="8000" y="0"/>
                                  </a:lnTo>
                                  <a:close/>
                                </a:path>
                              </a:pathLst>
                            </a:custGeom>
                            <a:solidFill>
                              <a:srgbClr val="000000"/>
                            </a:solidFill>
                            <a:ln w="12688" cap="flat">
                              <a:noFill/>
                              <a:prstDash val="solid"/>
                              <a:miter/>
                            </a:ln>
                          </wps:spPr>
                          <wps:bodyPr/>
                        </wps:wsp>
                        <wps:wsp>
                          <wps:cNvPr id="586251754" name="Freeform: Shape 586251754"/>
                          <wps:cNvSpPr/>
                          <wps:spPr>
                            <a:xfrm>
                              <a:off x="5719285" y="219404"/>
                              <a:ext cx="2731" cy="2430"/>
                            </a:xfrm>
                            <a:custGeom>
                              <a:avLst/>
                              <a:gdLst>
                                <a:gd name="csX0" fmla="*/ 2717 w 2731"/>
                                <a:gd name="csY0" fmla="*/ 908 h 2430"/>
                                <a:gd name="csX1" fmla="*/ 1574 w 2731"/>
                                <a:gd name="csY1" fmla="*/ 2431 h 2430"/>
                                <a:gd name="csX2" fmla="*/ 51 w 2731"/>
                                <a:gd name="csY2" fmla="*/ 1543 h 2430"/>
                                <a:gd name="csX3" fmla="*/ 1066 w 2731"/>
                                <a:gd name="csY3" fmla="*/ 20 h 2430"/>
                                <a:gd name="csX4" fmla="*/ 2717 w 2731"/>
                                <a:gd name="csY4" fmla="*/ 1035 h 2430"/>
                              </a:gdLst>
                              <a:ahLst/>
                              <a:cxnLst>
                                <a:cxn ang="0">
                                  <a:pos x="csX0" y="csY0"/>
                                </a:cxn>
                                <a:cxn ang="0">
                                  <a:pos x="csX1" y="csY1"/>
                                </a:cxn>
                                <a:cxn ang="0">
                                  <a:pos x="csX2" y="csY2"/>
                                </a:cxn>
                                <a:cxn ang="0">
                                  <a:pos x="csX3" y="csY3"/>
                                </a:cxn>
                                <a:cxn ang="0">
                                  <a:pos x="csX4" y="csY4"/>
                                </a:cxn>
                              </a:cxnLst>
                              <a:rect l="l" t="t" r="r" b="b"/>
                              <a:pathLst>
                                <a:path w="2731" h="2430">
                                  <a:moveTo>
                                    <a:pt x="2717" y="908"/>
                                  </a:moveTo>
                                  <a:cubicBezTo>
                                    <a:pt x="2844" y="1796"/>
                                    <a:pt x="2082" y="2050"/>
                                    <a:pt x="1574" y="2431"/>
                                  </a:cubicBezTo>
                                  <a:cubicBezTo>
                                    <a:pt x="939" y="2431"/>
                                    <a:pt x="304" y="2050"/>
                                    <a:pt x="51" y="1543"/>
                                  </a:cubicBezTo>
                                  <a:cubicBezTo>
                                    <a:pt x="-204" y="654"/>
                                    <a:pt x="558" y="400"/>
                                    <a:pt x="1066" y="20"/>
                                  </a:cubicBezTo>
                                  <a:cubicBezTo>
                                    <a:pt x="1828" y="-107"/>
                                    <a:pt x="2463" y="400"/>
                                    <a:pt x="2717" y="1035"/>
                                  </a:cubicBezTo>
                                </a:path>
                              </a:pathLst>
                            </a:custGeom>
                            <a:solidFill>
                              <a:srgbClr val="000000"/>
                            </a:solidFill>
                            <a:ln w="12688" cap="flat">
                              <a:noFill/>
                              <a:prstDash val="solid"/>
                              <a:miter/>
                            </a:ln>
                          </wps:spPr>
                          <wps:bodyPr/>
                        </wps:wsp>
                        <wps:wsp>
                          <wps:cNvPr id="1410616318" name="Freeform: Shape 1410616318"/>
                          <wps:cNvSpPr/>
                          <wps:spPr>
                            <a:xfrm>
                              <a:off x="5541457" y="219678"/>
                              <a:ext cx="2889" cy="2538"/>
                            </a:xfrm>
                            <a:custGeom>
                              <a:avLst/>
                              <a:gdLst>
                                <a:gd name="csX0" fmla="*/ 2635 w 2889"/>
                                <a:gd name="csY0" fmla="*/ 635 h 2538"/>
                                <a:gd name="csX1" fmla="*/ 2889 w 2889"/>
                                <a:gd name="csY1" fmla="*/ 1015 h 2538"/>
                                <a:gd name="csX2" fmla="*/ 1746 w 2889"/>
                                <a:gd name="csY2" fmla="*/ 2538 h 2538"/>
                                <a:gd name="csX3" fmla="*/ 95 w 2889"/>
                                <a:gd name="csY3" fmla="*/ 1777 h 2538"/>
                                <a:gd name="csX4" fmla="*/ 857 w 2889"/>
                                <a:gd name="csY4" fmla="*/ 0 h 2538"/>
                                <a:gd name="csX5" fmla="*/ 2762 w 2889"/>
                                <a:gd name="csY5" fmla="*/ 635 h 2538"/>
                              </a:gdLst>
                              <a:ahLst/>
                              <a:cxnLst>
                                <a:cxn ang="0">
                                  <a:pos x="csX0" y="csY0"/>
                                </a:cxn>
                                <a:cxn ang="0">
                                  <a:pos x="csX1" y="csY1"/>
                                </a:cxn>
                                <a:cxn ang="0">
                                  <a:pos x="csX2" y="csY2"/>
                                </a:cxn>
                                <a:cxn ang="0">
                                  <a:pos x="csX3" y="csY3"/>
                                </a:cxn>
                                <a:cxn ang="0">
                                  <a:pos x="csX4" y="csY4"/>
                                </a:cxn>
                                <a:cxn ang="0">
                                  <a:pos x="csX5" y="csY5"/>
                                </a:cxn>
                              </a:cxnLst>
                              <a:rect l="l" t="t" r="r" b="b"/>
                              <a:pathLst>
                                <a:path w="2889" h="2538">
                                  <a:moveTo>
                                    <a:pt x="2635" y="635"/>
                                  </a:moveTo>
                                  <a:cubicBezTo>
                                    <a:pt x="2635" y="635"/>
                                    <a:pt x="2635" y="888"/>
                                    <a:pt x="2889" y="1015"/>
                                  </a:cubicBezTo>
                                  <a:cubicBezTo>
                                    <a:pt x="2889" y="1904"/>
                                    <a:pt x="2254" y="2158"/>
                                    <a:pt x="1746" y="2538"/>
                                  </a:cubicBezTo>
                                  <a:cubicBezTo>
                                    <a:pt x="1111" y="2538"/>
                                    <a:pt x="476" y="2284"/>
                                    <a:pt x="95" y="1777"/>
                                  </a:cubicBezTo>
                                  <a:cubicBezTo>
                                    <a:pt x="-159" y="1015"/>
                                    <a:pt x="95" y="254"/>
                                    <a:pt x="857" y="0"/>
                                  </a:cubicBezTo>
                                  <a:cubicBezTo>
                                    <a:pt x="1492" y="0"/>
                                    <a:pt x="2508" y="0"/>
                                    <a:pt x="2762" y="635"/>
                                  </a:cubicBezTo>
                                </a:path>
                              </a:pathLst>
                            </a:custGeom>
                            <a:solidFill>
                              <a:srgbClr val="000000"/>
                            </a:solidFill>
                            <a:ln w="12688" cap="flat">
                              <a:noFill/>
                              <a:prstDash val="solid"/>
                              <a:miter/>
                            </a:ln>
                          </wps:spPr>
                          <wps:bodyPr/>
                        </wps:wsp>
                        <wps:wsp>
                          <wps:cNvPr id="320434194" name="Freeform: Shape 320434194"/>
                          <wps:cNvSpPr/>
                          <wps:spPr>
                            <a:xfrm>
                              <a:off x="5730616" y="219544"/>
                              <a:ext cx="9348" cy="6923"/>
                            </a:xfrm>
                            <a:custGeom>
                              <a:avLst/>
                              <a:gdLst>
                                <a:gd name="csX0" fmla="*/ 5609 w 9348"/>
                                <a:gd name="csY0" fmla="*/ 3179 h 6923"/>
                                <a:gd name="csX1" fmla="*/ 7387 w 9348"/>
                                <a:gd name="csY1" fmla="*/ 2037 h 6923"/>
                                <a:gd name="csX2" fmla="*/ 9292 w 9348"/>
                                <a:gd name="csY2" fmla="*/ 2925 h 6923"/>
                                <a:gd name="csX3" fmla="*/ 8276 w 9348"/>
                                <a:gd name="csY3" fmla="*/ 4702 h 6923"/>
                                <a:gd name="csX4" fmla="*/ 6625 w 9348"/>
                                <a:gd name="csY4" fmla="*/ 5210 h 6923"/>
                                <a:gd name="csX5" fmla="*/ 7641 w 9348"/>
                                <a:gd name="csY5" fmla="*/ 6733 h 6923"/>
                                <a:gd name="csX6" fmla="*/ 6752 w 9348"/>
                                <a:gd name="csY6" fmla="*/ 6733 h 6923"/>
                                <a:gd name="csX7" fmla="*/ 1164 w 9348"/>
                                <a:gd name="csY7" fmla="*/ 1910 h 6923"/>
                                <a:gd name="csX8" fmla="*/ 276 w 9348"/>
                                <a:gd name="csY8" fmla="*/ 6 h 6923"/>
                                <a:gd name="csX9" fmla="*/ 5609 w 9348"/>
                                <a:gd name="csY9" fmla="*/ 3052 h 692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Lst>
                              <a:rect l="l" t="t" r="r" b="b"/>
                              <a:pathLst>
                                <a:path w="9348" h="6923">
                                  <a:moveTo>
                                    <a:pt x="5609" y="3179"/>
                                  </a:moveTo>
                                  <a:cubicBezTo>
                                    <a:pt x="6371" y="3179"/>
                                    <a:pt x="6498" y="2164"/>
                                    <a:pt x="7387" y="2037"/>
                                  </a:cubicBezTo>
                                  <a:cubicBezTo>
                                    <a:pt x="8149" y="1910"/>
                                    <a:pt x="8784" y="2291"/>
                                    <a:pt x="9292" y="2925"/>
                                  </a:cubicBezTo>
                                  <a:cubicBezTo>
                                    <a:pt x="9546" y="3814"/>
                                    <a:pt x="8911" y="4321"/>
                                    <a:pt x="8276" y="4702"/>
                                  </a:cubicBezTo>
                                  <a:cubicBezTo>
                                    <a:pt x="7768" y="5083"/>
                                    <a:pt x="6625" y="4195"/>
                                    <a:pt x="6625" y="5210"/>
                                  </a:cubicBezTo>
                                  <a:cubicBezTo>
                                    <a:pt x="7133" y="5591"/>
                                    <a:pt x="7641" y="6098"/>
                                    <a:pt x="7641" y="6733"/>
                                  </a:cubicBezTo>
                                  <a:cubicBezTo>
                                    <a:pt x="7514" y="6987"/>
                                    <a:pt x="7006" y="6987"/>
                                    <a:pt x="6752" y="6733"/>
                                  </a:cubicBezTo>
                                  <a:cubicBezTo>
                                    <a:pt x="4466" y="5844"/>
                                    <a:pt x="2180" y="4321"/>
                                    <a:pt x="1164" y="1910"/>
                                  </a:cubicBezTo>
                                  <a:cubicBezTo>
                                    <a:pt x="910" y="1276"/>
                                    <a:pt x="-613" y="641"/>
                                    <a:pt x="276" y="6"/>
                                  </a:cubicBezTo>
                                  <a:cubicBezTo>
                                    <a:pt x="2561" y="-120"/>
                                    <a:pt x="4339" y="1656"/>
                                    <a:pt x="5609" y="3052"/>
                                  </a:cubicBezTo>
                                </a:path>
                              </a:pathLst>
                            </a:custGeom>
                            <a:solidFill>
                              <a:srgbClr val="000000"/>
                            </a:solidFill>
                            <a:ln w="12688" cap="flat">
                              <a:noFill/>
                              <a:prstDash val="solid"/>
                              <a:miter/>
                            </a:ln>
                          </wps:spPr>
                          <wps:bodyPr/>
                        </wps:wsp>
                        <wps:wsp>
                          <wps:cNvPr id="2003714154" name="Freeform: Shape 2003714154"/>
                          <wps:cNvSpPr/>
                          <wps:spPr>
                            <a:xfrm>
                              <a:off x="5740645" y="219771"/>
                              <a:ext cx="3058" cy="2588"/>
                            </a:xfrm>
                            <a:custGeom>
                              <a:avLst/>
                              <a:gdLst>
                                <a:gd name="csX0" fmla="*/ 2946 w 3058"/>
                                <a:gd name="csY0" fmla="*/ 541 h 2588"/>
                                <a:gd name="csX1" fmla="*/ 2946 w 3058"/>
                                <a:gd name="csY1" fmla="*/ 2064 h 2588"/>
                                <a:gd name="csX2" fmla="*/ 660 w 3058"/>
                                <a:gd name="csY2" fmla="*/ 2444 h 2588"/>
                                <a:gd name="csX3" fmla="*/ 25 w 3058"/>
                                <a:gd name="csY3" fmla="*/ 1048 h 2588"/>
                                <a:gd name="csX4" fmla="*/ 1168 w 3058"/>
                                <a:gd name="csY4" fmla="*/ 33 h 2588"/>
                                <a:gd name="csX5" fmla="*/ 2946 w 3058"/>
                                <a:gd name="csY5" fmla="*/ 541 h 2588"/>
                              </a:gdLst>
                              <a:ahLst/>
                              <a:cxnLst>
                                <a:cxn ang="0">
                                  <a:pos x="csX0" y="csY0"/>
                                </a:cxn>
                                <a:cxn ang="0">
                                  <a:pos x="csX1" y="csY1"/>
                                </a:cxn>
                                <a:cxn ang="0">
                                  <a:pos x="csX2" y="csY2"/>
                                </a:cxn>
                                <a:cxn ang="0">
                                  <a:pos x="csX3" y="csY3"/>
                                </a:cxn>
                                <a:cxn ang="0">
                                  <a:pos x="csX4" y="csY4"/>
                                </a:cxn>
                                <a:cxn ang="0">
                                  <a:pos x="csX5" y="csY5"/>
                                </a:cxn>
                              </a:cxnLst>
                              <a:rect l="l" t="t" r="r" b="b"/>
                              <a:pathLst>
                                <a:path w="3058" h="2588">
                                  <a:moveTo>
                                    <a:pt x="2946" y="541"/>
                                  </a:moveTo>
                                  <a:cubicBezTo>
                                    <a:pt x="2946" y="541"/>
                                    <a:pt x="3200" y="1683"/>
                                    <a:pt x="2946" y="2064"/>
                                  </a:cubicBezTo>
                                  <a:cubicBezTo>
                                    <a:pt x="2565" y="2825"/>
                                    <a:pt x="1422" y="2571"/>
                                    <a:pt x="660" y="2444"/>
                                  </a:cubicBezTo>
                                  <a:cubicBezTo>
                                    <a:pt x="279" y="2064"/>
                                    <a:pt x="-102" y="1683"/>
                                    <a:pt x="25" y="1048"/>
                                  </a:cubicBezTo>
                                  <a:cubicBezTo>
                                    <a:pt x="279" y="541"/>
                                    <a:pt x="660" y="287"/>
                                    <a:pt x="1168" y="33"/>
                                  </a:cubicBezTo>
                                  <a:cubicBezTo>
                                    <a:pt x="1803" y="-94"/>
                                    <a:pt x="2438" y="160"/>
                                    <a:pt x="2946" y="541"/>
                                  </a:cubicBezTo>
                                </a:path>
                              </a:pathLst>
                            </a:custGeom>
                            <a:solidFill>
                              <a:srgbClr val="000000"/>
                            </a:solidFill>
                            <a:ln w="12688" cap="flat">
                              <a:noFill/>
                              <a:prstDash val="solid"/>
                              <a:miter/>
                            </a:ln>
                          </wps:spPr>
                          <wps:bodyPr/>
                        </wps:wsp>
                        <wps:wsp>
                          <wps:cNvPr id="1881021599" name="Freeform: Shape 1881021599"/>
                          <wps:cNvSpPr/>
                          <wps:spPr>
                            <a:xfrm>
                              <a:off x="5708906" y="220121"/>
                              <a:ext cx="8397" cy="7583"/>
                            </a:xfrm>
                            <a:custGeom>
                              <a:avLst/>
                              <a:gdLst>
                                <a:gd name="csX0" fmla="*/ 6747 w 8397"/>
                                <a:gd name="csY0" fmla="*/ 4379 h 7583"/>
                                <a:gd name="csX1" fmla="*/ 8398 w 8397"/>
                                <a:gd name="csY1" fmla="*/ 7425 h 7583"/>
                                <a:gd name="csX2" fmla="*/ 7763 w 8397"/>
                                <a:gd name="csY2" fmla="*/ 7552 h 7583"/>
                                <a:gd name="csX3" fmla="*/ 779 w 8397"/>
                                <a:gd name="csY3" fmla="*/ 1333 h 7583"/>
                                <a:gd name="csX4" fmla="*/ 17 w 8397"/>
                                <a:gd name="csY4" fmla="*/ 64 h 7583"/>
                                <a:gd name="csX5" fmla="*/ 5350 w 8397"/>
                                <a:gd name="csY5" fmla="*/ 2221 h 7583"/>
                                <a:gd name="csX6" fmla="*/ 6874 w 8397"/>
                                <a:gd name="csY6" fmla="*/ 4252 h 7583"/>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8397" h="7583">
                                  <a:moveTo>
                                    <a:pt x="6747" y="4379"/>
                                  </a:moveTo>
                                  <a:cubicBezTo>
                                    <a:pt x="7382" y="5267"/>
                                    <a:pt x="8144" y="6537"/>
                                    <a:pt x="8398" y="7425"/>
                                  </a:cubicBezTo>
                                  <a:cubicBezTo>
                                    <a:pt x="8271" y="7679"/>
                                    <a:pt x="7890" y="7552"/>
                                    <a:pt x="7763" y="7552"/>
                                  </a:cubicBezTo>
                                  <a:cubicBezTo>
                                    <a:pt x="5096" y="6029"/>
                                    <a:pt x="1794" y="4506"/>
                                    <a:pt x="779" y="1333"/>
                                  </a:cubicBezTo>
                                  <a:cubicBezTo>
                                    <a:pt x="525" y="1079"/>
                                    <a:pt x="-110" y="572"/>
                                    <a:pt x="17" y="64"/>
                                  </a:cubicBezTo>
                                  <a:cubicBezTo>
                                    <a:pt x="2048" y="-317"/>
                                    <a:pt x="3953" y="1079"/>
                                    <a:pt x="5350" y="2221"/>
                                  </a:cubicBezTo>
                                  <a:cubicBezTo>
                                    <a:pt x="5858" y="2983"/>
                                    <a:pt x="6493" y="3364"/>
                                    <a:pt x="6874" y="4252"/>
                                  </a:cubicBezTo>
                                </a:path>
                              </a:pathLst>
                            </a:custGeom>
                            <a:solidFill>
                              <a:srgbClr val="000000"/>
                            </a:solidFill>
                            <a:ln w="12688" cap="flat">
                              <a:noFill/>
                              <a:prstDash val="solid"/>
                              <a:miter/>
                            </a:ln>
                          </wps:spPr>
                          <wps:bodyPr/>
                        </wps:wsp>
                        <wps:wsp>
                          <wps:cNvPr id="570257564" name="Freeform: Shape 570257564"/>
                          <wps:cNvSpPr/>
                          <wps:spPr>
                            <a:xfrm>
                              <a:off x="5537097" y="220566"/>
                              <a:ext cx="2744" cy="2570"/>
                            </a:xfrm>
                            <a:custGeom>
                              <a:avLst/>
                              <a:gdLst>
                                <a:gd name="csX0" fmla="*/ 2677 w 2744"/>
                                <a:gd name="csY0" fmla="*/ 1015 h 2570"/>
                                <a:gd name="csX1" fmla="*/ 1915 w 2744"/>
                                <a:gd name="csY1" fmla="*/ 2538 h 2570"/>
                                <a:gd name="csX2" fmla="*/ 138 w 2744"/>
                                <a:gd name="csY2" fmla="*/ 1904 h 2570"/>
                                <a:gd name="csX3" fmla="*/ 1280 w 2744"/>
                                <a:gd name="csY3" fmla="*/ 0 h 2570"/>
                                <a:gd name="csX4" fmla="*/ 2677 w 2744"/>
                                <a:gd name="csY4" fmla="*/ 888 h 2570"/>
                              </a:gdLst>
                              <a:ahLst/>
                              <a:cxnLst>
                                <a:cxn ang="0">
                                  <a:pos x="csX0" y="csY0"/>
                                </a:cxn>
                                <a:cxn ang="0">
                                  <a:pos x="csX1" y="csY1"/>
                                </a:cxn>
                                <a:cxn ang="0">
                                  <a:pos x="csX2" y="csY2"/>
                                </a:cxn>
                                <a:cxn ang="0">
                                  <a:pos x="csX3" y="csY3"/>
                                </a:cxn>
                                <a:cxn ang="0">
                                  <a:pos x="csX4" y="csY4"/>
                                </a:cxn>
                              </a:cxnLst>
                              <a:rect l="l" t="t" r="r" b="b"/>
                              <a:pathLst>
                                <a:path w="2744" h="2570">
                                  <a:moveTo>
                                    <a:pt x="2677" y="1015"/>
                                  </a:moveTo>
                                  <a:cubicBezTo>
                                    <a:pt x="2931" y="1777"/>
                                    <a:pt x="2423" y="2284"/>
                                    <a:pt x="1915" y="2538"/>
                                  </a:cubicBezTo>
                                  <a:cubicBezTo>
                                    <a:pt x="1026" y="2665"/>
                                    <a:pt x="645" y="2411"/>
                                    <a:pt x="138" y="1904"/>
                                  </a:cubicBezTo>
                                  <a:cubicBezTo>
                                    <a:pt x="-370" y="1015"/>
                                    <a:pt x="645" y="381"/>
                                    <a:pt x="1280" y="0"/>
                                  </a:cubicBezTo>
                                  <a:cubicBezTo>
                                    <a:pt x="1915" y="0"/>
                                    <a:pt x="2296" y="508"/>
                                    <a:pt x="2677" y="888"/>
                                  </a:cubicBezTo>
                                </a:path>
                              </a:pathLst>
                            </a:custGeom>
                            <a:solidFill>
                              <a:srgbClr val="000000"/>
                            </a:solidFill>
                            <a:ln w="12688" cap="flat">
                              <a:noFill/>
                              <a:prstDash val="solid"/>
                              <a:miter/>
                            </a:ln>
                          </wps:spPr>
                          <wps:bodyPr/>
                        </wps:wsp>
                        <wps:wsp>
                          <wps:cNvPr id="181635635" name="Freeform: Shape 181635635"/>
                          <wps:cNvSpPr/>
                          <wps:spPr>
                            <a:xfrm>
                              <a:off x="5722507" y="222361"/>
                              <a:ext cx="2923" cy="2202"/>
                            </a:xfrm>
                            <a:custGeom>
                              <a:avLst/>
                              <a:gdLst>
                                <a:gd name="csX0" fmla="*/ 2797 w 2923"/>
                                <a:gd name="csY0" fmla="*/ 997 h 2202"/>
                                <a:gd name="csX1" fmla="*/ 2035 w 2923"/>
                                <a:gd name="csY1" fmla="*/ 2139 h 2202"/>
                                <a:gd name="csX2" fmla="*/ 257 w 2923"/>
                                <a:gd name="csY2" fmla="*/ 1885 h 2202"/>
                                <a:gd name="csX3" fmla="*/ 257 w 2923"/>
                                <a:gd name="csY3" fmla="*/ 489 h 2202"/>
                                <a:gd name="csX4" fmla="*/ 2923 w 2923"/>
                                <a:gd name="csY4" fmla="*/ 997 h 2202"/>
                              </a:gdLst>
                              <a:ahLst/>
                              <a:cxnLst>
                                <a:cxn ang="0">
                                  <a:pos x="csX0" y="csY0"/>
                                </a:cxn>
                                <a:cxn ang="0">
                                  <a:pos x="csX1" y="csY1"/>
                                </a:cxn>
                                <a:cxn ang="0">
                                  <a:pos x="csX2" y="csY2"/>
                                </a:cxn>
                                <a:cxn ang="0">
                                  <a:pos x="csX3" y="csY3"/>
                                </a:cxn>
                                <a:cxn ang="0">
                                  <a:pos x="csX4" y="csY4"/>
                                </a:cxn>
                              </a:cxnLst>
                              <a:rect l="l" t="t" r="r" b="b"/>
                              <a:pathLst>
                                <a:path w="2923" h="2202">
                                  <a:moveTo>
                                    <a:pt x="2797" y="997"/>
                                  </a:moveTo>
                                  <a:cubicBezTo>
                                    <a:pt x="2797" y="997"/>
                                    <a:pt x="2289" y="1758"/>
                                    <a:pt x="2035" y="2139"/>
                                  </a:cubicBezTo>
                                  <a:cubicBezTo>
                                    <a:pt x="1400" y="2139"/>
                                    <a:pt x="765" y="2393"/>
                                    <a:pt x="257" y="1885"/>
                                  </a:cubicBezTo>
                                  <a:cubicBezTo>
                                    <a:pt x="130" y="1505"/>
                                    <a:pt x="-251" y="870"/>
                                    <a:pt x="257" y="489"/>
                                  </a:cubicBezTo>
                                  <a:cubicBezTo>
                                    <a:pt x="1146" y="-526"/>
                                    <a:pt x="2289" y="236"/>
                                    <a:pt x="2923" y="997"/>
                                  </a:cubicBezTo>
                                </a:path>
                              </a:pathLst>
                            </a:custGeom>
                            <a:solidFill>
                              <a:srgbClr val="000000"/>
                            </a:solidFill>
                            <a:ln w="12688" cap="flat">
                              <a:noFill/>
                              <a:prstDash val="solid"/>
                              <a:miter/>
                            </a:ln>
                          </wps:spPr>
                          <wps:bodyPr/>
                        </wps:wsp>
                        <wps:wsp>
                          <wps:cNvPr id="1452006031" name="Freeform: Shape 1452006031"/>
                          <wps:cNvSpPr/>
                          <wps:spPr>
                            <a:xfrm>
                              <a:off x="5741135" y="223330"/>
                              <a:ext cx="3267" cy="3005"/>
                            </a:xfrm>
                            <a:custGeom>
                              <a:avLst/>
                              <a:gdLst>
                                <a:gd name="csX0" fmla="*/ 3217 w 3267"/>
                                <a:gd name="csY0" fmla="*/ 1043 h 3005"/>
                                <a:gd name="csX1" fmla="*/ 2074 w 3267"/>
                                <a:gd name="csY1" fmla="*/ 2947 h 3005"/>
                                <a:gd name="csX2" fmla="*/ 169 w 3267"/>
                                <a:gd name="csY2" fmla="*/ 2185 h 3005"/>
                                <a:gd name="csX3" fmla="*/ 169 w 3267"/>
                                <a:gd name="csY3" fmla="*/ 662 h 3005"/>
                                <a:gd name="csX4" fmla="*/ 2201 w 3267"/>
                                <a:gd name="csY4" fmla="*/ 155 h 3005"/>
                                <a:gd name="csX5" fmla="*/ 3090 w 3267"/>
                                <a:gd name="csY5" fmla="*/ 916 h 3005"/>
                              </a:gdLst>
                              <a:ahLst/>
                              <a:cxnLst>
                                <a:cxn ang="0">
                                  <a:pos x="csX0" y="csY0"/>
                                </a:cxn>
                                <a:cxn ang="0">
                                  <a:pos x="csX1" y="csY1"/>
                                </a:cxn>
                                <a:cxn ang="0">
                                  <a:pos x="csX2" y="csY2"/>
                                </a:cxn>
                                <a:cxn ang="0">
                                  <a:pos x="csX3" y="csY3"/>
                                </a:cxn>
                                <a:cxn ang="0">
                                  <a:pos x="csX4" y="csY4"/>
                                </a:cxn>
                                <a:cxn ang="0">
                                  <a:pos x="csX5" y="csY5"/>
                                </a:cxn>
                              </a:cxnLst>
                              <a:rect l="l" t="t" r="r" b="b"/>
                              <a:pathLst>
                                <a:path w="3267" h="3005">
                                  <a:moveTo>
                                    <a:pt x="3217" y="1043"/>
                                  </a:moveTo>
                                  <a:cubicBezTo>
                                    <a:pt x="3471" y="1931"/>
                                    <a:pt x="2709" y="2566"/>
                                    <a:pt x="2074" y="2947"/>
                                  </a:cubicBezTo>
                                  <a:cubicBezTo>
                                    <a:pt x="1312" y="3201"/>
                                    <a:pt x="677" y="2566"/>
                                    <a:pt x="169" y="2185"/>
                                  </a:cubicBezTo>
                                  <a:cubicBezTo>
                                    <a:pt x="-212" y="1678"/>
                                    <a:pt x="169" y="1297"/>
                                    <a:pt x="169" y="662"/>
                                  </a:cubicBezTo>
                                  <a:cubicBezTo>
                                    <a:pt x="677" y="155"/>
                                    <a:pt x="1439" y="-226"/>
                                    <a:pt x="2201" y="155"/>
                                  </a:cubicBezTo>
                                  <a:cubicBezTo>
                                    <a:pt x="2455" y="408"/>
                                    <a:pt x="2836" y="535"/>
                                    <a:pt x="3090" y="916"/>
                                  </a:cubicBezTo>
                                </a:path>
                              </a:pathLst>
                            </a:custGeom>
                            <a:solidFill>
                              <a:srgbClr val="000000"/>
                            </a:solidFill>
                            <a:ln w="12688" cap="flat">
                              <a:noFill/>
                              <a:prstDash val="solid"/>
                              <a:miter/>
                            </a:ln>
                          </wps:spPr>
                          <wps:bodyPr/>
                        </wps:wsp>
                        <wps:wsp>
                          <wps:cNvPr id="1214394714" name="Freeform: Shape 1214394714"/>
                          <wps:cNvSpPr/>
                          <wps:spPr>
                            <a:xfrm>
                              <a:off x="5680604" y="234491"/>
                              <a:ext cx="10540" cy="3135"/>
                            </a:xfrm>
                            <a:custGeom>
                              <a:avLst/>
                              <a:gdLst>
                                <a:gd name="csX0" fmla="*/ 10540 w 10540"/>
                                <a:gd name="csY0" fmla="*/ 543 h 3135"/>
                                <a:gd name="csX1" fmla="*/ 8127 w 10540"/>
                                <a:gd name="csY1" fmla="*/ 1939 h 3135"/>
                                <a:gd name="csX2" fmla="*/ 0 w 10540"/>
                                <a:gd name="csY2" fmla="*/ 3081 h 3135"/>
                                <a:gd name="csX3" fmla="*/ 0 w 10540"/>
                                <a:gd name="csY3" fmla="*/ 2574 h 3135"/>
                                <a:gd name="csX4" fmla="*/ 10413 w 10540"/>
                                <a:gd name="csY4" fmla="*/ 416 h 3135"/>
                              </a:gdLst>
                              <a:ahLst/>
                              <a:cxnLst>
                                <a:cxn ang="0">
                                  <a:pos x="csX0" y="csY0"/>
                                </a:cxn>
                                <a:cxn ang="0">
                                  <a:pos x="csX1" y="csY1"/>
                                </a:cxn>
                                <a:cxn ang="0">
                                  <a:pos x="csX2" y="csY2"/>
                                </a:cxn>
                                <a:cxn ang="0">
                                  <a:pos x="csX3" y="csY3"/>
                                </a:cxn>
                                <a:cxn ang="0">
                                  <a:pos x="csX4" y="csY4"/>
                                </a:cxn>
                              </a:cxnLst>
                              <a:rect l="l" t="t" r="r" b="b"/>
                              <a:pathLst>
                                <a:path w="10540" h="3135">
                                  <a:moveTo>
                                    <a:pt x="10540" y="543"/>
                                  </a:moveTo>
                                  <a:cubicBezTo>
                                    <a:pt x="10540" y="1432"/>
                                    <a:pt x="8889" y="1305"/>
                                    <a:pt x="8127" y="1939"/>
                                  </a:cubicBezTo>
                                  <a:cubicBezTo>
                                    <a:pt x="5715" y="3208"/>
                                    <a:pt x="2921" y="3208"/>
                                    <a:pt x="0" y="3081"/>
                                  </a:cubicBezTo>
                                  <a:lnTo>
                                    <a:pt x="0" y="2574"/>
                                  </a:lnTo>
                                  <a:cubicBezTo>
                                    <a:pt x="2794" y="289"/>
                                    <a:pt x="6730" y="-599"/>
                                    <a:pt x="10413" y="416"/>
                                  </a:cubicBezTo>
                                </a:path>
                              </a:pathLst>
                            </a:custGeom>
                            <a:solidFill>
                              <a:srgbClr val="000000"/>
                            </a:solidFill>
                            <a:ln w="12688" cap="flat">
                              <a:noFill/>
                              <a:prstDash val="solid"/>
                              <a:miter/>
                            </a:ln>
                          </wps:spPr>
                          <wps:bodyPr/>
                        </wps:wsp>
                        <wps:wsp>
                          <wps:cNvPr id="2048750560" name="Freeform: Shape 2048750560"/>
                          <wps:cNvSpPr/>
                          <wps:spPr>
                            <a:xfrm>
                              <a:off x="5576550" y="237318"/>
                              <a:ext cx="2590" cy="2411"/>
                            </a:xfrm>
                            <a:custGeom>
                              <a:avLst/>
                              <a:gdLst>
                                <a:gd name="csX0" fmla="*/ 2463 w 2590"/>
                                <a:gd name="csY0" fmla="*/ 1142 h 2411"/>
                                <a:gd name="csX1" fmla="*/ 1320 w 2590"/>
                                <a:gd name="csY1" fmla="*/ 2411 h 2411"/>
                                <a:gd name="csX2" fmla="*/ 50 w 2590"/>
                                <a:gd name="csY2" fmla="*/ 1650 h 2411"/>
                                <a:gd name="csX3" fmla="*/ 1067 w 2590"/>
                                <a:gd name="csY3" fmla="*/ 0 h 2411"/>
                                <a:gd name="csX4" fmla="*/ 2590 w 2590"/>
                                <a:gd name="csY4" fmla="*/ 1142 h 2411"/>
                              </a:gdLst>
                              <a:ahLst/>
                              <a:cxnLst>
                                <a:cxn ang="0">
                                  <a:pos x="csX0" y="csY0"/>
                                </a:cxn>
                                <a:cxn ang="0">
                                  <a:pos x="csX1" y="csY1"/>
                                </a:cxn>
                                <a:cxn ang="0">
                                  <a:pos x="csX2" y="csY2"/>
                                </a:cxn>
                                <a:cxn ang="0">
                                  <a:pos x="csX3" y="csY3"/>
                                </a:cxn>
                                <a:cxn ang="0">
                                  <a:pos x="csX4" y="csY4"/>
                                </a:cxn>
                              </a:cxnLst>
                              <a:rect l="l" t="t" r="r" b="b"/>
                              <a:pathLst>
                                <a:path w="2590" h="2411">
                                  <a:moveTo>
                                    <a:pt x="2463" y="1142"/>
                                  </a:moveTo>
                                  <a:cubicBezTo>
                                    <a:pt x="2463" y="1904"/>
                                    <a:pt x="1956" y="2284"/>
                                    <a:pt x="1320" y="2411"/>
                                  </a:cubicBezTo>
                                  <a:cubicBezTo>
                                    <a:pt x="812" y="2411"/>
                                    <a:pt x="178" y="2158"/>
                                    <a:pt x="50" y="1650"/>
                                  </a:cubicBezTo>
                                  <a:cubicBezTo>
                                    <a:pt x="-203" y="761"/>
                                    <a:pt x="558" y="381"/>
                                    <a:pt x="1067" y="0"/>
                                  </a:cubicBezTo>
                                  <a:cubicBezTo>
                                    <a:pt x="1701" y="0"/>
                                    <a:pt x="2336" y="635"/>
                                    <a:pt x="2590" y="1142"/>
                                  </a:cubicBezTo>
                                </a:path>
                              </a:pathLst>
                            </a:custGeom>
                            <a:solidFill>
                              <a:srgbClr val="000000"/>
                            </a:solidFill>
                            <a:ln w="12688" cap="flat">
                              <a:noFill/>
                              <a:prstDash val="solid"/>
                              <a:miter/>
                            </a:ln>
                          </wps:spPr>
                          <wps:bodyPr/>
                        </wps:wsp>
                        <wps:wsp>
                          <wps:cNvPr id="2074535440" name="Freeform: Shape 2074535440"/>
                          <wps:cNvSpPr/>
                          <wps:spPr>
                            <a:xfrm>
                              <a:off x="5686827" y="238175"/>
                              <a:ext cx="3047" cy="2849"/>
                            </a:xfrm>
                            <a:custGeom>
                              <a:avLst/>
                              <a:gdLst>
                                <a:gd name="csX0" fmla="*/ 3048 w 3047"/>
                                <a:gd name="csY0" fmla="*/ 1047 h 2849"/>
                                <a:gd name="csX1" fmla="*/ 1905 w 3047"/>
                                <a:gd name="csY1" fmla="*/ 2824 h 2849"/>
                                <a:gd name="csX2" fmla="*/ 254 w 3047"/>
                                <a:gd name="csY2" fmla="*/ 2316 h 2849"/>
                                <a:gd name="csX3" fmla="*/ 0 w 3047"/>
                                <a:gd name="csY3" fmla="*/ 1047 h 2849"/>
                                <a:gd name="csX4" fmla="*/ 3048 w 3047"/>
                                <a:gd name="csY4" fmla="*/ 1047 h 2849"/>
                              </a:gdLst>
                              <a:ahLst/>
                              <a:cxnLst>
                                <a:cxn ang="0">
                                  <a:pos x="csX0" y="csY0"/>
                                </a:cxn>
                                <a:cxn ang="0">
                                  <a:pos x="csX1" y="csY1"/>
                                </a:cxn>
                                <a:cxn ang="0">
                                  <a:pos x="csX2" y="csY2"/>
                                </a:cxn>
                                <a:cxn ang="0">
                                  <a:pos x="csX3" y="csY3"/>
                                </a:cxn>
                                <a:cxn ang="0">
                                  <a:pos x="csX4" y="csY4"/>
                                </a:cxn>
                              </a:cxnLst>
                              <a:rect l="l" t="t" r="r" b="b"/>
                              <a:pathLst>
                                <a:path w="3047" h="2849">
                                  <a:moveTo>
                                    <a:pt x="3048" y="1047"/>
                                  </a:moveTo>
                                  <a:cubicBezTo>
                                    <a:pt x="2920" y="1809"/>
                                    <a:pt x="2667" y="2570"/>
                                    <a:pt x="1905" y="2824"/>
                                  </a:cubicBezTo>
                                  <a:cubicBezTo>
                                    <a:pt x="1143" y="2951"/>
                                    <a:pt x="762" y="2570"/>
                                    <a:pt x="254" y="2316"/>
                                  </a:cubicBezTo>
                                  <a:cubicBezTo>
                                    <a:pt x="-127" y="2062"/>
                                    <a:pt x="127" y="1428"/>
                                    <a:pt x="0" y="1047"/>
                                  </a:cubicBezTo>
                                  <a:cubicBezTo>
                                    <a:pt x="508" y="-349"/>
                                    <a:pt x="2540" y="-349"/>
                                    <a:pt x="3048" y="1047"/>
                                  </a:cubicBezTo>
                                </a:path>
                              </a:pathLst>
                            </a:custGeom>
                            <a:solidFill>
                              <a:srgbClr val="000000"/>
                            </a:solidFill>
                            <a:ln w="12688" cap="flat">
                              <a:noFill/>
                              <a:prstDash val="solid"/>
                              <a:miter/>
                            </a:ln>
                          </wps:spPr>
                          <wps:bodyPr/>
                        </wps:wsp>
                        <wps:wsp>
                          <wps:cNvPr id="908948046" name="Freeform: Shape 908948046"/>
                          <wps:cNvSpPr/>
                          <wps:spPr>
                            <a:xfrm>
                              <a:off x="5694065" y="238994"/>
                              <a:ext cx="11175" cy="3273"/>
                            </a:xfrm>
                            <a:custGeom>
                              <a:avLst/>
                              <a:gdLst>
                                <a:gd name="csX0" fmla="*/ 11175 w 11175"/>
                                <a:gd name="csY0" fmla="*/ 609 h 3273"/>
                                <a:gd name="csX1" fmla="*/ 4572 w 11175"/>
                                <a:gd name="csY1" fmla="*/ 3274 h 3273"/>
                                <a:gd name="csX2" fmla="*/ 381 w 11175"/>
                                <a:gd name="csY2" fmla="*/ 3274 h 3273"/>
                                <a:gd name="csX3" fmla="*/ 0 w 11175"/>
                                <a:gd name="csY3" fmla="*/ 2893 h 3273"/>
                                <a:gd name="csX4" fmla="*/ 11175 w 11175"/>
                                <a:gd name="csY4" fmla="*/ 101 h 3273"/>
                                <a:gd name="csX5" fmla="*/ 11175 w 11175"/>
                                <a:gd name="csY5" fmla="*/ 609 h 3273"/>
                              </a:gdLst>
                              <a:ahLst/>
                              <a:cxnLst>
                                <a:cxn ang="0">
                                  <a:pos x="csX0" y="csY0"/>
                                </a:cxn>
                                <a:cxn ang="0">
                                  <a:pos x="csX1" y="csY1"/>
                                </a:cxn>
                                <a:cxn ang="0">
                                  <a:pos x="csX2" y="csY2"/>
                                </a:cxn>
                                <a:cxn ang="0">
                                  <a:pos x="csX3" y="csY3"/>
                                </a:cxn>
                                <a:cxn ang="0">
                                  <a:pos x="csX4" y="csY4"/>
                                </a:cxn>
                                <a:cxn ang="0">
                                  <a:pos x="csX5" y="csY5"/>
                                </a:cxn>
                              </a:cxnLst>
                              <a:rect l="l" t="t" r="r" b="b"/>
                              <a:pathLst>
                                <a:path w="11175" h="3273">
                                  <a:moveTo>
                                    <a:pt x="11175" y="609"/>
                                  </a:moveTo>
                                  <a:cubicBezTo>
                                    <a:pt x="9270" y="1878"/>
                                    <a:pt x="7111" y="3274"/>
                                    <a:pt x="4572" y="3274"/>
                                  </a:cubicBezTo>
                                  <a:lnTo>
                                    <a:pt x="381" y="3274"/>
                                  </a:lnTo>
                                  <a:cubicBezTo>
                                    <a:pt x="381" y="3274"/>
                                    <a:pt x="0" y="2893"/>
                                    <a:pt x="0" y="2893"/>
                                  </a:cubicBezTo>
                                  <a:cubicBezTo>
                                    <a:pt x="2540" y="-153"/>
                                    <a:pt x="7111" y="-153"/>
                                    <a:pt x="11175" y="101"/>
                                  </a:cubicBezTo>
                                  <a:lnTo>
                                    <a:pt x="11175" y="609"/>
                                  </a:lnTo>
                                  <a:close/>
                                </a:path>
                              </a:pathLst>
                            </a:custGeom>
                            <a:solidFill>
                              <a:srgbClr val="000000"/>
                            </a:solidFill>
                            <a:ln w="12688" cap="flat">
                              <a:noFill/>
                              <a:prstDash val="solid"/>
                              <a:miter/>
                            </a:ln>
                          </wps:spPr>
                          <wps:bodyPr/>
                        </wps:wsp>
                        <wps:wsp>
                          <wps:cNvPr id="1065016431" name="Freeform: Shape 1065016431"/>
                          <wps:cNvSpPr/>
                          <wps:spPr>
                            <a:xfrm>
                              <a:off x="5555169" y="240214"/>
                              <a:ext cx="2763" cy="2720"/>
                            </a:xfrm>
                            <a:custGeom>
                              <a:avLst/>
                              <a:gdLst>
                                <a:gd name="csX0" fmla="*/ 2764 w 2763"/>
                                <a:gd name="csY0" fmla="*/ 1166 h 2720"/>
                                <a:gd name="csX1" fmla="*/ 1748 w 2763"/>
                                <a:gd name="csY1" fmla="*/ 2689 h 2720"/>
                                <a:gd name="csX2" fmla="*/ 97 w 2763"/>
                                <a:gd name="csY2" fmla="*/ 1927 h 2720"/>
                                <a:gd name="csX3" fmla="*/ 732 w 2763"/>
                                <a:gd name="csY3" fmla="*/ 150 h 2720"/>
                                <a:gd name="csX4" fmla="*/ 2764 w 2763"/>
                                <a:gd name="csY4" fmla="*/ 1166 h 2720"/>
                              </a:gdLst>
                              <a:ahLst/>
                              <a:cxnLst>
                                <a:cxn ang="0">
                                  <a:pos x="csX0" y="csY0"/>
                                </a:cxn>
                                <a:cxn ang="0">
                                  <a:pos x="csX1" y="csY1"/>
                                </a:cxn>
                                <a:cxn ang="0">
                                  <a:pos x="csX2" y="csY2"/>
                                </a:cxn>
                                <a:cxn ang="0">
                                  <a:pos x="csX3" y="csY3"/>
                                </a:cxn>
                                <a:cxn ang="0">
                                  <a:pos x="csX4" y="csY4"/>
                                </a:cxn>
                              </a:cxnLst>
                              <a:rect l="l" t="t" r="r" b="b"/>
                              <a:pathLst>
                                <a:path w="2763" h="2720">
                                  <a:moveTo>
                                    <a:pt x="2764" y="1166"/>
                                  </a:moveTo>
                                  <a:cubicBezTo>
                                    <a:pt x="2764" y="1927"/>
                                    <a:pt x="2510" y="2435"/>
                                    <a:pt x="1748" y="2689"/>
                                  </a:cubicBezTo>
                                  <a:cubicBezTo>
                                    <a:pt x="986" y="2816"/>
                                    <a:pt x="478" y="2562"/>
                                    <a:pt x="97" y="1927"/>
                                  </a:cubicBezTo>
                                  <a:cubicBezTo>
                                    <a:pt x="-157" y="1166"/>
                                    <a:pt x="97" y="531"/>
                                    <a:pt x="732" y="150"/>
                                  </a:cubicBezTo>
                                  <a:cubicBezTo>
                                    <a:pt x="1621" y="-357"/>
                                    <a:pt x="2383" y="531"/>
                                    <a:pt x="2764" y="1166"/>
                                  </a:cubicBezTo>
                                </a:path>
                              </a:pathLst>
                            </a:custGeom>
                            <a:solidFill>
                              <a:srgbClr val="000000"/>
                            </a:solidFill>
                            <a:ln w="12688" cap="flat">
                              <a:noFill/>
                              <a:prstDash val="solid"/>
                              <a:miter/>
                            </a:ln>
                          </wps:spPr>
                          <wps:bodyPr/>
                        </wps:wsp>
                        <wps:wsp>
                          <wps:cNvPr id="348538428" name="Freeform: Shape 348538428"/>
                          <wps:cNvSpPr/>
                          <wps:spPr>
                            <a:xfrm>
                              <a:off x="5559412" y="241126"/>
                              <a:ext cx="2331" cy="2270"/>
                            </a:xfrm>
                            <a:custGeom>
                              <a:avLst/>
                              <a:gdLst>
                                <a:gd name="csX0" fmla="*/ 2332 w 2331"/>
                                <a:gd name="csY0" fmla="*/ 1015 h 2270"/>
                                <a:gd name="csX1" fmla="*/ 2077 w 2331"/>
                                <a:gd name="csY1" fmla="*/ 2031 h 2270"/>
                                <a:gd name="csX2" fmla="*/ 554 w 2331"/>
                                <a:gd name="csY2" fmla="*/ 2031 h 2270"/>
                                <a:gd name="csX3" fmla="*/ 46 w 2331"/>
                                <a:gd name="csY3" fmla="*/ 761 h 2270"/>
                                <a:gd name="csX4" fmla="*/ 934 w 2331"/>
                                <a:gd name="csY4" fmla="*/ 0 h 2270"/>
                                <a:gd name="csX5" fmla="*/ 2204 w 2331"/>
                                <a:gd name="csY5" fmla="*/ 1015 h 2270"/>
                              </a:gdLst>
                              <a:ahLst/>
                              <a:cxnLst>
                                <a:cxn ang="0">
                                  <a:pos x="csX0" y="csY0"/>
                                </a:cxn>
                                <a:cxn ang="0">
                                  <a:pos x="csX1" y="csY1"/>
                                </a:cxn>
                                <a:cxn ang="0">
                                  <a:pos x="csX2" y="csY2"/>
                                </a:cxn>
                                <a:cxn ang="0">
                                  <a:pos x="csX3" y="csY3"/>
                                </a:cxn>
                                <a:cxn ang="0">
                                  <a:pos x="csX4" y="csY4"/>
                                </a:cxn>
                                <a:cxn ang="0">
                                  <a:pos x="csX5" y="csY5"/>
                                </a:cxn>
                              </a:cxnLst>
                              <a:rect l="l" t="t" r="r" b="b"/>
                              <a:pathLst>
                                <a:path w="2331" h="2270">
                                  <a:moveTo>
                                    <a:pt x="2332" y="1015"/>
                                  </a:moveTo>
                                  <a:cubicBezTo>
                                    <a:pt x="2332" y="1015"/>
                                    <a:pt x="2204" y="1650"/>
                                    <a:pt x="2077" y="2031"/>
                                  </a:cubicBezTo>
                                  <a:cubicBezTo>
                                    <a:pt x="1570" y="2284"/>
                                    <a:pt x="934" y="2411"/>
                                    <a:pt x="554" y="2031"/>
                                  </a:cubicBezTo>
                                  <a:cubicBezTo>
                                    <a:pt x="46" y="1650"/>
                                    <a:pt x="-81" y="1142"/>
                                    <a:pt x="46" y="761"/>
                                  </a:cubicBezTo>
                                  <a:cubicBezTo>
                                    <a:pt x="300" y="254"/>
                                    <a:pt x="808" y="381"/>
                                    <a:pt x="934" y="0"/>
                                  </a:cubicBezTo>
                                  <a:cubicBezTo>
                                    <a:pt x="1443" y="254"/>
                                    <a:pt x="2077" y="508"/>
                                    <a:pt x="2204" y="1015"/>
                                  </a:cubicBezTo>
                                </a:path>
                              </a:pathLst>
                            </a:custGeom>
                            <a:solidFill>
                              <a:srgbClr val="000000"/>
                            </a:solidFill>
                            <a:ln w="12688" cap="flat">
                              <a:noFill/>
                              <a:prstDash val="solid"/>
                              <a:miter/>
                            </a:ln>
                          </wps:spPr>
                          <wps:bodyPr/>
                        </wps:wsp>
                        <wps:wsp>
                          <wps:cNvPr id="321921038" name="Freeform: Shape 321921038"/>
                          <wps:cNvSpPr/>
                          <wps:spPr>
                            <a:xfrm>
                              <a:off x="5524155" y="242635"/>
                              <a:ext cx="8127" cy="7705"/>
                            </a:xfrm>
                            <a:custGeom>
                              <a:avLst/>
                              <a:gdLst>
                                <a:gd name="csX0" fmla="*/ 8127 w 8127"/>
                                <a:gd name="csY0" fmla="*/ 7375 h 7705"/>
                                <a:gd name="csX1" fmla="*/ 5333 w 8127"/>
                                <a:gd name="csY1" fmla="*/ 6740 h 7705"/>
                                <a:gd name="csX2" fmla="*/ 0 w 8127"/>
                                <a:gd name="csY2" fmla="*/ 395 h 7705"/>
                                <a:gd name="csX3" fmla="*/ 1524 w 8127"/>
                                <a:gd name="csY3" fmla="*/ 395 h 7705"/>
                                <a:gd name="csX4" fmla="*/ 3175 w 8127"/>
                                <a:gd name="csY4" fmla="*/ 1283 h 7705"/>
                                <a:gd name="csX5" fmla="*/ 8127 w 8127"/>
                                <a:gd name="csY5" fmla="*/ 7502 h 7705"/>
                              </a:gdLst>
                              <a:ahLst/>
                              <a:cxnLst>
                                <a:cxn ang="0">
                                  <a:pos x="csX0" y="csY0"/>
                                </a:cxn>
                                <a:cxn ang="0">
                                  <a:pos x="csX1" y="csY1"/>
                                </a:cxn>
                                <a:cxn ang="0">
                                  <a:pos x="csX2" y="csY2"/>
                                </a:cxn>
                                <a:cxn ang="0">
                                  <a:pos x="csX3" y="csY3"/>
                                </a:cxn>
                                <a:cxn ang="0">
                                  <a:pos x="csX4" y="csY4"/>
                                </a:cxn>
                                <a:cxn ang="0">
                                  <a:pos x="csX5" y="csY5"/>
                                </a:cxn>
                              </a:cxnLst>
                              <a:rect l="l" t="t" r="r" b="b"/>
                              <a:pathLst>
                                <a:path w="8127" h="7705">
                                  <a:moveTo>
                                    <a:pt x="8127" y="7375"/>
                                  </a:moveTo>
                                  <a:cubicBezTo>
                                    <a:pt x="7365" y="8263"/>
                                    <a:pt x="6095" y="7121"/>
                                    <a:pt x="5333" y="6740"/>
                                  </a:cubicBezTo>
                                  <a:cubicBezTo>
                                    <a:pt x="2667" y="5218"/>
                                    <a:pt x="2667" y="2172"/>
                                    <a:pt x="0" y="395"/>
                                  </a:cubicBezTo>
                                  <a:cubicBezTo>
                                    <a:pt x="254" y="-494"/>
                                    <a:pt x="1016" y="395"/>
                                    <a:pt x="1524" y="395"/>
                                  </a:cubicBezTo>
                                  <a:cubicBezTo>
                                    <a:pt x="2031" y="649"/>
                                    <a:pt x="2667" y="1029"/>
                                    <a:pt x="3175" y="1283"/>
                                  </a:cubicBezTo>
                                  <a:cubicBezTo>
                                    <a:pt x="5841" y="2806"/>
                                    <a:pt x="6349" y="5218"/>
                                    <a:pt x="8127" y="7502"/>
                                  </a:cubicBezTo>
                                </a:path>
                              </a:pathLst>
                            </a:custGeom>
                            <a:solidFill>
                              <a:srgbClr val="000000"/>
                            </a:solidFill>
                            <a:ln w="12688" cap="flat">
                              <a:noFill/>
                              <a:prstDash val="solid"/>
                              <a:miter/>
                            </a:ln>
                          </wps:spPr>
                          <wps:bodyPr/>
                        </wps:wsp>
                        <wps:wsp>
                          <wps:cNvPr id="2145454064" name="Freeform: Shape 2145454064"/>
                          <wps:cNvSpPr/>
                          <wps:spPr>
                            <a:xfrm>
                              <a:off x="5507068" y="187437"/>
                              <a:ext cx="249847" cy="87321"/>
                            </a:xfrm>
                            <a:custGeom>
                              <a:avLst/>
                              <a:gdLst>
                                <a:gd name="csX0" fmla="*/ 127185 w 249847"/>
                                <a:gd name="csY0" fmla="*/ 61177 h 87321"/>
                                <a:gd name="csX1" fmla="*/ 126296 w 249847"/>
                                <a:gd name="csY1" fmla="*/ 63842 h 87321"/>
                                <a:gd name="csX2" fmla="*/ 126042 w 249847"/>
                                <a:gd name="csY2" fmla="*/ 63842 h 87321"/>
                                <a:gd name="csX3" fmla="*/ 125407 w 249847"/>
                                <a:gd name="csY3" fmla="*/ 60923 h 87321"/>
                                <a:gd name="csX4" fmla="*/ 124264 w 249847"/>
                                <a:gd name="csY4" fmla="*/ 57877 h 87321"/>
                                <a:gd name="csX5" fmla="*/ 125407 w 249847"/>
                                <a:gd name="csY5" fmla="*/ 55212 h 87321"/>
                                <a:gd name="csX6" fmla="*/ 127693 w 249847"/>
                                <a:gd name="csY6" fmla="*/ 57624 h 87321"/>
                                <a:gd name="csX7" fmla="*/ 127185 w 249847"/>
                                <a:gd name="csY7" fmla="*/ 61177 h 87321"/>
                                <a:gd name="csX8" fmla="*/ 249475 w 249847"/>
                                <a:gd name="csY8" fmla="*/ 32495 h 87321"/>
                                <a:gd name="csX9" fmla="*/ 243760 w 249847"/>
                                <a:gd name="csY9" fmla="*/ 29322 h 87321"/>
                                <a:gd name="csX10" fmla="*/ 239443 w 249847"/>
                                <a:gd name="csY10" fmla="*/ 32495 h 87321"/>
                                <a:gd name="csX11" fmla="*/ 240840 w 249847"/>
                                <a:gd name="csY11" fmla="*/ 36810 h 87321"/>
                                <a:gd name="csX12" fmla="*/ 242363 w 249847"/>
                                <a:gd name="csY12" fmla="*/ 36429 h 87321"/>
                                <a:gd name="csX13" fmla="*/ 241474 w 249847"/>
                                <a:gd name="csY13" fmla="*/ 34652 h 87321"/>
                                <a:gd name="csX14" fmla="*/ 242363 w 249847"/>
                                <a:gd name="csY14" fmla="*/ 31987 h 87321"/>
                                <a:gd name="csX15" fmla="*/ 245411 w 249847"/>
                                <a:gd name="csY15" fmla="*/ 31606 h 87321"/>
                                <a:gd name="csX16" fmla="*/ 247697 w 249847"/>
                                <a:gd name="csY16" fmla="*/ 33891 h 87321"/>
                                <a:gd name="csX17" fmla="*/ 247697 w 249847"/>
                                <a:gd name="csY17" fmla="*/ 37952 h 87321"/>
                                <a:gd name="csX18" fmla="*/ 242871 w 249847"/>
                                <a:gd name="csY18" fmla="*/ 41886 h 87321"/>
                                <a:gd name="csX19" fmla="*/ 166424 w 249847"/>
                                <a:gd name="csY19" fmla="*/ 42521 h 87321"/>
                                <a:gd name="csX20" fmla="*/ 141789 w 249847"/>
                                <a:gd name="csY20" fmla="*/ 45313 h 87321"/>
                                <a:gd name="csX21" fmla="*/ 136074 w 249847"/>
                                <a:gd name="csY21" fmla="*/ 53562 h 87321"/>
                                <a:gd name="csX22" fmla="*/ 130106 w 249847"/>
                                <a:gd name="csY22" fmla="*/ 59654 h 87321"/>
                                <a:gd name="csX23" fmla="*/ 129852 w 249847"/>
                                <a:gd name="csY23" fmla="*/ 59400 h 87321"/>
                                <a:gd name="csX24" fmla="*/ 131503 w 249847"/>
                                <a:gd name="csY24" fmla="*/ 54070 h 87321"/>
                                <a:gd name="csX25" fmla="*/ 133534 w 249847"/>
                                <a:gd name="csY25" fmla="*/ 48740 h 87321"/>
                                <a:gd name="csX26" fmla="*/ 143820 w 249847"/>
                                <a:gd name="csY26" fmla="*/ 35921 h 87321"/>
                                <a:gd name="csX27" fmla="*/ 152075 w 249847"/>
                                <a:gd name="csY27" fmla="*/ 33891 h 87321"/>
                                <a:gd name="csX28" fmla="*/ 162742 w 249847"/>
                                <a:gd name="csY28" fmla="*/ 35414 h 87321"/>
                                <a:gd name="csX29" fmla="*/ 162996 w 249847"/>
                                <a:gd name="csY29" fmla="*/ 34906 h 87321"/>
                                <a:gd name="csX30" fmla="*/ 158932 w 249847"/>
                                <a:gd name="csY30" fmla="*/ 32495 h 87321"/>
                                <a:gd name="csX31" fmla="*/ 149662 w 249847"/>
                                <a:gd name="csY31" fmla="*/ 32749 h 87321"/>
                                <a:gd name="csX32" fmla="*/ 149408 w 249847"/>
                                <a:gd name="csY32" fmla="*/ 32241 h 87321"/>
                                <a:gd name="csX33" fmla="*/ 158932 w 249847"/>
                                <a:gd name="csY33" fmla="*/ 27164 h 87321"/>
                                <a:gd name="csX34" fmla="*/ 167313 w 249847"/>
                                <a:gd name="csY34" fmla="*/ 23865 h 87321"/>
                                <a:gd name="csX35" fmla="*/ 170615 w 249847"/>
                                <a:gd name="csY35" fmla="*/ 23611 h 87321"/>
                                <a:gd name="csX36" fmla="*/ 174678 w 249847"/>
                                <a:gd name="csY36" fmla="*/ 22596 h 87321"/>
                                <a:gd name="csX37" fmla="*/ 175314 w 249847"/>
                                <a:gd name="csY37" fmla="*/ 22849 h 87321"/>
                                <a:gd name="csX38" fmla="*/ 187123 w 249847"/>
                                <a:gd name="csY38" fmla="*/ 22723 h 87321"/>
                                <a:gd name="csX39" fmla="*/ 187631 w 249847"/>
                                <a:gd name="csY39" fmla="*/ 23230 h 87321"/>
                                <a:gd name="csX40" fmla="*/ 191314 w 249847"/>
                                <a:gd name="csY40" fmla="*/ 24119 h 87321"/>
                                <a:gd name="csX41" fmla="*/ 194743 w 249847"/>
                                <a:gd name="csY41" fmla="*/ 26022 h 87321"/>
                                <a:gd name="csX42" fmla="*/ 193473 w 249847"/>
                                <a:gd name="csY42" fmla="*/ 23738 h 87321"/>
                                <a:gd name="csX43" fmla="*/ 198552 w 249847"/>
                                <a:gd name="csY43" fmla="*/ 24499 h 87321"/>
                                <a:gd name="csX44" fmla="*/ 197790 w 249847"/>
                                <a:gd name="csY44" fmla="*/ 25388 h 87321"/>
                                <a:gd name="csX45" fmla="*/ 198679 w 249847"/>
                                <a:gd name="csY45" fmla="*/ 27164 h 87321"/>
                                <a:gd name="csX46" fmla="*/ 199949 w 249847"/>
                                <a:gd name="csY46" fmla="*/ 26784 h 87321"/>
                                <a:gd name="csX47" fmla="*/ 200203 w 249847"/>
                                <a:gd name="csY47" fmla="*/ 24753 h 87321"/>
                                <a:gd name="csX48" fmla="*/ 216585 w 249847"/>
                                <a:gd name="csY48" fmla="*/ 29449 h 87321"/>
                                <a:gd name="csX49" fmla="*/ 221029 w 249847"/>
                                <a:gd name="csY49" fmla="*/ 30972 h 87321"/>
                                <a:gd name="csX50" fmla="*/ 215188 w 249847"/>
                                <a:gd name="csY50" fmla="*/ 27926 h 87321"/>
                                <a:gd name="csX51" fmla="*/ 210997 w 249847"/>
                                <a:gd name="csY51" fmla="*/ 26022 h 87321"/>
                                <a:gd name="csX52" fmla="*/ 212013 w 249847"/>
                                <a:gd name="csY52" fmla="*/ 25515 h 87321"/>
                                <a:gd name="csX53" fmla="*/ 218743 w 249847"/>
                                <a:gd name="csY53" fmla="*/ 21200 h 87321"/>
                                <a:gd name="csX54" fmla="*/ 219632 w 249847"/>
                                <a:gd name="csY54" fmla="*/ 20311 h 87321"/>
                                <a:gd name="csX55" fmla="*/ 216839 w 249847"/>
                                <a:gd name="csY55" fmla="*/ 20438 h 87321"/>
                                <a:gd name="csX56" fmla="*/ 208965 w 249847"/>
                                <a:gd name="csY56" fmla="*/ 25515 h 87321"/>
                                <a:gd name="csX57" fmla="*/ 197156 w 249847"/>
                                <a:gd name="csY57" fmla="*/ 22596 h 87321"/>
                                <a:gd name="csX58" fmla="*/ 191441 w 249847"/>
                                <a:gd name="csY58" fmla="*/ 21326 h 87321"/>
                                <a:gd name="csX59" fmla="*/ 187123 w 249847"/>
                                <a:gd name="csY59" fmla="*/ 20946 h 87321"/>
                                <a:gd name="csX60" fmla="*/ 179250 w 249847"/>
                                <a:gd name="csY60" fmla="*/ 20946 h 87321"/>
                                <a:gd name="csX61" fmla="*/ 178996 w 249847"/>
                                <a:gd name="csY61" fmla="*/ 20438 h 87321"/>
                                <a:gd name="csX62" fmla="*/ 186870 w 249847"/>
                                <a:gd name="csY62" fmla="*/ 17392 h 87321"/>
                                <a:gd name="csX63" fmla="*/ 207442 w 249847"/>
                                <a:gd name="csY63" fmla="*/ 8001 h 87321"/>
                                <a:gd name="csX64" fmla="*/ 213283 w 249847"/>
                                <a:gd name="csY64" fmla="*/ 1655 h 87321"/>
                                <a:gd name="csX65" fmla="*/ 212394 w 249847"/>
                                <a:gd name="csY65" fmla="*/ 132 h 87321"/>
                                <a:gd name="csX66" fmla="*/ 210870 w 249847"/>
                                <a:gd name="csY66" fmla="*/ 386 h 87321"/>
                                <a:gd name="csX67" fmla="*/ 210870 w 249847"/>
                                <a:gd name="csY67" fmla="*/ 2797 h 87321"/>
                                <a:gd name="csX68" fmla="*/ 207314 w 249847"/>
                                <a:gd name="csY68" fmla="*/ 5843 h 87321"/>
                                <a:gd name="csX69" fmla="*/ 186108 w 249847"/>
                                <a:gd name="csY69" fmla="*/ 15362 h 87321"/>
                                <a:gd name="csX70" fmla="*/ 176710 w 249847"/>
                                <a:gd name="csY70" fmla="*/ 18788 h 87321"/>
                                <a:gd name="csX71" fmla="*/ 172266 w 249847"/>
                                <a:gd name="csY71" fmla="*/ 19423 h 87321"/>
                                <a:gd name="csX72" fmla="*/ 170361 w 249847"/>
                                <a:gd name="csY72" fmla="*/ 21200 h 87321"/>
                                <a:gd name="csX73" fmla="*/ 166805 w 249847"/>
                                <a:gd name="csY73" fmla="*/ 22215 h 87321"/>
                                <a:gd name="csX74" fmla="*/ 138487 w 249847"/>
                                <a:gd name="csY74" fmla="*/ 38079 h 87321"/>
                                <a:gd name="csX75" fmla="*/ 139249 w 249847"/>
                                <a:gd name="csY75" fmla="*/ 34779 h 87321"/>
                                <a:gd name="csX76" fmla="*/ 138360 w 249847"/>
                                <a:gd name="csY76" fmla="*/ 31353 h 87321"/>
                                <a:gd name="csX77" fmla="*/ 137852 w 249847"/>
                                <a:gd name="csY77" fmla="*/ 29195 h 87321"/>
                                <a:gd name="csX78" fmla="*/ 136709 w 249847"/>
                                <a:gd name="csY78" fmla="*/ 29957 h 87321"/>
                                <a:gd name="csX79" fmla="*/ 136074 w 249847"/>
                                <a:gd name="csY79" fmla="*/ 36556 h 87321"/>
                                <a:gd name="csX80" fmla="*/ 136328 w 249847"/>
                                <a:gd name="csY80" fmla="*/ 40744 h 87321"/>
                                <a:gd name="csX81" fmla="*/ 128074 w 249847"/>
                                <a:gd name="csY81" fmla="*/ 55720 h 87321"/>
                                <a:gd name="csX82" fmla="*/ 126296 w 249847"/>
                                <a:gd name="csY82" fmla="*/ 53816 h 87321"/>
                                <a:gd name="csX83" fmla="*/ 131757 w 249847"/>
                                <a:gd name="csY83" fmla="*/ 42521 h 87321"/>
                                <a:gd name="csX84" fmla="*/ 132392 w 249847"/>
                                <a:gd name="csY84" fmla="*/ 40617 h 87321"/>
                                <a:gd name="csX85" fmla="*/ 132392 w 249847"/>
                                <a:gd name="csY85" fmla="*/ 37191 h 87321"/>
                                <a:gd name="csX86" fmla="*/ 131883 w 249847"/>
                                <a:gd name="csY86" fmla="*/ 32876 h 87321"/>
                                <a:gd name="csX87" fmla="*/ 130487 w 249847"/>
                                <a:gd name="csY87" fmla="*/ 33637 h 87321"/>
                                <a:gd name="csX88" fmla="*/ 128455 w 249847"/>
                                <a:gd name="csY88" fmla="*/ 48613 h 87321"/>
                                <a:gd name="csX89" fmla="*/ 128455 w 249847"/>
                                <a:gd name="csY89" fmla="*/ 48993 h 87321"/>
                                <a:gd name="csX90" fmla="*/ 125407 w 249847"/>
                                <a:gd name="csY90" fmla="*/ 52674 h 87321"/>
                                <a:gd name="csX91" fmla="*/ 121852 w 249847"/>
                                <a:gd name="csY91" fmla="*/ 48232 h 87321"/>
                                <a:gd name="csX92" fmla="*/ 121216 w 249847"/>
                                <a:gd name="csY92" fmla="*/ 40998 h 87321"/>
                                <a:gd name="csX93" fmla="*/ 120455 w 249847"/>
                                <a:gd name="csY93" fmla="*/ 34779 h 87321"/>
                                <a:gd name="csX94" fmla="*/ 119693 w 249847"/>
                                <a:gd name="csY94" fmla="*/ 34272 h 87321"/>
                                <a:gd name="csX95" fmla="*/ 118550 w 249847"/>
                                <a:gd name="csY95" fmla="*/ 43282 h 87321"/>
                                <a:gd name="csX96" fmla="*/ 120582 w 249847"/>
                                <a:gd name="csY96" fmla="*/ 47724 h 87321"/>
                                <a:gd name="csX97" fmla="*/ 123883 w 249847"/>
                                <a:gd name="csY97" fmla="*/ 53435 h 87321"/>
                                <a:gd name="csX98" fmla="*/ 122995 w 249847"/>
                                <a:gd name="csY98" fmla="*/ 54705 h 87321"/>
                                <a:gd name="csX99" fmla="*/ 121470 w 249847"/>
                                <a:gd name="csY99" fmla="*/ 52420 h 87321"/>
                                <a:gd name="csX100" fmla="*/ 111692 w 249847"/>
                                <a:gd name="csY100" fmla="*/ 38206 h 87321"/>
                                <a:gd name="csX101" fmla="*/ 111184 w 249847"/>
                                <a:gd name="csY101" fmla="*/ 36175 h 87321"/>
                                <a:gd name="csX102" fmla="*/ 112200 w 249847"/>
                                <a:gd name="csY102" fmla="*/ 30337 h 87321"/>
                                <a:gd name="csX103" fmla="*/ 111692 w 249847"/>
                                <a:gd name="csY103" fmla="*/ 29068 h 87321"/>
                                <a:gd name="csX104" fmla="*/ 110550 w 249847"/>
                                <a:gd name="csY104" fmla="*/ 28180 h 87321"/>
                                <a:gd name="csX105" fmla="*/ 109661 w 249847"/>
                                <a:gd name="csY105" fmla="*/ 36175 h 87321"/>
                                <a:gd name="csX106" fmla="*/ 109661 w 249847"/>
                                <a:gd name="csY106" fmla="*/ 36175 h 87321"/>
                                <a:gd name="csX107" fmla="*/ 84009 w 249847"/>
                                <a:gd name="csY107" fmla="*/ 20819 h 87321"/>
                                <a:gd name="csX108" fmla="*/ 83247 w 249847"/>
                                <a:gd name="csY108" fmla="*/ 22723 h 87321"/>
                                <a:gd name="csX109" fmla="*/ 91501 w 249847"/>
                                <a:gd name="csY109" fmla="*/ 26911 h 87321"/>
                                <a:gd name="csX110" fmla="*/ 99247 w 249847"/>
                                <a:gd name="csY110" fmla="*/ 30972 h 87321"/>
                                <a:gd name="csX111" fmla="*/ 121344 w 249847"/>
                                <a:gd name="csY111" fmla="*/ 57116 h 87321"/>
                                <a:gd name="csX112" fmla="*/ 121597 w 249847"/>
                                <a:gd name="csY112" fmla="*/ 59781 h 87321"/>
                                <a:gd name="csX113" fmla="*/ 115756 w 249847"/>
                                <a:gd name="csY113" fmla="*/ 53943 h 87321"/>
                                <a:gd name="csX114" fmla="*/ 109915 w 249847"/>
                                <a:gd name="csY114" fmla="*/ 45313 h 87321"/>
                                <a:gd name="csX115" fmla="*/ 104327 w 249847"/>
                                <a:gd name="csY115" fmla="*/ 42902 h 87321"/>
                                <a:gd name="csX116" fmla="*/ 76390 w 249847"/>
                                <a:gd name="csY116" fmla="*/ 42902 h 87321"/>
                                <a:gd name="csX117" fmla="*/ 10229 w 249847"/>
                                <a:gd name="csY117" fmla="*/ 43029 h 87321"/>
                                <a:gd name="csX118" fmla="*/ 2356 w 249847"/>
                                <a:gd name="csY118" fmla="*/ 38333 h 87321"/>
                                <a:gd name="csX119" fmla="*/ 2356 w 249847"/>
                                <a:gd name="csY119" fmla="*/ 34145 h 87321"/>
                                <a:gd name="csX120" fmla="*/ 6292 w 249847"/>
                                <a:gd name="csY120" fmla="*/ 31987 h 87321"/>
                                <a:gd name="csX121" fmla="*/ 8959 w 249847"/>
                                <a:gd name="csY121" fmla="*/ 34145 h 87321"/>
                                <a:gd name="csX122" fmla="*/ 7689 w 249847"/>
                                <a:gd name="csY122" fmla="*/ 36937 h 87321"/>
                                <a:gd name="csX123" fmla="*/ 8578 w 249847"/>
                                <a:gd name="csY123" fmla="*/ 37571 h 87321"/>
                                <a:gd name="csX124" fmla="*/ 10610 w 249847"/>
                                <a:gd name="csY124" fmla="*/ 35160 h 87321"/>
                                <a:gd name="csX125" fmla="*/ 10356 w 249847"/>
                                <a:gd name="csY125" fmla="*/ 33510 h 87321"/>
                                <a:gd name="csX126" fmla="*/ 6800 w 249847"/>
                                <a:gd name="csY126" fmla="*/ 30337 h 87321"/>
                                <a:gd name="csX127" fmla="*/ 1594 w 249847"/>
                                <a:gd name="csY127" fmla="*/ 32114 h 87321"/>
                                <a:gd name="csX128" fmla="*/ 324 w 249847"/>
                                <a:gd name="csY128" fmla="*/ 38587 h 87321"/>
                                <a:gd name="csX129" fmla="*/ 8578 w 249847"/>
                                <a:gd name="csY129" fmla="*/ 44805 h 87321"/>
                                <a:gd name="csX130" fmla="*/ 83374 w 249847"/>
                                <a:gd name="csY130" fmla="*/ 45059 h 87321"/>
                                <a:gd name="csX131" fmla="*/ 106359 w 249847"/>
                                <a:gd name="csY131" fmla="*/ 45694 h 87321"/>
                                <a:gd name="csX132" fmla="*/ 112581 w 249847"/>
                                <a:gd name="csY132" fmla="*/ 51532 h 87321"/>
                                <a:gd name="csX133" fmla="*/ 112073 w 249847"/>
                                <a:gd name="csY133" fmla="*/ 51532 h 87321"/>
                                <a:gd name="csX134" fmla="*/ 90231 w 249847"/>
                                <a:gd name="csY134" fmla="*/ 47090 h 87321"/>
                                <a:gd name="csX135" fmla="*/ 81596 w 249847"/>
                                <a:gd name="csY135" fmla="*/ 48867 h 87321"/>
                                <a:gd name="csX136" fmla="*/ 77787 w 249847"/>
                                <a:gd name="csY136" fmla="*/ 47597 h 87321"/>
                                <a:gd name="csX137" fmla="*/ 66612 w 249847"/>
                                <a:gd name="csY137" fmla="*/ 46201 h 87321"/>
                                <a:gd name="csX138" fmla="*/ 66612 w 249847"/>
                                <a:gd name="csY138" fmla="*/ 46709 h 87321"/>
                                <a:gd name="csX139" fmla="*/ 76009 w 249847"/>
                                <a:gd name="csY139" fmla="*/ 50009 h 87321"/>
                                <a:gd name="csX140" fmla="*/ 78041 w 249847"/>
                                <a:gd name="csY140" fmla="*/ 50009 h 87321"/>
                                <a:gd name="csX141" fmla="*/ 67374 w 249847"/>
                                <a:gd name="csY141" fmla="*/ 54831 h 87321"/>
                                <a:gd name="csX142" fmla="*/ 64707 w 249847"/>
                                <a:gd name="csY142" fmla="*/ 52928 h 87321"/>
                                <a:gd name="csX143" fmla="*/ 58611 w 249847"/>
                                <a:gd name="csY143" fmla="*/ 51912 h 87321"/>
                                <a:gd name="csX144" fmla="*/ 56833 w 249847"/>
                                <a:gd name="csY144" fmla="*/ 51912 h 87321"/>
                                <a:gd name="csX145" fmla="*/ 60135 w 249847"/>
                                <a:gd name="csY145" fmla="*/ 54451 h 87321"/>
                                <a:gd name="csX146" fmla="*/ 66104 w 249847"/>
                                <a:gd name="csY146" fmla="*/ 55593 h 87321"/>
                                <a:gd name="csX147" fmla="*/ 64453 w 249847"/>
                                <a:gd name="csY147" fmla="*/ 56735 h 87321"/>
                                <a:gd name="csX148" fmla="*/ 53786 w 249847"/>
                                <a:gd name="csY148" fmla="*/ 61177 h 87321"/>
                                <a:gd name="csX149" fmla="*/ 42357 w 249847"/>
                                <a:gd name="csY149" fmla="*/ 57497 h 87321"/>
                                <a:gd name="csX150" fmla="*/ 34610 w 249847"/>
                                <a:gd name="csY150" fmla="*/ 53055 h 87321"/>
                                <a:gd name="csX151" fmla="*/ 34103 w 249847"/>
                                <a:gd name="csY151" fmla="*/ 53562 h 87321"/>
                                <a:gd name="csX152" fmla="*/ 38801 w 249847"/>
                                <a:gd name="csY152" fmla="*/ 57750 h 87321"/>
                                <a:gd name="csX153" fmla="*/ 42992 w 249847"/>
                                <a:gd name="csY153" fmla="*/ 59273 h 87321"/>
                                <a:gd name="csX154" fmla="*/ 47944 w 249847"/>
                                <a:gd name="csY154" fmla="*/ 61431 h 87321"/>
                                <a:gd name="csX155" fmla="*/ 52008 w 249847"/>
                                <a:gd name="csY155" fmla="*/ 62573 h 87321"/>
                                <a:gd name="csX156" fmla="*/ 51500 w 249847"/>
                                <a:gd name="csY156" fmla="*/ 62827 h 87321"/>
                                <a:gd name="csX157" fmla="*/ 28642 w 249847"/>
                                <a:gd name="csY157" fmla="*/ 65111 h 87321"/>
                                <a:gd name="csX158" fmla="*/ 21785 w 249847"/>
                                <a:gd name="csY158" fmla="*/ 64350 h 87321"/>
                                <a:gd name="csX159" fmla="*/ 23690 w 249847"/>
                                <a:gd name="csY159" fmla="*/ 65492 h 87321"/>
                                <a:gd name="csX160" fmla="*/ 21658 w 249847"/>
                                <a:gd name="csY160" fmla="*/ 66127 h 87321"/>
                                <a:gd name="csX161" fmla="*/ 18737 w 249847"/>
                                <a:gd name="csY161" fmla="*/ 66888 h 87321"/>
                                <a:gd name="csX162" fmla="*/ 15435 w 249847"/>
                                <a:gd name="csY162" fmla="*/ 67650 h 87321"/>
                                <a:gd name="csX163" fmla="*/ 10991 w 249847"/>
                                <a:gd name="csY163" fmla="*/ 71203 h 87321"/>
                                <a:gd name="csX164" fmla="*/ 11245 w 249847"/>
                                <a:gd name="csY164" fmla="*/ 71965 h 87321"/>
                                <a:gd name="csX165" fmla="*/ 16070 w 249847"/>
                                <a:gd name="csY165" fmla="*/ 71203 h 87321"/>
                                <a:gd name="csX166" fmla="*/ 22039 w 249847"/>
                                <a:gd name="csY166" fmla="*/ 67015 h 87321"/>
                                <a:gd name="csX167" fmla="*/ 29912 w 249847"/>
                                <a:gd name="csY167" fmla="*/ 66127 h 87321"/>
                                <a:gd name="csX168" fmla="*/ 30166 w 249847"/>
                                <a:gd name="csY168" fmla="*/ 68157 h 87321"/>
                                <a:gd name="csX169" fmla="*/ 32198 w 249847"/>
                                <a:gd name="csY169" fmla="*/ 69046 h 87321"/>
                                <a:gd name="csX170" fmla="*/ 32706 w 249847"/>
                                <a:gd name="csY170" fmla="*/ 68665 h 87321"/>
                                <a:gd name="csX171" fmla="*/ 32706 w 249847"/>
                                <a:gd name="csY171" fmla="*/ 66761 h 87321"/>
                                <a:gd name="csX172" fmla="*/ 36388 w 249847"/>
                                <a:gd name="csY172" fmla="*/ 66381 h 87321"/>
                                <a:gd name="csX173" fmla="*/ 45024 w 249847"/>
                                <a:gd name="csY173" fmla="*/ 65619 h 87321"/>
                                <a:gd name="csX174" fmla="*/ 46547 w 249847"/>
                                <a:gd name="csY174" fmla="*/ 65619 h 87321"/>
                                <a:gd name="csX175" fmla="*/ 45785 w 249847"/>
                                <a:gd name="csY175" fmla="*/ 67142 h 87321"/>
                                <a:gd name="csX176" fmla="*/ 47309 w 249847"/>
                                <a:gd name="csY176" fmla="*/ 68284 h 87321"/>
                                <a:gd name="csX177" fmla="*/ 48452 w 249847"/>
                                <a:gd name="csY177" fmla="*/ 66381 h 87321"/>
                                <a:gd name="csX178" fmla="*/ 47309 w 249847"/>
                                <a:gd name="csY178" fmla="*/ 65492 h 87321"/>
                                <a:gd name="csX179" fmla="*/ 52389 w 249847"/>
                                <a:gd name="csY179" fmla="*/ 63715 h 87321"/>
                                <a:gd name="csX180" fmla="*/ 55691 w 249847"/>
                                <a:gd name="csY180" fmla="*/ 62573 h 87321"/>
                                <a:gd name="csX181" fmla="*/ 58484 w 249847"/>
                                <a:gd name="csY181" fmla="*/ 61939 h 87321"/>
                                <a:gd name="csX182" fmla="*/ 56833 w 249847"/>
                                <a:gd name="csY182" fmla="*/ 65619 h 87321"/>
                                <a:gd name="csX183" fmla="*/ 56833 w 249847"/>
                                <a:gd name="csY183" fmla="*/ 79072 h 87321"/>
                                <a:gd name="csX184" fmla="*/ 57341 w 249847"/>
                                <a:gd name="csY184" fmla="*/ 78945 h 87321"/>
                                <a:gd name="csX185" fmla="*/ 57976 w 249847"/>
                                <a:gd name="csY185" fmla="*/ 66254 h 87321"/>
                                <a:gd name="csX186" fmla="*/ 70675 w 249847"/>
                                <a:gd name="csY186" fmla="*/ 55212 h 87321"/>
                                <a:gd name="csX187" fmla="*/ 70929 w 249847"/>
                                <a:gd name="csY187" fmla="*/ 55466 h 87321"/>
                                <a:gd name="csX188" fmla="*/ 68008 w 249847"/>
                                <a:gd name="csY188" fmla="*/ 66254 h 87321"/>
                                <a:gd name="csX189" fmla="*/ 68008 w 249847"/>
                                <a:gd name="csY189" fmla="*/ 68157 h 87321"/>
                                <a:gd name="csX190" fmla="*/ 70802 w 249847"/>
                                <a:gd name="csY190" fmla="*/ 64604 h 87321"/>
                                <a:gd name="csX191" fmla="*/ 72834 w 249847"/>
                                <a:gd name="csY191" fmla="*/ 54197 h 87321"/>
                                <a:gd name="csX192" fmla="*/ 92390 w 249847"/>
                                <a:gd name="csY192" fmla="*/ 48359 h 87321"/>
                                <a:gd name="csX193" fmla="*/ 93279 w 249847"/>
                                <a:gd name="csY193" fmla="*/ 48613 h 87321"/>
                                <a:gd name="csX194" fmla="*/ 88835 w 249847"/>
                                <a:gd name="csY194" fmla="*/ 54070 h 87321"/>
                                <a:gd name="csX195" fmla="*/ 87565 w 249847"/>
                                <a:gd name="csY195" fmla="*/ 67523 h 87321"/>
                                <a:gd name="csX196" fmla="*/ 85152 w 249847"/>
                                <a:gd name="csY196" fmla="*/ 73107 h 87321"/>
                                <a:gd name="csX197" fmla="*/ 84136 w 249847"/>
                                <a:gd name="csY197" fmla="*/ 75645 h 87321"/>
                                <a:gd name="csX198" fmla="*/ 85660 w 249847"/>
                                <a:gd name="csY198" fmla="*/ 75645 h 87321"/>
                                <a:gd name="csX199" fmla="*/ 88327 w 249847"/>
                                <a:gd name="csY199" fmla="*/ 70696 h 87321"/>
                                <a:gd name="csX200" fmla="*/ 89723 w 249847"/>
                                <a:gd name="csY200" fmla="*/ 72219 h 87321"/>
                                <a:gd name="csX201" fmla="*/ 89216 w 249847"/>
                                <a:gd name="csY201" fmla="*/ 69934 h 87321"/>
                                <a:gd name="csX202" fmla="*/ 92009 w 249847"/>
                                <a:gd name="csY202" fmla="*/ 71076 h 87321"/>
                                <a:gd name="csX203" fmla="*/ 96708 w 249847"/>
                                <a:gd name="csY203" fmla="*/ 72092 h 87321"/>
                                <a:gd name="csX204" fmla="*/ 97216 w 249847"/>
                                <a:gd name="csY204" fmla="*/ 71584 h 87321"/>
                                <a:gd name="csX205" fmla="*/ 89216 w 249847"/>
                                <a:gd name="csY205" fmla="*/ 68284 h 87321"/>
                                <a:gd name="csX206" fmla="*/ 87819 w 249847"/>
                                <a:gd name="csY206" fmla="*/ 59527 h 87321"/>
                                <a:gd name="csX207" fmla="*/ 89342 w 249847"/>
                                <a:gd name="csY207" fmla="*/ 54705 h 87321"/>
                                <a:gd name="csX208" fmla="*/ 91501 w 249847"/>
                                <a:gd name="csY208" fmla="*/ 51786 h 87321"/>
                                <a:gd name="csX209" fmla="*/ 96327 w 249847"/>
                                <a:gd name="csY209" fmla="*/ 49120 h 87321"/>
                                <a:gd name="csX210" fmla="*/ 96581 w 249847"/>
                                <a:gd name="csY210" fmla="*/ 49120 h 87321"/>
                                <a:gd name="csX211" fmla="*/ 96581 w 249847"/>
                                <a:gd name="csY211" fmla="*/ 49374 h 87321"/>
                                <a:gd name="csX212" fmla="*/ 93025 w 249847"/>
                                <a:gd name="csY212" fmla="*/ 55212 h 87321"/>
                                <a:gd name="csX213" fmla="*/ 92390 w 249847"/>
                                <a:gd name="csY213" fmla="*/ 61939 h 87321"/>
                                <a:gd name="csX214" fmla="*/ 93660 w 249847"/>
                                <a:gd name="csY214" fmla="*/ 65238 h 87321"/>
                                <a:gd name="csX215" fmla="*/ 95311 w 249847"/>
                                <a:gd name="csY215" fmla="*/ 60543 h 87321"/>
                                <a:gd name="csX216" fmla="*/ 95057 w 249847"/>
                                <a:gd name="csY216" fmla="*/ 53055 h 87321"/>
                                <a:gd name="csX217" fmla="*/ 99247 w 249847"/>
                                <a:gd name="csY217" fmla="*/ 49628 h 87321"/>
                                <a:gd name="csX218" fmla="*/ 110803 w 249847"/>
                                <a:gd name="csY218" fmla="*/ 53055 h 87321"/>
                                <a:gd name="csX219" fmla="*/ 113089 w 249847"/>
                                <a:gd name="csY219" fmla="*/ 55212 h 87321"/>
                                <a:gd name="csX220" fmla="*/ 110296 w 249847"/>
                                <a:gd name="csY220" fmla="*/ 60416 h 87321"/>
                                <a:gd name="csX221" fmla="*/ 103311 w 249847"/>
                                <a:gd name="csY221" fmla="*/ 60416 h 87321"/>
                                <a:gd name="csX222" fmla="*/ 102041 w 249847"/>
                                <a:gd name="csY222" fmla="*/ 55720 h 87321"/>
                                <a:gd name="csX223" fmla="*/ 105470 w 249847"/>
                                <a:gd name="csY223" fmla="*/ 54451 h 87321"/>
                                <a:gd name="csX224" fmla="*/ 107883 w 249847"/>
                                <a:gd name="csY224" fmla="*/ 55212 h 87321"/>
                                <a:gd name="csX225" fmla="*/ 108137 w 249847"/>
                                <a:gd name="csY225" fmla="*/ 53943 h 87321"/>
                                <a:gd name="csX226" fmla="*/ 105851 w 249847"/>
                                <a:gd name="csY226" fmla="*/ 52166 h 87321"/>
                                <a:gd name="csX227" fmla="*/ 101660 w 249847"/>
                                <a:gd name="csY227" fmla="*/ 53055 h 87321"/>
                                <a:gd name="csX228" fmla="*/ 99883 w 249847"/>
                                <a:gd name="csY228" fmla="*/ 58512 h 87321"/>
                                <a:gd name="csX229" fmla="*/ 104708 w 249847"/>
                                <a:gd name="csY229" fmla="*/ 63462 h 87321"/>
                                <a:gd name="csX230" fmla="*/ 114232 w 249847"/>
                                <a:gd name="csY230" fmla="*/ 60162 h 87321"/>
                                <a:gd name="csX231" fmla="*/ 115883 w 249847"/>
                                <a:gd name="csY231" fmla="*/ 56862 h 87321"/>
                                <a:gd name="csX232" fmla="*/ 123756 w 249847"/>
                                <a:gd name="csY232" fmla="*/ 67142 h 87321"/>
                                <a:gd name="csX233" fmla="*/ 123756 w 249847"/>
                                <a:gd name="csY233" fmla="*/ 71076 h 87321"/>
                                <a:gd name="csX234" fmla="*/ 126423 w 249847"/>
                                <a:gd name="csY234" fmla="*/ 71330 h 87321"/>
                                <a:gd name="csX235" fmla="*/ 126677 w 249847"/>
                                <a:gd name="csY235" fmla="*/ 69426 h 87321"/>
                                <a:gd name="csX236" fmla="*/ 134550 w 249847"/>
                                <a:gd name="csY236" fmla="*/ 56735 h 87321"/>
                                <a:gd name="csX237" fmla="*/ 135820 w 249847"/>
                                <a:gd name="csY237" fmla="*/ 58258 h 87321"/>
                                <a:gd name="csX238" fmla="*/ 142550 w 249847"/>
                                <a:gd name="csY238" fmla="*/ 64096 h 87321"/>
                                <a:gd name="csX239" fmla="*/ 150805 w 249847"/>
                                <a:gd name="csY239" fmla="*/ 61431 h 87321"/>
                                <a:gd name="csX240" fmla="*/ 151313 w 249847"/>
                                <a:gd name="csY240" fmla="*/ 54958 h 87321"/>
                                <a:gd name="csX241" fmla="*/ 147122 w 249847"/>
                                <a:gd name="csY241" fmla="*/ 52928 h 87321"/>
                                <a:gd name="csX242" fmla="*/ 142931 w 249847"/>
                                <a:gd name="csY242" fmla="*/ 55847 h 87321"/>
                                <a:gd name="csX243" fmla="*/ 143439 w 249847"/>
                                <a:gd name="csY243" fmla="*/ 57497 h 87321"/>
                                <a:gd name="csX244" fmla="*/ 144582 w 249847"/>
                                <a:gd name="csY244" fmla="*/ 57116 h 87321"/>
                                <a:gd name="csX245" fmla="*/ 146614 w 249847"/>
                                <a:gd name="csY245" fmla="*/ 54831 h 87321"/>
                                <a:gd name="csX246" fmla="*/ 149027 w 249847"/>
                                <a:gd name="csY246" fmla="*/ 55339 h 87321"/>
                                <a:gd name="csX247" fmla="*/ 150170 w 249847"/>
                                <a:gd name="csY247" fmla="*/ 58385 h 87321"/>
                                <a:gd name="csX248" fmla="*/ 147630 w 249847"/>
                                <a:gd name="csY248" fmla="*/ 62065 h 87321"/>
                                <a:gd name="csX249" fmla="*/ 140265 w 249847"/>
                                <a:gd name="csY249" fmla="*/ 61304 h 87321"/>
                                <a:gd name="csX250" fmla="*/ 138106 w 249847"/>
                                <a:gd name="csY250" fmla="*/ 57877 h 87321"/>
                                <a:gd name="csX251" fmla="*/ 138106 w 249847"/>
                                <a:gd name="csY251" fmla="*/ 54324 h 87321"/>
                                <a:gd name="csX252" fmla="*/ 149154 w 249847"/>
                                <a:gd name="csY252" fmla="*/ 50390 h 87321"/>
                                <a:gd name="csX253" fmla="*/ 153217 w 249847"/>
                                <a:gd name="csY253" fmla="*/ 52928 h 87321"/>
                                <a:gd name="csX254" fmla="*/ 154868 w 249847"/>
                                <a:gd name="csY254" fmla="*/ 65746 h 87321"/>
                                <a:gd name="csX255" fmla="*/ 156138 w 249847"/>
                                <a:gd name="csY255" fmla="*/ 63588 h 87321"/>
                                <a:gd name="csX256" fmla="*/ 155123 w 249847"/>
                                <a:gd name="csY256" fmla="*/ 55085 h 87321"/>
                                <a:gd name="csX257" fmla="*/ 152202 w 249847"/>
                                <a:gd name="csY257" fmla="*/ 50516 h 87321"/>
                                <a:gd name="csX258" fmla="*/ 153091 w 249847"/>
                                <a:gd name="csY258" fmla="*/ 50390 h 87321"/>
                                <a:gd name="csX259" fmla="*/ 157789 w 249847"/>
                                <a:gd name="csY259" fmla="*/ 54451 h 87321"/>
                                <a:gd name="csX260" fmla="*/ 160837 w 249847"/>
                                <a:gd name="csY260" fmla="*/ 67142 h 87321"/>
                                <a:gd name="csX261" fmla="*/ 155884 w 249847"/>
                                <a:gd name="csY261" fmla="*/ 71457 h 87321"/>
                                <a:gd name="csX262" fmla="*/ 153853 w 249847"/>
                                <a:gd name="csY262" fmla="*/ 73995 h 87321"/>
                                <a:gd name="csX263" fmla="*/ 157027 w 249847"/>
                                <a:gd name="csY263" fmla="*/ 73615 h 87321"/>
                                <a:gd name="csX264" fmla="*/ 160329 w 249847"/>
                                <a:gd name="csY264" fmla="*/ 70315 h 87321"/>
                                <a:gd name="csX265" fmla="*/ 160456 w 249847"/>
                                <a:gd name="csY265" fmla="*/ 70822 h 87321"/>
                                <a:gd name="csX266" fmla="*/ 160837 w 249847"/>
                                <a:gd name="csY266" fmla="*/ 73107 h 87321"/>
                                <a:gd name="csX267" fmla="*/ 161599 w 249847"/>
                                <a:gd name="csY267" fmla="*/ 69173 h 87321"/>
                                <a:gd name="csX268" fmla="*/ 162996 w 249847"/>
                                <a:gd name="csY268" fmla="*/ 73107 h 87321"/>
                                <a:gd name="csX269" fmla="*/ 166679 w 249847"/>
                                <a:gd name="csY269" fmla="*/ 76660 h 87321"/>
                                <a:gd name="csX270" fmla="*/ 166424 w 249847"/>
                                <a:gd name="csY270" fmla="*/ 74630 h 87321"/>
                                <a:gd name="csX271" fmla="*/ 163504 w 249847"/>
                                <a:gd name="csY271" fmla="*/ 70315 h 87321"/>
                                <a:gd name="csX272" fmla="*/ 159948 w 249847"/>
                                <a:gd name="csY272" fmla="*/ 56608 h 87321"/>
                                <a:gd name="csX273" fmla="*/ 155757 w 249847"/>
                                <a:gd name="csY273" fmla="*/ 50897 h 87321"/>
                                <a:gd name="csX274" fmla="*/ 156011 w 249847"/>
                                <a:gd name="csY274" fmla="*/ 50516 h 87321"/>
                                <a:gd name="csX275" fmla="*/ 166424 w 249847"/>
                                <a:gd name="csY275" fmla="*/ 52420 h 87321"/>
                                <a:gd name="csX276" fmla="*/ 178869 w 249847"/>
                                <a:gd name="csY276" fmla="*/ 59527 h 87321"/>
                                <a:gd name="csX277" fmla="*/ 183314 w 249847"/>
                                <a:gd name="csY277" fmla="*/ 67903 h 87321"/>
                                <a:gd name="csX278" fmla="*/ 183568 w 249847"/>
                                <a:gd name="csY278" fmla="*/ 67903 h 87321"/>
                                <a:gd name="csX279" fmla="*/ 183568 w 249847"/>
                                <a:gd name="csY279" fmla="*/ 64858 h 87321"/>
                                <a:gd name="csX280" fmla="*/ 177980 w 249847"/>
                                <a:gd name="csY280" fmla="*/ 56735 h 87321"/>
                                <a:gd name="csX281" fmla="*/ 178234 w 249847"/>
                                <a:gd name="csY281" fmla="*/ 56481 h 87321"/>
                                <a:gd name="csX282" fmla="*/ 183822 w 249847"/>
                                <a:gd name="csY282" fmla="*/ 58258 h 87321"/>
                                <a:gd name="csX283" fmla="*/ 194997 w 249847"/>
                                <a:gd name="csY283" fmla="*/ 72219 h 87321"/>
                                <a:gd name="csX284" fmla="*/ 192203 w 249847"/>
                                <a:gd name="csY284" fmla="*/ 85417 h 87321"/>
                                <a:gd name="csX285" fmla="*/ 191568 w 249847"/>
                                <a:gd name="csY285" fmla="*/ 87321 h 87321"/>
                                <a:gd name="csX286" fmla="*/ 193092 w 249847"/>
                                <a:gd name="csY286" fmla="*/ 85037 h 87321"/>
                                <a:gd name="csX287" fmla="*/ 195632 w 249847"/>
                                <a:gd name="csY287" fmla="*/ 69426 h 87321"/>
                                <a:gd name="csX288" fmla="*/ 194870 w 249847"/>
                                <a:gd name="csY288" fmla="*/ 66634 h 87321"/>
                                <a:gd name="csX289" fmla="*/ 196139 w 249847"/>
                                <a:gd name="csY289" fmla="*/ 67269 h 87321"/>
                                <a:gd name="csX290" fmla="*/ 197537 w 249847"/>
                                <a:gd name="csY290" fmla="*/ 66381 h 87321"/>
                                <a:gd name="csX291" fmla="*/ 197537 w 249847"/>
                                <a:gd name="csY291" fmla="*/ 64984 h 87321"/>
                                <a:gd name="csX292" fmla="*/ 195378 w 249847"/>
                                <a:gd name="csY292" fmla="*/ 64477 h 87321"/>
                                <a:gd name="csX293" fmla="*/ 194489 w 249847"/>
                                <a:gd name="csY293" fmla="*/ 66127 h 87321"/>
                                <a:gd name="csX294" fmla="*/ 191695 w 249847"/>
                                <a:gd name="csY294" fmla="*/ 62065 h 87321"/>
                                <a:gd name="csX295" fmla="*/ 191695 w 249847"/>
                                <a:gd name="csY295" fmla="*/ 61812 h 87321"/>
                                <a:gd name="csX296" fmla="*/ 201981 w 249847"/>
                                <a:gd name="csY296" fmla="*/ 65619 h 87321"/>
                                <a:gd name="csX297" fmla="*/ 204648 w 249847"/>
                                <a:gd name="csY297" fmla="*/ 66507 h 87321"/>
                                <a:gd name="csX298" fmla="*/ 214172 w 249847"/>
                                <a:gd name="csY298" fmla="*/ 68919 h 87321"/>
                                <a:gd name="csX299" fmla="*/ 220648 w 249847"/>
                                <a:gd name="csY299" fmla="*/ 69173 h 87321"/>
                                <a:gd name="csX300" fmla="*/ 220648 w 249847"/>
                                <a:gd name="csY300" fmla="*/ 69173 h 87321"/>
                                <a:gd name="csX301" fmla="*/ 220648 w 249847"/>
                                <a:gd name="csY301" fmla="*/ 69173 h 87321"/>
                                <a:gd name="csX302" fmla="*/ 216966 w 249847"/>
                                <a:gd name="csY302" fmla="*/ 68284 h 87321"/>
                                <a:gd name="csX303" fmla="*/ 201854 w 249847"/>
                                <a:gd name="csY303" fmla="*/ 64477 h 87321"/>
                                <a:gd name="csX304" fmla="*/ 202489 w 249847"/>
                                <a:gd name="csY304" fmla="*/ 64350 h 87321"/>
                                <a:gd name="csX305" fmla="*/ 203759 w 249847"/>
                                <a:gd name="csY305" fmla="*/ 62446 h 87321"/>
                                <a:gd name="csX306" fmla="*/ 201981 w 249847"/>
                                <a:gd name="csY306" fmla="*/ 61558 h 87321"/>
                                <a:gd name="csX307" fmla="*/ 200838 w 249847"/>
                                <a:gd name="csY307" fmla="*/ 62827 h 87321"/>
                                <a:gd name="csX308" fmla="*/ 201981 w 249847"/>
                                <a:gd name="csY308" fmla="*/ 64350 h 87321"/>
                                <a:gd name="csX309" fmla="*/ 201346 w 249847"/>
                                <a:gd name="csY309" fmla="*/ 64350 h 87321"/>
                                <a:gd name="csX310" fmla="*/ 194362 w 249847"/>
                                <a:gd name="csY310" fmla="*/ 61177 h 87321"/>
                                <a:gd name="csX311" fmla="*/ 191949 w 249847"/>
                                <a:gd name="csY311" fmla="*/ 60162 h 87321"/>
                                <a:gd name="csX312" fmla="*/ 186615 w 249847"/>
                                <a:gd name="csY312" fmla="*/ 57750 h 87321"/>
                                <a:gd name="csX313" fmla="*/ 170996 w 249847"/>
                                <a:gd name="csY313" fmla="*/ 51912 h 87321"/>
                                <a:gd name="csX314" fmla="*/ 167694 w 249847"/>
                                <a:gd name="csY314" fmla="*/ 51024 h 87321"/>
                                <a:gd name="csX315" fmla="*/ 161980 w 249847"/>
                                <a:gd name="csY315" fmla="*/ 49501 h 87321"/>
                                <a:gd name="csX316" fmla="*/ 141027 w 249847"/>
                                <a:gd name="csY316" fmla="*/ 51278 h 87321"/>
                                <a:gd name="csX317" fmla="*/ 139122 w 249847"/>
                                <a:gd name="csY317" fmla="*/ 51532 h 87321"/>
                                <a:gd name="csX318" fmla="*/ 149662 w 249847"/>
                                <a:gd name="csY318" fmla="*/ 45694 h 87321"/>
                                <a:gd name="csX319" fmla="*/ 239823 w 249847"/>
                                <a:gd name="csY319" fmla="*/ 44678 h 87321"/>
                                <a:gd name="csX320" fmla="*/ 248713 w 249847"/>
                                <a:gd name="csY320" fmla="*/ 40237 h 87321"/>
                                <a:gd name="csX321" fmla="*/ 249221 w 249847"/>
                                <a:gd name="csY321" fmla="*/ 33129 h 8732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 ang="0">
                                  <a:pos x="csX278" y="csY278"/>
                                </a:cxn>
                                <a:cxn ang="0">
                                  <a:pos x="csX279" y="csY279"/>
                                </a:cxn>
                                <a:cxn ang="0">
                                  <a:pos x="csX280" y="csY280"/>
                                </a:cxn>
                                <a:cxn ang="0">
                                  <a:pos x="csX281" y="csY281"/>
                                </a:cxn>
                                <a:cxn ang="0">
                                  <a:pos x="csX282" y="csY282"/>
                                </a:cxn>
                                <a:cxn ang="0">
                                  <a:pos x="csX283" y="csY283"/>
                                </a:cxn>
                                <a:cxn ang="0">
                                  <a:pos x="csX284" y="csY284"/>
                                </a:cxn>
                                <a:cxn ang="0">
                                  <a:pos x="csX285" y="csY285"/>
                                </a:cxn>
                                <a:cxn ang="0">
                                  <a:pos x="csX286" y="csY286"/>
                                </a:cxn>
                                <a:cxn ang="0">
                                  <a:pos x="csX287" y="csY287"/>
                                </a:cxn>
                                <a:cxn ang="0">
                                  <a:pos x="csX288" y="csY288"/>
                                </a:cxn>
                                <a:cxn ang="0">
                                  <a:pos x="csX289" y="csY289"/>
                                </a:cxn>
                                <a:cxn ang="0">
                                  <a:pos x="csX290" y="csY290"/>
                                </a:cxn>
                                <a:cxn ang="0">
                                  <a:pos x="csX291" y="csY291"/>
                                </a:cxn>
                                <a:cxn ang="0">
                                  <a:pos x="csX292" y="csY292"/>
                                </a:cxn>
                                <a:cxn ang="0">
                                  <a:pos x="csX293" y="csY293"/>
                                </a:cxn>
                                <a:cxn ang="0">
                                  <a:pos x="csX294" y="csY294"/>
                                </a:cxn>
                                <a:cxn ang="0">
                                  <a:pos x="csX295" y="csY295"/>
                                </a:cxn>
                                <a:cxn ang="0">
                                  <a:pos x="csX296" y="csY296"/>
                                </a:cxn>
                                <a:cxn ang="0">
                                  <a:pos x="csX297" y="csY297"/>
                                </a:cxn>
                                <a:cxn ang="0">
                                  <a:pos x="csX298" y="csY298"/>
                                </a:cxn>
                                <a:cxn ang="0">
                                  <a:pos x="csX299" y="csY299"/>
                                </a:cxn>
                                <a:cxn ang="0">
                                  <a:pos x="csX300" y="csY300"/>
                                </a:cxn>
                                <a:cxn ang="0">
                                  <a:pos x="csX301" y="csY301"/>
                                </a:cxn>
                                <a:cxn ang="0">
                                  <a:pos x="csX302" y="csY302"/>
                                </a:cxn>
                                <a:cxn ang="0">
                                  <a:pos x="csX303" y="csY303"/>
                                </a:cxn>
                                <a:cxn ang="0">
                                  <a:pos x="csX304" y="csY304"/>
                                </a:cxn>
                                <a:cxn ang="0">
                                  <a:pos x="csX305" y="csY305"/>
                                </a:cxn>
                                <a:cxn ang="0">
                                  <a:pos x="csX306" y="csY306"/>
                                </a:cxn>
                                <a:cxn ang="0">
                                  <a:pos x="csX307" y="csY307"/>
                                </a:cxn>
                                <a:cxn ang="0">
                                  <a:pos x="csX308" y="csY308"/>
                                </a:cxn>
                                <a:cxn ang="0">
                                  <a:pos x="csX309" y="csY309"/>
                                </a:cxn>
                                <a:cxn ang="0">
                                  <a:pos x="csX310" y="csY310"/>
                                </a:cxn>
                                <a:cxn ang="0">
                                  <a:pos x="csX311" y="csY311"/>
                                </a:cxn>
                                <a:cxn ang="0">
                                  <a:pos x="csX312" y="csY312"/>
                                </a:cxn>
                                <a:cxn ang="0">
                                  <a:pos x="csX313" y="csY313"/>
                                </a:cxn>
                                <a:cxn ang="0">
                                  <a:pos x="csX314" y="csY314"/>
                                </a:cxn>
                                <a:cxn ang="0">
                                  <a:pos x="csX315" y="csY315"/>
                                </a:cxn>
                                <a:cxn ang="0">
                                  <a:pos x="csX316" y="csY316"/>
                                </a:cxn>
                                <a:cxn ang="0">
                                  <a:pos x="csX317" y="csY317"/>
                                </a:cxn>
                                <a:cxn ang="0">
                                  <a:pos x="csX318" y="csY318"/>
                                </a:cxn>
                                <a:cxn ang="0">
                                  <a:pos x="csX319" y="csY319"/>
                                </a:cxn>
                                <a:cxn ang="0">
                                  <a:pos x="csX320" y="csY320"/>
                                </a:cxn>
                                <a:cxn ang="0">
                                  <a:pos x="csX321" y="csY321"/>
                                </a:cxn>
                              </a:cxnLst>
                              <a:rect l="l" t="t" r="r" b="b"/>
                              <a:pathLst>
                                <a:path w="249847" h="87321">
                                  <a:moveTo>
                                    <a:pt x="127185" y="61177"/>
                                  </a:moveTo>
                                  <a:cubicBezTo>
                                    <a:pt x="126931" y="62065"/>
                                    <a:pt x="126296" y="62827"/>
                                    <a:pt x="126296" y="63842"/>
                                  </a:cubicBezTo>
                                  <a:lnTo>
                                    <a:pt x="126042" y="63842"/>
                                  </a:lnTo>
                                  <a:cubicBezTo>
                                    <a:pt x="126296" y="62827"/>
                                    <a:pt x="125153" y="62065"/>
                                    <a:pt x="125407" y="60923"/>
                                  </a:cubicBezTo>
                                  <a:cubicBezTo>
                                    <a:pt x="124772" y="60035"/>
                                    <a:pt x="124772" y="58766"/>
                                    <a:pt x="124264" y="57877"/>
                                  </a:cubicBezTo>
                                  <a:cubicBezTo>
                                    <a:pt x="123502" y="56608"/>
                                    <a:pt x="124899" y="56101"/>
                                    <a:pt x="125407" y="55212"/>
                                  </a:cubicBezTo>
                                  <a:cubicBezTo>
                                    <a:pt x="126423" y="55720"/>
                                    <a:pt x="126931" y="56735"/>
                                    <a:pt x="127693" y="57624"/>
                                  </a:cubicBezTo>
                                  <a:cubicBezTo>
                                    <a:pt x="128201" y="58893"/>
                                    <a:pt x="127185" y="59908"/>
                                    <a:pt x="127185" y="61177"/>
                                  </a:cubicBezTo>
                                  <a:moveTo>
                                    <a:pt x="249475" y="32495"/>
                                  </a:moveTo>
                                  <a:cubicBezTo>
                                    <a:pt x="248205" y="30210"/>
                                    <a:pt x="246173" y="29322"/>
                                    <a:pt x="243760" y="29322"/>
                                  </a:cubicBezTo>
                                  <a:cubicBezTo>
                                    <a:pt x="241728" y="29449"/>
                                    <a:pt x="240332" y="30845"/>
                                    <a:pt x="239443" y="32495"/>
                                  </a:cubicBezTo>
                                  <a:cubicBezTo>
                                    <a:pt x="238934" y="34145"/>
                                    <a:pt x="239570" y="35795"/>
                                    <a:pt x="240840" y="36810"/>
                                  </a:cubicBezTo>
                                  <a:cubicBezTo>
                                    <a:pt x="241347" y="37064"/>
                                    <a:pt x="242109" y="36937"/>
                                    <a:pt x="242363" y="36429"/>
                                  </a:cubicBezTo>
                                  <a:cubicBezTo>
                                    <a:pt x="242744" y="35414"/>
                                    <a:pt x="241601" y="35414"/>
                                    <a:pt x="241474" y="34652"/>
                                  </a:cubicBezTo>
                                  <a:cubicBezTo>
                                    <a:pt x="241221" y="33510"/>
                                    <a:pt x="241474" y="32622"/>
                                    <a:pt x="242363" y="31987"/>
                                  </a:cubicBezTo>
                                  <a:cubicBezTo>
                                    <a:pt x="243125" y="31226"/>
                                    <a:pt x="244395" y="31606"/>
                                    <a:pt x="245411" y="31606"/>
                                  </a:cubicBezTo>
                                  <a:cubicBezTo>
                                    <a:pt x="246300" y="32241"/>
                                    <a:pt x="247316" y="32749"/>
                                    <a:pt x="247697" y="33891"/>
                                  </a:cubicBezTo>
                                  <a:cubicBezTo>
                                    <a:pt x="248205" y="35160"/>
                                    <a:pt x="248205" y="36683"/>
                                    <a:pt x="247697" y="37952"/>
                                  </a:cubicBezTo>
                                  <a:cubicBezTo>
                                    <a:pt x="246808" y="39856"/>
                                    <a:pt x="244903" y="41379"/>
                                    <a:pt x="242871" y="41886"/>
                                  </a:cubicBezTo>
                                  <a:cubicBezTo>
                                    <a:pt x="236522" y="42775"/>
                                    <a:pt x="166424" y="42521"/>
                                    <a:pt x="166424" y="42521"/>
                                  </a:cubicBezTo>
                                  <a:cubicBezTo>
                                    <a:pt x="158170" y="43282"/>
                                    <a:pt x="148773" y="40998"/>
                                    <a:pt x="141789" y="45313"/>
                                  </a:cubicBezTo>
                                  <a:cubicBezTo>
                                    <a:pt x="138487" y="46836"/>
                                    <a:pt x="136963" y="50390"/>
                                    <a:pt x="136074" y="53562"/>
                                  </a:cubicBezTo>
                                  <a:cubicBezTo>
                                    <a:pt x="134042" y="55466"/>
                                    <a:pt x="131757" y="57624"/>
                                    <a:pt x="130106" y="59654"/>
                                  </a:cubicBezTo>
                                  <a:lnTo>
                                    <a:pt x="129852" y="59400"/>
                                  </a:lnTo>
                                  <a:cubicBezTo>
                                    <a:pt x="130233" y="57497"/>
                                    <a:pt x="131122" y="55974"/>
                                    <a:pt x="131503" y="54070"/>
                                  </a:cubicBezTo>
                                  <a:cubicBezTo>
                                    <a:pt x="132645" y="52547"/>
                                    <a:pt x="132645" y="50390"/>
                                    <a:pt x="133534" y="48740"/>
                                  </a:cubicBezTo>
                                  <a:cubicBezTo>
                                    <a:pt x="136455" y="44044"/>
                                    <a:pt x="139249" y="39221"/>
                                    <a:pt x="143820" y="35921"/>
                                  </a:cubicBezTo>
                                  <a:cubicBezTo>
                                    <a:pt x="145725" y="33383"/>
                                    <a:pt x="149154" y="33891"/>
                                    <a:pt x="152075" y="33891"/>
                                  </a:cubicBezTo>
                                  <a:cubicBezTo>
                                    <a:pt x="155249" y="35287"/>
                                    <a:pt x="158932" y="35795"/>
                                    <a:pt x="162742" y="35414"/>
                                  </a:cubicBezTo>
                                  <a:cubicBezTo>
                                    <a:pt x="162869" y="35287"/>
                                    <a:pt x="162996" y="35160"/>
                                    <a:pt x="162996" y="34906"/>
                                  </a:cubicBezTo>
                                  <a:cubicBezTo>
                                    <a:pt x="161980" y="33891"/>
                                    <a:pt x="160202" y="33510"/>
                                    <a:pt x="158932" y="32495"/>
                                  </a:cubicBezTo>
                                  <a:cubicBezTo>
                                    <a:pt x="155884" y="30972"/>
                                    <a:pt x="152964" y="33002"/>
                                    <a:pt x="149662" y="32749"/>
                                  </a:cubicBezTo>
                                  <a:cubicBezTo>
                                    <a:pt x="149535" y="32622"/>
                                    <a:pt x="149408" y="32495"/>
                                    <a:pt x="149408" y="32241"/>
                                  </a:cubicBezTo>
                                  <a:cubicBezTo>
                                    <a:pt x="152329" y="30083"/>
                                    <a:pt x="155630" y="28561"/>
                                    <a:pt x="158932" y="27164"/>
                                  </a:cubicBezTo>
                                  <a:cubicBezTo>
                                    <a:pt x="161599" y="25642"/>
                                    <a:pt x="164520" y="24880"/>
                                    <a:pt x="167313" y="23865"/>
                                  </a:cubicBezTo>
                                  <a:cubicBezTo>
                                    <a:pt x="168456" y="23865"/>
                                    <a:pt x="169599" y="22849"/>
                                    <a:pt x="170615" y="23611"/>
                                  </a:cubicBezTo>
                                  <a:lnTo>
                                    <a:pt x="174678" y="22596"/>
                                  </a:lnTo>
                                  <a:cubicBezTo>
                                    <a:pt x="174678" y="22596"/>
                                    <a:pt x="174933" y="22849"/>
                                    <a:pt x="175314" y="22849"/>
                                  </a:cubicBezTo>
                                  <a:cubicBezTo>
                                    <a:pt x="178742" y="21707"/>
                                    <a:pt x="183187" y="22849"/>
                                    <a:pt x="187123" y="22723"/>
                                  </a:cubicBezTo>
                                  <a:lnTo>
                                    <a:pt x="187631" y="23230"/>
                                  </a:lnTo>
                                  <a:lnTo>
                                    <a:pt x="191314" y="24119"/>
                                  </a:lnTo>
                                  <a:cubicBezTo>
                                    <a:pt x="192711" y="24245"/>
                                    <a:pt x="193346" y="25895"/>
                                    <a:pt x="194743" y="26022"/>
                                  </a:cubicBezTo>
                                  <a:cubicBezTo>
                                    <a:pt x="195505" y="24880"/>
                                    <a:pt x="193854" y="24499"/>
                                    <a:pt x="193473" y="23738"/>
                                  </a:cubicBezTo>
                                  <a:cubicBezTo>
                                    <a:pt x="195124" y="23357"/>
                                    <a:pt x="197028" y="23738"/>
                                    <a:pt x="198552" y="24499"/>
                                  </a:cubicBezTo>
                                  <a:lnTo>
                                    <a:pt x="197790" y="25388"/>
                                  </a:lnTo>
                                  <a:cubicBezTo>
                                    <a:pt x="197282" y="26276"/>
                                    <a:pt x="198045" y="26911"/>
                                    <a:pt x="198679" y="27164"/>
                                  </a:cubicBezTo>
                                  <a:cubicBezTo>
                                    <a:pt x="199187" y="27291"/>
                                    <a:pt x="199568" y="26911"/>
                                    <a:pt x="199949" y="26784"/>
                                  </a:cubicBezTo>
                                  <a:cubicBezTo>
                                    <a:pt x="200965" y="26022"/>
                                    <a:pt x="199949" y="25388"/>
                                    <a:pt x="200203" y="24753"/>
                                  </a:cubicBezTo>
                                  <a:cubicBezTo>
                                    <a:pt x="205918" y="25768"/>
                                    <a:pt x="211378" y="27164"/>
                                    <a:pt x="216585" y="29449"/>
                                  </a:cubicBezTo>
                                  <a:cubicBezTo>
                                    <a:pt x="217981" y="29957"/>
                                    <a:pt x="219379" y="30972"/>
                                    <a:pt x="221029" y="30972"/>
                                  </a:cubicBezTo>
                                  <a:cubicBezTo>
                                    <a:pt x="219379" y="29449"/>
                                    <a:pt x="217220" y="28687"/>
                                    <a:pt x="215188" y="27926"/>
                                  </a:cubicBezTo>
                                  <a:cubicBezTo>
                                    <a:pt x="213918" y="27164"/>
                                    <a:pt x="212013" y="27038"/>
                                    <a:pt x="210997" y="26022"/>
                                  </a:cubicBezTo>
                                  <a:cubicBezTo>
                                    <a:pt x="211251" y="25642"/>
                                    <a:pt x="211759" y="25768"/>
                                    <a:pt x="212013" y="25515"/>
                                  </a:cubicBezTo>
                                  <a:cubicBezTo>
                                    <a:pt x="214680" y="25261"/>
                                    <a:pt x="216839" y="23230"/>
                                    <a:pt x="218743" y="21200"/>
                                  </a:cubicBezTo>
                                  <a:cubicBezTo>
                                    <a:pt x="218870" y="20692"/>
                                    <a:pt x="219759" y="20946"/>
                                    <a:pt x="219632" y="20311"/>
                                  </a:cubicBezTo>
                                  <a:cubicBezTo>
                                    <a:pt x="218998" y="19550"/>
                                    <a:pt x="217728" y="20565"/>
                                    <a:pt x="216839" y="20438"/>
                                  </a:cubicBezTo>
                                  <a:cubicBezTo>
                                    <a:pt x="213664" y="21073"/>
                                    <a:pt x="212267" y="24880"/>
                                    <a:pt x="208965" y="25515"/>
                                  </a:cubicBezTo>
                                  <a:cubicBezTo>
                                    <a:pt x="205029" y="24626"/>
                                    <a:pt x="201092" y="23611"/>
                                    <a:pt x="197156" y="22596"/>
                                  </a:cubicBezTo>
                                  <a:cubicBezTo>
                                    <a:pt x="195251" y="22342"/>
                                    <a:pt x="193219" y="22088"/>
                                    <a:pt x="191441" y="21326"/>
                                  </a:cubicBezTo>
                                  <a:lnTo>
                                    <a:pt x="187123" y="20946"/>
                                  </a:lnTo>
                                  <a:lnTo>
                                    <a:pt x="179250" y="20946"/>
                                  </a:lnTo>
                                  <a:cubicBezTo>
                                    <a:pt x="179250" y="20946"/>
                                    <a:pt x="178996" y="20692"/>
                                    <a:pt x="178996" y="20438"/>
                                  </a:cubicBezTo>
                                  <a:cubicBezTo>
                                    <a:pt x="181790" y="19677"/>
                                    <a:pt x="184203" y="18154"/>
                                    <a:pt x="186870" y="17392"/>
                                  </a:cubicBezTo>
                                  <a:lnTo>
                                    <a:pt x="207442" y="8001"/>
                                  </a:lnTo>
                                  <a:cubicBezTo>
                                    <a:pt x="209600" y="6097"/>
                                    <a:pt x="211505" y="3939"/>
                                    <a:pt x="213283" y="1655"/>
                                  </a:cubicBezTo>
                                  <a:cubicBezTo>
                                    <a:pt x="213283" y="1020"/>
                                    <a:pt x="213029" y="386"/>
                                    <a:pt x="212394" y="132"/>
                                  </a:cubicBezTo>
                                  <a:cubicBezTo>
                                    <a:pt x="211886" y="-122"/>
                                    <a:pt x="211251" y="5"/>
                                    <a:pt x="210870" y="386"/>
                                  </a:cubicBezTo>
                                  <a:cubicBezTo>
                                    <a:pt x="209981" y="1147"/>
                                    <a:pt x="210870" y="1909"/>
                                    <a:pt x="210870" y="2797"/>
                                  </a:cubicBezTo>
                                  <a:cubicBezTo>
                                    <a:pt x="209981" y="4066"/>
                                    <a:pt x="208457" y="5082"/>
                                    <a:pt x="207314" y="5843"/>
                                  </a:cubicBezTo>
                                  <a:cubicBezTo>
                                    <a:pt x="207061" y="5843"/>
                                    <a:pt x="186108" y="15362"/>
                                    <a:pt x="186108" y="15362"/>
                                  </a:cubicBezTo>
                                  <a:cubicBezTo>
                                    <a:pt x="183060" y="16631"/>
                                    <a:pt x="180012" y="18154"/>
                                    <a:pt x="176710" y="18788"/>
                                  </a:cubicBezTo>
                                  <a:lnTo>
                                    <a:pt x="172266" y="19423"/>
                                  </a:lnTo>
                                  <a:cubicBezTo>
                                    <a:pt x="172012" y="20311"/>
                                    <a:pt x="171250" y="20946"/>
                                    <a:pt x="170361" y="21200"/>
                                  </a:cubicBezTo>
                                  <a:cubicBezTo>
                                    <a:pt x="169091" y="21453"/>
                                    <a:pt x="168075" y="22215"/>
                                    <a:pt x="166805" y="22215"/>
                                  </a:cubicBezTo>
                                  <a:cubicBezTo>
                                    <a:pt x="156773" y="26149"/>
                                    <a:pt x="146487" y="30210"/>
                                    <a:pt x="138487" y="38079"/>
                                  </a:cubicBezTo>
                                  <a:cubicBezTo>
                                    <a:pt x="138995" y="37191"/>
                                    <a:pt x="139122" y="36048"/>
                                    <a:pt x="139249" y="34779"/>
                                  </a:cubicBezTo>
                                  <a:cubicBezTo>
                                    <a:pt x="139122" y="33637"/>
                                    <a:pt x="139249" y="32368"/>
                                    <a:pt x="138360" y="31353"/>
                                  </a:cubicBezTo>
                                  <a:cubicBezTo>
                                    <a:pt x="138233" y="30972"/>
                                    <a:pt x="137598" y="29703"/>
                                    <a:pt x="137852" y="29195"/>
                                  </a:cubicBezTo>
                                  <a:lnTo>
                                    <a:pt x="136709" y="29957"/>
                                  </a:lnTo>
                                  <a:cubicBezTo>
                                    <a:pt x="136074" y="31733"/>
                                    <a:pt x="135439" y="34779"/>
                                    <a:pt x="136074" y="36556"/>
                                  </a:cubicBezTo>
                                  <a:cubicBezTo>
                                    <a:pt x="136328" y="37952"/>
                                    <a:pt x="137471" y="39602"/>
                                    <a:pt x="136328" y="40744"/>
                                  </a:cubicBezTo>
                                  <a:cubicBezTo>
                                    <a:pt x="132645" y="45186"/>
                                    <a:pt x="130614" y="50643"/>
                                    <a:pt x="128074" y="55720"/>
                                  </a:cubicBezTo>
                                  <a:cubicBezTo>
                                    <a:pt x="127185" y="55593"/>
                                    <a:pt x="126677" y="54705"/>
                                    <a:pt x="126296" y="53816"/>
                                  </a:cubicBezTo>
                                  <a:cubicBezTo>
                                    <a:pt x="128963" y="50516"/>
                                    <a:pt x="130994" y="46709"/>
                                    <a:pt x="131757" y="42521"/>
                                  </a:cubicBezTo>
                                  <a:cubicBezTo>
                                    <a:pt x="132264" y="42140"/>
                                    <a:pt x="131883" y="41125"/>
                                    <a:pt x="132392" y="40617"/>
                                  </a:cubicBezTo>
                                  <a:cubicBezTo>
                                    <a:pt x="132264" y="39348"/>
                                    <a:pt x="133026" y="38206"/>
                                    <a:pt x="132392" y="37191"/>
                                  </a:cubicBezTo>
                                  <a:cubicBezTo>
                                    <a:pt x="132900" y="35541"/>
                                    <a:pt x="130106" y="33891"/>
                                    <a:pt x="131883" y="32876"/>
                                  </a:cubicBezTo>
                                  <a:lnTo>
                                    <a:pt x="130487" y="33637"/>
                                  </a:lnTo>
                                  <a:cubicBezTo>
                                    <a:pt x="127185" y="37952"/>
                                    <a:pt x="132264" y="44425"/>
                                    <a:pt x="128455" y="48613"/>
                                  </a:cubicBezTo>
                                  <a:lnTo>
                                    <a:pt x="128455" y="48993"/>
                                  </a:lnTo>
                                  <a:cubicBezTo>
                                    <a:pt x="127439" y="50390"/>
                                    <a:pt x="126804" y="51786"/>
                                    <a:pt x="125407" y="52674"/>
                                  </a:cubicBezTo>
                                  <a:cubicBezTo>
                                    <a:pt x="123502" y="51912"/>
                                    <a:pt x="122867" y="49755"/>
                                    <a:pt x="121852" y="48232"/>
                                  </a:cubicBezTo>
                                  <a:cubicBezTo>
                                    <a:pt x="120201" y="46582"/>
                                    <a:pt x="120201" y="43282"/>
                                    <a:pt x="121216" y="40998"/>
                                  </a:cubicBezTo>
                                  <a:cubicBezTo>
                                    <a:pt x="121852" y="38714"/>
                                    <a:pt x="120708" y="36810"/>
                                    <a:pt x="120455" y="34779"/>
                                  </a:cubicBezTo>
                                  <a:lnTo>
                                    <a:pt x="119693" y="34272"/>
                                  </a:lnTo>
                                  <a:cubicBezTo>
                                    <a:pt x="117788" y="36683"/>
                                    <a:pt x="117153" y="40490"/>
                                    <a:pt x="118550" y="43282"/>
                                  </a:cubicBezTo>
                                  <a:cubicBezTo>
                                    <a:pt x="119312" y="44678"/>
                                    <a:pt x="119439" y="46582"/>
                                    <a:pt x="120582" y="47724"/>
                                  </a:cubicBezTo>
                                  <a:cubicBezTo>
                                    <a:pt x="121216" y="50009"/>
                                    <a:pt x="122614" y="51405"/>
                                    <a:pt x="123883" y="53435"/>
                                  </a:cubicBezTo>
                                  <a:cubicBezTo>
                                    <a:pt x="124137" y="54197"/>
                                    <a:pt x="123375" y="54324"/>
                                    <a:pt x="122995" y="54705"/>
                                  </a:cubicBezTo>
                                  <a:cubicBezTo>
                                    <a:pt x="122106" y="54197"/>
                                    <a:pt x="122359" y="52928"/>
                                    <a:pt x="121470" y="52420"/>
                                  </a:cubicBezTo>
                                  <a:cubicBezTo>
                                    <a:pt x="118931" y="46963"/>
                                    <a:pt x="115629" y="42648"/>
                                    <a:pt x="111692" y="38206"/>
                                  </a:cubicBezTo>
                                  <a:cubicBezTo>
                                    <a:pt x="111565" y="37571"/>
                                    <a:pt x="110803" y="36937"/>
                                    <a:pt x="111184" y="36175"/>
                                  </a:cubicBezTo>
                                  <a:cubicBezTo>
                                    <a:pt x="112581" y="34779"/>
                                    <a:pt x="112962" y="32114"/>
                                    <a:pt x="112200" y="30337"/>
                                  </a:cubicBezTo>
                                  <a:cubicBezTo>
                                    <a:pt x="112073" y="29957"/>
                                    <a:pt x="111565" y="29449"/>
                                    <a:pt x="111692" y="29068"/>
                                  </a:cubicBezTo>
                                  <a:lnTo>
                                    <a:pt x="110550" y="28180"/>
                                  </a:lnTo>
                                  <a:cubicBezTo>
                                    <a:pt x="110677" y="30845"/>
                                    <a:pt x="108899" y="33256"/>
                                    <a:pt x="109661" y="36175"/>
                                  </a:cubicBezTo>
                                  <a:lnTo>
                                    <a:pt x="109661" y="36175"/>
                                  </a:lnTo>
                                  <a:cubicBezTo>
                                    <a:pt x="101787" y="30337"/>
                                    <a:pt x="93025" y="25007"/>
                                    <a:pt x="84009" y="20819"/>
                                  </a:cubicBezTo>
                                  <a:lnTo>
                                    <a:pt x="83247" y="22723"/>
                                  </a:lnTo>
                                  <a:cubicBezTo>
                                    <a:pt x="85533" y="23357"/>
                                    <a:pt x="91501" y="26911"/>
                                    <a:pt x="91501" y="26911"/>
                                  </a:cubicBezTo>
                                  <a:cubicBezTo>
                                    <a:pt x="94168" y="27926"/>
                                    <a:pt x="96708" y="29576"/>
                                    <a:pt x="99247" y="30972"/>
                                  </a:cubicBezTo>
                                  <a:cubicBezTo>
                                    <a:pt x="109661" y="36810"/>
                                    <a:pt x="116645" y="46328"/>
                                    <a:pt x="121344" y="57116"/>
                                  </a:cubicBezTo>
                                  <a:cubicBezTo>
                                    <a:pt x="121344" y="58004"/>
                                    <a:pt x="122233" y="58893"/>
                                    <a:pt x="121597" y="59781"/>
                                  </a:cubicBezTo>
                                  <a:cubicBezTo>
                                    <a:pt x="119947" y="57370"/>
                                    <a:pt x="117661" y="55847"/>
                                    <a:pt x="115756" y="53943"/>
                                  </a:cubicBezTo>
                                  <a:cubicBezTo>
                                    <a:pt x="115248" y="50263"/>
                                    <a:pt x="113089" y="46836"/>
                                    <a:pt x="109915" y="45313"/>
                                  </a:cubicBezTo>
                                  <a:cubicBezTo>
                                    <a:pt x="108772" y="43663"/>
                                    <a:pt x="106359" y="43409"/>
                                    <a:pt x="104327" y="42902"/>
                                  </a:cubicBezTo>
                                  <a:lnTo>
                                    <a:pt x="76390" y="42902"/>
                                  </a:lnTo>
                                  <a:cubicBezTo>
                                    <a:pt x="53659" y="42394"/>
                                    <a:pt x="32833" y="43409"/>
                                    <a:pt x="10229" y="43029"/>
                                  </a:cubicBezTo>
                                  <a:cubicBezTo>
                                    <a:pt x="7054" y="42648"/>
                                    <a:pt x="3244" y="41633"/>
                                    <a:pt x="2356" y="38333"/>
                                  </a:cubicBezTo>
                                  <a:cubicBezTo>
                                    <a:pt x="1721" y="37191"/>
                                    <a:pt x="1721" y="35160"/>
                                    <a:pt x="2356" y="34145"/>
                                  </a:cubicBezTo>
                                  <a:cubicBezTo>
                                    <a:pt x="3244" y="32622"/>
                                    <a:pt x="4769" y="32241"/>
                                    <a:pt x="6292" y="31987"/>
                                  </a:cubicBezTo>
                                  <a:cubicBezTo>
                                    <a:pt x="7562" y="32114"/>
                                    <a:pt x="8324" y="33256"/>
                                    <a:pt x="8959" y="34145"/>
                                  </a:cubicBezTo>
                                  <a:cubicBezTo>
                                    <a:pt x="8959" y="35160"/>
                                    <a:pt x="8070" y="36048"/>
                                    <a:pt x="7689" y="36937"/>
                                  </a:cubicBezTo>
                                  <a:cubicBezTo>
                                    <a:pt x="7689" y="37191"/>
                                    <a:pt x="8070" y="37825"/>
                                    <a:pt x="8578" y="37571"/>
                                  </a:cubicBezTo>
                                  <a:cubicBezTo>
                                    <a:pt x="9594" y="37191"/>
                                    <a:pt x="10356" y="36175"/>
                                    <a:pt x="10610" y="35160"/>
                                  </a:cubicBezTo>
                                  <a:cubicBezTo>
                                    <a:pt x="10610" y="34652"/>
                                    <a:pt x="10864" y="33891"/>
                                    <a:pt x="10356" y="33510"/>
                                  </a:cubicBezTo>
                                  <a:cubicBezTo>
                                    <a:pt x="9848" y="31860"/>
                                    <a:pt x="8197" y="30718"/>
                                    <a:pt x="6800" y="30337"/>
                                  </a:cubicBezTo>
                                  <a:cubicBezTo>
                                    <a:pt x="4895" y="30210"/>
                                    <a:pt x="2863" y="30718"/>
                                    <a:pt x="1594" y="32114"/>
                                  </a:cubicBezTo>
                                  <a:cubicBezTo>
                                    <a:pt x="-311" y="33637"/>
                                    <a:pt x="-184" y="36429"/>
                                    <a:pt x="324" y="38587"/>
                                  </a:cubicBezTo>
                                  <a:cubicBezTo>
                                    <a:pt x="1594" y="42013"/>
                                    <a:pt x="5149" y="44298"/>
                                    <a:pt x="8578" y="44805"/>
                                  </a:cubicBezTo>
                                  <a:lnTo>
                                    <a:pt x="83374" y="45059"/>
                                  </a:lnTo>
                                  <a:cubicBezTo>
                                    <a:pt x="90739" y="45440"/>
                                    <a:pt x="98866" y="44171"/>
                                    <a:pt x="106359" y="45694"/>
                                  </a:cubicBezTo>
                                  <a:cubicBezTo>
                                    <a:pt x="109026" y="46582"/>
                                    <a:pt x="111946" y="48613"/>
                                    <a:pt x="112581" y="51532"/>
                                  </a:cubicBezTo>
                                  <a:cubicBezTo>
                                    <a:pt x="112581" y="51659"/>
                                    <a:pt x="112328" y="51532"/>
                                    <a:pt x="112073" y="51532"/>
                                  </a:cubicBezTo>
                                  <a:cubicBezTo>
                                    <a:pt x="105978" y="47597"/>
                                    <a:pt x="97978" y="46074"/>
                                    <a:pt x="90231" y="47090"/>
                                  </a:cubicBezTo>
                                  <a:cubicBezTo>
                                    <a:pt x="87184" y="46963"/>
                                    <a:pt x="84390" y="48105"/>
                                    <a:pt x="81596" y="48867"/>
                                  </a:cubicBezTo>
                                  <a:cubicBezTo>
                                    <a:pt x="80199" y="49120"/>
                                    <a:pt x="78802" y="48486"/>
                                    <a:pt x="77787" y="47597"/>
                                  </a:cubicBezTo>
                                  <a:cubicBezTo>
                                    <a:pt x="74993" y="45059"/>
                                    <a:pt x="70167" y="45313"/>
                                    <a:pt x="66612" y="46201"/>
                                  </a:cubicBezTo>
                                  <a:cubicBezTo>
                                    <a:pt x="66612" y="46455"/>
                                    <a:pt x="66612" y="46709"/>
                                    <a:pt x="66612" y="46709"/>
                                  </a:cubicBezTo>
                                  <a:cubicBezTo>
                                    <a:pt x="70421" y="46328"/>
                                    <a:pt x="72580" y="49628"/>
                                    <a:pt x="76009" y="50009"/>
                                  </a:cubicBezTo>
                                  <a:cubicBezTo>
                                    <a:pt x="76771" y="50136"/>
                                    <a:pt x="77406" y="49247"/>
                                    <a:pt x="78041" y="50009"/>
                                  </a:cubicBezTo>
                                  <a:cubicBezTo>
                                    <a:pt x="74485" y="51659"/>
                                    <a:pt x="71056" y="53689"/>
                                    <a:pt x="67374" y="54831"/>
                                  </a:cubicBezTo>
                                  <a:cubicBezTo>
                                    <a:pt x="66231" y="54578"/>
                                    <a:pt x="65596" y="53562"/>
                                    <a:pt x="64707" y="52928"/>
                                  </a:cubicBezTo>
                                  <a:cubicBezTo>
                                    <a:pt x="63310" y="51278"/>
                                    <a:pt x="60516" y="52039"/>
                                    <a:pt x="58611" y="51912"/>
                                  </a:cubicBezTo>
                                  <a:cubicBezTo>
                                    <a:pt x="57976" y="52039"/>
                                    <a:pt x="57341" y="51659"/>
                                    <a:pt x="56833" y="51912"/>
                                  </a:cubicBezTo>
                                  <a:cubicBezTo>
                                    <a:pt x="57469" y="53182"/>
                                    <a:pt x="58865" y="53816"/>
                                    <a:pt x="60135" y="54451"/>
                                  </a:cubicBezTo>
                                  <a:cubicBezTo>
                                    <a:pt x="62040" y="55339"/>
                                    <a:pt x="64326" y="54451"/>
                                    <a:pt x="66104" y="55593"/>
                                  </a:cubicBezTo>
                                  <a:cubicBezTo>
                                    <a:pt x="65596" y="56101"/>
                                    <a:pt x="64961" y="56354"/>
                                    <a:pt x="64453" y="56735"/>
                                  </a:cubicBezTo>
                                  <a:cubicBezTo>
                                    <a:pt x="60897" y="58131"/>
                                    <a:pt x="57849" y="61431"/>
                                    <a:pt x="53786" y="61177"/>
                                  </a:cubicBezTo>
                                  <a:cubicBezTo>
                                    <a:pt x="49595" y="61685"/>
                                    <a:pt x="45277" y="60416"/>
                                    <a:pt x="42357" y="57497"/>
                                  </a:cubicBezTo>
                                  <a:cubicBezTo>
                                    <a:pt x="41087" y="54451"/>
                                    <a:pt x="38039" y="52801"/>
                                    <a:pt x="34610" y="53055"/>
                                  </a:cubicBezTo>
                                  <a:cubicBezTo>
                                    <a:pt x="34357" y="53182"/>
                                    <a:pt x="34103" y="53182"/>
                                    <a:pt x="34103" y="53562"/>
                                  </a:cubicBezTo>
                                  <a:cubicBezTo>
                                    <a:pt x="35753" y="54578"/>
                                    <a:pt x="37150" y="56608"/>
                                    <a:pt x="38801" y="57750"/>
                                  </a:cubicBezTo>
                                  <a:cubicBezTo>
                                    <a:pt x="39817" y="59020"/>
                                    <a:pt x="41976" y="57750"/>
                                    <a:pt x="42992" y="59273"/>
                                  </a:cubicBezTo>
                                  <a:cubicBezTo>
                                    <a:pt x="44516" y="60289"/>
                                    <a:pt x="46294" y="61177"/>
                                    <a:pt x="47944" y="61431"/>
                                  </a:cubicBezTo>
                                  <a:cubicBezTo>
                                    <a:pt x="49214" y="61939"/>
                                    <a:pt x="50611" y="62192"/>
                                    <a:pt x="52008" y="62573"/>
                                  </a:cubicBezTo>
                                  <a:lnTo>
                                    <a:pt x="51500" y="62827"/>
                                  </a:lnTo>
                                  <a:cubicBezTo>
                                    <a:pt x="44516" y="65111"/>
                                    <a:pt x="36388" y="65365"/>
                                    <a:pt x="28642" y="65111"/>
                                  </a:cubicBezTo>
                                  <a:cubicBezTo>
                                    <a:pt x="26356" y="65111"/>
                                    <a:pt x="24071" y="64350"/>
                                    <a:pt x="21785" y="64350"/>
                                  </a:cubicBezTo>
                                  <a:cubicBezTo>
                                    <a:pt x="22166" y="64858"/>
                                    <a:pt x="22928" y="65238"/>
                                    <a:pt x="23690" y="65492"/>
                                  </a:cubicBezTo>
                                  <a:cubicBezTo>
                                    <a:pt x="23054" y="65873"/>
                                    <a:pt x="22420" y="66000"/>
                                    <a:pt x="21658" y="66127"/>
                                  </a:cubicBezTo>
                                  <a:cubicBezTo>
                                    <a:pt x="20769" y="66381"/>
                                    <a:pt x="19626" y="66381"/>
                                    <a:pt x="18737" y="66888"/>
                                  </a:cubicBezTo>
                                  <a:cubicBezTo>
                                    <a:pt x="17467" y="66888"/>
                                    <a:pt x="16451" y="67269"/>
                                    <a:pt x="15435" y="67650"/>
                                  </a:cubicBezTo>
                                  <a:cubicBezTo>
                                    <a:pt x="14166" y="69046"/>
                                    <a:pt x="12642" y="70569"/>
                                    <a:pt x="10991" y="71203"/>
                                  </a:cubicBezTo>
                                  <a:cubicBezTo>
                                    <a:pt x="10991" y="71457"/>
                                    <a:pt x="10991" y="71965"/>
                                    <a:pt x="11245" y="71965"/>
                                  </a:cubicBezTo>
                                  <a:cubicBezTo>
                                    <a:pt x="12642" y="71330"/>
                                    <a:pt x="14546" y="71838"/>
                                    <a:pt x="16070" y="71203"/>
                                  </a:cubicBezTo>
                                  <a:cubicBezTo>
                                    <a:pt x="18610" y="70949"/>
                                    <a:pt x="20134" y="68157"/>
                                    <a:pt x="22039" y="67015"/>
                                  </a:cubicBezTo>
                                  <a:cubicBezTo>
                                    <a:pt x="24198" y="65365"/>
                                    <a:pt x="27245" y="65746"/>
                                    <a:pt x="29912" y="66127"/>
                                  </a:cubicBezTo>
                                  <a:cubicBezTo>
                                    <a:pt x="31436" y="66507"/>
                                    <a:pt x="29785" y="67142"/>
                                    <a:pt x="30166" y="68157"/>
                                  </a:cubicBezTo>
                                  <a:cubicBezTo>
                                    <a:pt x="30801" y="68665"/>
                                    <a:pt x="31309" y="69300"/>
                                    <a:pt x="32198" y="69046"/>
                                  </a:cubicBezTo>
                                  <a:cubicBezTo>
                                    <a:pt x="32325" y="68919"/>
                                    <a:pt x="32452" y="68665"/>
                                    <a:pt x="32706" y="68665"/>
                                  </a:cubicBezTo>
                                  <a:cubicBezTo>
                                    <a:pt x="33214" y="68030"/>
                                    <a:pt x="33087" y="67396"/>
                                    <a:pt x="32706" y="66761"/>
                                  </a:cubicBezTo>
                                  <a:cubicBezTo>
                                    <a:pt x="33722" y="66000"/>
                                    <a:pt x="35246" y="66761"/>
                                    <a:pt x="36388" y="66381"/>
                                  </a:cubicBezTo>
                                  <a:cubicBezTo>
                                    <a:pt x="39309" y="66381"/>
                                    <a:pt x="42230" y="65619"/>
                                    <a:pt x="45024" y="65619"/>
                                  </a:cubicBezTo>
                                  <a:cubicBezTo>
                                    <a:pt x="45532" y="65619"/>
                                    <a:pt x="46040" y="65111"/>
                                    <a:pt x="46547" y="65619"/>
                                  </a:cubicBezTo>
                                  <a:cubicBezTo>
                                    <a:pt x="46294" y="66254"/>
                                    <a:pt x="45532" y="66381"/>
                                    <a:pt x="45785" y="67142"/>
                                  </a:cubicBezTo>
                                  <a:cubicBezTo>
                                    <a:pt x="45913" y="67903"/>
                                    <a:pt x="46674" y="68157"/>
                                    <a:pt x="47309" y="68284"/>
                                  </a:cubicBezTo>
                                  <a:cubicBezTo>
                                    <a:pt x="48071" y="68030"/>
                                    <a:pt x="48706" y="67396"/>
                                    <a:pt x="48452" y="66381"/>
                                  </a:cubicBezTo>
                                  <a:cubicBezTo>
                                    <a:pt x="48325" y="65873"/>
                                    <a:pt x="47690" y="65746"/>
                                    <a:pt x="47309" y="65492"/>
                                  </a:cubicBezTo>
                                  <a:cubicBezTo>
                                    <a:pt x="48960" y="64731"/>
                                    <a:pt x="50738" y="64477"/>
                                    <a:pt x="52389" y="63715"/>
                                  </a:cubicBezTo>
                                  <a:cubicBezTo>
                                    <a:pt x="53532" y="63462"/>
                                    <a:pt x="54675" y="63081"/>
                                    <a:pt x="55691" y="62573"/>
                                  </a:cubicBezTo>
                                  <a:cubicBezTo>
                                    <a:pt x="56707" y="62573"/>
                                    <a:pt x="57595" y="61558"/>
                                    <a:pt x="58484" y="61939"/>
                                  </a:cubicBezTo>
                                  <a:cubicBezTo>
                                    <a:pt x="58103" y="63208"/>
                                    <a:pt x="57595" y="64477"/>
                                    <a:pt x="56833" y="65619"/>
                                  </a:cubicBezTo>
                                  <a:cubicBezTo>
                                    <a:pt x="55564" y="69680"/>
                                    <a:pt x="54675" y="75138"/>
                                    <a:pt x="56833" y="79072"/>
                                  </a:cubicBezTo>
                                  <a:cubicBezTo>
                                    <a:pt x="57088" y="79072"/>
                                    <a:pt x="57088" y="79072"/>
                                    <a:pt x="57341" y="78945"/>
                                  </a:cubicBezTo>
                                  <a:cubicBezTo>
                                    <a:pt x="55691" y="74884"/>
                                    <a:pt x="56707" y="70061"/>
                                    <a:pt x="57976" y="66254"/>
                                  </a:cubicBezTo>
                                  <a:cubicBezTo>
                                    <a:pt x="59119" y="59654"/>
                                    <a:pt x="65850" y="57750"/>
                                    <a:pt x="70675" y="55212"/>
                                  </a:cubicBezTo>
                                  <a:lnTo>
                                    <a:pt x="70929" y="55466"/>
                                  </a:lnTo>
                                  <a:cubicBezTo>
                                    <a:pt x="69659" y="58893"/>
                                    <a:pt x="67755" y="62065"/>
                                    <a:pt x="68008" y="66254"/>
                                  </a:cubicBezTo>
                                  <a:cubicBezTo>
                                    <a:pt x="68136" y="66888"/>
                                    <a:pt x="67755" y="67650"/>
                                    <a:pt x="68008" y="68157"/>
                                  </a:cubicBezTo>
                                  <a:cubicBezTo>
                                    <a:pt x="69278" y="67396"/>
                                    <a:pt x="70167" y="65873"/>
                                    <a:pt x="70802" y="64604"/>
                                  </a:cubicBezTo>
                                  <a:cubicBezTo>
                                    <a:pt x="71310" y="61177"/>
                                    <a:pt x="69405" y="56735"/>
                                    <a:pt x="72834" y="54197"/>
                                  </a:cubicBezTo>
                                  <a:cubicBezTo>
                                    <a:pt x="79183" y="51786"/>
                                    <a:pt x="85025" y="48486"/>
                                    <a:pt x="92390" y="48359"/>
                                  </a:cubicBezTo>
                                  <a:cubicBezTo>
                                    <a:pt x="92644" y="48613"/>
                                    <a:pt x="93152" y="48232"/>
                                    <a:pt x="93279" y="48613"/>
                                  </a:cubicBezTo>
                                  <a:cubicBezTo>
                                    <a:pt x="91755" y="50263"/>
                                    <a:pt x="89469" y="51912"/>
                                    <a:pt x="88835" y="54070"/>
                                  </a:cubicBezTo>
                                  <a:cubicBezTo>
                                    <a:pt x="86422" y="57497"/>
                                    <a:pt x="86422" y="63335"/>
                                    <a:pt x="87565" y="67523"/>
                                  </a:cubicBezTo>
                                  <a:cubicBezTo>
                                    <a:pt x="88327" y="69934"/>
                                    <a:pt x="86168" y="71203"/>
                                    <a:pt x="85152" y="73107"/>
                                  </a:cubicBezTo>
                                  <a:cubicBezTo>
                                    <a:pt x="84644" y="73741"/>
                                    <a:pt x="84517" y="74884"/>
                                    <a:pt x="84136" y="75645"/>
                                  </a:cubicBezTo>
                                  <a:lnTo>
                                    <a:pt x="85660" y="75645"/>
                                  </a:lnTo>
                                  <a:cubicBezTo>
                                    <a:pt x="86930" y="74376"/>
                                    <a:pt x="88199" y="72726"/>
                                    <a:pt x="88327" y="70696"/>
                                  </a:cubicBezTo>
                                  <a:cubicBezTo>
                                    <a:pt x="88454" y="71457"/>
                                    <a:pt x="89216" y="72092"/>
                                    <a:pt x="89723" y="72219"/>
                                  </a:cubicBezTo>
                                  <a:cubicBezTo>
                                    <a:pt x="90231" y="71330"/>
                                    <a:pt x="89216" y="70696"/>
                                    <a:pt x="89216" y="69934"/>
                                  </a:cubicBezTo>
                                  <a:cubicBezTo>
                                    <a:pt x="90486" y="69300"/>
                                    <a:pt x="90993" y="70822"/>
                                    <a:pt x="92009" y="71076"/>
                                  </a:cubicBezTo>
                                  <a:cubicBezTo>
                                    <a:pt x="93660" y="71457"/>
                                    <a:pt x="95057" y="72092"/>
                                    <a:pt x="96708" y="72092"/>
                                  </a:cubicBezTo>
                                  <a:lnTo>
                                    <a:pt x="97216" y="71584"/>
                                  </a:lnTo>
                                  <a:cubicBezTo>
                                    <a:pt x="95565" y="68919"/>
                                    <a:pt x="92136" y="68538"/>
                                    <a:pt x="89216" y="68284"/>
                                  </a:cubicBezTo>
                                  <a:cubicBezTo>
                                    <a:pt x="87692" y="65746"/>
                                    <a:pt x="87692" y="62573"/>
                                    <a:pt x="87819" y="59527"/>
                                  </a:cubicBezTo>
                                  <a:cubicBezTo>
                                    <a:pt x="88073" y="57877"/>
                                    <a:pt x="88454" y="56228"/>
                                    <a:pt x="89342" y="54705"/>
                                  </a:cubicBezTo>
                                  <a:cubicBezTo>
                                    <a:pt x="89723" y="53562"/>
                                    <a:pt x="90739" y="52674"/>
                                    <a:pt x="91501" y="51786"/>
                                  </a:cubicBezTo>
                                  <a:cubicBezTo>
                                    <a:pt x="92898" y="50516"/>
                                    <a:pt x="94676" y="49501"/>
                                    <a:pt x="96327" y="49120"/>
                                  </a:cubicBezTo>
                                  <a:lnTo>
                                    <a:pt x="96581" y="49120"/>
                                  </a:lnTo>
                                  <a:cubicBezTo>
                                    <a:pt x="96581" y="49120"/>
                                    <a:pt x="96581" y="49374"/>
                                    <a:pt x="96581" y="49374"/>
                                  </a:cubicBezTo>
                                  <a:cubicBezTo>
                                    <a:pt x="94549" y="51024"/>
                                    <a:pt x="94295" y="53309"/>
                                    <a:pt x="93025" y="55212"/>
                                  </a:cubicBezTo>
                                  <a:cubicBezTo>
                                    <a:pt x="91755" y="57116"/>
                                    <a:pt x="91120" y="59781"/>
                                    <a:pt x="92390" y="61939"/>
                                  </a:cubicBezTo>
                                  <a:cubicBezTo>
                                    <a:pt x="92898" y="62954"/>
                                    <a:pt x="92644" y="64477"/>
                                    <a:pt x="93660" y="65238"/>
                                  </a:cubicBezTo>
                                  <a:cubicBezTo>
                                    <a:pt x="94676" y="63842"/>
                                    <a:pt x="94676" y="62065"/>
                                    <a:pt x="95311" y="60543"/>
                                  </a:cubicBezTo>
                                  <a:cubicBezTo>
                                    <a:pt x="95057" y="58004"/>
                                    <a:pt x="93533" y="55593"/>
                                    <a:pt x="95057" y="53055"/>
                                  </a:cubicBezTo>
                                  <a:cubicBezTo>
                                    <a:pt x="95819" y="51151"/>
                                    <a:pt x="97470" y="50390"/>
                                    <a:pt x="99247" y="49628"/>
                                  </a:cubicBezTo>
                                  <a:cubicBezTo>
                                    <a:pt x="103438" y="49247"/>
                                    <a:pt x="107121" y="51405"/>
                                    <a:pt x="110803" y="53055"/>
                                  </a:cubicBezTo>
                                  <a:cubicBezTo>
                                    <a:pt x="111565" y="53562"/>
                                    <a:pt x="112835" y="54070"/>
                                    <a:pt x="113089" y="55212"/>
                                  </a:cubicBezTo>
                                  <a:cubicBezTo>
                                    <a:pt x="113089" y="57243"/>
                                    <a:pt x="111819" y="59400"/>
                                    <a:pt x="110296" y="60416"/>
                                  </a:cubicBezTo>
                                  <a:cubicBezTo>
                                    <a:pt x="108264" y="61685"/>
                                    <a:pt x="105216" y="61812"/>
                                    <a:pt x="103311" y="60416"/>
                                  </a:cubicBezTo>
                                  <a:cubicBezTo>
                                    <a:pt x="102168" y="59273"/>
                                    <a:pt x="101660" y="57243"/>
                                    <a:pt x="102041" y="55720"/>
                                  </a:cubicBezTo>
                                  <a:cubicBezTo>
                                    <a:pt x="102930" y="54831"/>
                                    <a:pt x="104073" y="53943"/>
                                    <a:pt x="105470" y="54451"/>
                                  </a:cubicBezTo>
                                  <a:cubicBezTo>
                                    <a:pt x="106232" y="54831"/>
                                    <a:pt x="106867" y="55593"/>
                                    <a:pt x="107883" y="55212"/>
                                  </a:cubicBezTo>
                                  <a:cubicBezTo>
                                    <a:pt x="108264" y="54958"/>
                                    <a:pt x="108391" y="54324"/>
                                    <a:pt x="108137" y="53943"/>
                                  </a:cubicBezTo>
                                  <a:cubicBezTo>
                                    <a:pt x="107248" y="53435"/>
                                    <a:pt x="106994" y="52293"/>
                                    <a:pt x="105851" y="52166"/>
                                  </a:cubicBezTo>
                                  <a:cubicBezTo>
                                    <a:pt x="104454" y="51912"/>
                                    <a:pt x="102676" y="52039"/>
                                    <a:pt x="101660" y="53055"/>
                                  </a:cubicBezTo>
                                  <a:cubicBezTo>
                                    <a:pt x="100010" y="54451"/>
                                    <a:pt x="99502" y="56481"/>
                                    <a:pt x="99883" y="58512"/>
                                  </a:cubicBezTo>
                                  <a:cubicBezTo>
                                    <a:pt x="100391" y="60923"/>
                                    <a:pt x="102295" y="62827"/>
                                    <a:pt x="104708" y="63462"/>
                                  </a:cubicBezTo>
                                  <a:cubicBezTo>
                                    <a:pt x="108264" y="64350"/>
                                    <a:pt x="111946" y="63208"/>
                                    <a:pt x="114232" y="60162"/>
                                  </a:cubicBezTo>
                                  <a:cubicBezTo>
                                    <a:pt x="115121" y="59147"/>
                                    <a:pt x="115375" y="58131"/>
                                    <a:pt x="115883" y="56862"/>
                                  </a:cubicBezTo>
                                  <a:cubicBezTo>
                                    <a:pt x="119566" y="59147"/>
                                    <a:pt x="122359" y="63081"/>
                                    <a:pt x="123756" y="67142"/>
                                  </a:cubicBezTo>
                                  <a:cubicBezTo>
                                    <a:pt x="123756" y="68411"/>
                                    <a:pt x="124137" y="69807"/>
                                    <a:pt x="123756" y="71076"/>
                                  </a:cubicBezTo>
                                  <a:lnTo>
                                    <a:pt x="126423" y="71330"/>
                                  </a:lnTo>
                                  <a:cubicBezTo>
                                    <a:pt x="126423" y="71330"/>
                                    <a:pt x="126423" y="70061"/>
                                    <a:pt x="126677" y="69426"/>
                                  </a:cubicBezTo>
                                  <a:cubicBezTo>
                                    <a:pt x="127693" y="64350"/>
                                    <a:pt x="130868" y="60035"/>
                                    <a:pt x="134550" y="56735"/>
                                  </a:cubicBezTo>
                                  <a:cubicBezTo>
                                    <a:pt x="135820" y="55974"/>
                                    <a:pt x="135566" y="57750"/>
                                    <a:pt x="135820" y="58258"/>
                                  </a:cubicBezTo>
                                  <a:cubicBezTo>
                                    <a:pt x="136963" y="61177"/>
                                    <a:pt x="139630" y="63335"/>
                                    <a:pt x="142550" y="64096"/>
                                  </a:cubicBezTo>
                                  <a:cubicBezTo>
                                    <a:pt x="145725" y="64604"/>
                                    <a:pt x="148900" y="63842"/>
                                    <a:pt x="150805" y="61431"/>
                                  </a:cubicBezTo>
                                  <a:cubicBezTo>
                                    <a:pt x="151821" y="59527"/>
                                    <a:pt x="153091" y="56862"/>
                                    <a:pt x="151313" y="54958"/>
                                  </a:cubicBezTo>
                                  <a:cubicBezTo>
                                    <a:pt x="150170" y="53689"/>
                                    <a:pt x="148773" y="52928"/>
                                    <a:pt x="147122" y="52928"/>
                                  </a:cubicBezTo>
                                  <a:cubicBezTo>
                                    <a:pt x="145090" y="52928"/>
                                    <a:pt x="143948" y="54324"/>
                                    <a:pt x="142931" y="55847"/>
                                  </a:cubicBezTo>
                                  <a:cubicBezTo>
                                    <a:pt x="142931" y="56481"/>
                                    <a:pt x="142931" y="57116"/>
                                    <a:pt x="143439" y="57497"/>
                                  </a:cubicBezTo>
                                  <a:cubicBezTo>
                                    <a:pt x="143693" y="57497"/>
                                    <a:pt x="144328" y="57497"/>
                                    <a:pt x="144582" y="57116"/>
                                  </a:cubicBezTo>
                                  <a:cubicBezTo>
                                    <a:pt x="144709" y="55974"/>
                                    <a:pt x="145725" y="55466"/>
                                    <a:pt x="146614" y="54831"/>
                                  </a:cubicBezTo>
                                  <a:cubicBezTo>
                                    <a:pt x="147503" y="54324"/>
                                    <a:pt x="148392" y="54831"/>
                                    <a:pt x="149027" y="55339"/>
                                  </a:cubicBezTo>
                                  <a:cubicBezTo>
                                    <a:pt x="149916" y="56101"/>
                                    <a:pt x="150043" y="57243"/>
                                    <a:pt x="150170" y="58385"/>
                                  </a:cubicBezTo>
                                  <a:cubicBezTo>
                                    <a:pt x="150043" y="59908"/>
                                    <a:pt x="149027" y="61431"/>
                                    <a:pt x="147630" y="62065"/>
                                  </a:cubicBezTo>
                                  <a:cubicBezTo>
                                    <a:pt x="145471" y="63208"/>
                                    <a:pt x="142169" y="62700"/>
                                    <a:pt x="140265" y="61304"/>
                                  </a:cubicBezTo>
                                  <a:cubicBezTo>
                                    <a:pt x="139376" y="60289"/>
                                    <a:pt x="138868" y="59147"/>
                                    <a:pt x="138106" y="57877"/>
                                  </a:cubicBezTo>
                                  <a:cubicBezTo>
                                    <a:pt x="137979" y="56608"/>
                                    <a:pt x="137471" y="55593"/>
                                    <a:pt x="138106" y="54324"/>
                                  </a:cubicBezTo>
                                  <a:cubicBezTo>
                                    <a:pt x="141535" y="52293"/>
                                    <a:pt x="145090" y="50897"/>
                                    <a:pt x="149154" y="50390"/>
                                  </a:cubicBezTo>
                                  <a:cubicBezTo>
                                    <a:pt x="150805" y="50643"/>
                                    <a:pt x="152202" y="51786"/>
                                    <a:pt x="153217" y="52928"/>
                                  </a:cubicBezTo>
                                  <a:cubicBezTo>
                                    <a:pt x="156773" y="56608"/>
                                    <a:pt x="152455" y="61685"/>
                                    <a:pt x="154868" y="65746"/>
                                  </a:cubicBezTo>
                                  <a:cubicBezTo>
                                    <a:pt x="155757" y="65619"/>
                                    <a:pt x="155757" y="64350"/>
                                    <a:pt x="156138" y="63588"/>
                                  </a:cubicBezTo>
                                  <a:cubicBezTo>
                                    <a:pt x="157281" y="60796"/>
                                    <a:pt x="155884" y="57750"/>
                                    <a:pt x="155123" y="55085"/>
                                  </a:cubicBezTo>
                                  <a:cubicBezTo>
                                    <a:pt x="154234" y="53309"/>
                                    <a:pt x="153725" y="51912"/>
                                    <a:pt x="152202" y="50516"/>
                                  </a:cubicBezTo>
                                  <a:cubicBezTo>
                                    <a:pt x="152583" y="50390"/>
                                    <a:pt x="152710" y="50390"/>
                                    <a:pt x="153091" y="50390"/>
                                  </a:cubicBezTo>
                                  <a:cubicBezTo>
                                    <a:pt x="154742" y="51532"/>
                                    <a:pt x="156519" y="52674"/>
                                    <a:pt x="157789" y="54451"/>
                                  </a:cubicBezTo>
                                  <a:cubicBezTo>
                                    <a:pt x="160075" y="58131"/>
                                    <a:pt x="161218" y="62446"/>
                                    <a:pt x="160837" y="67142"/>
                                  </a:cubicBezTo>
                                  <a:cubicBezTo>
                                    <a:pt x="160202" y="69426"/>
                                    <a:pt x="157789" y="70569"/>
                                    <a:pt x="155884" y="71457"/>
                                  </a:cubicBezTo>
                                  <a:cubicBezTo>
                                    <a:pt x="155123" y="72092"/>
                                    <a:pt x="154234" y="72980"/>
                                    <a:pt x="153853" y="73995"/>
                                  </a:cubicBezTo>
                                  <a:cubicBezTo>
                                    <a:pt x="154742" y="74503"/>
                                    <a:pt x="156138" y="73995"/>
                                    <a:pt x="157027" y="73615"/>
                                  </a:cubicBezTo>
                                  <a:cubicBezTo>
                                    <a:pt x="158424" y="73107"/>
                                    <a:pt x="159313" y="71203"/>
                                    <a:pt x="160329" y="70315"/>
                                  </a:cubicBezTo>
                                  <a:cubicBezTo>
                                    <a:pt x="160456" y="70315"/>
                                    <a:pt x="160329" y="70569"/>
                                    <a:pt x="160456" y="70822"/>
                                  </a:cubicBezTo>
                                  <a:cubicBezTo>
                                    <a:pt x="160456" y="71711"/>
                                    <a:pt x="160075" y="72853"/>
                                    <a:pt x="160837" y="73107"/>
                                  </a:cubicBezTo>
                                  <a:cubicBezTo>
                                    <a:pt x="161218" y="71965"/>
                                    <a:pt x="161345" y="70442"/>
                                    <a:pt x="161599" y="69173"/>
                                  </a:cubicBezTo>
                                  <a:cubicBezTo>
                                    <a:pt x="162615" y="70315"/>
                                    <a:pt x="162742" y="71711"/>
                                    <a:pt x="162996" y="73107"/>
                                  </a:cubicBezTo>
                                  <a:cubicBezTo>
                                    <a:pt x="163631" y="74503"/>
                                    <a:pt x="164900" y="76407"/>
                                    <a:pt x="166679" y="76660"/>
                                  </a:cubicBezTo>
                                  <a:cubicBezTo>
                                    <a:pt x="167186" y="75899"/>
                                    <a:pt x="166679" y="75264"/>
                                    <a:pt x="166424" y="74630"/>
                                  </a:cubicBezTo>
                                  <a:cubicBezTo>
                                    <a:pt x="166170" y="72726"/>
                                    <a:pt x="164520" y="71711"/>
                                    <a:pt x="163504" y="70315"/>
                                  </a:cubicBezTo>
                                  <a:cubicBezTo>
                                    <a:pt x="160837" y="66634"/>
                                    <a:pt x="162107" y="60796"/>
                                    <a:pt x="159948" y="56608"/>
                                  </a:cubicBezTo>
                                  <a:cubicBezTo>
                                    <a:pt x="159186" y="54324"/>
                                    <a:pt x="157535" y="52674"/>
                                    <a:pt x="155757" y="50897"/>
                                  </a:cubicBezTo>
                                  <a:lnTo>
                                    <a:pt x="156011" y="50516"/>
                                  </a:lnTo>
                                  <a:cubicBezTo>
                                    <a:pt x="159821" y="50516"/>
                                    <a:pt x="162996" y="51659"/>
                                    <a:pt x="166424" y="52420"/>
                                  </a:cubicBezTo>
                                  <a:cubicBezTo>
                                    <a:pt x="170615" y="54451"/>
                                    <a:pt x="176837" y="54070"/>
                                    <a:pt x="178869" y="59527"/>
                                  </a:cubicBezTo>
                                  <a:cubicBezTo>
                                    <a:pt x="179758" y="62573"/>
                                    <a:pt x="181155" y="65492"/>
                                    <a:pt x="183314" y="67903"/>
                                  </a:cubicBezTo>
                                  <a:lnTo>
                                    <a:pt x="183568" y="67903"/>
                                  </a:lnTo>
                                  <a:cubicBezTo>
                                    <a:pt x="184076" y="67015"/>
                                    <a:pt x="184076" y="65619"/>
                                    <a:pt x="183568" y="64858"/>
                                  </a:cubicBezTo>
                                  <a:cubicBezTo>
                                    <a:pt x="183060" y="60923"/>
                                    <a:pt x="179758" y="60035"/>
                                    <a:pt x="177980" y="56735"/>
                                  </a:cubicBezTo>
                                  <a:lnTo>
                                    <a:pt x="178234" y="56481"/>
                                  </a:lnTo>
                                  <a:cubicBezTo>
                                    <a:pt x="180139" y="56989"/>
                                    <a:pt x="182044" y="57497"/>
                                    <a:pt x="183822" y="58258"/>
                                  </a:cubicBezTo>
                                  <a:cubicBezTo>
                                    <a:pt x="190044" y="59908"/>
                                    <a:pt x="194235" y="66000"/>
                                    <a:pt x="194997" y="72219"/>
                                  </a:cubicBezTo>
                                  <a:cubicBezTo>
                                    <a:pt x="194997" y="77168"/>
                                    <a:pt x="194108" y="81229"/>
                                    <a:pt x="192203" y="85417"/>
                                  </a:cubicBezTo>
                                  <a:cubicBezTo>
                                    <a:pt x="191949" y="86052"/>
                                    <a:pt x="190933" y="86687"/>
                                    <a:pt x="191568" y="87321"/>
                                  </a:cubicBezTo>
                                  <a:cubicBezTo>
                                    <a:pt x="192457" y="86687"/>
                                    <a:pt x="192584" y="85671"/>
                                    <a:pt x="193092" y="85037"/>
                                  </a:cubicBezTo>
                                  <a:cubicBezTo>
                                    <a:pt x="195632" y="80722"/>
                                    <a:pt x="196901" y="74884"/>
                                    <a:pt x="195632" y="69426"/>
                                  </a:cubicBezTo>
                                  <a:cubicBezTo>
                                    <a:pt x="195632" y="68411"/>
                                    <a:pt x="194362" y="67650"/>
                                    <a:pt x="194870" y="66634"/>
                                  </a:cubicBezTo>
                                  <a:cubicBezTo>
                                    <a:pt x="195251" y="67142"/>
                                    <a:pt x="195759" y="67142"/>
                                    <a:pt x="196139" y="67269"/>
                                  </a:cubicBezTo>
                                  <a:cubicBezTo>
                                    <a:pt x="196648" y="67015"/>
                                    <a:pt x="197282" y="67015"/>
                                    <a:pt x="197537" y="66381"/>
                                  </a:cubicBezTo>
                                  <a:cubicBezTo>
                                    <a:pt x="197537" y="65873"/>
                                    <a:pt x="197917" y="65365"/>
                                    <a:pt x="197537" y="64984"/>
                                  </a:cubicBezTo>
                                  <a:cubicBezTo>
                                    <a:pt x="197028" y="64350"/>
                                    <a:pt x="196139" y="64350"/>
                                    <a:pt x="195378" y="64477"/>
                                  </a:cubicBezTo>
                                  <a:cubicBezTo>
                                    <a:pt x="194997" y="64984"/>
                                    <a:pt x="194489" y="65619"/>
                                    <a:pt x="194489" y="66127"/>
                                  </a:cubicBezTo>
                                  <a:cubicBezTo>
                                    <a:pt x="193727" y="64858"/>
                                    <a:pt x="192965" y="63081"/>
                                    <a:pt x="191695" y="62065"/>
                                  </a:cubicBezTo>
                                  <a:lnTo>
                                    <a:pt x="191695" y="61812"/>
                                  </a:lnTo>
                                  <a:cubicBezTo>
                                    <a:pt x="195251" y="62954"/>
                                    <a:pt x="198426" y="64731"/>
                                    <a:pt x="201981" y="65619"/>
                                  </a:cubicBezTo>
                                  <a:cubicBezTo>
                                    <a:pt x="202743" y="66127"/>
                                    <a:pt x="203632" y="66507"/>
                                    <a:pt x="204648" y="66507"/>
                                  </a:cubicBezTo>
                                  <a:cubicBezTo>
                                    <a:pt x="207695" y="67650"/>
                                    <a:pt x="210997" y="68157"/>
                                    <a:pt x="214172" y="68919"/>
                                  </a:cubicBezTo>
                                  <a:cubicBezTo>
                                    <a:pt x="216458" y="68665"/>
                                    <a:pt x="218362" y="69807"/>
                                    <a:pt x="220648" y="69173"/>
                                  </a:cubicBezTo>
                                  <a:lnTo>
                                    <a:pt x="220648" y="69173"/>
                                  </a:lnTo>
                                  <a:cubicBezTo>
                                    <a:pt x="220648" y="69173"/>
                                    <a:pt x="220648" y="69173"/>
                                    <a:pt x="220648" y="69173"/>
                                  </a:cubicBezTo>
                                  <a:cubicBezTo>
                                    <a:pt x="219759" y="68157"/>
                                    <a:pt x="217981" y="69173"/>
                                    <a:pt x="216966" y="68284"/>
                                  </a:cubicBezTo>
                                  <a:cubicBezTo>
                                    <a:pt x="211632" y="67777"/>
                                    <a:pt x="206553" y="66381"/>
                                    <a:pt x="201854" y="64477"/>
                                  </a:cubicBezTo>
                                  <a:cubicBezTo>
                                    <a:pt x="201854" y="64223"/>
                                    <a:pt x="202235" y="64350"/>
                                    <a:pt x="202489" y="64350"/>
                                  </a:cubicBezTo>
                                  <a:cubicBezTo>
                                    <a:pt x="203251" y="63969"/>
                                    <a:pt x="203759" y="63208"/>
                                    <a:pt x="203759" y="62446"/>
                                  </a:cubicBezTo>
                                  <a:cubicBezTo>
                                    <a:pt x="203378" y="61939"/>
                                    <a:pt x="202743" y="61558"/>
                                    <a:pt x="201981" y="61558"/>
                                  </a:cubicBezTo>
                                  <a:cubicBezTo>
                                    <a:pt x="201473" y="61812"/>
                                    <a:pt x="200838" y="62319"/>
                                    <a:pt x="200838" y="62827"/>
                                  </a:cubicBezTo>
                                  <a:cubicBezTo>
                                    <a:pt x="200838" y="63462"/>
                                    <a:pt x="201473" y="64096"/>
                                    <a:pt x="201981" y="64350"/>
                                  </a:cubicBezTo>
                                  <a:cubicBezTo>
                                    <a:pt x="201854" y="64477"/>
                                    <a:pt x="201473" y="64350"/>
                                    <a:pt x="201346" y="64350"/>
                                  </a:cubicBezTo>
                                  <a:cubicBezTo>
                                    <a:pt x="198933" y="63335"/>
                                    <a:pt x="196648" y="62319"/>
                                    <a:pt x="194362" y="61177"/>
                                  </a:cubicBezTo>
                                  <a:cubicBezTo>
                                    <a:pt x="193473" y="61050"/>
                                    <a:pt x="192838" y="60289"/>
                                    <a:pt x="191949" y="60162"/>
                                  </a:cubicBezTo>
                                  <a:cubicBezTo>
                                    <a:pt x="190171" y="59273"/>
                                    <a:pt x="188393" y="58512"/>
                                    <a:pt x="186615" y="57750"/>
                                  </a:cubicBezTo>
                                  <a:cubicBezTo>
                                    <a:pt x="181663" y="55212"/>
                                    <a:pt x="176203" y="53816"/>
                                    <a:pt x="170996" y="51912"/>
                                  </a:cubicBezTo>
                                  <a:cubicBezTo>
                                    <a:pt x="169853" y="51659"/>
                                    <a:pt x="168710" y="51278"/>
                                    <a:pt x="167694" y="51024"/>
                                  </a:cubicBezTo>
                                  <a:cubicBezTo>
                                    <a:pt x="165789" y="50516"/>
                                    <a:pt x="163885" y="50009"/>
                                    <a:pt x="161980" y="49501"/>
                                  </a:cubicBezTo>
                                  <a:cubicBezTo>
                                    <a:pt x="155503" y="47851"/>
                                    <a:pt x="146614" y="47724"/>
                                    <a:pt x="141027" y="51278"/>
                                  </a:cubicBezTo>
                                  <a:cubicBezTo>
                                    <a:pt x="140138" y="51024"/>
                                    <a:pt x="139630" y="52420"/>
                                    <a:pt x="139122" y="51532"/>
                                  </a:cubicBezTo>
                                  <a:cubicBezTo>
                                    <a:pt x="140773" y="47217"/>
                                    <a:pt x="145471" y="45821"/>
                                    <a:pt x="149662" y="45694"/>
                                  </a:cubicBezTo>
                                  <a:cubicBezTo>
                                    <a:pt x="180520" y="45440"/>
                                    <a:pt x="209473" y="45186"/>
                                    <a:pt x="239823" y="44678"/>
                                  </a:cubicBezTo>
                                  <a:cubicBezTo>
                                    <a:pt x="243379" y="44678"/>
                                    <a:pt x="246808" y="43409"/>
                                    <a:pt x="248713" y="40237"/>
                                  </a:cubicBezTo>
                                  <a:cubicBezTo>
                                    <a:pt x="249983" y="38333"/>
                                    <a:pt x="250237" y="35160"/>
                                    <a:pt x="249221" y="33129"/>
                                  </a:cubicBezTo>
                                </a:path>
                              </a:pathLst>
                            </a:custGeom>
                            <a:solidFill>
                              <a:srgbClr val="000000"/>
                            </a:solidFill>
                            <a:ln w="12688" cap="flat">
                              <a:noFill/>
                              <a:prstDash val="solid"/>
                              <a:miter/>
                            </a:ln>
                          </wps:spPr>
                          <wps:bodyPr/>
                        </wps:wsp>
                        <wps:wsp>
                          <wps:cNvPr id="1808252301" name="Freeform: Shape 1808252301"/>
                          <wps:cNvSpPr/>
                          <wps:spPr>
                            <a:xfrm>
                              <a:off x="5706426" y="243540"/>
                              <a:ext cx="11583" cy="4439"/>
                            </a:xfrm>
                            <a:custGeom>
                              <a:avLst/>
                              <a:gdLst>
                                <a:gd name="csX0" fmla="*/ 11259 w 11583"/>
                                <a:gd name="csY0" fmla="*/ 124 h 4439"/>
                                <a:gd name="csX1" fmla="*/ 11512 w 11583"/>
                                <a:gd name="csY1" fmla="*/ 886 h 4439"/>
                                <a:gd name="csX2" fmla="*/ 1226 w 11583"/>
                                <a:gd name="csY2" fmla="*/ 4186 h 4439"/>
                                <a:gd name="csX3" fmla="*/ 211 w 11583"/>
                                <a:gd name="csY3" fmla="*/ 4439 h 4439"/>
                                <a:gd name="csX4" fmla="*/ 83 w 11583"/>
                                <a:gd name="csY4" fmla="*/ 3932 h 4439"/>
                                <a:gd name="csX5" fmla="*/ 11259 w 11583"/>
                                <a:gd name="csY5" fmla="*/ 251 h 4439"/>
                              </a:gdLst>
                              <a:ahLst/>
                              <a:cxnLst>
                                <a:cxn ang="0">
                                  <a:pos x="csX0" y="csY0"/>
                                </a:cxn>
                                <a:cxn ang="0">
                                  <a:pos x="csX1" y="csY1"/>
                                </a:cxn>
                                <a:cxn ang="0">
                                  <a:pos x="csX2" y="csY2"/>
                                </a:cxn>
                                <a:cxn ang="0">
                                  <a:pos x="csX3" y="csY3"/>
                                </a:cxn>
                                <a:cxn ang="0">
                                  <a:pos x="csX4" y="csY4"/>
                                </a:cxn>
                                <a:cxn ang="0">
                                  <a:pos x="csX5" y="csY5"/>
                                </a:cxn>
                              </a:cxnLst>
                              <a:rect l="l" t="t" r="r" b="b"/>
                              <a:pathLst>
                                <a:path w="11583" h="4439">
                                  <a:moveTo>
                                    <a:pt x="11259" y="124"/>
                                  </a:moveTo>
                                  <a:cubicBezTo>
                                    <a:pt x="11259" y="124"/>
                                    <a:pt x="11767" y="378"/>
                                    <a:pt x="11512" y="886"/>
                                  </a:cubicBezTo>
                                  <a:cubicBezTo>
                                    <a:pt x="8846" y="3297"/>
                                    <a:pt x="5036" y="3932"/>
                                    <a:pt x="1226" y="4186"/>
                                  </a:cubicBezTo>
                                  <a:cubicBezTo>
                                    <a:pt x="973" y="4186"/>
                                    <a:pt x="592" y="4439"/>
                                    <a:pt x="211" y="4439"/>
                                  </a:cubicBezTo>
                                  <a:cubicBezTo>
                                    <a:pt x="-44" y="4313"/>
                                    <a:pt x="-44" y="4059"/>
                                    <a:pt x="83" y="3932"/>
                                  </a:cubicBezTo>
                                  <a:cubicBezTo>
                                    <a:pt x="2877" y="886"/>
                                    <a:pt x="7068" y="-637"/>
                                    <a:pt x="11259" y="251"/>
                                  </a:cubicBezTo>
                                </a:path>
                              </a:pathLst>
                            </a:custGeom>
                            <a:solidFill>
                              <a:srgbClr val="000000"/>
                            </a:solidFill>
                            <a:ln w="12688" cap="flat">
                              <a:noFill/>
                              <a:prstDash val="solid"/>
                              <a:miter/>
                            </a:ln>
                          </wps:spPr>
                          <wps:bodyPr/>
                        </wps:wsp>
                        <wps:wsp>
                          <wps:cNvPr id="2024706889" name="Freeform: Shape 2024706889"/>
                          <wps:cNvSpPr/>
                          <wps:spPr>
                            <a:xfrm>
                              <a:off x="5702250" y="244126"/>
                              <a:ext cx="3046" cy="2964"/>
                            </a:xfrm>
                            <a:custGeom>
                              <a:avLst/>
                              <a:gdLst>
                                <a:gd name="csX0" fmla="*/ 2990 w 3046"/>
                                <a:gd name="csY0" fmla="*/ 807 h 2964"/>
                                <a:gd name="csX1" fmla="*/ 1720 w 3046"/>
                                <a:gd name="csY1" fmla="*/ 2965 h 2964"/>
                                <a:gd name="csX2" fmla="*/ 69 w 3046"/>
                                <a:gd name="csY2" fmla="*/ 1695 h 2964"/>
                                <a:gd name="csX3" fmla="*/ 577 w 3046"/>
                                <a:gd name="csY3" fmla="*/ 426 h 2964"/>
                                <a:gd name="csX4" fmla="*/ 2990 w 3046"/>
                                <a:gd name="csY4" fmla="*/ 934 h 2964"/>
                              </a:gdLst>
                              <a:ahLst/>
                              <a:cxnLst>
                                <a:cxn ang="0">
                                  <a:pos x="csX0" y="csY0"/>
                                </a:cxn>
                                <a:cxn ang="0">
                                  <a:pos x="csX1" y="csY1"/>
                                </a:cxn>
                                <a:cxn ang="0">
                                  <a:pos x="csX2" y="csY2"/>
                                </a:cxn>
                                <a:cxn ang="0">
                                  <a:pos x="csX3" y="csY3"/>
                                </a:cxn>
                                <a:cxn ang="0">
                                  <a:pos x="csX4" y="csY4"/>
                                </a:cxn>
                              </a:cxnLst>
                              <a:rect l="l" t="t" r="r" b="b"/>
                              <a:pathLst>
                                <a:path w="3046" h="2964">
                                  <a:moveTo>
                                    <a:pt x="2990" y="807"/>
                                  </a:moveTo>
                                  <a:cubicBezTo>
                                    <a:pt x="3244" y="1949"/>
                                    <a:pt x="2609" y="2457"/>
                                    <a:pt x="1720" y="2965"/>
                                  </a:cubicBezTo>
                                  <a:cubicBezTo>
                                    <a:pt x="831" y="2965"/>
                                    <a:pt x="450" y="2330"/>
                                    <a:pt x="69" y="1695"/>
                                  </a:cubicBezTo>
                                  <a:cubicBezTo>
                                    <a:pt x="-185" y="1061"/>
                                    <a:pt x="323" y="807"/>
                                    <a:pt x="577" y="426"/>
                                  </a:cubicBezTo>
                                  <a:cubicBezTo>
                                    <a:pt x="1212" y="-208"/>
                                    <a:pt x="2609" y="-208"/>
                                    <a:pt x="2990" y="934"/>
                                  </a:cubicBezTo>
                                </a:path>
                              </a:pathLst>
                            </a:custGeom>
                            <a:solidFill>
                              <a:srgbClr val="000000"/>
                            </a:solidFill>
                            <a:ln w="12688" cap="flat">
                              <a:noFill/>
                              <a:prstDash val="solid"/>
                              <a:miter/>
                            </a:ln>
                          </wps:spPr>
                          <wps:bodyPr/>
                        </wps:wsp>
                        <wps:wsp>
                          <wps:cNvPr id="2093264778" name="Freeform: Shape 2093264778"/>
                          <wps:cNvSpPr/>
                          <wps:spPr>
                            <a:xfrm>
                              <a:off x="5556283" y="244426"/>
                              <a:ext cx="2793" cy="2712"/>
                            </a:xfrm>
                            <a:custGeom>
                              <a:avLst/>
                              <a:gdLst>
                                <a:gd name="csX0" fmla="*/ 2794 w 2793"/>
                                <a:gd name="csY0" fmla="*/ 635 h 2712"/>
                                <a:gd name="csX1" fmla="*/ 2412 w 2793"/>
                                <a:gd name="csY1" fmla="*/ 2284 h 2712"/>
                                <a:gd name="csX2" fmla="*/ 1016 w 2793"/>
                                <a:gd name="csY2" fmla="*/ 2665 h 2712"/>
                                <a:gd name="csX3" fmla="*/ 0 w 2793"/>
                                <a:gd name="csY3" fmla="*/ 1523 h 2712"/>
                                <a:gd name="csX4" fmla="*/ 1016 w 2793"/>
                                <a:gd name="csY4" fmla="*/ 0 h 2712"/>
                                <a:gd name="csX5" fmla="*/ 2794 w 2793"/>
                                <a:gd name="csY5" fmla="*/ 635 h 2712"/>
                              </a:gdLst>
                              <a:ahLst/>
                              <a:cxnLst>
                                <a:cxn ang="0">
                                  <a:pos x="csX0" y="csY0"/>
                                </a:cxn>
                                <a:cxn ang="0">
                                  <a:pos x="csX1" y="csY1"/>
                                </a:cxn>
                                <a:cxn ang="0">
                                  <a:pos x="csX2" y="csY2"/>
                                </a:cxn>
                                <a:cxn ang="0">
                                  <a:pos x="csX3" y="csY3"/>
                                </a:cxn>
                                <a:cxn ang="0">
                                  <a:pos x="csX4" y="csY4"/>
                                </a:cxn>
                                <a:cxn ang="0">
                                  <a:pos x="csX5" y="csY5"/>
                                </a:cxn>
                              </a:cxnLst>
                              <a:rect l="l" t="t" r="r" b="b"/>
                              <a:pathLst>
                                <a:path w="2793" h="2712">
                                  <a:moveTo>
                                    <a:pt x="2794" y="635"/>
                                  </a:moveTo>
                                  <a:cubicBezTo>
                                    <a:pt x="2794" y="635"/>
                                    <a:pt x="2794" y="1904"/>
                                    <a:pt x="2412" y="2284"/>
                                  </a:cubicBezTo>
                                  <a:cubicBezTo>
                                    <a:pt x="2159" y="2665"/>
                                    <a:pt x="1397" y="2792"/>
                                    <a:pt x="1016" y="2665"/>
                                  </a:cubicBezTo>
                                  <a:cubicBezTo>
                                    <a:pt x="508" y="2665"/>
                                    <a:pt x="127" y="1904"/>
                                    <a:pt x="0" y="1523"/>
                                  </a:cubicBezTo>
                                  <a:cubicBezTo>
                                    <a:pt x="0" y="761"/>
                                    <a:pt x="381" y="381"/>
                                    <a:pt x="1016" y="0"/>
                                  </a:cubicBezTo>
                                  <a:cubicBezTo>
                                    <a:pt x="1651" y="0"/>
                                    <a:pt x="2286" y="0"/>
                                    <a:pt x="2794" y="635"/>
                                  </a:cubicBezTo>
                                </a:path>
                              </a:pathLst>
                            </a:custGeom>
                            <a:solidFill>
                              <a:srgbClr val="000000"/>
                            </a:solidFill>
                            <a:ln w="12688" cap="flat">
                              <a:noFill/>
                              <a:prstDash val="solid"/>
                              <a:miter/>
                            </a:ln>
                          </wps:spPr>
                          <wps:bodyPr/>
                        </wps:wsp>
                        <wps:wsp>
                          <wps:cNvPr id="79214603" name="Freeform: Shape 79214603"/>
                          <wps:cNvSpPr/>
                          <wps:spPr>
                            <a:xfrm>
                              <a:off x="5535993" y="244933"/>
                              <a:ext cx="9368" cy="5853"/>
                            </a:xfrm>
                            <a:custGeom>
                              <a:avLst/>
                              <a:gdLst>
                                <a:gd name="csX0" fmla="*/ 9242 w 9368"/>
                                <a:gd name="csY0" fmla="*/ 5203 h 5853"/>
                                <a:gd name="csX1" fmla="*/ 9242 w 9368"/>
                                <a:gd name="csY1" fmla="*/ 5711 h 5853"/>
                                <a:gd name="csX2" fmla="*/ 4290 w 9368"/>
                                <a:gd name="csY2" fmla="*/ 4569 h 5853"/>
                                <a:gd name="csX3" fmla="*/ 226 w 9368"/>
                                <a:gd name="csY3" fmla="*/ 761 h 5853"/>
                                <a:gd name="csX4" fmla="*/ 226 w 9368"/>
                                <a:gd name="csY4" fmla="*/ 0 h 5853"/>
                                <a:gd name="csX5" fmla="*/ 9369 w 9368"/>
                                <a:gd name="csY5" fmla="*/ 5203 h 5853"/>
                              </a:gdLst>
                              <a:ahLst/>
                              <a:cxnLst>
                                <a:cxn ang="0">
                                  <a:pos x="csX0" y="csY0"/>
                                </a:cxn>
                                <a:cxn ang="0">
                                  <a:pos x="csX1" y="csY1"/>
                                </a:cxn>
                                <a:cxn ang="0">
                                  <a:pos x="csX2" y="csY2"/>
                                </a:cxn>
                                <a:cxn ang="0">
                                  <a:pos x="csX3" y="csY3"/>
                                </a:cxn>
                                <a:cxn ang="0">
                                  <a:pos x="csX4" y="csY4"/>
                                </a:cxn>
                                <a:cxn ang="0">
                                  <a:pos x="csX5" y="csY5"/>
                                </a:cxn>
                              </a:cxnLst>
                              <a:rect l="l" t="t" r="r" b="b"/>
                              <a:pathLst>
                                <a:path w="9368" h="5853">
                                  <a:moveTo>
                                    <a:pt x="9242" y="5203"/>
                                  </a:moveTo>
                                  <a:lnTo>
                                    <a:pt x="9242" y="5711"/>
                                  </a:lnTo>
                                  <a:cubicBezTo>
                                    <a:pt x="7337" y="6092"/>
                                    <a:pt x="5559" y="5711"/>
                                    <a:pt x="4290" y="4569"/>
                                  </a:cubicBezTo>
                                  <a:cubicBezTo>
                                    <a:pt x="3273" y="3046"/>
                                    <a:pt x="2004" y="1523"/>
                                    <a:pt x="226" y="761"/>
                                  </a:cubicBezTo>
                                  <a:cubicBezTo>
                                    <a:pt x="226" y="508"/>
                                    <a:pt x="-282" y="254"/>
                                    <a:pt x="226" y="0"/>
                                  </a:cubicBezTo>
                                  <a:cubicBezTo>
                                    <a:pt x="4036" y="0"/>
                                    <a:pt x="6321" y="3046"/>
                                    <a:pt x="9369" y="5203"/>
                                  </a:cubicBezTo>
                                </a:path>
                              </a:pathLst>
                            </a:custGeom>
                            <a:solidFill>
                              <a:srgbClr val="000000"/>
                            </a:solidFill>
                            <a:ln w="12688" cap="flat">
                              <a:noFill/>
                              <a:prstDash val="solid"/>
                              <a:miter/>
                            </a:ln>
                          </wps:spPr>
                          <wps:bodyPr/>
                        </wps:wsp>
                        <wps:wsp>
                          <wps:cNvPr id="1031244529" name="Freeform: Shape 1031244529"/>
                          <wps:cNvSpPr/>
                          <wps:spPr>
                            <a:xfrm>
                              <a:off x="5721367" y="244933"/>
                              <a:ext cx="7999" cy="7535"/>
                            </a:xfrm>
                            <a:custGeom>
                              <a:avLst/>
                              <a:gdLst>
                                <a:gd name="csX0" fmla="*/ 8000 w 7999"/>
                                <a:gd name="csY0" fmla="*/ 0 h 7535"/>
                                <a:gd name="csX1" fmla="*/ 1524 w 7999"/>
                                <a:gd name="csY1" fmla="*/ 7107 h 7535"/>
                                <a:gd name="csX2" fmla="*/ 0 w 7999"/>
                                <a:gd name="csY2" fmla="*/ 7361 h 7535"/>
                                <a:gd name="csX3" fmla="*/ 6857 w 7999"/>
                                <a:gd name="csY3" fmla="*/ 0 h 7535"/>
                                <a:gd name="csX4" fmla="*/ 8000 w 7999"/>
                                <a:gd name="csY4" fmla="*/ 0 h 7535"/>
                              </a:gdLst>
                              <a:ahLst/>
                              <a:cxnLst>
                                <a:cxn ang="0">
                                  <a:pos x="csX0" y="csY0"/>
                                </a:cxn>
                                <a:cxn ang="0">
                                  <a:pos x="csX1" y="csY1"/>
                                </a:cxn>
                                <a:cxn ang="0">
                                  <a:pos x="csX2" y="csY2"/>
                                </a:cxn>
                                <a:cxn ang="0">
                                  <a:pos x="csX3" y="csY3"/>
                                </a:cxn>
                                <a:cxn ang="0">
                                  <a:pos x="csX4" y="csY4"/>
                                </a:cxn>
                              </a:cxnLst>
                              <a:rect l="l" t="t" r="r" b="b"/>
                              <a:pathLst>
                                <a:path w="7999" h="7535">
                                  <a:moveTo>
                                    <a:pt x="8000" y="0"/>
                                  </a:moveTo>
                                  <a:cubicBezTo>
                                    <a:pt x="6222" y="2665"/>
                                    <a:pt x="4699" y="5838"/>
                                    <a:pt x="1524" y="7107"/>
                                  </a:cubicBezTo>
                                  <a:cubicBezTo>
                                    <a:pt x="1016" y="7107"/>
                                    <a:pt x="508" y="7869"/>
                                    <a:pt x="0" y="7361"/>
                                  </a:cubicBezTo>
                                  <a:cubicBezTo>
                                    <a:pt x="1270" y="4442"/>
                                    <a:pt x="3809" y="1269"/>
                                    <a:pt x="6857" y="0"/>
                                  </a:cubicBezTo>
                                  <a:cubicBezTo>
                                    <a:pt x="7111" y="0"/>
                                    <a:pt x="7619" y="0"/>
                                    <a:pt x="8000" y="0"/>
                                  </a:cubicBezTo>
                                </a:path>
                              </a:pathLst>
                            </a:custGeom>
                            <a:solidFill>
                              <a:srgbClr val="000000"/>
                            </a:solidFill>
                            <a:ln w="12688" cap="flat">
                              <a:noFill/>
                              <a:prstDash val="solid"/>
                              <a:miter/>
                            </a:ln>
                          </wps:spPr>
                          <wps:bodyPr/>
                        </wps:wsp>
                        <wps:wsp>
                          <wps:cNvPr id="1868461396" name="Freeform: Shape 1868461396"/>
                          <wps:cNvSpPr/>
                          <wps:spPr>
                            <a:xfrm>
                              <a:off x="5561050" y="245036"/>
                              <a:ext cx="2471" cy="2435"/>
                            </a:xfrm>
                            <a:custGeom>
                              <a:avLst/>
                              <a:gdLst>
                                <a:gd name="csX0" fmla="*/ 2471 w 2471"/>
                                <a:gd name="csY0" fmla="*/ 913 h 2435"/>
                                <a:gd name="csX1" fmla="*/ 1328 w 2471"/>
                                <a:gd name="csY1" fmla="*/ 2436 h 2435"/>
                                <a:gd name="csX2" fmla="*/ 58 w 2471"/>
                                <a:gd name="csY2" fmla="*/ 1547 h 2435"/>
                                <a:gd name="csX3" fmla="*/ 820 w 2471"/>
                                <a:gd name="csY3" fmla="*/ 24 h 2435"/>
                                <a:gd name="csX4" fmla="*/ 2471 w 2471"/>
                                <a:gd name="csY4" fmla="*/ 913 h 2435"/>
                              </a:gdLst>
                              <a:ahLst/>
                              <a:cxnLst>
                                <a:cxn ang="0">
                                  <a:pos x="csX0" y="csY0"/>
                                </a:cxn>
                                <a:cxn ang="0">
                                  <a:pos x="csX1" y="csY1"/>
                                </a:cxn>
                                <a:cxn ang="0">
                                  <a:pos x="csX2" y="csY2"/>
                                </a:cxn>
                                <a:cxn ang="0">
                                  <a:pos x="csX3" y="csY3"/>
                                </a:cxn>
                                <a:cxn ang="0">
                                  <a:pos x="csX4" y="csY4"/>
                                </a:cxn>
                              </a:cxnLst>
                              <a:rect l="l" t="t" r="r" b="b"/>
                              <a:pathLst>
                                <a:path w="2471" h="2435">
                                  <a:moveTo>
                                    <a:pt x="2471" y="913"/>
                                  </a:moveTo>
                                  <a:cubicBezTo>
                                    <a:pt x="2471" y="1801"/>
                                    <a:pt x="1963" y="1928"/>
                                    <a:pt x="1328" y="2436"/>
                                  </a:cubicBezTo>
                                  <a:cubicBezTo>
                                    <a:pt x="693" y="2436"/>
                                    <a:pt x="439" y="2055"/>
                                    <a:pt x="58" y="1547"/>
                                  </a:cubicBezTo>
                                  <a:cubicBezTo>
                                    <a:pt x="-196" y="786"/>
                                    <a:pt x="439" y="405"/>
                                    <a:pt x="820" y="24"/>
                                  </a:cubicBezTo>
                                  <a:cubicBezTo>
                                    <a:pt x="1455" y="-103"/>
                                    <a:pt x="2090" y="278"/>
                                    <a:pt x="2471" y="913"/>
                                  </a:cubicBezTo>
                                </a:path>
                              </a:pathLst>
                            </a:custGeom>
                            <a:solidFill>
                              <a:srgbClr val="000000"/>
                            </a:solidFill>
                            <a:ln w="12688" cap="flat">
                              <a:noFill/>
                              <a:prstDash val="solid"/>
                              <a:miter/>
                            </a:ln>
                          </wps:spPr>
                          <wps:bodyPr/>
                        </wps:wsp>
                        <wps:wsp>
                          <wps:cNvPr id="307217896" name="Freeform: Shape 307217896"/>
                          <wps:cNvSpPr/>
                          <wps:spPr>
                            <a:xfrm>
                              <a:off x="5732449" y="245822"/>
                              <a:ext cx="6569" cy="8249"/>
                            </a:xfrm>
                            <a:custGeom>
                              <a:avLst/>
                              <a:gdLst>
                                <a:gd name="csX0" fmla="*/ 6569 w 6569"/>
                                <a:gd name="csY0" fmla="*/ 508 h 8249"/>
                                <a:gd name="csX1" fmla="*/ 5427 w 6569"/>
                                <a:gd name="csY1" fmla="*/ 4061 h 8249"/>
                                <a:gd name="csX2" fmla="*/ 93 w 6569"/>
                                <a:gd name="csY2" fmla="*/ 8249 h 8249"/>
                                <a:gd name="csX3" fmla="*/ 982 w 6569"/>
                                <a:gd name="csY3" fmla="*/ 5965 h 8249"/>
                                <a:gd name="csX4" fmla="*/ 6061 w 6569"/>
                                <a:gd name="csY4" fmla="*/ 0 h 8249"/>
                                <a:gd name="csX5" fmla="*/ 6442 w 6569"/>
                                <a:gd name="csY5" fmla="*/ 508 h 8249"/>
                              </a:gdLst>
                              <a:ahLst/>
                              <a:cxnLst>
                                <a:cxn ang="0">
                                  <a:pos x="csX0" y="csY0"/>
                                </a:cxn>
                                <a:cxn ang="0">
                                  <a:pos x="csX1" y="csY1"/>
                                </a:cxn>
                                <a:cxn ang="0">
                                  <a:pos x="csX2" y="csY2"/>
                                </a:cxn>
                                <a:cxn ang="0">
                                  <a:pos x="csX3" y="csY3"/>
                                </a:cxn>
                                <a:cxn ang="0">
                                  <a:pos x="csX4" y="csY4"/>
                                </a:cxn>
                                <a:cxn ang="0">
                                  <a:pos x="csX5" y="csY5"/>
                                </a:cxn>
                              </a:cxnLst>
                              <a:rect l="l" t="t" r="r" b="b"/>
                              <a:pathLst>
                                <a:path w="6569" h="8249">
                                  <a:moveTo>
                                    <a:pt x="6569" y="508"/>
                                  </a:moveTo>
                                  <a:cubicBezTo>
                                    <a:pt x="5935" y="1523"/>
                                    <a:pt x="6188" y="3046"/>
                                    <a:pt x="5427" y="4061"/>
                                  </a:cubicBezTo>
                                  <a:cubicBezTo>
                                    <a:pt x="3903" y="5838"/>
                                    <a:pt x="2633" y="7869"/>
                                    <a:pt x="93" y="8249"/>
                                  </a:cubicBezTo>
                                  <a:cubicBezTo>
                                    <a:pt x="-288" y="7488"/>
                                    <a:pt x="601" y="6726"/>
                                    <a:pt x="982" y="5965"/>
                                  </a:cubicBezTo>
                                  <a:cubicBezTo>
                                    <a:pt x="1998" y="3680"/>
                                    <a:pt x="3649" y="1015"/>
                                    <a:pt x="6061" y="0"/>
                                  </a:cubicBezTo>
                                  <a:lnTo>
                                    <a:pt x="6442" y="508"/>
                                  </a:lnTo>
                                  <a:close/>
                                </a:path>
                              </a:pathLst>
                            </a:custGeom>
                            <a:solidFill>
                              <a:srgbClr val="000000"/>
                            </a:solidFill>
                            <a:ln w="12688" cap="flat">
                              <a:noFill/>
                              <a:prstDash val="solid"/>
                              <a:miter/>
                            </a:ln>
                          </wps:spPr>
                          <wps:bodyPr/>
                        </wps:wsp>
                        <wps:wsp>
                          <wps:cNvPr id="970793522" name="Freeform: Shape 970793522"/>
                          <wps:cNvSpPr/>
                          <wps:spPr>
                            <a:xfrm>
                              <a:off x="5518978" y="246348"/>
                              <a:ext cx="2735" cy="2778"/>
                            </a:xfrm>
                            <a:custGeom>
                              <a:avLst/>
                              <a:gdLst>
                                <a:gd name="csX0" fmla="*/ 2510 w 2735"/>
                                <a:gd name="csY0" fmla="*/ 743 h 2778"/>
                                <a:gd name="csX1" fmla="*/ 2510 w 2735"/>
                                <a:gd name="csY1" fmla="*/ 2393 h 2778"/>
                                <a:gd name="csX2" fmla="*/ 732 w 2735"/>
                                <a:gd name="csY2" fmla="*/ 2647 h 2778"/>
                                <a:gd name="csX3" fmla="*/ 97 w 2735"/>
                                <a:gd name="csY3" fmla="*/ 743 h 2778"/>
                                <a:gd name="csX4" fmla="*/ 2510 w 2735"/>
                                <a:gd name="csY4" fmla="*/ 616 h 2778"/>
                              </a:gdLst>
                              <a:ahLst/>
                              <a:cxnLst>
                                <a:cxn ang="0">
                                  <a:pos x="csX0" y="csY0"/>
                                </a:cxn>
                                <a:cxn ang="0">
                                  <a:pos x="csX1" y="csY1"/>
                                </a:cxn>
                                <a:cxn ang="0">
                                  <a:pos x="csX2" y="csY2"/>
                                </a:cxn>
                                <a:cxn ang="0">
                                  <a:pos x="csX3" y="csY3"/>
                                </a:cxn>
                                <a:cxn ang="0">
                                  <a:pos x="csX4" y="csY4"/>
                                </a:cxn>
                              </a:cxnLst>
                              <a:rect l="l" t="t" r="r" b="b"/>
                              <a:pathLst>
                                <a:path w="2735" h="2778">
                                  <a:moveTo>
                                    <a:pt x="2510" y="743"/>
                                  </a:moveTo>
                                  <a:cubicBezTo>
                                    <a:pt x="2510" y="743"/>
                                    <a:pt x="3018" y="1885"/>
                                    <a:pt x="2510" y="2393"/>
                                  </a:cubicBezTo>
                                  <a:cubicBezTo>
                                    <a:pt x="2002" y="2774"/>
                                    <a:pt x="1367" y="2901"/>
                                    <a:pt x="732" y="2647"/>
                                  </a:cubicBezTo>
                                  <a:cubicBezTo>
                                    <a:pt x="97" y="2266"/>
                                    <a:pt x="-157" y="1378"/>
                                    <a:pt x="97" y="743"/>
                                  </a:cubicBezTo>
                                  <a:cubicBezTo>
                                    <a:pt x="605" y="-18"/>
                                    <a:pt x="2002" y="-399"/>
                                    <a:pt x="2510" y="616"/>
                                  </a:cubicBezTo>
                                </a:path>
                              </a:pathLst>
                            </a:custGeom>
                            <a:solidFill>
                              <a:srgbClr val="000000"/>
                            </a:solidFill>
                            <a:ln w="12688" cap="flat">
                              <a:noFill/>
                              <a:prstDash val="solid"/>
                              <a:miter/>
                            </a:ln>
                          </wps:spPr>
                          <wps:bodyPr/>
                        </wps:wsp>
                        <wps:wsp>
                          <wps:cNvPr id="112880468" name="Freeform: Shape 112880468"/>
                          <wps:cNvSpPr/>
                          <wps:spPr>
                            <a:xfrm>
                              <a:off x="5514376" y="247247"/>
                              <a:ext cx="2920" cy="2786"/>
                            </a:xfrm>
                            <a:custGeom>
                              <a:avLst/>
                              <a:gdLst>
                                <a:gd name="csX0" fmla="*/ 2667 w 2920"/>
                                <a:gd name="csY0" fmla="*/ 732 h 2786"/>
                                <a:gd name="csX1" fmla="*/ 2921 w 2920"/>
                                <a:gd name="csY1" fmla="*/ 1874 h 2786"/>
                                <a:gd name="csX2" fmla="*/ 1778 w 2920"/>
                                <a:gd name="csY2" fmla="*/ 2762 h 2786"/>
                                <a:gd name="csX3" fmla="*/ 0 w 2920"/>
                                <a:gd name="csY3" fmla="*/ 1747 h 2786"/>
                                <a:gd name="csX4" fmla="*/ 762 w 2920"/>
                                <a:gd name="csY4" fmla="*/ 97 h 2786"/>
                                <a:gd name="csX5" fmla="*/ 2667 w 2920"/>
                                <a:gd name="csY5" fmla="*/ 732 h 2786"/>
                              </a:gdLst>
                              <a:ahLst/>
                              <a:cxnLst>
                                <a:cxn ang="0">
                                  <a:pos x="csX0" y="csY0"/>
                                </a:cxn>
                                <a:cxn ang="0">
                                  <a:pos x="csX1" y="csY1"/>
                                </a:cxn>
                                <a:cxn ang="0">
                                  <a:pos x="csX2" y="csY2"/>
                                </a:cxn>
                                <a:cxn ang="0">
                                  <a:pos x="csX3" y="csY3"/>
                                </a:cxn>
                                <a:cxn ang="0">
                                  <a:pos x="csX4" y="csY4"/>
                                </a:cxn>
                                <a:cxn ang="0">
                                  <a:pos x="csX5" y="csY5"/>
                                </a:cxn>
                              </a:cxnLst>
                              <a:rect l="l" t="t" r="r" b="b"/>
                              <a:pathLst>
                                <a:path w="2920" h="2786">
                                  <a:moveTo>
                                    <a:pt x="2667" y="732"/>
                                  </a:moveTo>
                                  <a:cubicBezTo>
                                    <a:pt x="2667" y="732"/>
                                    <a:pt x="2921" y="1493"/>
                                    <a:pt x="2921" y="1874"/>
                                  </a:cubicBezTo>
                                  <a:cubicBezTo>
                                    <a:pt x="2667" y="2255"/>
                                    <a:pt x="2286" y="2762"/>
                                    <a:pt x="1778" y="2762"/>
                                  </a:cubicBezTo>
                                  <a:cubicBezTo>
                                    <a:pt x="889" y="2889"/>
                                    <a:pt x="381" y="2509"/>
                                    <a:pt x="0" y="1747"/>
                                  </a:cubicBezTo>
                                  <a:cubicBezTo>
                                    <a:pt x="0" y="986"/>
                                    <a:pt x="127" y="478"/>
                                    <a:pt x="762" y="97"/>
                                  </a:cubicBezTo>
                                  <a:cubicBezTo>
                                    <a:pt x="1524" y="-157"/>
                                    <a:pt x="2286" y="97"/>
                                    <a:pt x="2667" y="732"/>
                                  </a:cubicBezTo>
                                </a:path>
                              </a:pathLst>
                            </a:custGeom>
                            <a:solidFill>
                              <a:srgbClr val="000000"/>
                            </a:solidFill>
                            <a:ln w="12688" cap="flat">
                              <a:noFill/>
                              <a:prstDash val="solid"/>
                              <a:miter/>
                            </a:ln>
                          </wps:spPr>
                          <wps:bodyPr/>
                        </wps:wsp>
                        <wps:wsp>
                          <wps:cNvPr id="1736223158" name="Freeform: Shape 1736223158"/>
                          <wps:cNvSpPr/>
                          <wps:spPr>
                            <a:xfrm>
                              <a:off x="5523266" y="247979"/>
                              <a:ext cx="2954" cy="2577"/>
                            </a:xfrm>
                            <a:custGeom>
                              <a:avLst/>
                              <a:gdLst>
                                <a:gd name="csX0" fmla="*/ 2920 w 2954"/>
                                <a:gd name="csY0" fmla="*/ 508 h 2577"/>
                                <a:gd name="csX1" fmla="*/ 2286 w 2954"/>
                                <a:gd name="csY1" fmla="*/ 2411 h 2577"/>
                                <a:gd name="csX2" fmla="*/ 0 w 2954"/>
                                <a:gd name="csY2" fmla="*/ 1523 h 2577"/>
                                <a:gd name="csX3" fmla="*/ 889 w 2954"/>
                                <a:gd name="csY3" fmla="*/ 0 h 2577"/>
                                <a:gd name="csX4" fmla="*/ 2920 w 2954"/>
                                <a:gd name="csY4" fmla="*/ 635 h 2577"/>
                              </a:gdLst>
                              <a:ahLst/>
                              <a:cxnLst>
                                <a:cxn ang="0">
                                  <a:pos x="csX0" y="csY0"/>
                                </a:cxn>
                                <a:cxn ang="0">
                                  <a:pos x="csX1" y="csY1"/>
                                </a:cxn>
                                <a:cxn ang="0">
                                  <a:pos x="csX2" y="csY2"/>
                                </a:cxn>
                                <a:cxn ang="0">
                                  <a:pos x="csX3" y="csY3"/>
                                </a:cxn>
                                <a:cxn ang="0">
                                  <a:pos x="csX4" y="csY4"/>
                                </a:cxn>
                              </a:cxnLst>
                              <a:rect l="l" t="t" r="r" b="b"/>
                              <a:pathLst>
                                <a:path w="2954" h="2577">
                                  <a:moveTo>
                                    <a:pt x="2920" y="508"/>
                                  </a:moveTo>
                                  <a:cubicBezTo>
                                    <a:pt x="2920" y="508"/>
                                    <a:pt x="3175" y="2157"/>
                                    <a:pt x="2286" y="2411"/>
                                  </a:cubicBezTo>
                                  <a:cubicBezTo>
                                    <a:pt x="1143" y="2919"/>
                                    <a:pt x="635" y="2157"/>
                                    <a:pt x="0" y="1523"/>
                                  </a:cubicBezTo>
                                  <a:cubicBezTo>
                                    <a:pt x="0" y="761"/>
                                    <a:pt x="381" y="254"/>
                                    <a:pt x="889" y="0"/>
                                  </a:cubicBezTo>
                                  <a:cubicBezTo>
                                    <a:pt x="1651" y="0"/>
                                    <a:pt x="2286" y="0"/>
                                    <a:pt x="2920" y="635"/>
                                  </a:cubicBezTo>
                                </a:path>
                              </a:pathLst>
                            </a:custGeom>
                            <a:solidFill>
                              <a:srgbClr val="000000"/>
                            </a:solidFill>
                            <a:ln w="12688" cap="flat">
                              <a:noFill/>
                              <a:prstDash val="solid"/>
                              <a:miter/>
                            </a:ln>
                          </wps:spPr>
                          <wps:bodyPr/>
                        </wps:wsp>
                        <wps:wsp>
                          <wps:cNvPr id="664880061" name="Freeform: Shape 664880061"/>
                          <wps:cNvSpPr/>
                          <wps:spPr>
                            <a:xfrm>
                              <a:off x="5536190" y="248867"/>
                              <a:ext cx="2822" cy="2411"/>
                            </a:xfrm>
                            <a:custGeom>
                              <a:avLst/>
                              <a:gdLst>
                                <a:gd name="csX0" fmla="*/ 2568 w 2822"/>
                                <a:gd name="csY0" fmla="*/ 635 h 2411"/>
                                <a:gd name="csX1" fmla="*/ 2060 w 2822"/>
                                <a:gd name="csY1" fmla="*/ 2158 h 2411"/>
                                <a:gd name="csX2" fmla="*/ 664 w 2822"/>
                                <a:gd name="csY2" fmla="*/ 2284 h 2411"/>
                                <a:gd name="csX3" fmla="*/ 155 w 2822"/>
                                <a:gd name="csY3" fmla="*/ 888 h 2411"/>
                                <a:gd name="csX4" fmla="*/ 1298 w 2822"/>
                                <a:gd name="csY4" fmla="*/ 0 h 2411"/>
                                <a:gd name="csX5" fmla="*/ 2822 w 2822"/>
                                <a:gd name="csY5" fmla="*/ 635 h 2411"/>
                              </a:gdLst>
                              <a:ahLst/>
                              <a:cxnLst>
                                <a:cxn ang="0">
                                  <a:pos x="csX0" y="csY0"/>
                                </a:cxn>
                                <a:cxn ang="0">
                                  <a:pos x="csX1" y="csY1"/>
                                </a:cxn>
                                <a:cxn ang="0">
                                  <a:pos x="csX2" y="csY2"/>
                                </a:cxn>
                                <a:cxn ang="0">
                                  <a:pos x="csX3" y="csY3"/>
                                </a:cxn>
                                <a:cxn ang="0">
                                  <a:pos x="csX4" y="csY4"/>
                                </a:cxn>
                                <a:cxn ang="0">
                                  <a:pos x="csX5" y="csY5"/>
                                </a:cxn>
                              </a:cxnLst>
                              <a:rect l="l" t="t" r="r" b="b"/>
                              <a:pathLst>
                                <a:path w="2822" h="2411">
                                  <a:moveTo>
                                    <a:pt x="2568" y="635"/>
                                  </a:moveTo>
                                  <a:cubicBezTo>
                                    <a:pt x="2568" y="635"/>
                                    <a:pt x="2568" y="1904"/>
                                    <a:pt x="2060" y="2158"/>
                                  </a:cubicBezTo>
                                  <a:cubicBezTo>
                                    <a:pt x="1679" y="2538"/>
                                    <a:pt x="917" y="2411"/>
                                    <a:pt x="664" y="2284"/>
                                  </a:cubicBezTo>
                                  <a:cubicBezTo>
                                    <a:pt x="536" y="1777"/>
                                    <a:pt x="-353" y="1396"/>
                                    <a:pt x="155" y="888"/>
                                  </a:cubicBezTo>
                                  <a:cubicBezTo>
                                    <a:pt x="409" y="508"/>
                                    <a:pt x="790" y="254"/>
                                    <a:pt x="1298" y="0"/>
                                  </a:cubicBezTo>
                                  <a:cubicBezTo>
                                    <a:pt x="1806" y="254"/>
                                    <a:pt x="2441" y="0"/>
                                    <a:pt x="2822" y="635"/>
                                  </a:cubicBezTo>
                                </a:path>
                              </a:pathLst>
                            </a:custGeom>
                            <a:solidFill>
                              <a:srgbClr val="000000"/>
                            </a:solidFill>
                            <a:ln w="12688" cap="flat">
                              <a:noFill/>
                              <a:prstDash val="solid"/>
                              <a:miter/>
                            </a:ln>
                          </wps:spPr>
                          <wps:bodyPr/>
                        </wps:wsp>
                        <wps:wsp>
                          <wps:cNvPr id="1415545333" name="Freeform: Shape 1415545333"/>
                          <wps:cNvSpPr/>
                          <wps:spPr>
                            <a:xfrm>
                              <a:off x="5743406" y="248867"/>
                              <a:ext cx="2978" cy="2411"/>
                            </a:xfrm>
                            <a:custGeom>
                              <a:avLst/>
                              <a:gdLst>
                                <a:gd name="csX0" fmla="*/ 2978 w 2978"/>
                                <a:gd name="csY0" fmla="*/ 1142 h 2411"/>
                                <a:gd name="csX1" fmla="*/ 1835 w 2978"/>
                                <a:gd name="csY1" fmla="*/ 2411 h 2411"/>
                                <a:gd name="csX2" fmla="*/ 57 w 2978"/>
                                <a:gd name="csY2" fmla="*/ 1523 h 2411"/>
                                <a:gd name="csX3" fmla="*/ 1073 w 2978"/>
                                <a:gd name="csY3" fmla="*/ 0 h 2411"/>
                                <a:gd name="csX4" fmla="*/ 2978 w 2978"/>
                                <a:gd name="csY4" fmla="*/ 1142 h 2411"/>
                              </a:gdLst>
                              <a:ahLst/>
                              <a:cxnLst>
                                <a:cxn ang="0">
                                  <a:pos x="csX0" y="csY0"/>
                                </a:cxn>
                                <a:cxn ang="0">
                                  <a:pos x="csX1" y="csY1"/>
                                </a:cxn>
                                <a:cxn ang="0">
                                  <a:pos x="csX2" y="csY2"/>
                                </a:cxn>
                                <a:cxn ang="0">
                                  <a:pos x="csX3" y="csY3"/>
                                </a:cxn>
                                <a:cxn ang="0">
                                  <a:pos x="csX4" y="csY4"/>
                                </a:cxn>
                              </a:cxnLst>
                              <a:rect l="l" t="t" r="r" b="b"/>
                              <a:pathLst>
                                <a:path w="2978" h="2411">
                                  <a:moveTo>
                                    <a:pt x="2978" y="1142"/>
                                  </a:moveTo>
                                  <a:cubicBezTo>
                                    <a:pt x="2978" y="1142"/>
                                    <a:pt x="2470" y="2411"/>
                                    <a:pt x="1835" y="2411"/>
                                  </a:cubicBezTo>
                                  <a:cubicBezTo>
                                    <a:pt x="1200" y="2411"/>
                                    <a:pt x="438" y="2284"/>
                                    <a:pt x="57" y="1523"/>
                                  </a:cubicBezTo>
                                  <a:cubicBezTo>
                                    <a:pt x="-197" y="635"/>
                                    <a:pt x="438" y="254"/>
                                    <a:pt x="1073" y="0"/>
                                  </a:cubicBezTo>
                                  <a:cubicBezTo>
                                    <a:pt x="1835" y="0"/>
                                    <a:pt x="2851" y="254"/>
                                    <a:pt x="2978" y="1142"/>
                                  </a:cubicBezTo>
                                </a:path>
                              </a:pathLst>
                            </a:custGeom>
                            <a:solidFill>
                              <a:srgbClr val="000000"/>
                            </a:solidFill>
                            <a:ln w="12688" cap="flat">
                              <a:noFill/>
                              <a:prstDash val="solid"/>
                              <a:miter/>
                            </a:ln>
                          </wps:spPr>
                          <wps:bodyPr/>
                        </wps:wsp>
                        <wps:wsp>
                          <wps:cNvPr id="1201827770" name="Freeform: Shape 1201827770"/>
                          <wps:cNvSpPr/>
                          <wps:spPr>
                            <a:xfrm>
                              <a:off x="5728986" y="249121"/>
                              <a:ext cx="3301" cy="2701"/>
                            </a:xfrm>
                            <a:custGeom>
                              <a:avLst/>
                              <a:gdLst>
                                <a:gd name="csX0" fmla="*/ 3302 w 3301"/>
                                <a:gd name="csY0" fmla="*/ 1269 h 2701"/>
                                <a:gd name="csX1" fmla="*/ 2413 w 3301"/>
                                <a:gd name="csY1" fmla="*/ 2538 h 2701"/>
                                <a:gd name="csX2" fmla="*/ 0 w 3301"/>
                                <a:gd name="csY2" fmla="*/ 1396 h 2701"/>
                                <a:gd name="csX3" fmla="*/ 1270 w 3301"/>
                                <a:gd name="csY3" fmla="*/ 0 h 2701"/>
                                <a:gd name="csX4" fmla="*/ 3302 w 3301"/>
                                <a:gd name="csY4" fmla="*/ 1269 h 2701"/>
                              </a:gdLst>
                              <a:ahLst/>
                              <a:cxnLst>
                                <a:cxn ang="0">
                                  <a:pos x="csX0" y="csY0"/>
                                </a:cxn>
                                <a:cxn ang="0">
                                  <a:pos x="csX1" y="csY1"/>
                                </a:cxn>
                                <a:cxn ang="0">
                                  <a:pos x="csX2" y="csY2"/>
                                </a:cxn>
                                <a:cxn ang="0">
                                  <a:pos x="csX3" y="csY3"/>
                                </a:cxn>
                                <a:cxn ang="0">
                                  <a:pos x="csX4" y="csY4"/>
                                </a:cxn>
                              </a:cxnLst>
                              <a:rect l="l" t="t" r="r" b="b"/>
                              <a:pathLst>
                                <a:path w="3301" h="2701">
                                  <a:moveTo>
                                    <a:pt x="3302" y="1269"/>
                                  </a:moveTo>
                                  <a:cubicBezTo>
                                    <a:pt x="3302" y="1269"/>
                                    <a:pt x="2667" y="2411"/>
                                    <a:pt x="2413" y="2538"/>
                                  </a:cubicBezTo>
                                  <a:cubicBezTo>
                                    <a:pt x="1397" y="3046"/>
                                    <a:pt x="381" y="2284"/>
                                    <a:pt x="0" y="1396"/>
                                  </a:cubicBezTo>
                                  <a:cubicBezTo>
                                    <a:pt x="127" y="761"/>
                                    <a:pt x="762" y="254"/>
                                    <a:pt x="1270" y="0"/>
                                  </a:cubicBezTo>
                                  <a:cubicBezTo>
                                    <a:pt x="2286" y="0"/>
                                    <a:pt x="2794" y="508"/>
                                    <a:pt x="3302" y="1269"/>
                                  </a:cubicBezTo>
                                </a:path>
                              </a:pathLst>
                            </a:custGeom>
                            <a:solidFill>
                              <a:srgbClr val="000000"/>
                            </a:solidFill>
                            <a:ln w="12688" cap="flat">
                              <a:noFill/>
                              <a:prstDash val="solid"/>
                              <a:miter/>
                            </a:ln>
                          </wps:spPr>
                          <wps:bodyPr/>
                        </wps:wsp>
                        <wps:wsp>
                          <wps:cNvPr id="1517438740" name="Freeform: Shape 1517438740"/>
                          <wps:cNvSpPr/>
                          <wps:spPr>
                            <a:xfrm>
                              <a:off x="5738971" y="249427"/>
                              <a:ext cx="2840" cy="2238"/>
                            </a:xfrm>
                            <a:custGeom>
                              <a:avLst/>
                              <a:gdLst>
                                <a:gd name="csX0" fmla="*/ 2841 w 2840"/>
                                <a:gd name="csY0" fmla="*/ 837 h 2238"/>
                                <a:gd name="csX1" fmla="*/ 2206 w 2840"/>
                                <a:gd name="csY1" fmla="*/ 2106 h 2238"/>
                                <a:gd name="csX2" fmla="*/ 301 w 2840"/>
                                <a:gd name="csY2" fmla="*/ 1852 h 2238"/>
                                <a:gd name="csX3" fmla="*/ 555 w 2840"/>
                                <a:gd name="csY3" fmla="*/ 202 h 2238"/>
                                <a:gd name="csX4" fmla="*/ 2841 w 2840"/>
                                <a:gd name="csY4" fmla="*/ 837 h 2238"/>
                              </a:gdLst>
                              <a:ahLst/>
                              <a:cxnLst>
                                <a:cxn ang="0">
                                  <a:pos x="csX0" y="csY0"/>
                                </a:cxn>
                                <a:cxn ang="0">
                                  <a:pos x="csX1" y="csY1"/>
                                </a:cxn>
                                <a:cxn ang="0">
                                  <a:pos x="csX2" y="csY2"/>
                                </a:cxn>
                                <a:cxn ang="0">
                                  <a:pos x="csX3" y="csY3"/>
                                </a:cxn>
                                <a:cxn ang="0">
                                  <a:pos x="csX4" y="csY4"/>
                                </a:cxn>
                              </a:cxnLst>
                              <a:rect l="l" t="t" r="r" b="b"/>
                              <a:pathLst>
                                <a:path w="2840" h="2238">
                                  <a:moveTo>
                                    <a:pt x="2841" y="837"/>
                                  </a:moveTo>
                                  <a:cubicBezTo>
                                    <a:pt x="2841" y="837"/>
                                    <a:pt x="2587" y="1979"/>
                                    <a:pt x="2206" y="2106"/>
                                  </a:cubicBezTo>
                                  <a:cubicBezTo>
                                    <a:pt x="1571" y="2360"/>
                                    <a:pt x="809" y="2233"/>
                                    <a:pt x="301" y="1852"/>
                                  </a:cubicBezTo>
                                  <a:cubicBezTo>
                                    <a:pt x="-334" y="1218"/>
                                    <a:pt x="174" y="710"/>
                                    <a:pt x="555" y="202"/>
                                  </a:cubicBezTo>
                                  <a:cubicBezTo>
                                    <a:pt x="1317" y="-178"/>
                                    <a:pt x="2587" y="-51"/>
                                    <a:pt x="2841" y="837"/>
                                  </a:cubicBezTo>
                                </a:path>
                              </a:pathLst>
                            </a:custGeom>
                            <a:solidFill>
                              <a:srgbClr val="000000"/>
                            </a:solidFill>
                            <a:ln w="12688" cap="flat">
                              <a:noFill/>
                              <a:prstDash val="solid"/>
                              <a:miter/>
                            </a:ln>
                          </wps:spPr>
                          <wps:bodyPr/>
                        </wps:wsp>
                        <wps:wsp>
                          <wps:cNvPr id="701351864" name="Freeform: Shape 701351864"/>
                          <wps:cNvSpPr/>
                          <wps:spPr>
                            <a:xfrm>
                              <a:off x="5516916" y="250577"/>
                              <a:ext cx="2666" cy="2859"/>
                            </a:xfrm>
                            <a:custGeom>
                              <a:avLst/>
                              <a:gdLst>
                                <a:gd name="csX0" fmla="*/ 2540 w 2666"/>
                                <a:gd name="csY0" fmla="*/ 956 h 2859"/>
                                <a:gd name="csX1" fmla="*/ 1651 w 2666"/>
                                <a:gd name="csY1" fmla="*/ 2860 h 2859"/>
                                <a:gd name="csX2" fmla="*/ 0 w 2666"/>
                                <a:gd name="csY2" fmla="*/ 1717 h 2859"/>
                                <a:gd name="csX3" fmla="*/ 762 w 2666"/>
                                <a:gd name="csY3" fmla="*/ 68 h 2859"/>
                                <a:gd name="csX4" fmla="*/ 2667 w 2666"/>
                                <a:gd name="csY4" fmla="*/ 829 h 2859"/>
                              </a:gdLst>
                              <a:ahLst/>
                              <a:cxnLst>
                                <a:cxn ang="0">
                                  <a:pos x="csX0" y="csY0"/>
                                </a:cxn>
                                <a:cxn ang="0">
                                  <a:pos x="csX1" y="csY1"/>
                                </a:cxn>
                                <a:cxn ang="0">
                                  <a:pos x="csX2" y="csY2"/>
                                </a:cxn>
                                <a:cxn ang="0">
                                  <a:pos x="csX3" y="csY3"/>
                                </a:cxn>
                                <a:cxn ang="0">
                                  <a:pos x="csX4" y="csY4"/>
                                </a:cxn>
                              </a:cxnLst>
                              <a:rect l="l" t="t" r="r" b="b"/>
                              <a:pathLst>
                                <a:path w="2666" h="2859">
                                  <a:moveTo>
                                    <a:pt x="2540" y="956"/>
                                  </a:moveTo>
                                  <a:cubicBezTo>
                                    <a:pt x="2667" y="1844"/>
                                    <a:pt x="2413" y="2606"/>
                                    <a:pt x="1651" y="2860"/>
                                  </a:cubicBezTo>
                                  <a:cubicBezTo>
                                    <a:pt x="1016" y="2860"/>
                                    <a:pt x="254" y="2479"/>
                                    <a:pt x="0" y="1717"/>
                                  </a:cubicBezTo>
                                  <a:cubicBezTo>
                                    <a:pt x="0" y="956"/>
                                    <a:pt x="127" y="321"/>
                                    <a:pt x="762" y="68"/>
                                  </a:cubicBezTo>
                                  <a:cubicBezTo>
                                    <a:pt x="1524" y="-186"/>
                                    <a:pt x="2159" y="321"/>
                                    <a:pt x="2667" y="829"/>
                                  </a:cubicBezTo>
                                </a:path>
                              </a:pathLst>
                            </a:custGeom>
                            <a:solidFill>
                              <a:srgbClr val="000000"/>
                            </a:solidFill>
                            <a:ln w="12688" cap="flat">
                              <a:noFill/>
                              <a:prstDash val="solid"/>
                              <a:miter/>
                            </a:ln>
                          </wps:spPr>
                          <wps:bodyPr/>
                        </wps:wsp>
                        <wps:wsp>
                          <wps:cNvPr id="452327379" name="Freeform: Shape 452327379"/>
                          <wps:cNvSpPr/>
                          <wps:spPr>
                            <a:xfrm>
                              <a:off x="5725536" y="251584"/>
                              <a:ext cx="3069" cy="2900"/>
                            </a:xfrm>
                            <a:custGeom>
                              <a:avLst/>
                              <a:gdLst>
                                <a:gd name="csX0" fmla="*/ 2942 w 3069"/>
                                <a:gd name="csY0" fmla="*/ 837 h 2900"/>
                                <a:gd name="csX1" fmla="*/ 1799 w 3069"/>
                                <a:gd name="csY1" fmla="*/ 2867 h 2900"/>
                                <a:gd name="csX2" fmla="*/ 402 w 3069"/>
                                <a:gd name="csY2" fmla="*/ 2360 h 2900"/>
                                <a:gd name="csX3" fmla="*/ 402 w 3069"/>
                                <a:gd name="csY3" fmla="*/ 710 h 2900"/>
                                <a:gd name="csX4" fmla="*/ 3069 w 3069"/>
                                <a:gd name="csY4" fmla="*/ 837 h 2900"/>
                              </a:gdLst>
                              <a:ahLst/>
                              <a:cxnLst>
                                <a:cxn ang="0">
                                  <a:pos x="csX0" y="csY0"/>
                                </a:cxn>
                                <a:cxn ang="0">
                                  <a:pos x="csX1" y="csY1"/>
                                </a:cxn>
                                <a:cxn ang="0">
                                  <a:pos x="csX2" y="csY2"/>
                                </a:cxn>
                                <a:cxn ang="0">
                                  <a:pos x="csX3" y="csY3"/>
                                </a:cxn>
                                <a:cxn ang="0">
                                  <a:pos x="csX4" y="csY4"/>
                                </a:cxn>
                              </a:cxnLst>
                              <a:rect l="l" t="t" r="r" b="b"/>
                              <a:pathLst>
                                <a:path w="3069" h="2900">
                                  <a:moveTo>
                                    <a:pt x="2942" y="837"/>
                                  </a:moveTo>
                                  <a:cubicBezTo>
                                    <a:pt x="3196" y="1725"/>
                                    <a:pt x="2688" y="2486"/>
                                    <a:pt x="1799" y="2867"/>
                                  </a:cubicBezTo>
                                  <a:cubicBezTo>
                                    <a:pt x="1164" y="2994"/>
                                    <a:pt x="783" y="2740"/>
                                    <a:pt x="402" y="2360"/>
                                  </a:cubicBezTo>
                                  <a:cubicBezTo>
                                    <a:pt x="149" y="1979"/>
                                    <a:pt x="-360" y="1090"/>
                                    <a:pt x="402" y="710"/>
                                  </a:cubicBezTo>
                                  <a:cubicBezTo>
                                    <a:pt x="1037" y="-433"/>
                                    <a:pt x="2561" y="-52"/>
                                    <a:pt x="3069" y="837"/>
                                  </a:cubicBezTo>
                                </a:path>
                              </a:pathLst>
                            </a:custGeom>
                            <a:solidFill>
                              <a:srgbClr val="000000"/>
                            </a:solidFill>
                            <a:ln w="12688" cap="flat">
                              <a:noFill/>
                              <a:prstDash val="solid"/>
                              <a:miter/>
                            </a:ln>
                          </wps:spPr>
                          <wps:bodyPr/>
                        </wps:wsp>
                        <wps:wsp>
                          <wps:cNvPr id="502374860" name="Freeform: Shape 502374860"/>
                          <wps:cNvSpPr/>
                          <wps:spPr>
                            <a:xfrm>
                              <a:off x="5558119" y="252371"/>
                              <a:ext cx="2780" cy="2608"/>
                            </a:xfrm>
                            <a:custGeom>
                              <a:avLst/>
                              <a:gdLst>
                                <a:gd name="csX0" fmla="*/ 2735 w 2780"/>
                                <a:gd name="csY0" fmla="*/ 939 h 2608"/>
                                <a:gd name="csX1" fmla="*/ 1846 w 2780"/>
                                <a:gd name="csY1" fmla="*/ 2462 h 2608"/>
                                <a:gd name="csX2" fmla="*/ 703 w 2780"/>
                                <a:gd name="csY2" fmla="*/ 2462 h 2608"/>
                                <a:gd name="csX3" fmla="*/ 68 w 2780"/>
                                <a:gd name="csY3" fmla="*/ 812 h 2608"/>
                                <a:gd name="csX4" fmla="*/ 1084 w 2780"/>
                                <a:gd name="csY4" fmla="*/ 50 h 2608"/>
                                <a:gd name="csX5" fmla="*/ 2735 w 2780"/>
                                <a:gd name="csY5" fmla="*/ 1066 h 2608"/>
                              </a:gdLst>
                              <a:ahLst/>
                              <a:cxnLst>
                                <a:cxn ang="0">
                                  <a:pos x="csX0" y="csY0"/>
                                </a:cxn>
                                <a:cxn ang="0">
                                  <a:pos x="csX1" y="csY1"/>
                                </a:cxn>
                                <a:cxn ang="0">
                                  <a:pos x="csX2" y="csY2"/>
                                </a:cxn>
                                <a:cxn ang="0">
                                  <a:pos x="csX3" y="csY3"/>
                                </a:cxn>
                                <a:cxn ang="0">
                                  <a:pos x="csX4" y="csY4"/>
                                </a:cxn>
                                <a:cxn ang="0">
                                  <a:pos x="csX5" y="csY5"/>
                                </a:cxn>
                              </a:cxnLst>
                              <a:rect l="l" t="t" r="r" b="b"/>
                              <a:pathLst>
                                <a:path w="2780" h="2608">
                                  <a:moveTo>
                                    <a:pt x="2735" y="939"/>
                                  </a:moveTo>
                                  <a:cubicBezTo>
                                    <a:pt x="2989" y="1827"/>
                                    <a:pt x="2100" y="1954"/>
                                    <a:pt x="1846" y="2462"/>
                                  </a:cubicBezTo>
                                  <a:cubicBezTo>
                                    <a:pt x="1592" y="2589"/>
                                    <a:pt x="957" y="2716"/>
                                    <a:pt x="703" y="2462"/>
                                  </a:cubicBezTo>
                                  <a:cubicBezTo>
                                    <a:pt x="322" y="1954"/>
                                    <a:pt x="-186" y="1573"/>
                                    <a:pt x="68" y="812"/>
                                  </a:cubicBezTo>
                                  <a:cubicBezTo>
                                    <a:pt x="449" y="558"/>
                                    <a:pt x="576" y="177"/>
                                    <a:pt x="1084" y="50"/>
                                  </a:cubicBezTo>
                                  <a:cubicBezTo>
                                    <a:pt x="1973" y="-203"/>
                                    <a:pt x="2227" y="558"/>
                                    <a:pt x="2735" y="1066"/>
                                  </a:cubicBezTo>
                                </a:path>
                              </a:pathLst>
                            </a:custGeom>
                            <a:solidFill>
                              <a:srgbClr val="000000"/>
                            </a:solidFill>
                            <a:ln w="12688" cap="flat">
                              <a:noFill/>
                              <a:prstDash val="solid"/>
                              <a:miter/>
                            </a:ln>
                          </wps:spPr>
                          <wps:bodyPr/>
                        </wps:wsp>
                        <wps:wsp>
                          <wps:cNvPr id="1927632867" name="Freeform: Shape 1927632867"/>
                          <wps:cNvSpPr/>
                          <wps:spPr>
                            <a:xfrm>
                              <a:off x="5742066" y="252675"/>
                              <a:ext cx="2920" cy="2670"/>
                            </a:xfrm>
                            <a:custGeom>
                              <a:avLst/>
                              <a:gdLst>
                                <a:gd name="csX0" fmla="*/ 2921 w 2920"/>
                                <a:gd name="csY0" fmla="*/ 1142 h 2670"/>
                                <a:gd name="csX1" fmla="*/ 2540 w 2920"/>
                                <a:gd name="csY1" fmla="*/ 2284 h 2670"/>
                                <a:gd name="csX2" fmla="*/ 762 w 2920"/>
                                <a:gd name="csY2" fmla="*/ 2538 h 2670"/>
                                <a:gd name="csX3" fmla="*/ 0 w 2920"/>
                                <a:gd name="csY3" fmla="*/ 888 h 2670"/>
                                <a:gd name="csX4" fmla="*/ 1016 w 2920"/>
                                <a:gd name="csY4" fmla="*/ 0 h 2670"/>
                                <a:gd name="csX5" fmla="*/ 2794 w 2920"/>
                                <a:gd name="csY5" fmla="*/ 1015 h 2670"/>
                              </a:gdLst>
                              <a:ahLst/>
                              <a:cxnLst>
                                <a:cxn ang="0">
                                  <a:pos x="csX0" y="csY0"/>
                                </a:cxn>
                                <a:cxn ang="0">
                                  <a:pos x="csX1" y="csY1"/>
                                </a:cxn>
                                <a:cxn ang="0">
                                  <a:pos x="csX2" y="csY2"/>
                                </a:cxn>
                                <a:cxn ang="0">
                                  <a:pos x="csX3" y="csY3"/>
                                </a:cxn>
                                <a:cxn ang="0">
                                  <a:pos x="csX4" y="csY4"/>
                                </a:cxn>
                                <a:cxn ang="0">
                                  <a:pos x="csX5" y="csY5"/>
                                </a:cxn>
                              </a:cxnLst>
                              <a:rect l="l" t="t" r="r" b="b"/>
                              <a:pathLst>
                                <a:path w="2920" h="2670">
                                  <a:moveTo>
                                    <a:pt x="2921" y="1142"/>
                                  </a:moveTo>
                                  <a:cubicBezTo>
                                    <a:pt x="2921" y="1142"/>
                                    <a:pt x="2667" y="1904"/>
                                    <a:pt x="2540" y="2284"/>
                                  </a:cubicBezTo>
                                  <a:cubicBezTo>
                                    <a:pt x="2032" y="2665"/>
                                    <a:pt x="1270" y="2792"/>
                                    <a:pt x="762" y="2538"/>
                                  </a:cubicBezTo>
                                  <a:cubicBezTo>
                                    <a:pt x="0" y="2158"/>
                                    <a:pt x="0" y="1523"/>
                                    <a:pt x="0" y="888"/>
                                  </a:cubicBezTo>
                                  <a:cubicBezTo>
                                    <a:pt x="508" y="635"/>
                                    <a:pt x="508" y="127"/>
                                    <a:pt x="1016" y="0"/>
                                  </a:cubicBezTo>
                                  <a:cubicBezTo>
                                    <a:pt x="1651" y="0"/>
                                    <a:pt x="2540" y="254"/>
                                    <a:pt x="2794" y="1015"/>
                                  </a:cubicBezTo>
                                </a:path>
                              </a:pathLst>
                            </a:custGeom>
                            <a:solidFill>
                              <a:srgbClr val="000000"/>
                            </a:solidFill>
                            <a:ln w="12688" cap="flat">
                              <a:noFill/>
                              <a:prstDash val="solid"/>
                              <a:miter/>
                            </a:ln>
                          </wps:spPr>
                          <wps:bodyPr/>
                        </wps:wsp>
                        <wps:wsp>
                          <wps:cNvPr id="471438467" name="Freeform: Shape 471438467"/>
                          <wps:cNvSpPr/>
                          <wps:spPr>
                            <a:xfrm>
                              <a:off x="5733431" y="252908"/>
                              <a:ext cx="9651" cy="7762"/>
                            </a:xfrm>
                            <a:custGeom>
                              <a:avLst/>
                              <a:gdLst>
                                <a:gd name="csX0" fmla="*/ 6857 w 9651"/>
                                <a:gd name="csY0" fmla="*/ 1163 h 7762"/>
                                <a:gd name="csX1" fmla="*/ 5715 w 9651"/>
                                <a:gd name="csY1" fmla="*/ 2812 h 7762"/>
                                <a:gd name="csX2" fmla="*/ 4826 w 9651"/>
                                <a:gd name="csY2" fmla="*/ 3066 h 7762"/>
                                <a:gd name="csX3" fmla="*/ 9651 w 9651"/>
                                <a:gd name="csY3" fmla="*/ 7127 h 7762"/>
                                <a:gd name="csX4" fmla="*/ 9651 w 9651"/>
                                <a:gd name="csY4" fmla="*/ 7762 h 7762"/>
                                <a:gd name="csX5" fmla="*/ 2032 w 9651"/>
                                <a:gd name="csY5" fmla="*/ 4843 h 7762"/>
                                <a:gd name="csX6" fmla="*/ 0 w 9651"/>
                                <a:gd name="csY6" fmla="*/ 3955 h 7762"/>
                                <a:gd name="csX7" fmla="*/ 4191 w 9651"/>
                                <a:gd name="csY7" fmla="*/ 3193 h 7762"/>
                                <a:gd name="csX8" fmla="*/ 4318 w 9651"/>
                                <a:gd name="csY8" fmla="*/ 401 h 7762"/>
                                <a:gd name="csX9" fmla="*/ 5715 w 9651"/>
                                <a:gd name="csY9" fmla="*/ 20 h 7762"/>
                                <a:gd name="csX10" fmla="*/ 6857 w 9651"/>
                                <a:gd name="csY10" fmla="*/ 1036 h 776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Lst>
                              <a:rect l="l" t="t" r="r" b="b"/>
                              <a:pathLst>
                                <a:path w="9651" h="7762">
                                  <a:moveTo>
                                    <a:pt x="6857" y="1163"/>
                                  </a:moveTo>
                                  <a:cubicBezTo>
                                    <a:pt x="7111" y="2051"/>
                                    <a:pt x="6349" y="2559"/>
                                    <a:pt x="5715" y="2812"/>
                                  </a:cubicBezTo>
                                  <a:cubicBezTo>
                                    <a:pt x="5460" y="2812"/>
                                    <a:pt x="4953" y="2686"/>
                                    <a:pt x="4826" y="3066"/>
                                  </a:cubicBezTo>
                                  <a:cubicBezTo>
                                    <a:pt x="6857" y="4082"/>
                                    <a:pt x="8000" y="5731"/>
                                    <a:pt x="9651" y="7127"/>
                                  </a:cubicBezTo>
                                  <a:lnTo>
                                    <a:pt x="9651" y="7762"/>
                                  </a:lnTo>
                                  <a:cubicBezTo>
                                    <a:pt x="6857" y="7762"/>
                                    <a:pt x="4064" y="7001"/>
                                    <a:pt x="2032" y="4843"/>
                                  </a:cubicBezTo>
                                  <a:cubicBezTo>
                                    <a:pt x="1524" y="4462"/>
                                    <a:pt x="635" y="4462"/>
                                    <a:pt x="0" y="3955"/>
                                  </a:cubicBezTo>
                                  <a:cubicBezTo>
                                    <a:pt x="1016" y="2939"/>
                                    <a:pt x="2794" y="3320"/>
                                    <a:pt x="4191" y="3193"/>
                                  </a:cubicBezTo>
                                  <a:cubicBezTo>
                                    <a:pt x="5207" y="2051"/>
                                    <a:pt x="3048" y="1290"/>
                                    <a:pt x="4318" y="401"/>
                                  </a:cubicBezTo>
                                  <a:cubicBezTo>
                                    <a:pt x="4826" y="401"/>
                                    <a:pt x="5079" y="-107"/>
                                    <a:pt x="5715" y="20"/>
                                  </a:cubicBezTo>
                                  <a:cubicBezTo>
                                    <a:pt x="6222" y="274"/>
                                    <a:pt x="6604" y="655"/>
                                    <a:pt x="6857" y="1036"/>
                                  </a:cubicBezTo>
                                </a:path>
                              </a:pathLst>
                            </a:custGeom>
                            <a:solidFill>
                              <a:srgbClr val="000000"/>
                            </a:solidFill>
                            <a:ln w="12688" cap="flat">
                              <a:noFill/>
                              <a:prstDash val="solid"/>
                              <a:miter/>
                            </a:ln>
                          </wps:spPr>
                          <wps:bodyPr/>
                        </wps:wsp>
                        <wps:wsp>
                          <wps:cNvPr id="1668835891" name="Freeform: Shape 1668835891"/>
                          <wps:cNvSpPr/>
                          <wps:spPr>
                            <a:xfrm>
                              <a:off x="5705943" y="253077"/>
                              <a:ext cx="2852" cy="2683"/>
                            </a:xfrm>
                            <a:custGeom>
                              <a:avLst/>
                              <a:gdLst>
                                <a:gd name="csX0" fmla="*/ 2852 w 2852"/>
                                <a:gd name="csY0" fmla="*/ 994 h 2683"/>
                                <a:gd name="csX1" fmla="*/ 2471 w 2852"/>
                                <a:gd name="csY1" fmla="*/ 2263 h 2683"/>
                                <a:gd name="csX2" fmla="*/ 820 w 2852"/>
                                <a:gd name="csY2" fmla="*/ 2517 h 2683"/>
                                <a:gd name="csX3" fmla="*/ 58 w 2852"/>
                                <a:gd name="csY3" fmla="*/ 740 h 2683"/>
                                <a:gd name="csX4" fmla="*/ 2852 w 2852"/>
                                <a:gd name="csY4" fmla="*/ 994 h 2683"/>
                              </a:gdLst>
                              <a:ahLst/>
                              <a:cxnLst>
                                <a:cxn ang="0">
                                  <a:pos x="csX0" y="csY0"/>
                                </a:cxn>
                                <a:cxn ang="0">
                                  <a:pos x="csX1" y="csY1"/>
                                </a:cxn>
                                <a:cxn ang="0">
                                  <a:pos x="csX2" y="csY2"/>
                                </a:cxn>
                                <a:cxn ang="0">
                                  <a:pos x="csX3" y="csY3"/>
                                </a:cxn>
                                <a:cxn ang="0">
                                  <a:pos x="csX4" y="csY4"/>
                                </a:cxn>
                              </a:cxnLst>
                              <a:rect l="l" t="t" r="r" b="b"/>
                              <a:pathLst>
                                <a:path w="2852" h="2683">
                                  <a:moveTo>
                                    <a:pt x="2852" y="994"/>
                                  </a:moveTo>
                                  <a:cubicBezTo>
                                    <a:pt x="2852" y="994"/>
                                    <a:pt x="2598" y="1882"/>
                                    <a:pt x="2471" y="2263"/>
                                  </a:cubicBezTo>
                                  <a:cubicBezTo>
                                    <a:pt x="1963" y="2771"/>
                                    <a:pt x="1328" y="2771"/>
                                    <a:pt x="820" y="2517"/>
                                  </a:cubicBezTo>
                                  <a:cubicBezTo>
                                    <a:pt x="439" y="2009"/>
                                    <a:pt x="-196" y="1502"/>
                                    <a:pt x="58" y="740"/>
                                  </a:cubicBezTo>
                                  <a:cubicBezTo>
                                    <a:pt x="693" y="-402"/>
                                    <a:pt x="2725" y="-148"/>
                                    <a:pt x="2852" y="994"/>
                                  </a:cubicBezTo>
                                </a:path>
                              </a:pathLst>
                            </a:custGeom>
                            <a:solidFill>
                              <a:srgbClr val="000000"/>
                            </a:solidFill>
                            <a:ln w="12688" cap="flat">
                              <a:noFill/>
                              <a:prstDash val="solid"/>
                              <a:miter/>
                            </a:ln>
                          </wps:spPr>
                          <wps:bodyPr/>
                        </wps:wsp>
                        <wps:wsp>
                          <wps:cNvPr id="236860218" name="Freeform: Shape 236860218"/>
                          <wps:cNvSpPr/>
                          <wps:spPr>
                            <a:xfrm>
                              <a:off x="5534187" y="255669"/>
                              <a:ext cx="2674" cy="2463"/>
                            </a:xfrm>
                            <a:custGeom>
                              <a:avLst/>
                              <a:gdLst>
                                <a:gd name="csX0" fmla="*/ 2667 w 2674"/>
                                <a:gd name="csY0" fmla="*/ 1194 h 2463"/>
                                <a:gd name="csX1" fmla="*/ 1397 w 2674"/>
                                <a:gd name="csY1" fmla="*/ 2463 h 2463"/>
                                <a:gd name="csX2" fmla="*/ 0 w 2674"/>
                                <a:gd name="csY2" fmla="*/ 1575 h 2463"/>
                                <a:gd name="csX3" fmla="*/ 381 w 2674"/>
                                <a:gd name="csY3" fmla="*/ 306 h 2463"/>
                                <a:gd name="csX4" fmla="*/ 2667 w 2674"/>
                                <a:gd name="csY4" fmla="*/ 1194 h 2463"/>
                              </a:gdLst>
                              <a:ahLst/>
                              <a:cxnLst>
                                <a:cxn ang="0">
                                  <a:pos x="csX0" y="csY0"/>
                                </a:cxn>
                                <a:cxn ang="0">
                                  <a:pos x="csX1" y="csY1"/>
                                </a:cxn>
                                <a:cxn ang="0">
                                  <a:pos x="csX2" y="csY2"/>
                                </a:cxn>
                                <a:cxn ang="0">
                                  <a:pos x="csX3" y="csY3"/>
                                </a:cxn>
                                <a:cxn ang="0">
                                  <a:pos x="csX4" y="csY4"/>
                                </a:cxn>
                              </a:cxnLst>
                              <a:rect l="l" t="t" r="r" b="b"/>
                              <a:pathLst>
                                <a:path w="2674" h="2463">
                                  <a:moveTo>
                                    <a:pt x="2667" y="1194"/>
                                  </a:moveTo>
                                  <a:cubicBezTo>
                                    <a:pt x="2413" y="1956"/>
                                    <a:pt x="2159" y="2336"/>
                                    <a:pt x="1397" y="2463"/>
                                  </a:cubicBezTo>
                                  <a:cubicBezTo>
                                    <a:pt x="762" y="2463"/>
                                    <a:pt x="254" y="2209"/>
                                    <a:pt x="0" y="1575"/>
                                  </a:cubicBezTo>
                                  <a:cubicBezTo>
                                    <a:pt x="0" y="1067"/>
                                    <a:pt x="254" y="686"/>
                                    <a:pt x="381" y="306"/>
                                  </a:cubicBezTo>
                                  <a:cubicBezTo>
                                    <a:pt x="1270" y="-329"/>
                                    <a:pt x="2794" y="52"/>
                                    <a:pt x="2667" y="1194"/>
                                  </a:cubicBezTo>
                                </a:path>
                              </a:pathLst>
                            </a:custGeom>
                            <a:solidFill>
                              <a:srgbClr val="000000"/>
                            </a:solidFill>
                            <a:ln w="12688" cap="flat">
                              <a:noFill/>
                              <a:prstDash val="solid"/>
                              <a:miter/>
                            </a:ln>
                          </wps:spPr>
                          <wps:bodyPr/>
                        </wps:wsp>
                        <wps:wsp>
                          <wps:cNvPr id="291151155" name="Freeform: Shape 291151155"/>
                          <wps:cNvSpPr/>
                          <wps:spPr>
                            <a:xfrm>
                              <a:off x="5535296" y="255721"/>
                              <a:ext cx="7779" cy="7995"/>
                            </a:xfrm>
                            <a:custGeom>
                              <a:avLst/>
                              <a:gdLst>
                                <a:gd name="csX0" fmla="*/ 7780 w 7779"/>
                                <a:gd name="csY0" fmla="*/ 127 h 7995"/>
                                <a:gd name="csX1" fmla="*/ 6256 w 7779"/>
                                <a:gd name="csY1" fmla="*/ 2919 h 7995"/>
                                <a:gd name="csX2" fmla="*/ 33 w 7779"/>
                                <a:gd name="csY2" fmla="*/ 7996 h 7995"/>
                                <a:gd name="csX3" fmla="*/ 1303 w 7779"/>
                                <a:gd name="csY3" fmla="*/ 5711 h 7995"/>
                                <a:gd name="csX4" fmla="*/ 7272 w 7779"/>
                                <a:gd name="csY4" fmla="*/ 0 h 7995"/>
                                <a:gd name="csX5" fmla="*/ 7780 w 7779"/>
                                <a:gd name="csY5" fmla="*/ 0 h 7995"/>
                              </a:gdLst>
                              <a:ahLst/>
                              <a:cxnLst>
                                <a:cxn ang="0">
                                  <a:pos x="csX0" y="csY0"/>
                                </a:cxn>
                                <a:cxn ang="0">
                                  <a:pos x="csX1" y="csY1"/>
                                </a:cxn>
                                <a:cxn ang="0">
                                  <a:pos x="csX2" y="csY2"/>
                                </a:cxn>
                                <a:cxn ang="0">
                                  <a:pos x="csX3" y="csY3"/>
                                </a:cxn>
                                <a:cxn ang="0">
                                  <a:pos x="csX4" y="csY4"/>
                                </a:cxn>
                                <a:cxn ang="0">
                                  <a:pos x="csX5" y="csY5"/>
                                </a:cxn>
                              </a:cxnLst>
                              <a:rect l="l" t="t" r="r" b="b"/>
                              <a:pathLst>
                                <a:path w="7779" h="7995">
                                  <a:moveTo>
                                    <a:pt x="7780" y="127"/>
                                  </a:moveTo>
                                  <a:cubicBezTo>
                                    <a:pt x="7780" y="1269"/>
                                    <a:pt x="6637" y="1777"/>
                                    <a:pt x="6256" y="2919"/>
                                  </a:cubicBezTo>
                                  <a:cubicBezTo>
                                    <a:pt x="5113" y="5457"/>
                                    <a:pt x="2954" y="7742"/>
                                    <a:pt x="33" y="7996"/>
                                  </a:cubicBezTo>
                                  <a:cubicBezTo>
                                    <a:pt x="-220" y="7234"/>
                                    <a:pt x="1049" y="6473"/>
                                    <a:pt x="1303" y="5711"/>
                                  </a:cubicBezTo>
                                  <a:cubicBezTo>
                                    <a:pt x="2573" y="3046"/>
                                    <a:pt x="4986" y="1650"/>
                                    <a:pt x="7272" y="0"/>
                                  </a:cubicBezTo>
                                  <a:lnTo>
                                    <a:pt x="7780" y="0"/>
                                  </a:lnTo>
                                  <a:close/>
                                </a:path>
                              </a:pathLst>
                            </a:custGeom>
                            <a:solidFill>
                              <a:srgbClr val="000000"/>
                            </a:solidFill>
                            <a:ln w="12688" cap="flat">
                              <a:noFill/>
                              <a:prstDash val="solid"/>
                              <a:miter/>
                            </a:ln>
                          </wps:spPr>
                          <wps:bodyPr/>
                        </wps:wsp>
                        <wps:wsp>
                          <wps:cNvPr id="1755103744" name="Freeform: Shape 1755103744"/>
                          <wps:cNvSpPr/>
                          <wps:spPr>
                            <a:xfrm>
                              <a:off x="5703622" y="255701"/>
                              <a:ext cx="3268" cy="3006"/>
                            </a:xfrm>
                            <a:custGeom>
                              <a:avLst/>
                              <a:gdLst>
                                <a:gd name="csX0" fmla="*/ 3268 w 3268"/>
                                <a:gd name="csY0" fmla="*/ 1162 h 3006"/>
                                <a:gd name="csX1" fmla="*/ 1998 w 3268"/>
                                <a:gd name="csY1" fmla="*/ 2938 h 3006"/>
                                <a:gd name="csX2" fmla="*/ 347 w 3268"/>
                                <a:gd name="csY2" fmla="*/ 2304 h 3006"/>
                                <a:gd name="csX3" fmla="*/ 347 w 3268"/>
                                <a:gd name="csY3" fmla="*/ 400 h 3006"/>
                                <a:gd name="csX4" fmla="*/ 3141 w 3268"/>
                                <a:gd name="csY4" fmla="*/ 1035 h 3006"/>
                              </a:gdLst>
                              <a:ahLst/>
                              <a:cxnLst>
                                <a:cxn ang="0">
                                  <a:pos x="csX0" y="csY0"/>
                                </a:cxn>
                                <a:cxn ang="0">
                                  <a:pos x="csX1" y="csY1"/>
                                </a:cxn>
                                <a:cxn ang="0">
                                  <a:pos x="csX2" y="csY2"/>
                                </a:cxn>
                                <a:cxn ang="0">
                                  <a:pos x="csX3" y="csY3"/>
                                </a:cxn>
                                <a:cxn ang="0">
                                  <a:pos x="csX4" y="csY4"/>
                                </a:cxn>
                              </a:cxnLst>
                              <a:rect l="l" t="t" r="r" b="b"/>
                              <a:pathLst>
                                <a:path w="3268" h="3006">
                                  <a:moveTo>
                                    <a:pt x="3268" y="1162"/>
                                  </a:moveTo>
                                  <a:cubicBezTo>
                                    <a:pt x="3268" y="2050"/>
                                    <a:pt x="2506" y="2685"/>
                                    <a:pt x="1998" y="2938"/>
                                  </a:cubicBezTo>
                                  <a:cubicBezTo>
                                    <a:pt x="1236" y="3192"/>
                                    <a:pt x="728" y="2685"/>
                                    <a:pt x="347" y="2304"/>
                                  </a:cubicBezTo>
                                  <a:cubicBezTo>
                                    <a:pt x="-287" y="1669"/>
                                    <a:pt x="94" y="1035"/>
                                    <a:pt x="347" y="400"/>
                                  </a:cubicBezTo>
                                  <a:cubicBezTo>
                                    <a:pt x="1236" y="-488"/>
                                    <a:pt x="2633" y="273"/>
                                    <a:pt x="3141" y="1035"/>
                                  </a:cubicBezTo>
                                </a:path>
                              </a:pathLst>
                            </a:custGeom>
                            <a:solidFill>
                              <a:srgbClr val="000000"/>
                            </a:solidFill>
                            <a:ln w="12688" cap="flat">
                              <a:noFill/>
                              <a:prstDash val="solid"/>
                              <a:miter/>
                            </a:ln>
                          </wps:spPr>
                          <wps:bodyPr/>
                        </wps:wsp>
                        <wps:wsp>
                          <wps:cNvPr id="2139325168" name="Freeform: Shape 2139325168"/>
                          <wps:cNvSpPr/>
                          <wps:spPr>
                            <a:xfrm>
                              <a:off x="5708542" y="256482"/>
                              <a:ext cx="3174" cy="2665"/>
                            </a:xfrm>
                            <a:custGeom>
                              <a:avLst/>
                              <a:gdLst>
                                <a:gd name="csX0" fmla="*/ 3175 w 3174"/>
                                <a:gd name="csY0" fmla="*/ 1015 h 2665"/>
                                <a:gd name="csX1" fmla="*/ 1778 w 3174"/>
                                <a:gd name="csY1" fmla="*/ 2665 h 2665"/>
                                <a:gd name="csX2" fmla="*/ 1016 w 3174"/>
                                <a:gd name="csY2" fmla="*/ 2538 h 2665"/>
                                <a:gd name="csX3" fmla="*/ 0 w 3174"/>
                                <a:gd name="csY3" fmla="*/ 1142 h 2665"/>
                                <a:gd name="csX4" fmla="*/ 1016 w 3174"/>
                                <a:gd name="csY4" fmla="*/ 0 h 2665"/>
                                <a:gd name="csX5" fmla="*/ 3048 w 3174"/>
                                <a:gd name="csY5" fmla="*/ 888 h 2665"/>
                              </a:gdLst>
                              <a:ahLst/>
                              <a:cxnLst>
                                <a:cxn ang="0">
                                  <a:pos x="csX0" y="csY0"/>
                                </a:cxn>
                                <a:cxn ang="0">
                                  <a:pos x="csX1" y="csY1"/>
                                </a:cxn>
                                <a:cxn ang="0">
                                  <a:pos x="csX2" y="csY2"/>
                                </a:cxn>
                                <a:cxn ang="0">
                                  <a:pos x="csX3" y="csY3"/>
                                </a:cxn>
                                <a:cxn ang="0">
                                  <a:pos x="csX4" y="csY4"/>
                                </a:cxn>
                                <a:cxn ang="0">
                                  <a:pos x="csX5" y="csY5"/>
                                </a:cxn>
                              </a:cxnLst>
                              <a:rect l="l" t="t" r="r" b="b"/>
                              <a:pathLst>
                                <a:path w="3174" h="2665">
                                  <a:moveTo>
                                    <a:pt x="3175" y="1015"/>
                                  </a:moveTo>
                                  <a:cubicBezTo>
                                    <a:pt x="3175" y="1904"/>
                                    <a:pt x="2540" y="2538"/>
                                    <a:pt x="1778" y="2665"/>
                                  </a:cubicBezTo>
                                  <a:cubicBezTo>
                                    <a:pt x="1651" y="2411"/>
                                    <a:pt x="1270" y="2665"/>
                                    <a:pt x="1016" y="2538"/>
                                  </a:cubicBezTo>
                                  <a:cubicBezTo>
                                    <a:pt x="508" y="2284"/>
                                    <a:pt x="0" y="1777"/>
                                    <a:pt x="0" y="1142"/>
                                  </a:cubicBezTo>
                                  <a:cubicBezTo>
                                    <a:pt x="381" y="761"/>
                                    <a:pt x="508" y="127"/>
                                    <a:pt x="1016" y="0"/>
                                  </a:cubicBezTo>
                                  <a:cubicBezTo>
                                    <a:pt x="1778" y="0"/>
                                    <a:pt x="2921" y="0"/>
                                    <a:pt x="3048" y="888"/>
                                  </a:cubicBezTo>
                                </a:path>
                              </a:pathLst>
                            </a:custGeom>
                            <a:solidFill>
                              <a:srgbClr val="000000"/>
                            </a:solidFill>
                            <a:ln w="12688" cap="flat">
                              <a:noFill/>
                              <a:prstDash val="solid"/>
                              <a:miter/>
                            </a:ln>
                          </wps:spPr>
                          <wps:bodyPr/>
                        </wps:wsp>
                        <wps:wsp>
                          <wps:cNvPr id="1436158999" name="Freeform: Shape 1436158999"/>
                          <wps:cNvSpPr/>
                          <wps:spPr>
                            <a:xfrm>
                              <a:off x="5552456" y="256551"/>
                              <a:ext cx="2556" cy="2469"/>
                            </a:xfrm>
                            <a:custGeom>
                              <a:avLst/>
                              <a:gdLst>
                                <a:gd name="csX0" fmla="*/ 2556 w 2556"/>
                                <a:gd name="csY0" fmla="*/ 819 h 2469"/>
                                <a:gd name="csX1" fmla="*/ 1414 w 2556"/>
                                <a:gd name="csY1" fmla="*/ 2469 h 2469"/>
                                <a:gd name="csX2" fmla="*/ 17 w 2556"/>
                                <a:gd name="csY2" fmla="*/ 1581 h 2469"/>
                                <a:gd name="csX3" fmla="*/ 906 w 2556"/>
                                <a:gd name="csY3" fmla="*/ 58 h 2469"/>
                                <a:gd name="csX4" fmla="*/ 2556 w 2556"/>
                                <a:gd name="csY4" fmla="*/ 946 h 2469"/>
                              </a:gdLst>
                              <a:ahLst/>
                              <a:cxnLst>
                                <a:cxn ang="0">
                                  <a:pos x="csX0" y="csY0"/>
                                </a:cxn>
                                <a:cxn ang="0">
                                  <a:pos x="csX1" y="csY1"/>
                                </a:cxn>
                                <a:cxn ang="0">
                                  <a:pos x="csX2" y="csY2"/>
                                </a:cxn>
                                <a:cxn ang="0">
                                  <a:pos x="csX3" y="csY3"/>
                                </a:cxn>
                                <a:cxn ang="0">
                                  <a:pos x="csX4" y="csY4"/>
                                </a:cxn>
                              </a:cxnLst>
                              <a:rect l="l" t="t" r="r" b="b"/>
                              <a:pathLst>
                                <a:path w="2556" h="2469">
                                  <a:moveTo>
                                    <a:pt x="2556" y="819"/>
                                  </a:moveTo>
                                  <a:cubicBezTo>
                                    <a:pt x="2556" y="1708"/>
                                    <a:pt x="2048" y="2088"/>
                                    <a:pt x="1414" y="2469"/>
                                  </a:cubicBezTo>
                                  <a:cubicBezTo>
                                    <a:pt x="778" y="2469"/>
                                    <a:pt x="271" y="2088"/>
                                    <a:pt x="17" y="1581"/>
                                  </a:cubicBezTo>
                                  <a:cubicBezTo>
                                    <a:pt x="-111" y="819"/>
                                    <a:pt x="525" y="439"/>
                                    <a:pt x="906" y="58"/>
                                  </a:cubicBezTo>
                                  <a:cubicBezTo>
                                    <a:pt x="1795" y="-196"/>
                                    <a:pt x="2048" y="439"/>
                                    <a:pt x="2556" y="946"/>
                                  </a:cubicBezTo>
                                </a:path>
                              </a:pathLst>
                            </a:custGeom>
                            <a:solidFill>
                              <a:srgbClr val="000000"/>
                            </a:solidFill>
                            <a:ln w="12688" cap="flat">
                              <a:noFill/>
                              <a:prstDash val="solid"/>
                              <a:miter/>
                            </a:ln>
                          </wps:spPr>
                          <wps:bodyPr/>
                        </wps:wsp>
                        <wps:wsp>
                          <wps:cNvPr id="166736521" name="Freeform: Shape 166736521"/>
                          <wps:cNvSpPr/>
                          <wps:spPr>
                            <a:xfrm>
                              <a:off x="5557298" y="256482"/>
                              <a:ext cx="2920" cy="2411"/>
                            </a:xfrm>
                            <a:custGeom>
                              <a:avLst/>
                              <a:gdLst>
                                <a:gd name="csX0" fmla="*/ 2921 w 2920"/>
                                <a:gd name="csY0" fmla="*/ 1142 h 2411"/>
                                <a:gd name="csX1" fmla="*/ 1397 w 2920"/>
                                <a:gd name="csY1" fmla="*/ 2411 h 2411"/>
                                <a:gd name="csX2" fmla="*/ 0 w 2920"/>
                                <a:gd name="csY2" fmla="*/ 1523 h 2411"/>
                                <a:gd name="csX3" fmla="*/ 1016 w 2920"/>
                                <a:gd name="csY3" fmla="*/ 0 h 2411"/>
                                <a:gd name="csX4" fmla="*/ 2794 w 2920"/>
                                <a:gd name="csY4" fmla="*/ 1142 h 2411"/>
                              </a:gdLst>
                              <a:ahLst/>
                              <a:cxnLst>
                                <a:cxn ang="0">
                                  <a:pos x="csX0" y="csY0"/>
                                </a:cxn>
                                <a:cxn ang="0">
                                  <a:pos x="csX1" y="csY1"/>
                                </a:cxn>
                                <a:cxn ang="0">
                                  <a:pos x="csX2" y="csY2"/>
                                </a:cxn>
                                <a:cxn ang="0">
                                  <a:pos x="csX3" y="csY3"/>
                                </a:cxn>
                                <a:cxn ang="0">
                                  <a:pos x="csX4" y="csY4"/>
                                </a:cxn>
                              </a:cxnLst>
                              <a:rect l="l" t="t" r="r" b="b"/>
                              <a:pathLst>
                                <a:path w="2920" h="2411">
                                  <a:moveTo>
                                    <a:pt x="2921" y="1142"/>
                                  </a:moveTo>
                                  <a:cubicBezTo>
                                    <a:pt x="2667" y="1904"/>
                                    <a:pt x="2159" y="2284"/>
                                    <a:pt x="1397" y="2411"/>
                                  </a:cubicBezTo>
                                  <a:cubicBezTo>
                                    <a:pt x="889" y="2284"/>
                                    <a:pt x="254" y="2158"/>
                                    <a:pt x="0" y="1523"/>
                                  </a:cubicBezTo>
                                  <a:cubicBezTo>
                                    <a:pt x="0" y="761"/>
                                    <a:pt x="508" y="381"/>
                                    <a:pt x="1016" y="0"/>
                                  </a:cubicBezTo>
                                  <a:cubicBezTo>
                                    <a:pt x="1778" y="0"/>
                                    <a:pt x="2667" y="254"/>
                                    <a:pt x="2794" y="1142"/>
                                  </a:cubicBezTo>
                                </a:path>
                              </a:pathLst>
                            </a:custGeom>
                            <a:solidFill>
                              <a:srgbClr val="000000"/>
                            </a:solidFill>
                            <a:ln w="12688" cap="flat">
                              <a:noFill/>
                              <a:prstDash val="solid"/>
                              <a:miter/>
                            </a:ln>
                          </wps:spPr>
                          <wps:bodyPr/>
                        </wps:wsp>
                        <wps:wsp>
                          <wps:cNvPr id="2123154414" name="Freeform: Shape 2123154414"/>
                          <wps:cNvSpPr/>
                          <wps:spPr>
                            <a:xfrm>
                              <a:off x="5721621" y="256743"/>
                              <a:ext cx="7503" cy="7717"/>
                            </a:xfrm>
                            <a:custGeom>
                              <a:avLst/>
                              <a:gdLst>
                                <a:gd name="csX0" fmla="*/ 6603 w 7503"/>
                                <a:gd name="csY0" fmla="*/ 6338 h 7717"/>
                                <a:gd name="csX1" fmla="*/ 7492 w 7503"/>
                                <a:gd name="csY1" fmla="*/ 7607 h 7717"/>
                                <a:gd name="csX2" fmla="*/ 4064 w 7503"/>
                                <a:gd name="csY2" fmla="*/ 6465 h 7717"/>
                                <a:gd name="csX3" fmla="*/ 0 w 7503"/>
                                <a:gd name="csY3" fmla="*/ 246 h 7717"/>
                                <a:gd name="csX4" fmla="*/ 2032 w 7503"/>
                                <a:gd name="csY4" fmla="*/ 627 h 7717"/>
                                <a:gd name="csX5" fmla="*/ 6477 w 7503"/>
                                <a:gd name="csY5" fmla="*/ 6211 h 7717"/>
                              </a:gdLst>
                              <a:ahLst/>
                              <a:cxnLst>
                                <a:cxn ang="0">
                                  <a:pos x="csX0" y="csY0"/>
                                </a:cxn>
                                <a:cxn ang="0">
                                  <a:pos x="csX1" y="csY1"/>
                                </a:cxn>
                                <a:cxn ang="0">
                                  <a:pos x="csX2" y="csY2"/>
                                </a:cxn>
                                <a:cxn ang="0">
                                  <a:pos x="csX3" y="csY3"/>
                                </a:cxn>
                                <a:cxn ang="0">
                                  <a:pos x="csX4" y="csY4"/>
                                </a:cxn>
                                <a:cxn ang="0">
                                  <a:pos x="csX5" y="csY5"/>
                                </a:cxn>
                              </a:cxnLst>
                              <a:rect l="l" t="t" r="r" b="b"/>
                              <a:pathLst>
                                <a:path w="7503" h="7717">
                                  <a:moveTo>
                                    <a:pt x="6603" y="6338"/>
                                  </a:moveTo>
                                  <a:cubicBezTo>
                                    <a:pt x="6603" y="6338"/>
                                    <a:pt x="7619" y="7100"/>
                                    <a:pt x="7492" y="7607"/>
                                  </a:cubicBezTo>
                                  <a:cubicBezTo>
                                    <a:pt x="6222" y="8115"/>
                                    <a:pt x="5207" y="6719"/>
                                    <a:pt x="4064" y="6465"/>
                                  </a:cubicBezTo>
                                  <a:cubicBezTo>
                                    <a:pt x="2159" y="4562"/>
                                    <a:pt x="889" y="2531"/>
                                    <a:pt x="0" y="246"/>
                                  </a:cubicBezTo>
                                  <a:cubicBezTo>
                                    <a:pt x="762" y="-388"/>
                                    <a:pt x="1397" y="373"/>
                                    <a:pt x="2032" y="627"/>
                                  </a:cubicBezTo>
                                  <a:cubicBezTo>
                                    <a:pt x="3809" y="2150"/>
                                    <a:pt x="5460" y="4054"/>
                                    <a:pt x="6477" y="6211"/>
                                  </a:cubicBezTo>
                                </a:path>
                              </a:pathLst>
                            </a:custGeom>
                            <a:solidFill>
                              <a:srgbClr val="000000"/>
                            </a:solidFill>
                            <a:ln w="12688" cap="flat">
                              <a:noFill/>
                              <a:prstDash val="solid"/>
                              <a:miter/>
                            </a:ln>
                          </wps:spPr>
                          <wps:bodyPr/>
                        </wps:wsp>
                        <wps:wsp>
                          <wps:cNvPr id="1704334855" name="Freeform: Shape 1704334855"/>
                          <wps:cNvSpPr/>
                          <wps:spPr>
                            <a:xfrm>
                              <a:off x="5728107" y="256990"/>
                              <a:ext cx="3070" cy="2888"/>
                            </a:xfrm>
                            <a:custGeom>
                              <a:avLst/>
                              <a:gdLst>
                                <a:gd name="csX0" fmla="*/ 3038 w 3070"/>
                                <a:gd name="csY0" fmla="*/ 635 h 2888"/>
                                <a:gd name="csX1" fmla="*/ 2911 w 3070"/>
                                <a:gd name="csY1" fmla="*/ 2284 h 2888"/>
                                <a:gd name="csX2" fmla="*/ 753 w 3070"/>
                                <a:gd name="csY2" fmla="*/ 2792 h 2888"/>
                                <a:gd name="csX3" fmla="*/ 117 w 3070"/>
                                <a:gd name="csY3" fmla="*/ 1015 h 2888"/>
                                <a:gd name="csX4" fmla="*/ 1515 w 3070"/>
                                <a:gd name="csY4" fmla="*/ 0 h 2888"/>
                                <a:gd name="csX5" fmla="*/ 3038 w 3070"/>
                                <a:gd name="csY5" fmla="*/ 635 h 2888"/>
                              </a:gdLst>
                              <a:ahLst/>
                              <a:cxnLst>
                                <a:cxn ang="0">
                                  <a:pos x="csX0" y="csY0"/>
                                </a:cxn>
                                <a:cxn ang="0">
                                  <a:pos x="csX1" y="csY1"/>
                                </a:cxn>
                                <a:cxn ang="0">
                                  <a:pos x="csX2" y="csY2"/>
                                </a:cxn>
                                <a:cxn ang="0">
                                  <a:pos x="csX3" y="csY3"/>
                                </a:cxn>
                                <a:cxn ang="0">
                                  <a:pos x="csX4" y="csY4"/>
                                </a:cxn>
                                <a:cxn ang="0">
                                  <a:pos x="csX5" y="csY5"/>
                                </a:cxn>
                              </a:cxnLst>
                              <a:rect l="l" t="t" r="r" b="b"/>
                              <a:pathLst>
                                <a:path w="3070" h="2888">
                                  <a:moveTo>
                                    <a:pt x="3038" y="635"/>
                                  </a:moveTo>
                                  <a:cubicBezTo>
                                    <a:pt x="3038" y="635"/>
                                    <a:pt x="3165" y="1777"/>
                                    <a:pt x="2911" y="2284"/>
                                  </a:cubicBezTo>
                                  <a:cubicBezTo>
                                    <a:pt x="2404" y="3046"/>
                                    <a:pt x="1515" y="2919"/>
                                    <a:pt x="753" y="2792"/>
                                  </a:cubicBezTo>
                                  <a:cubicBezTo>
                                    <a:pt x="372" y="2284"/>
                                    <a:pt x="-264" y="1650"/>
                                    <a:pt x="117" y="1015"/>
                                  </a:cubicBezTo>
                                  <a:cubicBezTo>
                                    <a:pt x="372" y="381"/>
                                    <a:pt x="1006" y="254"/>
                                    <a:pt x="1515" y="0"/>
                                  </a:cubicBezTo>
                                  <a:cubicBezTo>
                                    <a:pt x="2022" y="0"/>
                                    <a:pt x="2404" y="381"/>
                                    <a:pt x="3038" y="635"/>
                                  </a:cubicBezTo>
                                </a:path>
                              </a:pathLst>
                            </a:custGeom>
                            <a:solidFill>
                              <a:srgbClr val="000000"/>
                            </a:solidFill>
                            <a:ln w="12688" cap="flat">
                              <a:noFill/>
                              <a:prstDash val="solid"/>
                              <a:miter/>
                            </a:ln>
                          </wps:spPr>
                          <wps:bodyPr/>
                        </wps:wsp>
                        <wps:wsp>
                          <wps:cNvPr id="606016448" name="Freeform: Shape 606016448"/>
                          <wps:cNvSpPr/>
                          <wps:spPr>
                            <a:xfrm>
                              <a:off x="5564825" y="259114"/>
                              <a:ext cx="2546" cy="2486"/>
                            </a:xfrm>
                            <a:custGeom>
                              <a:avLst/>
                              <a:gdLst>
                                <a:gd name="csX0" fmla="*/ 2506 w 2546"/>
                                <a:gd name="csY0" fmla="*/ 541 h 2486"/>
                                <a:gd name="csX1" fmla="*/ 1998 w 2546"/>
                                <a:gd name="csY1" fmla="*/ 2444 h 2486"/>
                                <a:gd name="csX2" fmla="*/ 93 w 2546"/>
                                <a:gd name="csY2" fmla="*/ 1556 h 2486"/>
                                <a:gd name="csX3" fmla="*/ 982 w 2546"/>
                                <a:gd name="csY3" fmla="*/ 33 h 2486"/>
                                <a:gd name="csX4" fmla="*/ 2506 w 2546"/>
                                <a:gd name="csY4" fmla="*/ 541 h 2486"/>
                              </a:gdLst>
                              <a:ahLst/>
                              <a:cxnLst>
                                <a:cxn ang="0">
                                  <a:pos x="csX0" y="csY0"/>
                                </a:cxn>
                                <a:cxn ang="0">
                                  <a:pos x="csX1" y="csY1"/>
                                </a:cxn>
                                <a:cxn ang="0">
                                  <a:pos x="csX2" y="csY2"/>
                                </a:cxn>
                                <a:cxn ang="0">
                                  <a:pos x="csX3" y="csY3"/>
                                </a:cxn>
                                <a:cxn ang="0">
                                  <a:pos x="csX4" y="csY4"/>
                                </a:cxn>
                              </a:cxnLst>
                              <a:rect l="l" t="t" r="r" b="b"/>
                              <a:pathLst>
                                <a:path w="2546" h="2486">
                                  <a:moveTo>
                                    <a:pt x="2506" y="541"/>
                                  </a:moveTo>
                                  <a:cubicBezTo>
                                    <a:pt x="2506" y="541"/>
                                    <a:pt x="2760" y="2064"/>
                                    <a:pt x="1998" y="2444"/>
                                  </a:cubicBezTo>
                                  <a:cubicBezTo>
                                    <a:pt x="1363" y="2571"/>
                                    <a:pt x="347" y="2444"/>
                                    <a:pt x="93" y="1556"/>
                                  </a:cubicBezTo>
                                  <a:cubicBezTo>
                                    <a:pt x="-288" y="668"/>
                                    <a:pt x="601" y="541"/>
                                    <a:pt x="982" y="33"/>
                                  </a:cubicBezTo>
                                  <a:cubicBezTo>
                                    <a:pt x="1617" y="-94"/>
                                    <a:pt x="1998" y="160"/>
                                    <a:pt x="2506" y="541"/>
                                  </a:cubicBezTo>
                                </a:path>
                              </a:pathLst>
                            </a:custGeom>
                            <a:solidFill>
                              <a:srgbClr val="000000"/>
                            </a:solidFill>
                            <a:ln w="12688" cap="flat">
                              <a:noFill/>
                              <a:prstDash val="solid"/>
                              <a:miter/>
                            </a:ln>
                          </wps:spPr>
                          <wps:bodyPr/>
                        </wps:wsp>
                        <wps:wsp>
                          <wps:cNvPr id="802243842" name="Freeform: Shape 802243842"/>
                          <wps:cNvSpPr/>
                          <wps:spPr>
                            <a:xfrm>
                              <a:off x="5707349" y="261347"/>
                              <a:ext cx="6270" cy="10365"/>
                            </a:xfrm>
                            <a:custGeom>
                              <a:avLst/>
                              <a:gdLst>
                                <a:gd name="csX0" fmla="*/ 4114 w 6270"/>
                                <a:gd name="csY0" fmla="*/ 3385 h 10365"/>
                                <a:gd name="csX1" fmla="*/ 6145 w 6270"/>
                                <a:gd name="csY1" fmla="*/ 8842 h 10365"/>
                                <a:gd name="csX2" fmla="*/ 6145 w 6270"/>
                                <a:gd name="csY2" fmla="*/ 10365 h 10365"/>
                                <a:gd name="csX3" fmla="*/ 5891 w 6270"/>
                                <a:gd name="csY3" fmla="*/ 10365 h 10365"/>
                                <a:gd name="csX4" fmla="*/ 304 w 6270"/>
                                <a:gd name="csY4" fmla="*/ 974 h 10365"/>
                                <a:gd name="csX5" fmla="*/ 50 w 6270"/>
                                <a:gd name="csY5" fmla="*/ 212 h 10365"/>
                                <a:gd name="csX6" fmla="*/ 2082 w 6270"/>
                                <a:gd name="csY6" fmla="*/ 1101 h 10365"/>
                                <a:gd name="csX7" fmla="*/ 4240 w 6270"/>
                                <a:gd name="csY7" fmla="*/ 3385 h 103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Lst>
                              <a:rect l="l" t="t" r="r" b="b"/>
                              <a:pathLst>
                                <a:path w="6270" h="10365">
                                  <a:moveTo>
                                    <a:pt x="4114" y="3385"/>
                                  </a:moveTo>
                                  <a:cubicBezTo>
                                    <a:pt x="5129" y="4908"/>
                                    <a:pt x="5891" y="6812"/>
                                    <a:pt x="6145" y="8842"/>
                                  </a:cubicBezTo>
                                  <a:cubicBezTo>
                                    <a:pt x="5891" y="9350"/>
                                    <a:pt x="6526" y="9984"/>
                                    <a:pt x="6145" y="10365"/>
                                  </a:cubicBezTo>
                                  <a:lnTo>
                                    <a:pt x="5891" y="10365"/>
                                  </a:lnTo>
                                  <a:cubicBezTo>
                                    <a:pt x="2463" y="7827"/>
                                    <a:pt x="1701" y="4400"/>
                                    <a:pt x="304" y="974"/>
                                  </a:cubicBezTo>
                                  <a:cubicBezTo>
                                    <a:pt x="50" y="847"/>
                                    <a:pt x="-77" y="466"/>
                                    <a:pt x="50" y="212"/>
                                  </a:cubicBezTo>
                                  <a:cubicBezTo>
                                    <a:pt x="812" y="-549"/>
                                    <a:pt x="1320" y="974"/>
                                    <a:pt x="2082" y="1101"/>
                                  </a:cubicBezTo>
                                  <a:lnTo>
                                    <a:pt x="4240" y="3385"/>
                                  </a:lnTo>
                                  <a:close/>
                                </a:path>
                              </a:pathLst>
                            </a:custGeom>
                            <a:solidFill>
                              <a:srgbClr val="000000"/>
                            </a:solidFill>
                            <a:ln w="12688" cap="flat">
                              <a:noFill/>
                              <a:prstDash val="solid"/>
                              <a:miter/>
                            </a:ln>
                          </wps:spPr>
                          <wps:bodyPr/>
                        </wps:wsp>
                        <wps:wsp>
                          <wps:cNvPr id="326579266" name="Freeform: Shape 326579266"/>
                          <wps:cNvSpPr/>
                          <wps:spPr>
                            <a:xfrm>
                              <a:off x="5566442" y="261265"/>
                              <a:ext cx="10920" cy="3347"/>
                            </a:xfrm>
                            <a:custGeom>
                              <a:avLst/>
                              <a:gdLst>
                                <a:gd name="csX0" fmla="*/ 10921 w 10920"/>
                                <a:gd name="csY0" fmla="*/ 801 h 3347"/>
                                <a:gd name="csX1" fmla="*/ 10921 w 10920"/>
                                <a:gd name="csY1" fmla="*/ 928 h 3347"/>
                                <a:gd name="csX2" fmla="*/ 0 w 10920"/>
                                <a:gd name="csY2" fmla="*/ 2324 h 3347"/>
                                <a:gd name="csX3" fmla="*/ 381 w 10920"/>
                                <a:gd name="csY3" fmla="*/ 1563 h 3347"/>
                                <a:gd name="csX4" fmla="*/ 7111 w 10920"/>
                                <a:gd name="csY4" fmla="*/ 40 h 3347"/>
                                <a:gd name="csX5" fmla="*/ 10794 w 10920"/>
                                <a:gd name="csY5" fmla="*/ 674 h 3347"/>
                              </a:gdLst>
                              <a:ahLst/>
                              <a:cxnLst>
                                <a:cxn ang="0">
                                  <a:pos x="csX0" y="csY0"/>
                                </a:cxn>
                                <a:cxn ang="0">
                                  <a:pos x="csX1" y="csY1"/>
                                </a:cxn>
                                <a:cxn ang="0">
                                  <a:pos x="csX2" y="csY2"/>
                                </a:cxn>
                                <a:cxn ang="0">
                                  <a:pos x="csX3" y="csY3"/>
                                </a:cxn>
                                <a:cxn ang="0">
                                  <a:pos x="csX4" y="csY4"/>
                                </a:cxn>
                                <a:cxn ang="0">
                                  <a:pos x="csX5" y="csY5"/>
                                </a:cxn>
                              </a:cxnLst>
                              <a:rect l="l" t="t" r="r" b="b"/>
                              <a:pathLst>
                                <a:path w="10920" h="3347">
                                  <a:moveTo>
                                    <a:pt x="10921" y="801"/>
                                  </a:moveTo>
                                  <a:cubicBezTo>
                                    <a:pt x="10921" y="801"/>
                                    <a:pt x="10921" y="928"/>
                                    <a:pt x="10921" y="928"/>
                                  </a:cubicBezTo>
                                  <a:cubicBezTo>
                                    <a:pt x="7873" y="3086"/>
                                    <a:pt x="3556" y="4355"/>
                                    <a:pt x="0" y="2324"/>
                                  </a:cubicBezTo>
                                  <a:cubicBezTo>
                                    <a:pt x="0" y="2070"/>
                                    <a:pt x="0" y="1690"/>
                                    <a:pt x="381" y="1563"/>
                                  </a:cubicBezTo>
                                  <a:cubicBezTo>
                                    <a:pt x="2667" y="801"/>
                                    <a:pt x="4826" y="-214"/>
                                    <a:pt x="7111" y="40"/>
                                  </a:cubicBezTo>
                                  <a:lnTo>
                                    <a:pt x="10794" y="674"/>
                                  </a:lnTo>
                                  <a:close/>
                                </a:path>
                              </a:pathLst>
                            </a:custGeom>
                            <a:solidFill>
                              <a:srgbClr val="000000"/>
                            </a:solidFill>
                            <a:ln w="12688" cap="flat">
                              <a:noFill/>
                              <a:prstDash val="solid"/>
                              <a:miter/>
                            </a:ln>
                          </wps:spPr>
                          <wps:bodyPr/>
                        </wps:wsp>
                        <wps:wsp>
                          <wps:cNvPr id="2112603579" name="Freeform: Shape 2112603579"/>
                          <wps:cNvSpPr/>
                          <wps:spPr>
                            <a:xfrm>
                              <a:off x="5549806" y="261813"/>
                              <a:ext cx="10032" cy="7007"/>
                            </a:xfrm>
                            <a:custGeom>
                              <a:avLst/>
                              <a:gdLst>
                                <a:gd name="csX0" fmla="*/ 10032 w 10032"/>
                                <a:gd name="csY0" fmla="*/ 635 h 7007"/>
                                <a:gd name="csX1" fmla="*/ 1778 w 10032"/>
                                <a:gd name="csY1" fmla="*/ 6219 h 7007"/>
                                <a:gd name="csX2" fmla="*/ 0 w 10032"/>
                                <a:gd name="csY2" fmla="*/ 6853 h 7007"/>
                                <a:gd name="csX3" fmla="*/ 10032 w 10032"/>
                                <a:gd name="csY3" fmla="*/ 0 h 7007"/>
                                <a:gd name="csX4" fmla="*/ 10032 w 10032"/>
                                <a:gd name="csY4" fmla="*/ 635 h 7007"/>
                              </a:gdLst>
                              <a:ahLst/>
                              <a:cxnLst>
                                <a:cxn ang="0">
                                  <a:pos x="csX0" y="csY0"/>
                                </a:cxn>
                                <a:cxn ang="0">
                                  <a:pos x="csX1" y="csY1"/>
                                </a:cxn>
                                <a:cxn ang="0">
                                  <a:pos x="csX2" y="csY2"/>
                                </a:cxn>
                                <a:cxn ang="0">
                                  <a:pos x="csX3" y="csY3"/>
                                </a:cxn>
                                <a:cxn ang="0">
                                  <a:pos x="csX4" y="csY4"/>
                                </a:cxn>
                              </a:cxnLst>
                              <a:rect l="l" t="t" r="r" b="b"/>
                              <a:pathLst>
                                <a:path w="10032" h="7007">
                                  <a:moveTo>
                                    <a:pt x="10032" y="635"/>
                                  </a:moveTo>
                                  <a:cubicBezTo>
                                    <a:pt x="7365" y="2284"/>
                                    <a:pt x="5079" y="5457"/>
                                    <a:pt x="1778" y="6219"/>
                                  </a:cubicBezTo>
                                  <a:cubicBezTo>
                                    <a:pt x="1143" y="6473"/>
                                    <a:pt x="762" y="7361"/>
                                    <a:pt x="0" y="6853"/>
                                  </a:cubicBezTo>
                                  <a:cubicBezTo>
                                    <a:pt x="1397" y="2665"/>
                                    <a:pt x="5968" y="381"/>
                                    <a:pt x="10032" y="0"/>
                                  </a:cubicBezTo>
                                  <a:lnTo>
                                    <a:pt x="10032" y="635"/>
                                  </a:lnTo>
                                  <a:close/>
                                </a:path>
                              </a:pathLst>
                            </a:custGeom>
                            <a:solidFill>
                              <a:srgbClr val="000000"/>
                            </a:solidFill>
                            <a:ln w="12688" cap="flat">
                              <a:noFill/>
                              <a:prstDash val="solid"/>
                              <a:miter/>
                            </a:ln>
                          </wps:spPr>
                          <wps:bodyPr/>
                        </wps:wsp>
                        <wps:wsp>
                          <wps:cNvPr id="309846891" name="Freeform: Shape 309846891"/>
                          <wps:cNvSpPr/>
                          <wps:spPr>
                            <a:xfrm>
                              <a:off x="5704097" y="265239"/>
                              <a:ext cx="2793" cy="2696"/>
                            </a:xfrm>
                            <a:custGeom>
                              <a:avLst/>
                              <a:gdLst>
                                <a:gd name="csX0" fmla="*/ 2794 w 2793"/>
                                <a:gd name="csY0" fmla="*/ 761 h 2696"/>
                                <a:gd name="csX1" fmla="*/ 2159 w 2793"/>
                                <a:gd name="csY1" fmla="*/ 2411 h 2696"/>
                                <a:gd name="csX2" fmla="*/ 762 w 2793"/>
                                <a:gd name="csY2" fmla="*/ 2411 h 2696"/>
                                <a:gd name="csX3" fmla="*/ 0 w 2793"/>
                                <a:gd name="csY3" fmla="*/ 888 h 2696"/>
                                <a:gd name="csX4" fmla="*/ 1143 w 2793"/>
                                <a:gd name="csY4" fmla="*/ 0 h 2696"/>
                                <a:gd name="csX5" fmla="*/ 2794 w 2793"/>
                                <a:gd name="csY5" fmla="*/ 761 h 2696"/>
                              </a:gdLst>
                              <a:ahLst/>
                              <a:cxnLst>
                                <a:cxn ang="0">
                                  <a:pos x="csX0" y="csY0"/>
                                </a:cxn>
                                <a:cxn ang="0">
                                  <a:pos x="csX1" y="csY1"/>
                                </a:cxn>
                                <a:cxn ang="0">
                                  <a:pos x="csX2" y="csY2"/>
                                </a:cxn>
                                <a:cxn ang="0">
                                  <a:pos x="csX3" y="csY3"/>
                                </a:cxn>
                                <a:cxn ang="0">
                                  <a:pos x="csX4" y="csY4"/>
                                </a:cxn>
                                <a:cxn ang="0">
                                  <a:pos x="csX5" y="csY5"/>
                                </a:cxn>
                              </a:cxnLst>
                              <a:rect l="l" t="t" r="r" b="b"/>
                              <a:pathLst>
                                <a:path w="2793" h="2696">
                                  <a:moveTo>
                                    <a:pt x="2794" y="761"/>
                                  </a:moveTo>
                                  <a:cubicBezTo>
                                    <a:pt x="2794" y="761"/>
                                    <a:pt x="2794" y="2284"/>
                                    <a:pt x="2159" y="2411"/>
                                  </a:cubicBezTo>
                                  <a:cubicBezTo>
                                    <a:pt x="1778" y="2792"/>
                                    <a:pt x="1016" y="2792"/>
                                    <a:pt x="762" y="2411"/>
                                  </a:cubicBezTo>
                                  <a:cubicBezTo>
                                    <a:pt x="0" y="2158"/>
                                    <a:pt x="0" y="1396"/>
                                    <a:pt x="0" y="888"/>
                                  </a:cubicBezTo>
                                  <a:cubicBezTo>
                                    <a:pt x="254" y="381"/>
                                    <a:pt x="762" y="254"/>
                                    <a:pt x="1143" y="0"/>
                                  </a:cubicBezTo>
                                  <a:cubicBezTo>
                                    <a:pt x="1778" y="127"/>
                                    <a:pt x="2413" y="127"/>
                                    <a:pt x="2794" y="761"/>
                                  </a:cubicBezTo>
                                </a:path>
                              </a:pathLst>
                            </a:custGeom>
                            <a:solidFill>
                              <a:srgbClr val="000000"/>
                            </a:solidFill>
                            <a:ln w="12688" cap="flat">
                              <a:noFill/>
                              <a:prstDash val="solid"/>
                              <a:miter/>
                            </a:ln>
                          </wps:spPr>
                          <wps:bodyPr/>
                        </wps:wsp>
                        <wps:wsp>
                          <wps:cNvPr id="485927775" name="Freeform: Shape 485927775"/>
                          <wps:cNvSpPr/>
                          <wps:spPr>
                            <a:xfrm>
                              <a:off x="5690382" y="266085"/>
                              <a:ext cx="10158" cy="2652"/>
                            </a:xfrm>
                            <a:custGeom>
                              <a:avLst/>
                              <a:gdLst>
                                <a:gd name="csX0" fmla="*/ 10159 w 10158"/>
                                <a:gd name="csY0" fmla="*/ 296 h 2652"/>
                                <a:gd name="csX1" fmla="*/ 7365 w 10158"/>
                                <a:gd name="csY1" fmla="*/ 2327 h 2652"/>
                                <a:gd name="csX2" fmla="*/ 0 w 10158"/>
                                <a:gd name="csY2" fmla="*/ 1438 h 2652"/>
                                <a:gd name="csX3" fmla="*/ 1270 w 10158"/>
                                <a:gd name="csY3" fmla="*/ 677 h 2652"/>
                                <a:gd name="csX4" fmla="*/ 9143 w 10158"/>
                                <a:gd name="csY4" fmla="*/ 296 h 2652"/>
                                <a:gd name="csX5" fmla="*/ 10159 w 10158"/>
                                <a:gd name="csY5" fmla="*/ 296 h 2652"/>
                              </a:gdLst>
                              <a:ahLst/>
                              <a:cxnLst>
                                <a:cxn ang="0">
                                  <a:pos x="csX0" y="csY0"/>
                                </a:cxn>
                                <a:cxn ang="0">
                                  <a:pos x="csX1" y="csY1"/>
                                </a:cxn>
                                <a:cxn ang="0">
                                  <a:pos x="csX2" y="csY2"/>
                                </a:cxn>
                                <a:cxn ang="0">
                                  <a:pos x="csX3" y="csY3"/>
                                </a:cxn>
                                <a:cxn ang="0">
                                  <a:pos x="csX4" y="csY4"/>
                                </a:cxn>
                                <a:cxn ang="0">
                                  <a:pos x="csX5" y="csY5"/>
                                </a:cxn>
                              </a:cxnLst>
                              <a:rect l="l" t="t" r="r" b="b"/>
                              <a:pathLst>
                                <a:path w="10158" h="2652">
                                  <a:moveTo>
                                    <a:pt x="10159" y="296"/>
                                  </a:moveTo>
                                  <a:cubicBezTo>
                                    <a:pt x="9651" y="1438"/>
                                    <a:pt x="8381" y="1946"/>
                                    <a:pt x="7365" y="2327"/>
                                  </a:cubicBezTo>
                                  <a:cubicBezTo>
                                    <a:pt x="4699" y="3215"/>
                                    <a:pt x="2413" y="2073"/>
                                    <a:pt x="0" y="1438"/>
                                  </a:cubicBezTo>
                                  <a:cubicBezTo>
                                    <a:pt x="0" y="804"/>
                                    <a:pt x="889" y="1058"/>
                                    <a:pt x="1270" y="677"/>
                                  </a:cubicBezTo>
                                  <a:cubicBezTo>
                                    <a:pt x="3809" y="169"/>
                                    <a:pt x="6476" y="-338"/>
                                    <a:pt x="9143" y="296"/>
                                  </a:cubicBezTo>
                                  <a:cubicBezTo>
                                    <a:pt x="9397" y="169"/>
                                    <a:pt x="9905" y="42"/>
                                    <a:pt x="10159" y="296"/>
                                  </a:cubicBezTo>
                                </a:path>
                              </a:pathLst>
                            </a:custGeom>
                            <a:solidFill>
                              <a:srgbClr val="000000"/>
                            </a:solidFill>
                            <a:ln w="12688" cap="flat">
                              <a:noFill/>
                              <a:prstDash val="solid"/>
                              <a:miter/>
                            </a:ln>
                          </wps:spPr>
                          <wps:bodyPr/>
                        </wps:wsp>
                        <wps:wsp>
                          <wps:cNvPr id="695636242" name="Freeform: Shape 695636242"/>
                          <wps:cNvSpPr/>
                          <wps:spPr>
                            <a:xfrm>
                              <a:off x="5557032" y="267397"/>
                              <a:ext cx="2932" cy="2643"/>
                            </a:xfrm>
                            <a:custGeom>
                              <a:avLst/>
                              <a:gdLst>
                                <a:gd name="csX0" fmla="*/ 2806 w 2932"/>
                                <a:gd name="csY0" fmla="*/ 1269 h 2643"/>
                                <a:gd name="csX1" fmla="*/ 1917 w 2932"/>
                                <a:gd name="csY1" fmla="*/ 2538 h 2643"/>
                                <a:gd name="csX2" fmla="*/ 393 w 2932"/>
                                <a:gd name="csY2" fmla="*/ 2284 h 2643"/>
                                <a:gd name="csX3" fmla="*/ 139 w 2932"/>
                                <a:gd name="csY3" fmla="*/ 888 h 2643"/>
                                <a:gd name="csX4" fmla="*/ 1409 w 2932"/>
                                <a:gd name="csY4" fmla="*/ 0 h 2643"/>
                                <a:gd name="csX5" fmla="*/ 2933 w 2932"/>
                                <a:gd name="csY5" fmla="*/ 1269 h 2643"/>
                              </a:gdLst>
                              <a:ahLst/>
                              <a:cxnLst>
                                <a:cxn ang="0">
                                  <a:pos x="csX0" y="csY0"/>
                                </a:cxn>
                                <a:cxn ang="0">
                                  <a:pos x="csX1" y="csY1"/>
                                </a:cxn>
                                <a:cxn ang="0">
                                  <a:pos x="csX2" y="csY2"/>
                                </a:cxn>
                                <a:cxn ang="0">
                                  <a:pos x="csX3" y="csY3"/>
                                </a:cxn>
                                <a:cxn ang="0">
                                  <a:pos x="csX4" y="csY4"/>
                                </a:cxn>
                                <a:cxn ang="0">
                                  <a:pos x="csX5" y="csY5"/>
                                </a:cxn>
                              </a:cxnLst>
                              <a:rect l="l" t="t" r="r" b="b"/>
                              <a:pathLst>
                                <a:path w="2932" h="2643">
                                  <a:moveTo>
                                    <a:pt x="2806" y="1269"/>
                                  </a:moveTo>
                                  <a:cubicBezTo>
                                    <a:pt x="2806" y="1269"/>
                                    <a:pt x="2552" y="2284"/>
                                    <a:pt x="1917" y="2538"/>
                                  </a:cubicBezTo>
                                  <a:cubicBezTo>
                                    <a:pt x="1409" y="2792"/>
                                    <a:pt x="901" y="2538"/>
                                    <a:pt x="393" y="2284"/>
                                  </a:cubicBezTo>
                                  <a:cubicBezTo>
                                    <a:pt x="266" y="1777"/>
                                    <a:pt x="-242" y="1396"/>
                                    <a:pt x="139" y="888"/>
                                  </a:cubicBezTo>
                                  <a:cubicBezTo>
                                    <a:pt x="266" y="381"/>
                                    <a:pt x="901" y="254"/>
                                    <a:pt x="1409" y="0"/>
                                  </a:cubicBezTo>
                                  <a:cubicBezTo>
                                    <a:pt x="2171" y="0"/>
                                    <a:pt x="2806" y="508"/>
                                    <a:pt x="2933" y="1269"/>
                                  </a:cubicBezTo>
                                </a:path>
                              </a:pathLst>
                            </a:custGeom>
                            <a:solidFill>
                              <a:srgbClr val="000000"/>
                            </a:solidFill>
                            <a:ln w="12688" cap="flat">
                              <a:noFill/>
                              <a:prstDash val="solid"/>
                              <a:miter/>
                            </a:ln>
                          </wps:spPr>
                          <wps:bodyPr/>
                        </wps:wsp>
                        <wps:wsp>
                          <wps:cNvPr id="1457795185" name="Freeform: Shape 1457795185"/>
                          <wps:cNvSpPr/>
                          <wps:spPr>
                            <a:xfrm>
                              <a:off x="5561384" y="268158"/>
                              <a:ext cx="3026" cy="2698"/>
                            </a:xfrm>
                            <a:custGeom>
                              <a:avLst/>
                              <a:gdLst>
                                <a:gd name="csX0" fmla="*/ 3026 w 3026"/>
                                <a:gd name="csY0" fmla="*/ 1142 h 2698"/>
                                <a:gd name="csX1" fmla="*/ 1883 w 3026"/>
                                <a:gd name="csY1" fmla="*/ 2665 h 2698"/>
                                <a:gd name="csX2" fmla="*/ 359 w 3026"/>
                                <a:gd name="csY2" fmla="*/ 2158 h 2698"/>
                                <a:gd name="csX3" fmla="*/ 105 w 3026"/>
                                <a:gd name="csY3" fmla="*/ 635 h 2698"/>
                                <a:gd name="csX4" fmla="*/ 1248 w 3026"/>
                                <a:gd name="csY4" fmla="*/ 0 h 2698"/>
                                <a:gd name="csX5" fmla="*/ 3026 w 3026"/>
                                <a:gd name="csY5" fmla="*/ 1269 h 2698"/>
                              </a:gdLst>
                              <a:ahLst/>
                              <a:cxnLst>
                                <a:cxn ang="0">
                                  <a:pos x="csX0" y="csY0"/>
                                </a:cxn>
                                <a:cxn ang="0">
                                  <a:pos x="csX1" y="csY1"/>
                                </a:cxn>
                                <a:cxn ang="0">
                                  <a:pos x="csX2" y="csY2"/>
                                </a:cxn>
                                <a:cxn ang="0">
                                  <a:pos x="csX3" y="csY3"/>
                                </a:cxn>
                                <a:cxn ang="0">
                                  <a:pos x="csX4" y="csY4"/>
                                </a:cxn>
                                <a:cxn ang="0">
                                  <a:pos x="csX5" y="csY5"/>
                                </a:cxn>
                              </a:cxnLst>
                              <a:rect l="l" t="t" r="r" b="b"/>
                              <a:pathLst>
                                <a:path w="3026" h="2698">
                                  <a:moveTo>
                                    <a:pt x="3026" y="1142"/>
                                  </a:moveTo>
                                  <a:cubicBezTo>
                                    <a:pt x="3026" y="1142"/>
                                    <a:pt x="2518" y="2284"/>
                                    <a:pt x="1883" y="2665"/>
                                  </a:cubicBezTo>
                                  <a:cubicBezTo>
                                    <a:pt x="1248" y="2792"/>
                                    <a:pt x="740" y="2538"/>
                                    <a:pt x="359" y="2158"/>
                                  </a:cubicBezTo>
                                  <a:cubicBezTo>
                                    <a:pt x="105" y="1650"/>
                                    <a:pt x="-149" y="1142"/>
                                    <a:pt x="105" y="635"/>
                                  </a:cubicBezTo>
                                  <a:cubicBezTo>
                                    <a:pt x="232" y="254"/>
                                    <a:pt x="740" y="127"/>
                                    <a:pt x="1248" y="0"/>
                                  </a:cubicBezTo>
                                  <a:cubicBezTo>
                                    <a:pt x="2010" y="0"/>
                                    <a:pt x="2772" y="635"/>
                                    <a:pt x="3026" y="1269"/>
                                  </a:cubicBezTo>
                                </a:path>
                              </a:pathLst>
                            </a:custGeom>
                            <a:solidFill>
                              <a:srgbClr val="000000"/>
                            </a:solidFill>
                            <a:ln w="12688" cap="flat">
                              <a:noFill/>
                              <a:prstDash val="solid"/>
                              <a:miter/>
                            </a:ln>
                          </wps:spPr>
                          <wps:bodyPr/>
                        </wps:wsp>
                        <wps:wsp>
                          <wps:cNvPr id="1888214967" name="Freeform: Shape 1888214967"/>
                          <wps:cNvSpPr/>
                          <wps:spPr>
                            <a:xfrm>
                              <a:off x="5702275" y="268811"/>
                              <a:ext cx="3345" cy="3248"/>
                            </a:xfrm>
                            <a:custGeom>
                              <a:avLst/>
                              <a:gdLst>
                                <a:gd name="csX0" fmla="*/ 3219 w 3345"/>
                                <a:gd name="csY0" fmla="*/ 1250 h 3248"/>
                                <a:gd name="csX1" fmla="*/ 2711 w 3345"/>
                                <a:gd name="csY1" fmla="*/ 2773 h 3248"/>
                                <a:gd name="csX2" fmla="*/ 1060 w 3345"/>
                                <a:gd name="csY2" fmla="*/ 3027 h 3248"/>
                                <a:gd name="csX3" fmla="*/ 171 w 3345"/>
                                <a:gd name="csY3" fmla="*/ 1885 h 3248"/>
                                <a:gd name="csX4" fmla="*/ 679 w 3345"/>
                                <a:gd name="csY4" fmla="*/ 362 h 3248"/>
                                <a:gd name="csX5" fmla="*/ 3345 w 3345"/>
                                <a:gd name="csY5" fmla="*/ 1250 h 3248"/>
                              </a:gdLst>
                              <a:ahLst/>
                              <a:cxnLst>
                                <a:cxn ang="0">
                                  <a:pos x="csX0" y="csY0"/>
                                </a:cxn>
                                <a:cxn ang="0">
                                  <a:pos x="csX1" y="csY1"/>
                                </a:cxn>
                                <a:cxn ang="0">
                                  <a:pos x="csX2" y="csY2"/>
                                </a:cxn>
                                <a:cxn ang="0">
                                  <a:pos x="csX3" y="csY3"/>
                                </a:cxn>
                                <a:cxn ang="0">
                                  <a:pos x="csX4" y="csY4"/>
                                </a:cxn>
                                <a:cxn ang="0">
                                  <a:pos x="csX5" y="csY5"/>
                                </a:cxn>
                              </a:cxnLst>
                              <a:rect l="l" t="t" r="r" b="b"/>
                              <a:pathLst>
                                <a:path w="3345" h="3248">
                                  <a:moveTo>
                                    <a:pt x="3219" y="1250"/>
                                  </a:moveTo>
                                  <a:cubicBezTo>
                                    <a:pt x="3219" y="1250"/>
                                    <a:pt x="2964" y="2266"/>
                                    <a:pt x="2711" y="2773"/>
                                  </a:cubicBezTo>
                                  <a:cubicBezTo>
                                    <a:pt x="2330" y="3281"/>
                                    <a:pt x="1568" y="3408"/>
                                    <a:pt x="1060" y="3027"/>
                                  </a:cubicBezTo>
                                  <a:cubicBezTo>
                                    <a:pt x="552" y="3027"/>
                                    <a:pt x="298" y="2266"/>
                                    <a:pt x="171" y="1885"/>
                                  </a:cubicBezTo>
                                  <a:cubicBezTo>
                                    <a:pt x="-337" y="1250"/>
                                    <a:pt x="425" y="870"/>
                                    <a:pt x="679" y="362"/>
                                  </a:cubicBezTo>
                                  <a:cubicBezTo>
                                    <a:pt x="1568" y="-399"/>
                                    <a:pt x="2964" y="108"/>
                                    <a:pt x="3345" y="1250"/>
                                  </a:cubicBezTo>
                                </a:path>
                              </a:pathLst>
                            </a:custGeom>
                            <a:solidFill>
                              <a:srgbClr val="000000"/>
                            </a:solidFill>
                            <a:ln w="12688" cap="flat">
                              <a:noFill/>
                              <a:prstDash val="solid"/>
                              <a:miter/>
                            </a:ln>
                          </wps:spPr>
                          <wps:bodyPr/>
                        </wps:wsp>
                        <wps:wsp>
                          <wps:cNvPr id="1423567655" name="Freeform: Shape 1423567655"/>
                          <wps:cNvSpPr/>
                          <wps:spPr>
                            <a:xfrm>
                              <a:off x="5706416" y="269242"/>
                              <a:ext cx="2668" cy="2934"/>
                            </a:xfrm>
                            <a:custGeom>
                              <a:avLst/>
                              <a:gdLst>
                                <a:gd name="csX0" fmla="*/ 2506 w 2668"/>
                                <a:gd name="csY0" fmla="*/ 693 h 2934"/>
                                <a:gd name="csX1" fmla="*/ 2633 w 2668"/>
                                <a:gd name="csY1" fmla="*/ 1836 h 2934"/>
                                <a:gd name="csX2" fmla="*/ 982 w 2668"/>
                                <a:gd name="csY2" fmla="*/ 2851 h 2934"/>
                                <a:gd name="csX3" fmla="*/ 93 w 2668"/>
                                <a:gd name="csY3" fmla="*/ 2216 h 2934"/>
                                <a:gd name="csX4" fmla="*/ 982 w 2668"/>
                                <a:gd name="csY4" fmla="*/ 59 h 2934"/>
                                <a:gd name="csX5" fmla="*/ 2506 w 2668"/>
                                <a:gd name="csY5" fmla="*/ 693 h 2934"/>
                              </a:gdLst>
                              <a:ahLst/>
                              <a:cxnLst>
                                <a:cxn ang="0">
                                  <a:pos x="csX0" y="csY0"/>
                                </a:cxn>
                                <a:cxn ang="0">
                                  <a:pos x="csX1" y="csY1"/>
                                </a:cxn>
                                <a:cxn ang="0">
                                  <a:pos x="csX2" y="csY2"/>
                                </a:cxn>
                                <a:cxn ang="0">
                                  <a:pos x="csX3" y="csY3"/>
                                </a:cxn>
                                <a:cxn ang="0">
                                  <a:pos x="csX4" y="csY4"/>
                                </a:cxn>
                                <a:cxn ang="0">
                                  <a:pos x="csX5" y="csY5"/>
                                </a:cxn>
                              </a:cxnLst>
                              <a:rect l="l" t="t" r="r" b="b"/>
                              <a:pathLst>
                                <a:path w="2668" h="2934">
                                  <a:moveTo>
                                    <a:pt x="2506" y="693"/>
                                  </a:moveTo>
                                  <a:cubicBezTo>
                                    <a:pt x="2506" y="693"/>
                                    <a:pt x="2760" y="1455"/>
                                    <a:pt x="2633" y="1836"/>
                                  </a:cubicBezTo>
                                  <a:cubicBezTo>
                                    <a:pt x="2125" y="2216"/>
                                    <a:pt x="1871" y="3232"/>
                                    <a:pt x="982" y="2851"/>
                                  </a:cubicBezTo>
                                  <a:cubicBezTo>
                                    <a:pt x="474" y="2978"/>
                                    <a:pt x="220" y="2343"/>
                                    <a:pt x="93" y="2216"/>
                                  </a:cubicBezTo>
                                  <a:cubicBezTo>
                                    <a:pt x="-161" y="1455"/>
                                    <a:pt x="93" y="313"/>
                                    <a:pt x="982" y="59"/>
                                  </a:cubicBezTo>
                                  <a:cubicBezTo>
                                    <a:pt x="1617" y="-195"/>
                                    <a:pt x="2125" y="440"/>
                                    <a:pt x="2506" y="693"/>
                                  </a:cubicBezTo>
                                </a:path>
                              </a:pathLst>
                            </a:custGeom>
                            <a:solidFill>
                              <a:srgbClr val="000000"/>
                            </a:solidFill>
                            <a:ln w="12688" cap="flat">
                              <a:noFill/>
                              <a:prstDash val="solid"/>
                              <a:miter/>
                            </a:ln>
                          </wps:spPr>
                          <wps:bodyPr/>
                        </wps:wsp>
                        <wps:wsp>
                          <wps:cNvPr id="1722130253" name="Freeform: Shape 1722130253"/>
                          <wps:cNvSpPr/>
                          <wps:spPr>
                            <a:xfrm>
                              <a:off x="5558568" y="271204"/>
                              <a:ext cx="3079" cy="3230"/>
                            </a:xfrm>
                            <a:custGeom>
                              <a:avLst/>
                              <a:gdLst>
                                <a:gd name="csX0" fmla="*/ 3048 w 3079"/>
                                <a:gd name="csY0" fmla="*/ 1015 h 3230"/>
                                <a:gd name="csX1" fmla="*/ 2286 w 3079"/>
                                <a:gd name="csY1" fmla="*/ 3173 h 3230"/>
                                <a:gd name="csX2" fmla="*/ 0 w 3079"/>
                                <a:gd name="csY2" fmla="*/ 2284 h 3230"/>
                                <a:gd name="csX3" fmla="*/ 889 w 3079"/>
                                <a:gd name="csY3" fmla="*/ 0 h 3230"/>
                                <a:gd name="csX4" fmla="*/ 2920 w 3079"/>
                                <a:gd name="csY4" fmla="*/ 1015 h 3230"/>
                              </a:gdLst>
                              <a:ahLst/>
                              <a:cxnLst>
                                <a:cxn ang="0">
                                  <a:pos x="csX0" y="csY0"/>
                                </a:cxn>
                                <a:cxn ang="0">
                                  <a:pos x="csX1" y="csY1"/>
                                </a:cxn>
                                <a:cxn ang="0">
                                  <a:pos x="csX2" y="csY2"/>
                                </a:cxn>
                                <a:cxn ang="0">
                                  <a:pos x="csX3" y="csY3"/>
                                </a:cxn>
                                <a:cxn ang="0">
                                  <a:pos x="csX4" y="csY4"/>
                                </a:cxn>
                              </a:cxnLst>
                              <a:rect l="l" t="t" r="r" b="b"/>
                              <a:pathLst>
                                <a:path w="3079" h="3230">
                                  <a:moveTo>
                                    <a:pt x="3048" y="1015"/>
                                  </a:moveTo>
                                  <a:cubicBezTo>
                                    <a:pt x="3175" y="1904"/>
                                    <a:pt x="2920" y="2665"/>
                                    <a:pt x="2286" y="3173"/>
                                  </a:cubicBezTo>
                                  <a:cubicBezTo>
                                    <a:pt x="1397" y="3300"/>
                                    <a:pt x="381" y="3300"/>
                                    <a:pt x="0" y="2284"/>
                                  </a:cubicBezTo>
                                  <a:cubicBezTo>
                                    <a:pt x="0" y="1523"/>
                                    <a:pt x="0" y="508"/>
                                    <a:pt x="889" y="0"/>
                                  </a:cubicBezTo>
                                  <a:cubicBezTo>
                                    <a:pt x="1651" y="0"/>
                                    <a:pt x="2540" y="0"/>
                                    <a:pt x="2920" y="1015"/>
                                  </a:cubicBezTo>
                                </a:path>
                              </a:pathLst>
                            </a:custGeom>
                            <a:solidFill>
                              <a:srgbClr val="000000"/>
                            </a:solidFill>
                            <a:ln w="12688" cap="flat">
                              <a:noFill/>
                              <a:prstDash val="solid"/>
                              <a:miter/>
                            </a:ln>
                          </wps:spPr>
                          <wps:bodyPr/>
                        </wps:wsp>
                        <wps:wsp>
                          <wps:cNvPr id="387210123" name="Freeform: Shape 387210123"/>
                          <wps:cNvSpPr/>
                          <wps:spPr>
                            <a:xfrm>
                              <a:off x="5559457" y="271839"/>
                              <a:ext cx="6476" cy="6984"/>
                            </a:xfrm>
                            <a:custGeom>
                              <a:avLst/>
                              <a:gdLst>
                                <a:gd name="csX0" fmla="*/ 6476 w 6476"/>
                                <a:gd name="csY0" fmla="*/ 0 h 6984"/>
                                <a:gd name="csX1" fmla="*/ 3682 w 6476"/>
                                <a:gd name="csY1" fmla="*/ 6092 h 6984"/>
                                <a:gd name="csX2" fmla="*/ 0 w 6476"/>
                                <a:gd name="csY2" fmla="*/ 6726 h 6984"/>
                                <a:gd name="csX3" fmla="*/ 0 w 6476"/>
                                <a:gd name="csY3" fmla="*/ 6346 h 6984"/>
                                <a:gd name="csX4" fmla="*/ 6476 w 6476"/>
                                <a:gd name="csY4" fmla="*/ 127 h 6984"/>
                              </a:gdLst>
                              <a:ahLst/>
                              <a:cxnLst>
                                <a:cxn ang="0">
                                  <a:pos x="csX0" y="csY0"/>
                                </a:cxn>
                                <a:cxn ang="0">
                                  <a:pos x="csX1" y="csY1"/>
                                </a:cxn>
                                <a:cxn ang="0">
                                  <a:pos x="csX2" y="csY2"/>
                                </a:cxn>
                                <a:cxn ang="0">
                                  <a:pos x="csX3" y="csY3"/>
                                </a:cxn>
                                <a:cxn ang="0">
                                  <a:pos x="csX4" y="csY4"/>
                                </a:cxn>
                              </a:cxnLst>
                              <a:rect l="l" t="t" r="r" b="b"/>
                              <a:pathLst>
                                <a:path w="6476" h="6984">
                                  <a:moveTo>
                                    <a:pt x="6476" y="0"/>
                                  </a:moveTo>
                                  <a:cubicBezTo>
                                    <a:pt x="6349" y="2158"/>
                                    <a:pt x="5841" y="4823"/>
                                    <a:pt x="3682" y="6092"/>
                                  </a:cubicBezTo>
                                  <a:cubicBezTo>
                                    <a:pt x="2412" y="6346"/>
                                    <a:pt x="1270" y="7488"/>
                                    <a:pt x="0" y="6726"/>
                                  </a:cubicBezTo>
                                  <a:lnTo>
                                    <a:pt x="0" y="6346"/>
                                  </a:lnTo>
                                  <a:cubicBezTo>
                                    <a:pt x="1651" y="4061"/>
                                    <a:pt x="4571" y="2284"/>
                                    <a:pt x="6476" y="127"/>
                                  </a:cubicBezTo>
                                </a:path>
                              </a:pathLst>
                            </a:custGeom>
                            <a:solidFill>
                              <a:srgbClr val="000000"/>
                            </a:solidFill>
                            <a:ln w="12688" cap="flat">
                              <a:noFill/>
                              <a:prstDash val="solid"/>
                              <a:miter/>
                            </a:ln>
                          </wps:spPr>
                          <wps:bodyPr/>
                        </wps:wsp>
                        <wps:wsp>
                          <wps:cNvPr id="1262388404" name="Freeform: Shape 1262388404"/>
                          <wps:cNvSpPr/>
                          <wps:spPr>
                            <a:xfrm>
                              <a:off x="5690509" y="272473"/>
                              <a:ext cx="2920" cy="2704"/>
                            </a:xfrm>
                            <a:custGeom>
                              <a:avLst/>
                              <a:gdLst>
                                <a:gd name="csX0" fmla="*/ 2921 w 2920"/>
                                <a:gd name="csY0" fmla="*/ 1142 h 2704"/>
                                <a:gd name="csX1" fmla="*/ 2413 w 2920"/>
                                <a:gd name="csY1" fmla="*/ 2411 h 2704"/>
                                <a:gd name="csX2" fmla="*/ 508 w 2920"/>
                                <a:gd name="csY2" fmla="*/ 2411 h 2704"/>
                                <a:gd name="csX3" fmla="*/ 127 w 2920"/>
                                <a:gd name="csY3" fmla="*/ 888 h 2704"/>
                                <a:gd name="csX4" fmla="*/ 1143 w 2920"/>
                                <a:gd name="csY4" fmla="*/ 0 h 2704"/>
                                <a:gd name="csX5" fmla="*/ 2794 w 2920"/>
                                <a:gd name="csY5" fmla="*/ 1015 h 2704"/>
                              </a:gdLst>
                              <a:ahLst/>
                              <a:cxnLst>
                                <a:cxn ang="0">
                                  <a:pos x="csX0" y="csY0"/>
                                </a:cxn>
                                <a:cxn ang="0">
                                  <a:pos x="csX1" y="csY1"/>
                                </a:cxn>
                                <a:cxn ang="0">
                                  <a:pos x="csX2" y="csY2"/>
                                </a:cxn>
                                <a:cxn ang="0">
                                  <a:pos x="csX3" y="csY3"/>
                                </a:cxn>
                                <a:cxn ang="0">
                                  <a:pos x="csX4" y="csY4"/>
                                </a:cxn>
                                <a:cxn ang="0">
                                  <a:pos x="csX5" y="csY5"/>
                                </a:cxn>
                              </a:cxnLst>
                              <a:rect l="l" t="t" r="r" b="b"/>
                              <a:pathLst>
                                <a:path w="2920" h="2704">
                                  <a:moveTo>
                                    <a:pt x="2921" y="1142"/>
                                  </a:moveTo>
                                  <a:cubicBezTo>
                                    <a:pt x="2921" y="1142"/>
                                    <a:pt x="2667" y="2031"/>
                                    <a:pt x="2413" y="2411"/>
                                  </a:cubicBezTo>
                                  <a:cubicBezTo>
                                    <a:pt x="1905" y="2919"/>
                                    <a:pt x="1143" y="2665"/>
                                    <a:pt x="508" y="2411"/>
                                  </a:cubicBezTo>
                                  <a:cubicBezTo>
                                    <a:pt x="0" y="2158"/>
                                    <a:pt x="-127" y="1396"/>
                                    <a:pt x="127" y="888"/>
                                  </a:cubicBezTo>
                                  <a:cubicBezTo>
                                    <a:pt x="254" y="381"/>
                                    <a:pt x="762" y="127"/>
                                    <a:pt x="1143" y="0"/>
                                  </a:cubicBezTo>
                                  <a:cubicBezTo>
                                    <a:pt x="1778" y="0"/>
                                    <a:pt x="2413" y="508"/>
                                    <a:pt x="2794" y="1015"/>
                                  </a:cubicBezTo>
                                </a:path>
                              </a:pathLst>
                            </a:custGeom>
                            <a:solidFill>
                              <a:srgbClr val="000000"/>
                            </a:solidFill>
                            <a:ln w="12688" cap="flat">
                              <a:noFill/>
                              <a:prstDash val="solid"/>
                              <a:miter/>
                            </a:ln>
                          </wps:spPr>
                          <wps:bodyPr/>
                        </wps:wsp>
                        <wps:wsp>
                          <wps:cNvPr id="1211862254" name="Freeform: Shape 1211862254"/>
                          <wps:cNvSpPr/>
                          <wps:spPr>
                            <a:xfrm>
                              <a:off x="5569743" y="272898"/>
                              <a:ext cx="4952" cy="10371"/>
                            </a:xfrm>
                            <a:custGeom>
                              <a:avLst/>
                              <a:gdLst>
                                <a:gd name="csX0" fmla="*/ 3937 w 4952"/>
                                <a:gd name="csY0" fmla="*/ 4271 h 10371"/>
                                <a:gd name="csX1" fmla="*/ 4952 w 4952"/>
                                <a:gd name="csY1" fmla="*/ 10363 h 10371"/>
                                <a:gd name="csX2" fmla="*/ 2286 w 4952"/>
                                <a:gd name="csY2" fmla="*/ 8333 h 10371"/>
                                <a:gd name="csX3" fmla="*/ 0 w 4952"/>
                                <a:gd name="csY3" fmla="*/ 210 h 10371"/>
                                <a:gd name="csX4" fmla="*/ 508 w 4952"/>
                                <a:gd name="csY4" fmla="*/ 83 h 10371"/>
                                <a:gd name="csX5" fmla="*/ 3429 w 4952"/>
                                <a:gd name="csY5" fmla="*/ 3383 h 10371"/>
                                <a:gd name="csX6" fmla="*/ 3809 w 4952"/>
                                <a:gd name="csY6" fmla="*/ 4398 h 10371"/>
                              </a:gdLst>
                              <a:ahLst/>
                              <a:cxnLst>
                                <a:cxn ang="0">
                                  <a:pos x="csX0" y="csY0"/>
                                </a:cxn>
                                <a:cxn ang="0">
                                  <a:pos x="csX1" y="csY1"/>
                                </a:cxn>
                                <a:cxn ang="0">
                                  <a:pos x="csX2" y="csY2"/>
                                </a:cxn>
                                <a:cxn ang="0">
                                  <a:pos x="csX3" y="csY3"/>
                                </a:cxn>
                                <a:cxn ang="0">
                                  <a:pos x="csX4" y="csY4"/>
                                </a:cxn>
                                <a:cxn ang="0">
                                  <a:pos x="csX5" y="csY5"/>
                                </a:cxn>
                                <a:cxn ang="0">
                                  <a:pos x="csX6" y="csY6"/>
                                </a:cxn>
                              </a:cxnLst>
                              <a:rect l="l" t="t" r="r" b="b"/>
                              <a:pathLst>
                                <a:path w="4952" h="10371">
                                  <a:moveTo>
                                    <a:pt x="3937" y="4271"/>
                                  </a:moveTo>
                                  <a:cubicBezTo>
                                    <a:pt x="4952" y="6048"/>
                                    <a:pt x="4444" y="8460"/>
                                    <a:pt x="4952" y="10363"/>
                                  </a:cubicBezTo>
                                  <a:cubicBezTo>
                                    <a:pt x="3682" y="10490"/>
                                    <a:pt x="3048" y="9094"/>
                                    <a:pt x="2286" y="8333"/>
                                  </a:cubicBezTo>
                                  <a:cubicBezTo>
                                    <a:pt x="635" y="6048"/>
                                    <a:pt x="889" y="2875"/>
                                    <a:pt x="0" y="210"/>
                                  </a:cubicBezTo>
                                  <a:cubicBezTo>
                                    <a:pt x="127" y="-44"/>
                                    <a:pt x="381" y="-44"/>
                                    <a:pt x="508" y="83"/>
                                  </a:cubicBezTo>
                                  <a:cubicBezTo>
                                    <a:pt x="1651" y="845"/>
                                    <a:pt x="2540" y="2368"/>
                                    <a:pt x="3429" y="3383"/>
                                  </a:cubicBezTo>
                                  <a:cubicBezTo>
                                    <a:pt x="3301" y="3891"/>
                                    <a:pt x="3937" y="3891"/>
                                    <a:pt x="3809" y="4398"/>
                                  </a:cubicBezTo>
                                </a:path>
                              </a:pathLst>
                            </a:custGeom>
                            <a:solidFill>
                              <a:srgbClr val="000000"/>
                            </a:solidFill>
                            <a:ln w="12688" cap="flat">
                              <a:noFill/>
                              <a:prstDash val="solid"/>
                              <a:miter/>
                            </a:ln>
                          </wps:spPr>
                          <wps:bodyPr/>
                        </wps:wsp>
                        <wps:wsp>
                          <wps:cNvPr id="1835694574" name="Freeform: Shape 1835694574"/>
                          <wps:cNvSpPr/>
                          <wps:spPr>
                            <a:xfrm>
                              <a:off x="5694641" y="273268"/>
                              <a:ext cx="2597" cy="2123"/>
                            </a:xfrm>
                            <a:custGeom>
                              <a:avLst/>
                              <a:gdLst>
                                <a:gd name="csX0" fmla="*/ 2598 w 2597"/>
                                <a:gd name="csY0" fmla="*/ 982 h 2123"/>
                                <a:gd name="csX1" fmla="*/ 1455 w 2597"/>
                                <a:gd name="csY1" fmla="*/ 2124 h 2123"/>
                                <a:gd name="csX2" fmla="*/ 58 w 2597"/>
                                <a:gd name="csY2" fmla="*/ 1489 h 2123"/>
                                <a:gd name="csX3" fmla="*/ 820 w 2597"/>
                                <a:gd name="csY3" fmla="*/ 93 h 2123"/>
                                <a:gd name="csX4" fmla="*/ 2598 w 2597"/>
                                <a:gd name="csY4" fmla="*/ 982 h 2123"/>
                              </a:gdLst>
                              <a:ahLst/>
                              <a:cxnLst>
                                <a:cxn ang="0">
                                  <a:pos x="csX0" y="csY0"/>
                                </a:cxn>
                                <a:cxn ang="0">
                                  <a:pos x="csX1" y="csY1"/>
                                </a:cxn>
                                <a:cxn ang="0">
                                  <a:pos x="csX2" y="csY2"/>
                                </a:cxn>
                                <a:cxn ang="0">
                                  <a:pos x="csX3" y="csY3"/>
                                </a:cxn>
                                <a:cxn ang="0">
                                  <a:pos x="csX4" y="csY4"/>
                                </a:cxn>
                              </a:cxnLst>
                              <a:rect l="l" t="t" r="r" b="b"/>
                              <a:pathLst>
                                <a:path w="2597" h="2123">
                                  <a:moveTo>
                                    <a:pt x="2598" y="982"/>
                                  </a:moveTo>
                                  <a:cubicBezTo>
                                    <a:pt x="2598" y="982"/>
                                    <a:pt x="1836" y="1743"/>
                                    <a:pt x="1455" y="2124"/>
                                  </a:cubicBezTo>
                                  <a:cubicBezTo>
                                    <a:pt x="947" y="2124"/>
                                    <a:pt x="439" y="1870"/>
                                    <a:pt x="58" y="1489"/>
                                  </a:cubicBezTo>
                                  <a:cubicBezTo>
                                    <a:pt x="-196" y="728"/>
                                    <a:pt x="439" y="474"/>
                                    <a:pt x="820" y="93"/>
                                  </a:cubicBezTo>
                                  <a:cubicBezTo>
                                    <a:pt x="1582" y="-161"/>
                                    <a:pt x="2344" y="93"/>
                                    <a:pt x="2598" y="982"/>
                                  </a:cubicBezTo>
                                </a:path>
                              </a:pathLst>
                            </a:custGeom>
                            <a:solidFill>
                              <a:srgbClr val="000000"/>
                            </a:solidFill>
                            <a:ln w="12688" cap="flat">
                              <a:noFill/>
                              <a:prstDash val="solid"/>
                              <a:miter/>
                            </a:ln>
                          </wps:spPr>
                          <wps:bodyPr/>
                        </wps:wsp>
                        <wps:wsp>
                          <wps:cNvPr id="597707151" name="Freeform: Shape 597707151"/>
                          <wps:cNvSpPr/>
                          <wps:spPr>
                            <a:xfrm>
                              <a:off x="5701411" y="274250"/>
                              <a:ext cx="4971" cy="7412"/>
                            </a:xfrm>
                            <a:custGeom>
                              <a:avLst/>
                              <a:gdLst>
                                <a:gd name="csX0" fmla="*/ 4972 w 4971"/>
                                <a:gd name="csY0" fmla="*/ 6853 h 7412"/>
                                <a:gd name="csX1" fmla="*/ 4464 w 4971"/>
                                <a:gd name="csY1" fmla="*/ 7361 h 7412"/>
                                <a:gd name="csX2" fmla="*/ 4210 w 4971"/>
                                <a:gd name="csY2" fmla="*/ 7361 h 7412"/>
                                <a:gd name="csX3" fmla="*/ 19 w 4971"/>
                                <a:gd name="csY3" fmla="*/ 0 h 7412"/>
                                <a:gd name="csX4" fmla="*/ 527 w 4971"/>
                                <a:gd name="csY4" fmla="*/ 0 h 7412"/>
                                <a:gd name="csX5" fmla="*/ 4972 w 4971"/>
                                <a:gd name="csY5" fmla="*/ 6853 h 7412"/>
                              </a:gdLst>
                              <a:ahLst/>
                              <a:cxnLst>
                                <a:cxn ang="0">
                                  <a:pos x="csX0" y="csY0"/>
                                </a:cxn>
                                <a:cxn ang="0">
                                  <a:pos x="csX1" y="csY1"/>
                                </a:cxn>
                                <a:cxn ang="0">
                                  <a:pos x="csX2" y="csY2"/>
                                </a:cxn>
                                <a:cxn ang="0">
                                  <a:pos x="csX3" y="csY3"/>
                                </a:cxn>
                                <a:cxn ang="0">
                                  <a:pos x="csX4" y="csY4"/>
                                </a:cxn>
                                <a:cxn ang="0">
                                  <a:pos x="csX5" y="csY5"/>
                                </a:cxn>
                              </a:cxnLst>
                              <a:rect l="l" t="t" r="r" b="b"/>
                              <a:pathLst>
                                <a:path w="4971" h="7412">
                                  <a:moveTo>
                                    <a:pt x="4972" y="6853"/>
                                  </a:moveTo>
                                  <a:cubicBezTo>
                                    <a:pt x="4972" y="6853"/>
                                    <a:pt x="4972" y="7615"/>
                                    <a:pt x="4464" y="7361"/>
                                  </a:cubicBezTo>
                                  <a:lnTo>
                                    <a:pt x="4210" y="7361"/>
                                  </a:lnTo>
                                  <a:cubicBezTo>
                                    <a:pt x="2051" y="5330"/>
                                    <a:pt x="-235" y="3046"/>
                                    <a:pt x="19" y="0"/>
                                  </a:cubicBezTo>
                                  <a:lnTo>
                                    <a:pt x="527" y="0"/>
                                  </a:lnTo>
                                  <a:cubicBezTo>
                                    <a:pt x="2559" y="1650"/>
                                    <a:pt x="4972" y="3680"/>
                                    <a:pt x="4972" y="6853"/>
                                  </a:cubicBezTo>
                                </a:path>
                              </a:pathLst>
                            </a:custGeom>
                            <a:solidFill>
                              <a:srgbClr val="000000"/>
                            </a:solidFill>
                            <a:ln w="12688" cap="flat">
                              <a:noFill/>
                              <a:prstDash val="solid"/>
                              <a:miter/>
                            </a:ln>
                          </wps:spPr>
                          <wps:bodyPr/>
                        </wps:wsp>
                        <wps:wsp>
                          <wps:cNvPr id="515770070" name="Freeform: Shape 515770070"/>
                          <wps:cNvSpPr/>
                          <wps:spPr>
                            <a:xfrm>
                              <a:off x="5697620" y="277619"/>
                              <a:ext cx="3047" cy="2705"/>
                            </a:xfrm>
                            <a:custGeom>
                              <a:avLst/>
                              <a:gdLst>
                                <a:gd name="csX0" fmla="*/ 3048 w 3047"/>
                                <a:gd name="csY0" fmla="*/ 1073 h 2705"/>
                                <a:gd name="csX1" fmla="*/ 2286 w 3047"/>
                                <a:gd name="csY1" fmla="*/ 2596 h 2705"/>
                                <a:gd name="csX2" fmla="*/ 0 w 3047"/>
                                <a:gd name="csY2" fmla="*/ 1580 h 2705"/>
                                <a:gd name="csX3" fmla="*/ 1143 w 3047"/>
                                <a:gd name="csY3" fmla="*/ 57 h 2705"/>
                                <a:gd name="csX4" fmla="*/ 3048 w 3047"/>
                                <a:gd name="csY4" fmla="*/ 1073 h 2705"/>
                              </a:gdLst>
                              <a:ahLst/>
                              <a:cxnLst>
                                <a:cxn ang="0">
                                  <a:pos x="csX0" y="csY0"/>
                                </a:cxn>
                                <a:cxn ang="0">
                                  <a:pos x="csX1" y="csY1"/>
                                </a:cxn>
                                <a:cxn ang="0">
                                  <a:pos x="csX2" y="csY2"/>
                                </a:cxn>
                                <a:cxn ang="0">
                                  <a:pos x="csX3" y="csY3"/>
                                </a:cxn>
                                <a:cxn ang="0">
                                  <a:pos x="csX4" y="csY4"/>
                                </a:cxn>
                              </a:cxnLst>
                              <a:rect l="l" t="t" r="r" b="b"/>
                              <a:pathLst>
                                <a:path w="3047" h="2705">
                                  <a:moveTo>
                                    <a:pt x="3048" y="1073"/>
                                  </a:moveTo>
                                  <a:cubicBezTo>
                                    <a:pt x="3048" y="1073"/>
                                    <a:pt x="2794" y="2215"/>
                                    <a:pt x="2286" y="2596"/>
                                  </a:cubicBezTo>
                                  <a:cubicBezTo>
                                    <a:pt x="1397" y="2849"/>
                                    <a:pt x="127" y="2722"/>
                                    <a:pt x="0" y="1580"/>
                                  </a:cubicBezTo>
                                  <a:cubicBezTo>
                                    <a:pt x="0" y="819"/>
                                    <a:pt x="762" y="438"/>
                                    <a:pt x="1143" y="57"/>
                                  </a:cubicBezTo>
                                  <a:cubicBezTo>
                                    <a:pt x="2032" y="-197"/>
                                    <a:pt x="2667" y="438"/>
                                    <a:pt x="3048" y="1073"/>
                                  </a:cubicBezTo>
                                </a:path>
                              </a:pathLst>
                            </a:custGeom>
                            <a:solidFill>
                              <a:srgbClr val="000000"/>
                            </a:solidFill>
                            <a:ln w="12688" cap="flat">
                              <a:noFill/>
                              <a:prstDash val="solid"/>
                              <a:miter/>
                            </a:ln>
                          </wps:spPr>
                          <wps:bodyPr/>
                        </wps:wsp>
                        <wps:wsp>
                          <wps:cNvPr id="487210563" name="Freeform: Shape 487210563"/>
                          <wps:cNvSpPr/>
                          <wps:spPr>
                            <a:xfrm>
                              <a:off x="5689366" y="278692"/>
                              <a:ext cx="6669" cy="8122"/>
                            </a:xfrm>
                            <a:custGeom>
                              <a:avLst/>
                              <a:gdLst>
                                <a:gd name="csX0" fmla="*/ 6223 w 6669"/>
                                <a:gd name="csY0" fmla="*/ 1650 h 8122"/>
                                <a:gd name="csX1" fmla="*/ 254 w 6669"/>
                                <a:gd name="csY1" fmla="*/ 8122 h 8122"/>
                                <a:gd name="csX2" fmla="*/ 127 w 6669"/>
                                <a:gd name="csY2" fmla="*/ 6980 h 8122"/>
                                <a:gd name="csX3" fmla="*/ 6095 w 6669"/>
                                <a:gd name="csY3" fmla="*/ 0 h 8122"/>
                                <a:gd name="csX4" fmla="*/ 6349 w 6669"/>
                                <a:gd name="csY4" fmla="*/ 1650 h 8122"/>
                              </a:gdLst>
                              <a:ahLst/>
                              <a:cxnLst>
                                <a:cxn ang="0">
                                  <a:pos x="csX0" y="csY0"/>
                                </a:cxn>
                                <a:cxn ang="0">
                                  <a:pos x="csX1" y="csY1"/>
                                </a:cxn>
                                <a:cxn ang="0">
                                  <a:pos x="csX2" y="csY2"/>
                                </a:cxn>
                                <a:cxn ang="0">
                                  <a:pos x="csX3" y="csY3"/>
                                </a:cxn>
                                <a:cxn ang="0">
                                  <a:pos x="csX4" y="csY4"/>
                                </a:cxn>
                              </a:cxnLst>
                              <a:rect l="l" t="t" r="r" b="b"/>
                              <a:pathLst>
                                <a:path w="6669" h="8122">
                                  <a:moveTo>
                                    <a:pt x="6223" y="1650"/>
                                  </a:moveTo>
                                  <a:cubicBezTo>
                                    <a:pt x="5079" y="4569"/>
                                    <a:pt x="2159" y="5965"/>
                                    <a:pt x="254" y="8122"/>
                                  </a:cubicBezTo>
                                  <a:cubicBezTo>
                                    <a:pt x="-127" y="7869"/>
                                    <a:pt x="0" y="7234"/>
                                    <a:pt x="127" y="6980"/>
                                  </a:cubicBezTo>
                                  <a:cubicBezTo>
                                    <a:pt x="889" y="4061"/>
                                    <a:pt x="3175" y="1142"/>
                                    <a:pt x="6095" y="0"/>
                                  </a:cubicBezTo>
                                  <a:cubicBezTo>
                                    <a:pt x="7365" y="127"/>
                                    <a:pt x="6095" y="1015"/>
                                    <a:pt x="6349" y="1650"/>
                                  </a:cubicBezTo>
                                </a:path>
                              </a:pathLst>
                            </a:custGeom>
                            <a:solidFill>
                              <a:srgbClr val="000000"/>
                            </a:solidFill>
                            <a:ln w="12688" cap="flat">
                              <a:noFill/>
                              <a:prstDash val="solid"/>
                              <a:miter/>
                            </a:ln>
                          </wps:spPr>
                          <wps:bodyPr/>
                        </wps:wsp>
                        <wps:wsp>
                          <wps:cNvPr id="286272709" name="Freeform: Shape 286272709"/>
                          <wps:cNvSpPr/>
                          <wps:spPr>
                            <a:xfrm>
                              <a:off x="5698509" y="281714"/>
                              <a:ext cx="2793" cy="2308"/>
                            </a:xfrm>
                            <a:custGeom>
                              <a:avLst/>
                              <a:gdLst>
                                <a:gd name="csX0" fmla="*/ 2794 w 2793"/>
                                <a:gd name="csY0" fmla="*/ 913 h 2308"/>
                                <a:gd name="csX1" fmla="*/ 1651 w 2793"/>
                                <a:gd name="csY1" fmla="*/ 2309 h 2308"/>
                                <a:gd name="csX2" fmla="*/ 0 w 2793"/>
                                <a:gd name="csY2" fmla="*/ 1420 h 2308"/>
                                <a:gd name="csX3" fmla="*/ 1016 w 2793"/>
                                <a:gd name="csY3" fmla="*/ 24 h 2308"/>
                                <a:gd name="csX4" fmla="*/ 2794 w 2793"/>
                                <a:gd name="csY4" fmla="*/ 913 h 2308"/>
                              </a:gdLst>
                              <a:ahLst/>
                              <a:cxnLst>
                                <a:cxn ang="0">
                                  <a:pos x="csX0" y="csY0"/>
                                </a:cxn>
                                <a:cxn ang="0">
                                  <a:pos x="csX1" y="csY1"/>
                                </a:cxn>
                                <a:cxn ang="0">
                                  <a:pos x="csX2" y="csY2"/>
                                </a:cxn>
                                <a:cxn ang="0">
                                  <a:pos x="csX3" y="csY3"/>
                                </a:cxn>
                                <a:cxn ang="0">
                                  <a:pos x="csX4" y="csY4"/>
                                </a:cxn>
                              </a:cxnLst>
                              <a:rect l="l" t="t" r="r" b="b"/>
                              <a:pathLst>
                                <a:path w="2793" h="2308">
                                  <a:moveTo>
                                    <a:pt x="2794" y="913"/>
                                  </a:moveTo>
                                  <a:cubicBezTo>
                                    <a:pt x="2794" y="1674"/>
                                    <a:pt x="2159" y="1928"/>
                                    <a:pt x="1651" y="2309"/>
                                  </a:cubicBezTo>
                                  <a:cubicBezTo>
                                    <a:pt x="1016" y="2309"/>
                                    <a:pt x="381" y="2055"/>
                                    <a:pt x="0" y="1420"/>
                                  </a:cubicBezTo>
                                  <a:cubicBezTo>
                                    <a:pt x="0" y="659"/>
                                    <a:pt x="508" y="405"/>
                                    <a:pt x="1016" y="24"/>
                                  </a:cubicBezTo>
                                  <a:cubicBezTo>
                                    <a:pt x="1778" y="-103"/>
                                    <a:pt x="2540" y="278"/>
                                    <a:pt x="2794" y="913"/>
                                  </a:cubicBezTo>
                                </a:path>
                              </a:pathLst>
                            </a:custGeom>
                            <a:solidFill>
                              <a:srgbClr val="000000"/>
                            </a:solidFill>
                            <a:ln w="12688" cap="flat">
                              <a:noFill/>
                              <a:prstDash val="solid"/>
                              <a:miter/>
                            </a:ln>
                          </wps:spPr>
                          <wps:bodyPr/>
                        </wps:wsp>
                        <wps:wsp>
                          <wps:cNvPr id="966859803" name="Freeform: Shape 966859803"/>
                          <wps:cNvSpPr/>
                          <wps:spPr>
                            <a:xfrm>
                              <a:off x="5619396" y="142007"/>
                              <a:ext cx="26667" cy="3807"/>
                            </a:xfrm>
                            <a:custGeom>
                              <a:avLst/>
                              <a:gdLst>
                                <a:gd name="csX0" fmla="*/ 24762 w 26667"/>
                                <a:gd name="csY0" fmla="*/ 635 h 3807"/>
                                <a:gd name="csX1" fmla="*/ 23873 w 26667"/>
                                <a:gd name="csY1" fmla="*/ 635 h 3807"/>
                                <a:gd name="csX2" fmla="*/ 24762 w 26667"/>
                                <a:gd name="csY2" fmla="*/ 3300 h 3807"/>
                                <a:gd name="csX3" fmla="*/ 24762 w 26667"/>
                                <a:gd name="csY3" fmla="*/ 635 h 3807"/>
                                <a:gd name="csX4" fmla="*/ 17905 w 26667"/>
                                <a:gd name="csY4" fmla="*/ 3427 h 3807"/>
                                <a:gd name="csX5" fmla="*/ 16762 w 26667"/>
                                <a:gd name="csY5" fmla="*/ 761 h 3807"/>
                                <a:gd name="csX6" fmla="*/ 14604 w 26667"/>
                                <a:gd name="csY6" fmla="*/ 761 h 3807"/>
                                <a:gd name="csX7" fmla="*/ 15619 w 26667"/>
                                <a:gd name="csY7" fmla="*/ 3427 h 3807"/>
                                <a:gd name="csX8" fmla="*/ 17905 w 26667"/>
                                <a:gd name="csY8" fmla="*/ 3427 h 3807"/>
                                <a:gd name="csX9" fmla="*/ 8635 w 26667"/>
                                <a:gd name="csY9" fmla="*/ 3427 h 3807"/>
                                <a:gd name="csX10" fmla="*/ 7492 w 26667"/>
                                <a:gd name="csY10" fmla="*/ 761 h 3807"/>
                                <a:gd name="csX11" fmla="*/ 5333 w 26667"/>
                                <a:gd name="csY11" fmla="*/ 761 h 3807"/>
                                <a:gd name="csX12" fmla="*/ 6349 w 26667"/>
                                <a:gd name="csY12" fmla="*/ 3427 h 3807"/>
                                <a:gd name="csX13" fmla="*/ 8635 w 26667"/>
                                <a:gd name="csY13" fmla="*/ 3427 h 3807"/>
                                <a:gd name="csX14" fmla="*/ 24762 w 26667"/>
                                <a:gd name="csY14" fmla="*/ 0 h 3807"/>
                                <a:gd name="csX15" fmla="*/ 26667 w 26667"/>
                                <a:gd name="csY15" fmla="*/ 1904 h 3807"/>
                                <a:gd name="csX16" fmla="*/ 24762 w 26667"/>
                                <a:gd name="csY16" fmla="*/ 3807 h 3807"/>
                                <a:gd name="csX17" fmla="*/ 1905 w 26667"/>
                                <a:gd name="csY17" fmla="*/ 3807 h 3807"/>
                                <a:gd name="csX18" fmla="*/ 0 w 26667"/>
                                <a:gd name="csY18" fmla="*/ 1904 h 3807"/>
                                <a:gd name="csX19" fmla="*/ 1905 w 26667"/>
                                <a:gd name="csY19" fmla="*/ 0 h 3807"/>
                                <a:gd name="csX20" fmla="*/ 24762 w 26667"/>
                                <a:gd name="csY20" fmla="*/ 0 h 380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26667" h="3807">
                                  <a:moveTo>
                                    <a:pt x="24762" y="635"/>
                                  </a:moveTo>
                                  <a:lnTo>
                                    <a:pt x="23873" y="635"/>
                                  </a:lnTo>
                                  <a:cubicBezTo>
                                    <a:pt x="21588" y="635"/>
                                    <a:pt x="23493" y="3300"/>
                                    <a:pt x="24762" y="3300"/>
                                  </a:cubicBezTo>
                                  <a:cubicBezTo>
                                    <a:pt x="26286" y="3300"/>
                                    <a:pt x="26286" y="635"/>
                                    <a:pt x="24762" y="635"/>
                                  </a:cubicBezTo>
                                  <a:moveTo>
                                    <a:pt x="17905" y="3427"/>
                                  </a:moveTo>
                                  <a:cubicBezTo>
                                    <a:pt x="20064" y="3427"/>
                                    <a:pt x="17905" y="761"/>
                                    <a:pt x="16762" y="761"/>
                                  </a:cubicBezTo>
                                  <a:lnTo>
                                    <a:pt x="14604" y="761"/>
                                  </a:lnTo>
                                  <a:cubicBezTo>
                                    <a:pt x="12317" y="761"/>
                                    <a:pt x="14476" y="3427"/>
                                    <a:pt x="15619" y="3427"/>
                                  </a:cubicBezTo>
                                  <a:lnTo>
                                    <a:pt x="17905" y="3427"/>
                                  </a:lnTo>
                                  <a:close/>
                                  <a:moveTo>
                                    <a:pt x="8635" y="3427"/>
                                  </a:moveTo>
                                  <a:cubicBezTo>
                                    <a:pt x="10921" y="3427"/>
                                    <a:pt x="8762" y="761"/>
                                    <a:pt x="7492" y="761"/>
                                  </a:cubicBezTo>
                                  <a:lnTo>
                                    <a:pt x="5333" y="761"/>
                                  </a:lnTo>
                                  <a:cubicBezTo>
                                    <a:pt x="3048" y="761"/>
                                    <a:pt x="5206" y="3427"/>
                                    <a:pt x="6349" y="3427"/>
                                  </a:cubicBezTo>
                                  <a:lnTo>
                                    <a:pt x="8635" y="3427"/>
                                  </a:lnTo>
                                  <a:close/>
                                  <a:moveTo>
                                    <a:pt x="24762" y="0"/>
                                  </a:moveTo>
                                  <a:cubicBezTo>
                                    <a:pt x="25779" y="0"/>
                                    <a:pt x="26667" y="888"/>
                                    <a:pt x="26667" y="1904"/>
                                  </a:cubicBezTo>
                                  <a:cubicBezTo>
                                    <a:pt x="26667" y="2919"/>
                                    <a:pt x="25779" y="3807"/>
                                    <a:pt x="24762" y="3807"/>
                                  </a:cubicBezTo>
                                  <a:lnTo>
                                    <a:pt x="1905" y="3807"/>
                                  </a:lnTo>
                                  <a:cubicBezTo>
                                    <a:pt x="889" y="3807"/>
                                    <a:pt x="0" y="2919"/>
                                    <a:pt x="0" y="1904"/>
                                  </a:cubicBezTo>
                                  <a:cubicBezTo>
                                    <a:pt x="0" y="888"/>
                                    <a:pt x="889" y="0"/>
                                    <a:pt x="1905" y="0"/>
                                  </a:cubicBezTo>
                                  <a:lnTo>
                                    <a:pt x="24762" y="0"/>
                                  </a:lnTo>
                                  <a:close/>
                                </a:path>
                              </a:pathLst>
                            </a:custGeom>
                            <a:solidFill>
                              <a:srgbClr val="000000"/>
                            </a:solidFill>
                            <a:ln w="12688" cap="flat">
                              <a:noFill/>
                              <a:prstDash val="solid"/>
                              <a:miter/>
                            </a:ln>
                          </wps:spPr>
                          <wps:bodyPr/>
                        </wps:wsp>
                        <wps:wsp>
                          <wps:cNvPr id="253681001" name="Freeform: Shape 253681001"/>
                          <wps:cNvSpPr/>
                          <wps:spPr>
                            <a:xfrm>
                              <a:off x="5640476" y="168151"/>
                              <a:ext cx="12064" cy="19417"/>
                            </a:xfrm>
                            <a:custGeom>
                              <a:avLst/>
                              <a:gdLst>
                                <a:gd name="csX0" fmla="*/ 3810 w 12064"/>
                                <a:gd name="csY0" fmla="*/ 9265 h 19417"/>
                                <a:gd name="csX1" fmla="*/ 6223 w 12064"/>
                                <a:gd name="csY1" fmla="*/ 9645 h 19417"/>
                                <a:gd name="csX2" fmla="*/ 8635 w 12064"/>
                                <a:gd name="csY2" fmla="*/ 9265 h 19417"/>
                                <a:gd name="csX3" fmla="*/ 6223 w 12064"/>
                                <a:gd name="csY3" fmla="*/ 8376 h 19417"/>
                                <a:gd name="csX4" fmla="*/ 3810 w 12064"/>
                                <a:gd name="csY4" fmla="*/ 9265 h 19417"/>
                                <a:gd name="csX5" fmla="*/ 8000 w 12064"/>
                                <a:gd name="csY5" fmla="*/ 11676 h 19417"/>
                                <a:gd name="csX6" fmla="*/ 9016 w 12064"/>
                                <a:gd name="csY6" fmla="*/ 9138 h 19417"/>
                                <a:gd name="csX7" fmla="*/ 5842 w 12064"/>
                                <a:gd name="csY7" fmla="*/ 6599 h 19417"/>
                                <a:gd name="csX8" fmla="*/ 2921 w 12064"/>
                                <a:gd name="csY8" fmla="*/ 9011 h 19417"/>
                                <a:gd name="csX9" fmla="*/ 4445 w 12064"/>
                                <a:gd name="csY9" fmla="*/ 11549 h 19417"/>
                                <a:gd name="csX10" fmla="*/ 7874 w 12064"/>
                                <a:gd name="csY10" fmla="*/ 11549 h 19417"/>
                                <a:gd name="csX11" fmla="*/ 1651 w 12064"/>
                                <a:gd name="csY11" fmla="*/ 0 h 19417"/>
                                <a:gd name="csX12" fmla="*/ 5968 w 12064"/>
                                <a:gd name="csY12" fmla="*/ 1650 h 19417"/>
                                <a:gd name="csX13" fmla="*/ 10286 w 12064"/>
                                <a:gd name="csY13" fmla="*/ 0 h 19417"/>
                                <a:gd name="csX14" fmla="*/ 8635 w 12064"/>
                                <a:gd name="csY14" fmla="*/ 6473 h 19417"/>
                                <a:gd name="csX15" fmla="*/ 12064 w 12064"/>
                                <a:gd name="csY15" fmla="*/ 5711 h 19417"/>
                                <a:gd name="csX16" fmla="*/ 10921 w 12064"/>
                                <a:gd name="csY16" fmla="*/ 9645 h 19417"/>
                                <a:gd name="csX17" fmla="*/ 12064 w 12064"/>
                                <a:gd name="csY17" fmla="*/ 13326 h 19417"/>
                                <a:gd name="csX18" fmla="*/ 9016 w 12064"/>
                                <a:gd name="csY18" fmla="*/ 12564 h 19417"/>
                                <a:gd name="csX19" fmla="*/ 10286 w 12064"/>
                                <a:gd name="csY19" fmla="*/ 19418 h 19417"/>
                                <a:gd name="csX20" fmla="*/ 5968 w 12064"/>
                                <a:gd name="csY20" fmla="*/ 17768 h 19417"/>
                                <a:gd name="csX21" fmla="*/ 1651 w 12064"/>
                                <a:gd name="csY21" fmla="*/ 19418 h 19417"/>
                                <a:gd name="csX22" fmla="*/ 3429 w 12064"/>
                                <a:gd name="csY22" fmla="*/ 12564 h 19417"/>
                                <a:gd name="csX23" fmla="*/ 0 w 12064"/>
                                <a:gd name="csY23" fmla="*/ 13580 h 19417"/>
                                <a:gd name="csX24" fmla="*/ 889 w 12064"/>
                                <a:gd name="csY24" fmla="*/ 9645 h 19417"/>
                                <a:gd name="csX25" fmla="*/ 0 w 12064"/>
                                <a:gd name="csY25" fmla="*/ 5965 h 19417"/>
                                <a:gd name="csX26" fmla="*/ 3302 w 12064"/>
                                <a:gd name="csY26" fmla="*/ 6473 h 19417"/>
                                <a:gd name="csX27" fmla="*/ 1651 w 12064"/>
                                <a:gd name="csY27" fmla="*/ 0 h 1941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12064" h="19417">
                                  <a:moveTo>
                                    <a:pt x="3810" y="9265"/>
                                  </a:moveTo>
                                  <a:cubicBezTo>
                                    <a:pt x="3810" y="10280"/>
                                    <a:pt x="5207" y="9645"/>
                                    <a:pt x="6223" y="9645"/>
                                  </a:cubicBezTo>
                                  <a:cubicBezTo>
                                    <a:pt x="7238" y="9645"/>
                                    <a:pt x="8635" y="10280"/>
                                    <a:pt x="8635" y="9265"/>
                                  </a:cubicBezTo>
                                  <a:cubicBezTo>
                                    <a:pt x="8635" y="7869"/>
                                    <a:pt x="7238" y="8376"/>
                                    <a:pt x="6223" y="8376"/>
                                  </a:cubicBezTo>
                                  <a:cubicBezTo>
                                    <a:pt x="5207" y="8376"/>
                                    <a:pt x="3810" y="7869"/>
                                    <a:pt x="3810" y="9265"/>
                                  </a:cubicBezTo>
                                  <a:moveTo>
                                    <a:pt x="8000" y="11676"/>
                                  </a:moveTo>
                                  <a:cubicBezTo>
                                    <a:pt x="9016" y="11676"/>
                                    <a:pt x="9016" y="10280"/>
                                    <a:pt x="9016" y="9138"/>
                                  </a:cubicBezTo>
                                  <a:cubicBezTo>
                                    <a:pt x="9016" y="6473"/>
                                    <a:pt x="6985" y="9138"/>
                                    <a:pt x="5842" y="6599"/>
                                  </a:cubicBezTo>
                                  <a:cubicBezTo>
                                    <a:pt x="5080" y="8757"/>
                                    <a:pt x="2921" y="6726"/>
                                    <a:pt x="2921" y="9011"/>
                                  </a:cubicBezTo>
                                  <a:cubicBezTo>
                                    <a:pt x="2921" y="10534"/>
                                    <a:pt x="2921" y="11549"/>
                                    <a:pt x="4445" y="11549"/>
                                  </a:cubicBezTo>
                                  <a:lnTo>
                                    <a:pt x="7874" y="11549"/>
                                  </a:lnTo>
                                  <a:close/>
                                  <a:moveTo>
                                    <a:pt x="1651" y="0"/>
                                  </a:moveTo>
                                  <a:lnTo>
                                    <a:pt x="5968" y="1650"/>
                                  </a:lnTo>
                                  <a:lnTo>
                                    <a:pt x="10286" y="0"/>
                                  </a:lnTo>
                                  <a:lnTo>
                                    <a:pt x="8635" y="6473"/>
                                  </a:lnTo>
                                  <a:lnTo>
                                    <a:pt x="12064" y="5711"/>
                                  </a:lnTo>
                                  <a:lnTo>
                                    <a:pt x="10921" y="9645"/>
                                  </a:lnTo>
                                  <a:lnTo>
                                    <a:pt x="12064" y="13326"/>
                                  </a:lnTo>
                                  <a:lnTo>
                                    <a:pt x="9016" y="12564"/>
                                  </a:lnTo>
                                  <a:lnTo>
                                    <a:pt x="10286" y="19418"/>
                                  </a:lnTo>
                                  <a:lnTo>
                                    <a:pt x="5968" y="17768"/>
                                  </a:lnTo>
                                  <a:lnTo>
                                    <a:pt x="1651" y="19418"/>
                                  </a:lnTo>
                                  <a:lnTo>
                                    <a:pt x="3429" y="12564"/>
                                  </a:lnTo>
                                  <a:lnTo>
                                    <a:pt x="0" y="13580"/>
                                  </a:lnTo>
                                  <a:lnTo>
                                    <a:pt x="889" y="9645"/>
                                  </a:lnTo>
                                  <a:lnTo>
                                    <a:pt x="0" y="5965"/>
                                  </a:lnTo>
                                  <a:lnTo>
                                    <a:pt x="3302" y="6473"/>
                                  </a:lnTo>
                                  <a:lnTo>
                                    <a:pt x="1651" y="0"/>
                                  </a:lnTo>
                                  <a:close/>
                                </a:path>
                              </a:pathLst>
                            </a:custGeom>
                            <a:solidFill>
                              <a:srgbClr val="000000"/>
                            </a:solidFill>
                            <a:ln w="12688" cap="flat">
                              <a:noFill/>
                              <a:prstDash val="solid"/>
                              <a:miter/>
                            </a:ln>
                          </wps:spPr>
                          <wps:bodyPr/>
                        </wps:wsp>
                      </wpg:grpSp>
                      <wps:wsp>
                        <wps:cNvPr id="114456140" name="Freeform: Shape 114456140"/>
                        <wps:cNvSpPr/>
                        <wps:spPr>
                          <a:xfrm>
                            <a:off x="5631203" y="174747"/>
                            <a:ext cx="2793" cy="2918"/>
                          </a:xfrm>
                          <a:custGeom>
                            <a:avLst/>
                            <a:gdLst>
                              <a:gd name="csX0" fmla="*/ 889 w 2793"/>
                              <a:gd name="csY0" fmla="*/ 761 h 2918"/>
                              <a:gd name="csX1" fmla="*/ 127 w 2793"/>
                              <a:gd name="csY1" fmla="*/ 635 h 2918"/>
                              <a:gd name="csX2" fmla="*/ 508 w 2793"/>
                              <a:gd name="csY2" fmla="*/ 1396 h 2918"/>
                              <a:gd name="csX3" fmla="*/ 0 w 2793"/>
                              <a:gd name="csY3" fmla="*/ 1904 h 2918"/>
                              <a:gd name="csX4" fmla="*/ 762 w 2793"/>
                              <a:gd name="csY4" fmla="*/ 2031 h 2918"/>
                              <a:gd name="csX5" fmla="*/ 762 w 2793"/>
                              <a:gd name="csY5" fmla="*/ 2919 h 2918"/>
                              <a:gd name="csX6" fmla="*/ 1397 w 2793"/>
                              <a:gd name="csY6" fmla="*/ 2411 h 2918"/>
                              <a:gd name="csX7" fmla="*/ 2032 w 2793"/>
                              <a:gd name="csY7" fmla="*/ 2919 h 2918"/>
                              <a:gd name="csX8" fmla="*/ 2032 w 2793"/>
                              <a:gd name="csY8" fmla="*/ 2031 h 2918"/>
                              <a:gd name="csX9" fmla="*/ 2794 w 2793"/>
                              <a:gd name="csY9" fmla="*/ 1904 h 2918"/>
                              <a:gd name="csX10" fmla="*/ 2286 w 2793"/>
                              <a:gd name="csY10" fmla="*/ 1396 h 2918"/>
                              <a:gd name="csX11" fmla="*/ 2540 w 2793"/>
                              <a:gd name="csY11" fmla="*/ 635 h 2918"/>
                              <a:gd name="csX12" fmla="*/ 1778 w 2793"/>
                              <a:gd name="csY12" fmla="*/ 761 h 2918"/>
                              <a:gd name="csX13" fmla="*/ 1397 w 2793"/>
                              <a:gd name="csY13" fmla="*/ 0 h 2918"/>
                              <a:gd name="csX14" fmla="*/ 889 w 2793"/>
                              <a:gd name="csY14" fmla="*/ 761 h 29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793" h="2918">
                                <a:moveTo>
                                  <a:pt x="889" y="761"/>
                                </a:moveTo>
                                <a:lnTo>
                                  <a:pt x="127" y="635"/>
                                </a:lnTo>
                                <a:lnTo>
                                  <a:pt x="508" y="1396"/>
                                </a:lnTo>
                                <a:lnTo>
                                  <a:pt x="0" y="1904"/>
                                </a:lnTo>
                                <a:lnTo>
                                  <a:pt x="762" y="2031"/>
                                </a:lnTo>
                                <a:lnTo>
                                  <a:pt x="762" y="2919"/>
                                </a:lnTo>
                                <a:lnTo>
                                  <a:pt x="1397" y="2411"/>
                                </a:lnTo>
                                <a:lnTo>
                                  <a:pt x="2032" y="2919"/>
                                </a:lnTo>
                                <a:lnTo>
                                  <a:pt x="2032" y="2031"/>
                                </a:lnTo>
                                <a:lnTo>
                                  <a:pt x="2794" y="1904"/>
                                </a:lnTo>
                                <a:lnTo>
                                  <a:pt x="2286" y="1396"/>
                                </a:lnTo>
                                <a:lnTo>
                                  <a:pt x="2540" y="635"/>
                                </a:lnTo>
                                <a:lnTo>
                                  <a:pt x="1778" y="761"/>
                                </a:lnTo>
                                <a:lnTo>
                                  <a:pt x="1397" y="0"/>
                                </a:lnTo>
                                <a:lnTo>
                                  <a:pt x="889" y="761"/>
                                </a:lnTo>
                                <a:close/>
                              </a:path>
                            </a:pathLst>
                          </a:custGeom>
                          <a:solidFill>
                            <a:srgbClr val="000000"/>
                          </a:solidFill>
                          <a:ln w="12688" cap="flat">
                            <a:noFill/>
                            <a:prstDash val="solid"/>
                            <a:miter/>
                          </a:ln>
                        </wps:spPr>
                        <wps:bodyPr/>
                      </wps:wsp>
                      <wps:wsp>
                        <wps:cNvPr id="2134517707" name="Freeform: Shape 2134517707"/>
                        <wps:cNvSpPr/>
                        <wps:spPr>
                          <a:xfrm>
                            <a:off x="5627774" y="179062"/>
                            <a:ext cx="2920" cy="2919"/>
                          </a:xfrm>
                          <a:custGeom>
                            <a:avLst/>
                            <a:gdLst>
                              <a:gd name="csX0" fmla="*/ 1016 w 2920"/>
                              <a:gd name="csY0" fmla="*/ 761 h 2919"/>
                              <a:gd name="csX1" fmla="*/ 254 w 2920"/>
                              <a:gd name="csY1" fmla="*/ 761 h 2919"/>
                              <a:gd name="csX2" fmla="*/ 635 w 2920"/>
                              <a:gd name="csY2" fmla="*/ 1396 h 2919"/>
                              <a:gd name="csX3" fmla="*/ 0 w 2920"/>
                              <a:gd name="csY3" fmla="*/ 2031 h 2919"/>
                              <a:gd name="csX4" fmla="*/ 762 w 2920"/>
                              <a:gd name="csY4" fmla="*/ 2158 h 2919"/>
                              <a:gd name="csX5" fmla="*/ 762 w 2920"/>
                              <a:gd name="csY5" fmla="*/ 2919 h 2919"/>
                              <a:gd name="csX6" fmla="*/ 1397 w 2920"/>
                              <a:gd name="csY6" fmla="*/ 2411 h 2919"/>
                              <a:gd name="csX7" fmla="*/ 2159 w 2920"/>
                              <a:gd name="csY7" fmla="*/ 2919 h 2919"/>
                              <a:gd name="csX8" fmla="*/ 2159 w 2920"/>
                              <a:gd name="csY8" fmla="*/ 2158 h 2919"/>
                              <a:gd name="csX9" fmla="*/ 2921 w 2920"/>
                              <a:gd name="csY9" fmla="*/ 2031 h 2919"/>
                              <a:gd name="csX10" fmla="*/ 2286 w 2920"/>
                              <a:gd name="csY10" fmla="*/ 1396 h 2919"/>
                              <a:gd name="csX11" fmla="*/ 2667 w 2920"/>
                              <a:gd name="csY11" fmla="*/ 761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761"/>
                                </a:lnTo>
                                <a:lnTo>
                                  <a:pt x="635" y="1396"/>
                                </a:lnTo>
                                <a:lnTo>
                                  <a:pt x="0" y="2031"/>
                                </a:lnTo>
                                <a:lnTo>
                                  <a:pt x="762" y="2158"/>
                                </a:lnTo>
                                <a:lnTo>
                                  <a:pt x="762" y="2919"/>
                                </a:lnTo>
                                <a:lnTo>
                                  <a:pt x="1397" y="2411"/>
                                </a:lnTo>
                                <a:lnTo>
                                  <a:pt x="2159" y="2919"/>
                                </a:lnTo>
                                <a:lnTo>
                                  <a:pt x="2159" y="2158"/>
                                </a:lnTo>
                                <a:lnTo>
                                  <a:pt x="2921" y="2031"/>
                                </a:lnTo>
                                <a:lnTo>
                                  <a:pt x="2286" y="1396"/>
                                </a:lnTo>
                                <a:lnTo>
                                  <a:pt x="2667" y="761"/>
                                </a:lnTo>
                                <a:lnTo>
                                  <a:pt x="1905" y="761"/>
                                </a:lnTo>
                                <a:lnTo>
                                  <a:pt x="1397" y="0"/>
                                </a:lnTo>
                                <a:lnTo>
                                  <a:pt x="1016" y="761"/>
                                </a:lnTo>
                                <a:close/>
                              </a:path>
                            </a:pathLst>
                          </a:custGeom>
                          <a:solidFill>
                            <a:srgbClr val="000000"/>
                          </a:solidFill>
                          <a:ln w="12688" cap="flat">
                            <a:noFill/>
                            <a:prstDash val="solid"/>
                            <a:miter/>
                          </a:ln>
                        </wps:spPr>
                        <wps:bodyPr/>
                      </wps:wsp>
                      <wps:wsp>
                        <wps:cNvPr id="1752046850" name="Freeform: Shape 1752046850"/>
                        <wps:cNvSpPr/>
                        <wps:spPr>
                          <a:xfrm>
                            <a:off x="5633488" y="178555"/>
                            <a:ext cx="2920" cy="2919"/>
                          </a:xfrm>
                          <a:custGeom>
                            <a:avLst/>
                            <a:gdLst>
                              <a:gd name="csX0" fmla="*/ 1016 w 2920"/>
                              <a:gd name="csY0" fmla="*/ 761 h 2919"/>
                              <a:gd name="csX1" fmla="*/ 254 w 2920"/>
                              <a:gd name="csY1" fmla="*/ 635 h 2919"/>
                              <a:gd name="csX2" fmla="*/ 635 w 2920"/>
                              <a:gd name="csY2" fmla="*/ 1396 h 2919"/>
                              <a:gd name="csX3" fmla="*/ 0 w 2920"/>
                              <a:gd name="csY3" fmla="*/ 1904 h 2919"/>
                              <a:gd name="csX4" fmla="*/ 762 w 2920"/>
                              <a:gd name="csY4" fmla="*/ 2031 h 2919"/>
                              <a:gd name="csX5" fmla="*/ 762 w 2920"/>
                              <a:gd name="csY5" fmla="*/ 2919 h 2919"/>
                              <a:gd name="csX6" fmla="*/ 1397 w 2920"/>
                              <a:gd name="csY6" fmla="*/ 2411 h 2919"/>
                              <a:gd name="csX7" fmla="*/ 2159 w 2920"/>
                              <a:gd name="csY7" fmla="*/ 2919 h 2919"/>
                              <a:gd name="csX8" fmla="*/ 2159 w 2920"/>
                              <a:gd name="csY8" fmla="*/ 2031 h 2919"/>
                              <a:gd name="csX9" fmla="*/ 2921 w 2920"/>
                              <a:gd name="csY9" fmla="*/ 1904 h 2919"/>
                              <a:gd name="csX10" fmla="*/ 2286 w 2920"/>
                              <a:gd name="csY10" fmla="*/ 1396 h 2919"/>
                              <a:gd name="csX11" fmla="*/ 2667 w 2920"/>
                              <a:gd name="csY11" fmla="*/ 635 h 2919"/>
                              <a:gd name="csX12" fmla="*/ 1905 w 2920"/>
                              <a:gd name="csY12" fmla="*/ 761 h 2919"/>
                              <a:gd name="csX13" fmla="*/ 1397 w 2920"/>
                              <a:gd name="csY13" fmla="*/ 0 h 2919"/>
                              <a:gd name="csX14" fmla="*/ 1016 w 2920"/>
                              <a:gd name="csY14" fmla="*/ 761 h 291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920" h="2919">
                                <a:moveTo>
                                  <a:pt x="1016" y="761"/>
                                </a:moveTo>
                                <a:lnTo>
                                  <a:pt x="254" y="635"/>
                                </a:lnTo>
                                <a:lnTo>
                                  <a:pt x="635" y="1396"/>
                                </a:lnTo>
                                <a:lnTo>
                                  <a:pt x="0" y="1904"/>
                                </a:lnTo>
                                <a:lnTo>
                                  <a:pt x="762" y="2031"/>
                                </a:lnTo>
                                <a:lnTo>
                                  <a:pt x="762" y="2919"/>
                                </a:lnTo>
                                <a:lnTo>
                                  <a:pt x="1397" y="2411"/>
                                </a:lnTo>
                                <a:lnTo>
                                  <a:pt x="2159" y="2919"/>
                                </a:lnTo>
                                <a:lnTo>
                                  <a:pt x="2159" y="2031"/>
                                </a:lnTo>
                                <a:lnTo>
                                  <a:pt x="2921" y="1904"/>
                                </a:lnTo>
                                <a:lnTo>
                                  <a:pt x="2286" y="1396"/>
                                </a:lnTo>
                                <a:lnTo>
                                  <a:pt x="2667" y="635"/>
                                </a:lnTo>
                                <a:lnTo>
                                  <a:pt x="1905" y="761"/>
                                </a:lnTo>
                                <a:lnTo>
                                  <a:pt x="1397" y="0"/>
                                </a:lnTo>
                                <a:lnTo>
                                  <a:pt x="1016" y="761"/>
                                </a:lnTo>
                                <a:close/>
                              </a:path>
                            </a:pathLst>
                          </a:custGeom>
                          <a:solidFill>
                            <a:srgbClr val="000000"/>
                          </a:solidFill>
                          <a:ln w="12688" cap="flat">
                            <a:noFill/>
                            <a:prstDash val="solid"/>
                            <a:miter/>
                          </a:ln>
                        </wps:spPr>
                        <wps:bodyPr/>
                      </wps:wsp>
                      <wps:wsp>
                        <wps:cNvPr id="2116634871" name="Freeform: Shape 2116634871"/>
                        <wps:cNvSpPr/>
                        <wps:spPr>
                          <a:xfrm>
                            <a:off x="5634504" y="182997"/>
                            <a:ext cx="1650" cy="1649"/>
                          </a:xfrm>
                          <a:custGeom>
                            <a:avLst/>
                            <a:gdLst>
                              <a:gd name="csX0" fmla="*/ 508 w 1650"/>
                              <a:gd name="csY0" fmla="*/ 508 h 1649"/>
                              <a:gd name="csX1" fmla="*/ 127 w 1650"/>
                              <a:gd name="csY1" fmla="*/ 508 h 1649"/>
                              <a:gd name="csX2" fmla="*/ 381 w 1650"/>
                              <a:gd name="csY2" fmla="*/ 888 h 1649"/>
                              <a:gd name="csX3" fmla="*/ 0 w 1650"/>
                              <a:gd name="csY3" fmla="*/ 1142 h 1649"/>
                              <a:gd name="csX4" fmla="*/ 381 w 1650"/>
                              <a:gd name="csY4" fmla="*/ 1269 h 1649"/>
                              <a:gd name="csX5" fmla="*/ 381 w 1650"/>
                              <a:gd name="csY5" fmla="*/ 1650 h 1649"/>
                              <a:gd name="csX6" fmla="*/ 762 w 1650"/>
                              <a:gd name="csY6" fmla="*/ 1396 h 1649"/>
                              <a:gd name="csX7" fmla="*/ 1143 w 1650"/>
                              <a:gd name="csY7" fmla="*/ 1650 h 1649"/>
                              <a:gd name="csX8" fmla="*/ 1143 w 1650"/>
                              <a:gd name="csY8" fmla="*/ 1269 h 1649"/>
                              <a:gd name="csX9" fmla="*/ 1651 w 1650"/>
                              <a:gd name="csY9" fmla="*/ 1142 h 1649"/>
                              <a:gd name="csX10" fmla="*/ 1270 w 1650"/>
                              <a:gd name="csY10" fmla="*/ 888 h 1649"/>
                              <a:gd name="csX11" fmla="*/ 1524 w 1650"/>
                              <a:gd name="csY11" fmla="*/ 508 h 1649"/>
                              <a:gd name="csX12" fmla="*/ 1016 w 1650"/>
                              <a:gd name="csY12" fmla="*/ 508 h 1649"/>
                              <a:gd name="csX13" fmla="*/ 762 w 1650"/>
                              <a:gd name="csY13" fmla="*/ 0 h 1649"/>
                              <a:gd name="csX14" fmla="*/ 508 w 1650"/>
                              <a:gd name="csY14" fmla="*/ 508 h 164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650" h="1649">
                                <a:moveTo>
                                  <a:pt x="508" y="508"/>
                                </a:moveTo>
                                <a:lnTo>
                                  <a:pt x="127" y="508"/>
                                </a:lnTo>
                                <a:lnTo>
                                  <a:pt x="381" y="888"/>
                                </a:lnTo>
                                <a:lnTo>
                                  <a:pt x="0" y="1142"/>
                                </a:lnTo>
                                <a:lnTo>
                                  <a:pt x="381" y="1269"/>
                                </a:lnTo>
                                <a:lnTo>
                                  <a:pt x="381" y="1650"/>
                                </a:lnTo>
                                <a:lnTo>
                                  <a:pt x="762" y="1396"/>
                                </a:lnTo>
                                <a:lnTo>
                                  <a:pt x="1143" y="1650"/>
                                </a:lnTo>
                                <a:lnTo>
                                  <a:pt x="1143" y="1269"/>
                                </a:lnTo>
                                <a:lnTo>
                                  <a:pt x="1651" y="1142"/>
                                </a:lnTo>
                                <a:lnTo>
                                  <a:pt x="1270" y="888"/>
                                </a:lnTo>
                                <a:lnTo>
                                  <a:pt x="1524" y="508"/>
                                </a:lnTo>
                                <a:lnTo>
                                  <a:pt x="1016" y="508"/>
                                </a:lnTo>
                                <a:lnTo>
                                  <a:pt x="762" y="0"/>
                                </a:lnTo>
                                <a:lnTo>
                                  <a:pt x="508" y="508"/>
                                </a:lnTo>
                                <a:close/>
                              </a:path>
                            </a:pathLst>
                          </a:custGeom>
                          <a:solidFill>
                            <a:srgbClr val="000000"/>
                          </a:solidFill>
                          <a:ln w="12688" cap="flat">
                            <a:noFill/>
                            <a:prstDash val="solid"/>
                            <a:miter/>
                          </a:ln>
                        </wps:spPr>
                        <wps:bodyPr/>
                      </wps:wsp>
                      <wps:wsp>
                        <wps:cNvPr id="897745311" name="Freeform: Shape 897745311"/>
                        <wps:cNvSpPr/>
                        <wps:spPr>
                          <a:xfrm>
                            <a:off x="5628409" y="183377"/>
                            <a:ext cx="4825" cy="5076"/>
                          </a:xfrm>
                          <a:custGeom>
                            <a:avLst/>
                            <a:gdLst>
                              <a:gd name="csX0" fmla="*/ 1651 w 4825"/>
                              <a:gd name="csY0" fmla="*/ 1396 h 5076"/>
                              <a:gd name="csX1" fmla="*/ 254 w 4825"/>
                              <a:gd name="csY1" fmla="*/ 1269 h 5076"/>
                              <a:gd name="csX2" fmla="*/ 889 w 4825"/>
                              <a:gd name="csY2" fmla="*/ 2411 h 5076"/>
                              <a:gd name="csX3" fmla="*/ 0 w 4825"/>
                              <a:gd name="csY3" fmla="*/ 3427 h 5076"/>
                              <a:gd name="csX4" fmla="*/ 1143 w 4825"/>
                              <a:gd name="csY4" fmla="*/ 3680 h 5076"/>
                              <a:gd name="csX5" fmla="*/ 1143 w 4825"/>
                              <a:gd name="csY5" fmla="*/ 5077 h 5076"/>
                              <a:gd name="csX6" fmla="*/ 2413 w 4825"/>
                              <a:gd name="csY6" fmla="*/ 4188 h 5076"/>
                              <a:gd name="csX7" fmla="*/ 3556 w 4825"/>
                              <a:gd name="csY7" fmla="*/ 5077 h 5076"/>
                              <a:gd name="csX8" fmla="*/ 3556 w 4825"/>
                              <a:gd name="csY8" fmla="*/ 3680 h 5076"/>
                              <a:gd name="csX9" fmla="*/ 4826 w 4825"/>
                              <a:gd name="csY9" fmla="*/ 3427 h 5076"/>
                              <a:gd name="csX10" fmla="*/ 3809 w 4825"/>
                              <a:gd name="csY10" fmla="*/ 2411 h 5076"/>
                              <a:gd name="csX11" fmla="*/ 4445 w 4825"/>
                              <a:gd name="csY11" fmla="*/ 1269 h 5076"/>
                              <a:gd name="csX12" fmla="*/ 3175 w 4825"/>
                              <a:gd name="csY12" fmla="*/ 1396 h 5076"/>
                              <a:gd name="csX13" fmla="*/ 2413 w 4825"/>
                              <a:gd name="csY13" fmla="*/ 0 h 5076"/>
                              <a:gd name="csX14" fmla="*/ 1651 w 4825"/>
                              <a:gd name="csY14" fmla="*/ 1396 h 507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4825" h="5076">
                                <a:moveTo>
                                  <a:pt x="1651" y="1396"/>
                                </a:moveTo>
                                <a:lnTo>
                                  <a:pt x="254" y="1269"/>
                                </a:lnTo>
                                <a:lnTo>
                                  <a:pt x="889" y="2411"/>
                                </a:lnTo>
                                <a:lnTo>
                                  <a:pt x="0" y="3427"/>
                                </a:lnTo>
                                <a:lnTo>
                                  <a:pt x="1143" y="3680"/>
                                </a:lnTo>
                                <a:lnTo>
                                  <a:pt x="1143" y="5077"/>
                                </a:lnTo>
                                <a:lnTo>
                                  <a:pt x="2413" y="4188"/>
                                </a:lnTo>
                                <a:lnTo>
                                  <a:pt x="3556" y="5077"/>
                                </a:lnTo>
                                <a:lnTo>
                                  <a:pt x="3556" y="3680"/>
                                </a:lnTo>
                                <a:lnTo>
                                  <a:pt x="4826" y="3427"/>
                                </a:lnTo>
                                <a:lnTo>
                                  <a:pt x="3809" y="2411"/>
                                </a:lnTo>
                                <a:lnTo>
                                  <a:pt x="4445" y="1269"/>
                                </a:lnTo>
                                <a:lnTo>
                                  <a:pt x="3175" y="1396"/>
                                </a:lnTo>
                                <a:lnTo>
                                  <a:pt x="2413" y="0"/>
                                </a:lnTo>
                                <a:lnTo>
                                  <a:pt x="1651" y="1396"/>
                                </a:lnTo>
                                <a:close/>
                              </a:path>
                            </a:pathLst>
                          </a:custGeom>
                          <a:solidFill>
                            <a:srgbClr val="000000"/>
                          </a:solidFill>
                          <a:ln w="12688" cap="flat">
                            <a:noFill/>
                            <a:prstDash val="solid"/>
                            <a:miter/>
                          </a:ln>
                        </wps:spPr>
                        <wps:bodyPr/>
                      </wps:wsp>
                      <wps:wsp>
                        <wps:cNvPr id="1276750030" name="Freeform: Shape 1276750030"/>
                        <wps:cNvSpPr/>
                        <wps:spPr>
                          <a:xfrm>
                            <a:off x="5620409" y="115356"/>
                            <a:ext cx="23873" cy="23477"/>
                          </a:xfrm>
                          <a:custGeom>
                            <a:avLst/>
                            <a:gdLst>
                              <a:gd name="csX0" fmla="*/ 11937 w 23873"/>
                              <a:gd name="csY0" fmla="*/ 0 h 23478"/>
                              <a:gd name="csX1" fmla="*/ 9143 w 23873"/>
                              <a:gd name="csY1" fmla="*/ 6726 h 23478"/>
                              <a:gd name="csX2" fmla="*/ 2286 w 23873"/>
                              <a:gd name="csY2" fmla="*/ 4696 h 23478"/>
                              <a:gd name="csX3" fmla="*/ 5841 w 23873"/>
                              <a:gd name="csY3" fmla="*/ 10914 h 23478"/>
                              <a:gd name="csX4" fmla="*/ 0 w 23873"/>
                              <a:gd name="csY4" fmla="*/ 15103 h 23478"/>
                              <a:gd name="csX5" fmla="*/ 6984 w 23873"/>
                              <a:gd name="csY5" fmla="*/ 16245 h 23478"/>
                              <a:gd name="csX6" fmla="*/ 6603 w 23873"/>
                              <a:gd name="csY6" fmla="*/ 23479 h 23478"/>
                              <a:gd name="csX7" fmla="*/ 11937 w 23873"/>
                              <a:gd name="csY7" fmla="*/ 18656 h 23478"/>
                              <a:gd name="csX8" fmla="*/ 17270 w 23873"/>
                              <a:gd name="csY8" fmla="*/ 23479 h 23478"/>
                              <a:gd name="csX9" fmla="*/ 16763 w 23873"/>
                              <a:gd name="csY9" fmla="*/ 16245 h 23478"/>
                              <a:gd name="csX10" fmla="*/ 23874 w 23873"/>
                              <a:gd name="csY10" fmla="*/ 15103 h 23478"/>
                              <a:gd name="csX11" fmla="*/ 18032 w 23873"/>
                              <a:gd name="csY11" fmla="*/ 10914 h 23478"/>
                              <a:gd name="csX12" fmla="*/ 21461 w 23873"/>
                              <a:gd name="csY12" fmla="*/ 4696 h 23478"/>
                              <a:gd name="csX13" fmla="*/ 14604 w 23873"/>
                              <a:gd name="csY13" fmla="*/ 6726 h 23478"/>
                              <a:gd name="csX14" fmla="*/ 11937 w 23873"/>
                              <a:gd name="csY14" fmla="*/ 0 h 234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23873" h="23478">
                                <a:moveTo>
                                  <a:pt x="11937" y="0"/>
                                </a:moveTo>
                                <a:lnTo>
                                  <a:pt x="9143" y="6726"/>
                                </a:lnTo>
                                <a:lnTo>
                                  <a:pt x="2286" y="4696"/>
                                </a:lnTo>
                                <a:lnTo>
                                  <a:pt x="5841" y="10914"/>
                                </a:lnTo>
                                <a:lnTo>
                                  <a:pt x="0" y="15103"/>
                                </a:lnTo>
                                <a:lnTo>
                                  <a:pt x="6984" y="16245"/>
                                </a:lnTo>
                                <a:lnTo>
                                  <a:pt x="6603" y="23479"/>
                                </a:lnTo>
                                <a:lnTo>
                                  <a:pt x="11937" y="18656"/>
                                </a:lnTo>
                                <a:lnTo>
                                  <a:pt x="17270" y="23479"/>
                                </a:lnTo>
                                <a:lnTo>
                                  <a:pt x="16763" y="16245"/>
                                </a:lnTo>
                                <a:lnTo>
                                  <a:pt x="23874" y="15103"/>
                                </a:lnTo>
                                <a:lnTo>
                                  <a:pt x="18032" y="10914"/>
                                </a:lnTo>
                                <a:lnTo>
                                  <a:pt x="21461" y="4696"/>
                                </a:lnTo>
                                <a:lnTo>
                                  <a:pt x="14604" y="6726"/>
                                </a:lnTo>
                                <a:lnTo>
                                  <a:pt x="11937" y="0"/>
                                </a:lnTo>
                                <a:close/>
                              </a:path>
                            </a:pathLst>
                          </a:custGeom>
                          <a:solidFill>
                            <a:srgbClr val="000000"/>
                          </a:solidFill>
                          <a:ln w="12688" cap="flat">
                            <a:noFill/>
                            <a:prstDash val="solid"/>
                            <a:miter/>
                          </a:ln>
                        </wps:spPr>
                        <wps:bodyPr/>
                      </wps:wsp>
                      <wpg:grpSp>
                        <wpg:cNvPr id="450983137" name="Graphic 1"/>
                        <wpg:cNvGrpSpPr/>
                        <wpg:grpSpPr>
                          <a:xfrm>
                            <a:off x="5521204" y="160534"/>
                            <a:ext cx="166773" cy="137791"/>
                            <a:chOff x="5521105" y="160534"/>
                            <a:chExt cx="166773" cy="137799"/>
                          </a:xfrm>
                          <a:solidFill>
                            <a:srgbClr val="000000"/>
                          </a:solidFill>
                        </wpg:grpSpPr>
                        <wps:wsp>
                          <wps:cNvPr id="1054449274" name="Freeform: Shape 1054449274"/>
                          <wps:cNvSpPr/>
                          <wps:spPr>
                            <a:xfrm>
                              <a:off x="5597044" y="264222"/>
                              <a:ext cx="10653" cy="10481"/>
                            </a:xfrm>
                            <a:custGeom>
                              <a:avLst/>
                              <a:gdLst>
                                <a:gd name="csX0" fmla="*/ 10413 w 10653"/>
                                <a:gd name="csY0" fmla="*/ 508 h 10481"/>
                                <a:gd name="csX1" fmla="*/ 9524 w 10653"/>
                                <a:gd name="csY1" fmla="*/ 1904 h 10481"/>
                                <a:gd name="csX2" fmla="*/ 10540 w 10653"/>
                                <a:gd name="csY2" fmla="*/ 5965 h 10481"/>
                                <a:gd name="csX3" fmla="*/ 10286 w 10653"/>
                                <a:gd name="csY3" fmla="*/ 8630 h 10481"/>
                                <a:gd name="csX4" fmla="*/ 7492 w 10653"/>
                                <a:gd name="csY4" fmla="*/ 10280 h 10481"/>
                                <a:gd name="csX5" fmla="*/ 4190 w 10653"/>
                                <a:gd name="csY5" fmla="*/ 10280 h 10481"/>
                                <a:gd name="csX6" fmla="*/ 2540 w 10653"/>
                                <a:gd name="csY6" fmla="*/ 8249 h 10481"/>
                                <a:gd name="csX7" fmla="*/ 1524 w 10653"/>
                                <a:gd name="csY7" fmla="*/ 3934 h 10481"/>
                                <a:gd name="csX8" fmla="*/ 0 w 10653"/>
                                <a:gd name="csY8" fmla="*/ 3046 h 10481"/>
                                <a:gd name="csX9" fmla="*/ 0 w 10653"/>
                                <a:gd name="csY9" fmla="*/ 2665 h 10481"/>
                                <a:gd name="csX10" fmla="*/ 5079 w 10653"/>
                                <a:gd name="csY10" fmla="*/ 1396 h 10481"/>
                                <a:gd name="csX11" fmla="*/ 5079 w 10653"/>
                                <a:gd name="csY11" fmla="*/ 1650 h 10481"/>
                                <a:gd name="csX12" fmla="*/ 3937 w 10653"/>
                                <a:gd name="csY12" fmla="*/ 3173 h 10481"/>
                                <a:gd name="csX13" fmla="*/ 4952 w 10653"/>
                                <a:gd name="csY13" fmla="*/ 7488 h 10481"/>
                                <a:gd name="csX14" fmla="*/ 7746 w 10653"/>
                                <a:gd name="csY14" fmla="*/ 9392 h 10481"/>
                                <a:gd name="csX15" fmla="*/ 9778 w 10653"/>
                                <a:gd name="csY15" fmla="*/ 5965 h 10481"/>
                                <a:gd name="csX16" fmla="*/ 8889 w 10653"/>
                                <a:gd name="csY16" fmla="*/ 2031 h 10481"/>
                                <a:gd name="csX17" fmla="*/ 7111 w 10653"/>
                                <a:gd name="csY17" fmla="*/ 1142 h 10481"/>
                                <a:gd name="csX18" fmla="*/ 7111 w 10653"/>
                                <a:gd name="csY18" fmla="*/ 761 h 10481"/>
                                <a:gd name="csX19" fmla="*/ 10413 w 10653"/>
                                <a:gd name="csY19" fmla="*/ 0 h 10481"/>
                                <a:gd name="csX20" fmla="*/ 10413 w 10653"/>
                                <a:gd name="csY20" fmla="*/ 254 h 1048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53" h="10481">
                                  <a:moveTo>
                                    <a:pt x="10413" y="508"/>
                                  </a:moveTo>
                                  <a:cubicBezTo>
                                    <a:pt x="9651" y="761"/>
                                    <a:pt x="9270" y="1015"/>
                                    <a:pt x="9524" y="1904"/>
                                  </a:cubicBezTo>
                                  <a:lnTo>
                                    <a:pt x="10540" y="5965"/>
                                  </a:lnTo>
                                  <a:cubicBezTo>
                                    <a:pt x="10667" y="6726"/>
                                    <a:pt x="10794" y="7869"/>
                                    <a:pt x="10286" y="8630"/>
                                  </a:cubicBezTo>
                                  <a:cubicBezTo>
                                    <a:pt x="9651" y="9518"/>
                                    <a:pt x="8381" y="10026"/>
                                    <a:pt x="7492" y="10280"/>
                                  </a:cubicBezTo>
                                  <a:cubicBezTo>
                                    <a:pt x="6857" y="10407"/>
                                    <a:pt x="5333" y="10661"/>
                                    <a:pt x="4190" y="10280"/>
                                  </a:cubicBezTo>
                                  <a:cubicBezTo>
                                    <a:pt x="3429" y="9899"/>
                                    <a:pt x="2920" y="9645"/>
                                    <a:pt x="2540" y="8249"/>
                                  </a:cubicBezTo>
                                  <a:lnTo>
                                    <a:pt x="1524" y="3934"/>
                                  </a:lnTo>
                                  <a:cubicBezTo>
                                    <a:pt x="1270" y="2919"/>
                                    <a:pt x="889" y="2919"/>
                                    <a:pt x="0" y="3046"/>
                                  </a:cubicBezTo>
                                  <a:lnTo>
                                    <a:pt x="0" y="2665"/>
                                  </a:lnTo>
                                  <a:cubicBezTo>
                                    <a:pt x="0" y="2665"/>
                                    <a:pt x="5079" y="1396"/>
                                    <a:pt x="5079" y="1396"/>
                                  </a:cubicBezTo>
                                  <a:lnTo>
                                    <a:pt x="5079" y="1650"/>
                                  </a:lnTo>
                                  <a:cubicBezTo>
                                    <a:pt x="4190" y="1904"/>
                                    <a:pt x="3683" y="2031"/>
                                    <a:pt x="3937" y="3173"/>
                                  </a:cubicBezTo>
                                  <a:lnTo>
                                    <a:pt x="4952" y="7488"/>
                                  </a:lnTo>
                                  <a:cubicBezTo>
                                    <a:pt x="5079" y="8249"/>
                                    <a:pt x="5588" y="10026"/>
                                    <a:pt x="7746" y="9392"/>
                                  </a:cubicBezTo>
                                  <a:cubicBezTo>
                                    <a:pt x="10413" y="8757"/>
                                    <a:pt x="10032" y="6853"/>
                                    <a:pt x="9778" y="5965"/>
                                  </a:cubicBezTo>
                                  <a:lnTo>
                                    <a:pt x="8889" y="2031"/>
                                  </a:lnTo>
                                  <a:cubicBezTo>
                                    <a:pt x="8762" y="1269"/>
                                    <a:pt x="8381" y="888"/>
                                    <a:pt x="7111" y="1142"/>
                                  </a:cubicBezTo>
                                  <a:lnTo>
                                    <a:pt x="7111" y="761"/>
                                  </a:lnTo>
                                  <a:cubicBezTo>
                                    <a:pt x="7111" y="761"/>
                                    <a:pt x="10413" y="0"/>
                                    <a:pt x="10413" y="0"/>
                                  </a:cubicBezTo>
                                  <a:lnTo>
                                    <a:pt x="10413" y="254"/>
                                  </a:lnTo>
                                  <a:close/>
                                </a:path>
                              </a:pathLst>
                            </a:custGeom>
                            <a:solidFill>
                              <a:srgbClr val="000000"/>
                            </a:solidFill>
                            <a:ln w="12688" cap="flat">
                              <a:noFill/>
                              <a:prstDash val="solid"/>
                              <a:miter/>
                            </a:ln>
                          </wps:spPr>
                          <wps:bodyPr/>
                        </wps:wsp>
                        <wps:wsp>
                          <wps:cNvPr id="798665889" name="Freeform: Shape 798665889"/>
                          <wps:cNvSpPr/>
                          <wps:spPr>
                            <a:xfrm>
                              <a:off x="5608949" y="262826"/>
                              <a:ext cx="7829" cy="10279"/>
                            </a:xfrm>
                            <a:custGeom>
                              <a:avLst/>
                              <a:gdLst>
                                <a:gd name="csX0" fmla="*/ 6254 w 7829"/>
                                <a:gd name="csY0" fmla="*/ 2665 h 10279"/>
                                <a:gd name="csX1" fmla="*/ 2699 w 7829"/>
                                <a:gd name="csY1" fmla="*/ 1015 h 10279"/>
                                <a:gd name="csX2" fmla="*/ 1302 w 7829"/>
                                <a:gd name="csY2" fmla="*/ 2538 h 10279"/>
                                <a:gd name="csX3" fmla="*/ 3207 w 7829"/>
                                <a:gd name="csY3" fmla="*/ 3680 h 10279"/>
                                <a:gd name="csX4" fmla="*/ 5619 w 7829"/>
                                <a:gd name="csY4" fmla="*/ 4061 h 10279"/>
                                <a:gd name="csX5" fmla="*/ 7778 w 7829"/>
                                <a:gd name="csY5" fmla="*/ 6092 h 10279"/>
                                <a:gd name="csX6" fmla="*/ 4603 w 7829"/>
                                <a:gd name="csY6" fmla="*/ 9645 h 10279"/>
                                <a:gd name="csX7" fmla="*/ 1937 w 7829"/>
                                <a:gd name="csY7" fmla="*/ 9772 h 10279"/>
                                <a:gd name="csX8" fmla="*/ 1556 w 7829"/>
                                <a:gd name="csY8" fmla="*/ 10280 h 10279"/>
                                <a:gd name="csX9" fmla="*/ 1175 w 7829"/>
                                <a:gd name="csY9" fmla="*/ 10280 h 10279"/>
                                <a:gd name="csX10" fmla="*/ 540 w 7829"/>
                                <a:gd name="csY10" fmla="*/ 7234 h 10279"/>
                                <a:gd name="csX11" fmla="*/ 921 w 7829"/>
                                <a:gd name="csY11" fmla="*/ 7234 h 10279"/>
                                <a:gd name="csX12" fmla="*/ 4730 w 7829"/>
                                <a:gd name="csY12" fmla="*/ 9138 h 10279"/>
                                <a:gd name="csX13" fmla="*/ 6381 w 7829"/>
                                <a:gd name="csY13" fmla="*/ 7234 h 10279"/>
                                <a:gd name="csX14" fmla="*/ 4349 w 7829"/>
                                <a:gd name="csY14" fmla="*/ 6092 h 10279"/>
                                <a:gd name="csX15" fmla="*/ 3207 w 7829"/>
                                <a:gd name="csY15" fmla="*/ 6092 h 10279"/>
                                <a:gd name="csX16" fmla="*/ 32 w 7829"/>
                                <a:gd name="csY16" fmla="*/ 3807 h 10279"/>
                                <a:gd name="csX17" fmla="*/ 2826 w 7829"/>
                                <a:gd name="csY17" fmla="*/ 508 h 10279"/>
                                <a:gd name="csX18" fmla="*/ 5365 w 7829"/>
                                <a:gd name="csY18" fmla="*/ 508 h 10279"/>
                                <a:gd name="csX19" fmla="*/ 5746 w 7829"/>
                                <a:gd name="csY19" fmla="*/ 0 h 10279"/>
                                <a:gd name="csX20" fmla="*/ 6254 w 7829"/>
                                <a:gd name="csY20" fmla="*/ 0 h 10279"/>
                                <a:gd name="csX21" fmla="*/ 6889 w 7829"/>
                                <a:gd name="csY21" fmla="*/ 2665 h 10279"/>
                                <a:gd name="csX22" fmla="*/ 6508 w 7829"/>
                                <a:gd name="csY22" fmla="*/ 2665 h 1027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7829" h="10279">
                                  <a:moveTo>
                                    <a:pt x="6254" y="2665"/>
                                  </a:moveTo>
                                  <a:cubicBezTo>
                                    <a:pt x="5746" y="1777"/>
                                    <a:pt x="4477" y="508"/>
                                    <a:pt x="2699" y="1015"/>
                                  </a:cubicBezTo>
                                  <a:cubicBezTo>
                                    <a:pt x="1937" y="1142"/>
                                    <a:pt x="1175" y="1777"/>
                                    <a:pt x="1302" y="2538"/>
                                  </a:cubicBezTo>
                                  <a:cubicBezTo>
                                    <a:pt x="1429" y="3173"/>
                                    <a:pt x="1810" y="3427"/>
                                    <a:pt x="3207" y="3680"/>
                                  </a:cubicBezTo>
                                  <a:lnTo>
                                    <a:pt x="5619" y="4061"/>
                                  </a:lnTo>
                                  <a:cubicBezTo>
                                    <a:pt x="5619" y="4061"/>
                                    <a:pt x="7524" y="4696"/>
                                    <a:pt x="7778" y="6092"/>
                                  </a:cubicBezTo>
                                  <a:cubicBezTo>
                                    <a:pt x="8032" y="7234"/>
                                    <a:pt x="7397" y="9011"/>
                                    <a:pt x="4603" y="9645"/>
                                  </a:cubicBezTo>
                                  <a:cubicBezTo>
                                    <a:pt x="3207" y="10026"/>
                                    <a:pt x="2318" y="9645"/>
                                    <a:pt x="1937" y="9772"/>
                                  </a:cubicBezTo>
                                  <a:cubicBezTo>
                                    <a:pt x="1683" y="9772"/>
                                    <a:pt x="1556" y="10026"/>
                                    <a:pt x="1556" y="10280"/>
                                  </a:cubicBezTo>
                                  <a:lnTo>
                                    <a:pt x="1175" y="10280"/>
                                  </a:lnTo>
                                  <a:cubicBezTo>
                                    <a:pt x="1175" y="10280"/>
                                    <a:pt x="540" y="7234"/>
                                    <a:pt x="540" y="7234"/>
                                  </a:cubicBezTo>
                                  <a:lnTo>
                                    <a:pt x="921" y="7234"/>
                                  </a:lnTo>
                                  <a:cubicBezTo>
                                    <a:pt x="1556" y="8376"/>
                                    <a:pt x="2699" y="9645"/>
                                    <a:pt x="4730" y="9138"/>
                                  </a:cubicBezTo>
                                  <a:cubicBezTo>
                                    <a:pt x="6635" y="8757"/>
                                    <a:pt x="6381" y="7488"/>
                                    <a:pt x="6381" y="7234"/>
                                  </a:cubicBezTo>
                                  <a:cubicBezTo>
                                    <a:pt x="6254" y="6346"/>
                                    <a:pt x="5365" y="6219"/>
                                    <a:pt x="4349" y="6092"/>
                                  </a:cubicBezTo>
                                  <a:lnTo>
                                    <a:pt x="3207" y="6092"/>
                                  </a:lnTo>
                                  <a:cubicBezTo>
                                    <a:pt x="413" y="5457"/>
                                    <a:pt x="159" y="4315"/>
                                    <a:pt x="32" y="3807"/>
                                  </a:cubicBezTo>
                                  <a:cubicBezTo>
                                    <a:pt x="-95" y="3046"/>
                                    <a:pt x="32" y="1142"/>
                                    <a:pt x="2826" y="508"/>
                                  </a:cubicBezTo>
                                  <a:cubicBezTo>
                                    <a:pt x="4096" y="254"/>
                                    <a:pt x="4858" y="508"/>
                                    <a:pt x="5365" y="508"/>
                                  </a:cubicBezTo>
                                  <a:cubicBezTo>
                                    <a:pt x="5746" y="508"/>
                                    <a:pt x="5746" y="254"/>
                                    <a:pt x="5746" y="0"/>
                                  </a:cubicBezTo>
                                  <a:lnTo>
                                    <a:pt x="6254" y="0"/>
                                  </a:lnTo>
                                  <a:cubicBezTo>
                                    <a:pt x="6254" y="0"/>
                                    <a:pt x="6889" y="2665"/>
                                    <a:pt x="6889" y="2665"/>
                                  </a:cubicBezTo>
                                  <a:lnTo>
                                    <a:pt x="6508" y="2665"/>
                                  </a:lnTo>
                                  <a:close/>
                                </a:path>
                              </a:pathLst>
                            </a:custGeom>
                            <a:solidFill>
                              <a:srgbClr val="000000"/>
                            </a:solidFill>
                            <a:ln w="12688" cap="flat">
                              <a:noFill/>
                              <a:prstDash val="solid"/>
                              <a:miter/>
                            </a:ln>
                          </wps:spPr>
                          <wps:bodyPr/>
                        </wps:wsp>
                        <wps:wsp>
                          <wps:cNvPr id="1945334284" name="Freeform: Shape 1945334284"/>
                          <wps:cNvSpPr/>
                          <wps:spPr>
                            <a:xfrm>
                              <a:off x="5616854" y="261557"/>
                              <a:ext cx="9651" cy="9518"/>
                            </a:xfrm>
                            <a:custGeom>
                              <a:avLst/>
                              <a:gdLst>
                                <a:gd name="csX0" fmla="*/ 8381 w 9651"/>
                                <a:gd name="csY0" fmla="*/ 9011 h 9518"/>
                                <a:gd name="csX1" fmla="*/ 2794 w 9651"/>
                                <a:gd name="csY1" fmla="*/ 9518 h 9518"/>
                                <a:gd name="csX2" fmla="*/ 2794 w 9651"/>
                                <a:gd name="csY2" fmla="*/ 9138 h 9518"/>
                                <a:gd name="csX3" fmla="*/ 4190 w 9651"/>
                                <a:gd name="csY3" fmla="*/ 7742 h 9518"/>
                                <a:gd name="csX4" fmla="*/ 3556 w 9651"/>
                                <a:gd name="csY4" fmla="*/ 888 h 9518"/>
                                <a:gd name="csX5" fmla="*/ 762 w 9651"/>
                                <a:gd name="csY5" fmla="*/ 3427 h 9518"/>
                                <a:gd name="csX6" fmla="*/ 254 w 9651"/>
                                <a:gd name="csY6" fmla="*/ 3427 h 9518"/>
                                <a:gd name="csX7" fmla="*/ 0 w 9651"/>
                                <a:gd name="csY7" fmla="*/ 888 h 9518"/>
                                <a:gd name="csX8" fmla="*/ 9397 w 9651"/>
                                <a:gd name="csY8" fmla="*/ 0 h 9518"/>
                                <a:gd name="csX9" fmla="*/ 9651 w 9651"/>
                                <a:gd name="csY9" fmla="*/ 2665 h 9518"/>
                                <a:gd name="csX10" fmla="*/ 9143 w 9651"/>
                                <a:gd name="csY10" fmla="*/ 2665 h 9518"/>
                                <a:gd name="csX11" fmla="*/ 5968 w 9651"/>
                                <a:gd name="csY11" fmla="*/ 761 h 9518"/>
                                <a:gd name="csX12" fmla="*/ 6603 w 9651"/>
                                <a:gd name="csY12" fmla="*/ 7615 h 9518"/>
                                <a:gd name="csX13" fmla="*/ 8254 w 9651"/>
                                <a:gd name="csY13" fmla="*/ 8630 h 9518"/>
                                <a:gd name="csX14" fmla="*/ 8254 w 9651"/>
                                <a:gd name="csY14" fmla="*/ 9011 h 951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9651" h="9518">
                                  <a:moveTo>
                                    <a:pt x="8381" y="9011"/>
                                  </a:moveTo>
                                  <a:lnTo>
                                    <a:pt x="2794" y="9518"/>
                                  </a:lnTo>
                                  <a:lnTo>
                                    <a:pt x="2794" y="9138"/>
                                  </a:lnTo>
                                  <a:cubicBezTo>
                                    <a:pt x="3937" y="9011"/>
                                    <a:pt x="4318" y="8884"/>
                                    <a:pt x="4190" y="7742"/>
                                  </a:cubicBezTo>
                                  <a:lnTo>
                                    <a:pt x="3556" y="888"/>
                                  </a:lnTo>
                                  <a:cubicBezTo>
                                    <a:pt x="2540" y="1015"/>
                                    <a:pt x="889" y="1269"/>
                                    <a:pt x="762" y="3427"/>
                                  </a:cubicBezTo>
                                  <a:lnTo>
                                    <a:pt x="254" y="3427"/>
                                  </a:lnTo>
                                  <a:cubicBezTo>
                                    <a:pt x="254" y="3427"/>
                                    <a:pt x="0" y="888"/>
                                    <a:pt x="0" y="888"/>
                                  </a:cubicBezTo>
                                  <a:lnTo>
                                    <a:pt x="9397" y="0"/>
                                  </a:lnTo>
                                  <a:lnTo>
                                    <a:pt x="9651" y="2665"/>
                                  </a:lnTo>
                                  <a:lnTo>
                                    <a:pt x="9143" y="2665"/>
                                  </a:lnTo>
                                  <a:cubicBezTo>
                                    <a:pt x="8635" y="635"/>
                                    <a:pt x="6984" y="761"/>
                                    <a:pt x="5968" y="761"/>
                                  </a:cubicBezTo>
                                  <a:lnTo>
                                    <a:pt x="6603" y="7615"/>
                                  </a:lnTo>
                                  <a:cubicBezTo>
                                    <a:pt x="6603" y="8757"/>
                                    <a:pt x="7111" y="8757"/>
                                    <a:pt x="8254" y="8630"/>
                                  </a:cubicBezTo>
                                  <a:lnTo>
                                    <a:pt x="8254" y="9011"/>
                                  </a:lnTo>
                                  <a:close/>
                                </a:path>
                              </a:pathLst>
                            </a:custGeom>
                            <a:solidFill>
                              <a:srgbClr val="000000"/>
                            </a:solidFill>
                            <a:ln w="12688" cap="flat">
                              <a:noFill/>
                              <a:prstDash val="solid"/>
                              <a:miter/>
                            </a:ln>
                          </wps:spPr>
                          <wps:bodyPr/>
                        </wps:wsp>
                        <wps:wsp>
                          <wps:cNvPr id="163176820" name="Freeform: Shape 163176820"/>
                          <wps:cNvSpPr/>
                          <wps:spPr>
                            <a:xfrm>
                              <a:off x="5627521" y="261557"/>
                              <a:ext cx="10794" cy="9137"/>
                            </a:xfrm>
                            <a:custGeom>
                              <a:avLst/>
                              <a:gdLst>
                                <a:gd name="csX0" fmla="*/ 4064 w 10794"/>
                                <a:gd name="csY0" fmla="*/ 4442 h 9137"/>
                                <a:gd name="csX1" fmla="*/ 6984 w 10794"/>
                                <a:gd name="csY1" fmla="*/ 2411 h 9137"/>
                                <a:gd name="csX2" fmla="*/ 5079 w 10794"/>
                                <a:gd name="csY2" fmla="*/ 508 h 9137"/>
                                <a:gd name="csX3" fmla="*/ 4064 w 10794"/>
                                <a:gd name="csY3" fmla="*/ 1015 h 9137"/>
                                <a:gd name="csX4" fmla="*/ 4064 w 10794"/>
                                <a:gd name="csY4" fmla="*/ 4442 h 9137"/>
                                <a:gd name="csX5" fmla="*/ 10794 w 10794"/>
                                <a:gd name="csY5" fmla="*/ 9011 h 9137"/>
                                <a:gd name="csX6" fmla="*/ 7619 w 10794"/>
                                <a:gd name="csY6" fmla="*/ 9011 h 9137"/>
                                <a:gd name="csX7" fmla="*/ 4445 w 10794"/>
                                <a:gd name="csY7" fmla="*/ 4823 h 9137"/>
                                <a:gd name="csX8" fmla="*/ 4064 w 10794"/>
                                <a:gd name="csY8" fmla="*/ 4823 h 9137"/>
                                <a:gd name="csX9" fmla="*/ 4064 w 10794"/>
                                <a:gd name="csY9" fmla="*/ 7361 h 9137"/>
                                <a:gd name="csX10" fmla="*/ 5334 w 10794"/>
                                <a:gd name="csY10" fmla="*/ 8630 h 9137"/>
                                <a:gd name="csX11" fmla="*/ 5334 w 10794"/>
                                <a:gd name="csY11" fmla="*/ 9011 h 9137"/>
                                <a:gd name="csX12" fmla="*/ 0 w 10794"/>
                                <a:gd name="csY12" fmla="*/ 9011 h 9137"/>
                                <a:gd name="csX13" fmla="*/ 0 w 10794"/>
                                <a:gd name="csY13" fmla="*/ 8630 h 9137"/>
                                <a:gd name="csX14" fmla="*/ 1397 w 10794"/>
                                <a:gd name="csY14" fmla="*/ 7488 h 9137"/>
                                <a:gd name="csX15" fmla="*/ 1397 w 10794"/>
                                <a:gd name="csY15" fmla="*/ 1650 h 9137"/>
                                <a:gd name="csX16" fmla="*/ 127 w 10794"/>
                                <a:gd name="csY16" fmla="*/ 381 h 9137"/>
                                <a:gd name="csX17" fmla="*/ 127 w 10794"/>
                                <a:gd name="csY17" fmla="*/ 0 h 9137"/>
                                <a:gd name="csX18" fmla="*/ 5207 w 10794"/>
                                <a:gd name="csY18" fmla="*/ 0 h 9137"/>
                                <a:gd name="csX19" fmla="*/ 9524 w 10794"/>
                                <a:gd name="csY19" fmla="*/ 2538 h 9137"/>
                                <a:gd name="csX20" fmla="*/ 6984 w 10794"/>
                                <a:gd name="csY20" fmla="*/ 4696 h 9137"/>
                                <a:gd name="csX21" fmla="*/ 10032 w 10794"/>
                                <a:gd name="csY21" fmla="*/ 8503 h 9137"/>
                                <a:gd name="csX22" fmla="*/ 10667 w 10794"/>
                                <a:gd name="csY22" fmla="*/ 8757 h 9137"/>
                                <a:gd name="csX23" fmla="*/ 10667 w 10794"/>
                                <a:gd name="csY23" fmla="*/ 9138 h 91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Lst>
                              <a:rect l="l" t="t" r="r" b="b"/>
                              <a:pathLst>
                                <a:path w="10794" h="9137">
                                  <a:moveTo>
                                    <a:pt x="4064" y="4442"/>
                                  </a:moveTo>
                                  <a:cubicBezTo>
                                    <a:pt x="6096" y="4442"/>
                                    <a:pt x="6984" y="4188"/>
                                    <a:pt x="6984" y="2411"/>
                                  </a:cubicBezTo>
                                  <a:cubicBezTo>
                                    <a:pt x="6984" y="1142"/>
                                    <a:pt x="6349" y="508"/>
                                    <a:pt x="5079" y="508"/>
                                  </a:cubicBezTo>
                                  <a:cubicBezTo>
                                    <a:pt x="4190" y="508"/>
                                    <a:pt x="4190" y="635"/>
                                    <a:pt x="4064" y="1015"/>
                                  </a:cubicBezTo>
                                  <a:lnTo>
                                    <a:pt x="4064" y="4442"/>
                                  </a:lnTo>
                                  <a:close/>
                                  <a:moveTo>
                                    <a:pt x="10794" y="9011"/>
                                  </a:moveTo>
                                  <a:lnTo>
                                    <a:pt x="7619" y="9011"/>
                                  </a:lnTo>
                                  <a:cubicBezTo>
                                    <a:pt x="7619" y="9011"/>
                                    <a:pt x="4445" y="4823"/>
                                    <a:pt x="4445" y="4823"/>
                                  </a:cubicBezTo>
                                  <a:lnTo>
                                    <a:pt x="4064" y="4823"/>
                                  </a:lnTo>
                                  <a:lnTo>
                                    <a:pt x="4064" y="7361"/>
                                  </a:lnTo>
                                  <a:cubicBezTo>
                                    <a:pt x="4064" y="8376"/>
                                    <a:pt x="4318" y="8503"/>
                                    <a:pt x="5334" y="8630"/>
                                  </a:cubicBezTo>
                                  <a:lnTo>
                                    <a:pt x="5334" y="9011"/>
                                  </a:lnTo>
                                  <a:cubicBezTo>
                                    <a:pt x="5334" y="9011"/>
                                    <a:pt x="0" y="9011"/>
                                    <a:pt x="0" y="9011"/>
                                  </a:cubicBezTo>
                                  <a:lnTo>
                                    <a:pt x="0" y="8630"/>
                                  </a:lnTo>
                                  <a:cubicBezTo>
                                    <a:pt x="1143" y="8630"/>
                                    <a:pt x="1397" y="8630"/>
                                    <a:pt x="1397" y="7488"/>
                                  </a:cubicBezTo>
                                  <a:lnTo>
                                    <a:pt x="1397" y="1650"/>
                                  </a:lnTo>
                                  <a:cubicBezTo>
                                    <a:pt x="1524" y="508"/>
                                    <a:pt x="1016" y="508"/>
                                    <a:pt x="127" y="381"/>
                                  </a:cubicBezTo>
                                  <a:lnTo>
                                    <a:pt x="127" y="0"/>
                                  </a:lnTo>
                                  <a:lnTo>
                                    <a:pt x="5207" y="0"/>
                                  </a:lnTo>
                                  <a:cubicBezTo>
                                    <a:pt x="6349" y="127"/>
                                    <a:pt x="9651" y="254"/>
                                    <a:pt x="9524" y="2538"/>
                                  </a:cubicBezTo>
                                  <a:cubicBezTo>
                                    <a:pt x="9524" y="4188"/>
                                    <a:pt x="7873" y="4569"/>
                                    <a:pt x="6984" y="4696"/>
                                  </a:cubicBezTo>
                                  <a:lnTo>
                                    <a:pt x="10032" y="8503"/>
                                  </a:lnTo>
                                  <a:cubicBezTo>
                                    <a:pt x="10032" y="8503"/>
                                    <a:pt x="10540" y="8757"/>
                                    <a:pt x="10667" y="8757"/>
                                  </a:cubicBezTo>
                                  <a:lnTo>
                                    <a:pt x="10667" y="9138"/>
                                  </a:lnTo>
                                  <a:close/>
                                </a:path>
                              </a:pathLst>
                            </a:custGeom>
                            <a:solidFill>
                              <a:srgbClr val="000000"/>
                            </a:solidFill>
                            <a:ln w="12688" cap="flat">
                              <a:noFill/>
                              <a:prstDash val="solid"/>
                              <a:miter/>
                            </a:ln>
                          </wps:spPr>
                          <wps:bodyPr/>
                        </wps:wsp>
                        <wps:wsp>
                          <wps:cNvPr id="1364901039" name="Freeform: Shape 1364901039"/>
                          <wps:cNvSpPr/>
                          <wps:spPr>
                            <a:xfrm>
                              <a:off x="5637934" y="262572"/>
                              <a:ext cx="10666" cy="9772"/>
                            </a:xfrm>
                            <a:custGeom>
                              <a:avLst/>
                              <a:gdLst>
                                <a:gd name="csX0" fmla="*/ 6349 w 10666"/>
                                <a:gd name="csY0" fmla="*/ 5711 h 9772"/>
                                <a:gd name="csX1" fmla="*/ 5207 w 10666"/>
                                <a:gd name="csY1" fmla="*/ 2411 h 9772"/>
                                <a:gd name="csX2" fmla="*/ 3301 w 10666"/>
                                <a:gd name="csY2" fmla="*/ 5330 h 9772"/>
                                <a:gd name="csX3" fmla="*/ 6349 w 10666"/>
                                <a:gd name="csY3" fmla="*/ 5711 h 9772"/>
                                <a:gd name="csX4" fmla="*/ 10667 w 10666"/>
                                <a:gd name="csY4" fmla="*/ 9392 h 9772"/>
                                <a:gd name="csX5" fmla="*/ 5588 w 10666"/>
                                <a:gd name="csY5" fmla="*/ 8757 h 9772"/>
                                <a:gd name="csX6" fmla="*/ 5588 w 10666"/>
                                <a:gd name="csY6" fmla="*/ 8376 h 9772"/>
                                <a:gd name="csX7" fmla="*/ 6984 w 10666"/>
                                <a:gd name="csY7" fmla="*/ 7995 h 9772"/>
                                <a:gd name="csX8" fmla="*/ 6476 w 10666"/>
                                <a:gd name="csY8" fmla="*/ 6219 h 9772"/>
                                <a:gd name="csX9" fmla="*/ 2920 w 10666"/>
                                <a:gd name="csY9" fmla="*/ 5838 h 9772"/>
                                <a:gd name="csX10" fmla="*/ 2032 w 10666"/>
                                <a:gd name="csY10" fmla="*/ 7488 h 9772"/>
                                <a:gd name="csX11" fmla="*/ 3175 w 10666"/>
                                <a:gd name="csY11" fmla="*/ 8249 h 9772"/>
                                <a:gd name="csX12" fmla="*/ 3175 w 10666"/>
                                <a:gd name="csY12" fmla="*/ 8630 h 9772"/>
                                <a:gd name="csX13" fmla="*/ 0 w 10666"/>
                                <a:gd name="csY13" fmla="*/ 8249 h 9772"/>
                                <a:gd name="csX14" fmla="*/ 0 w 10666"/>
                                <a:gd name="csY14" fmla="*/ 7995 h 9772"/>
                                <a:gd name="csX15" fmla="*/ 1778 w 10666"/>
                                <a:gd name="csY15" fmla="*/ 6726 h 9772"/>
                                <a:gd name="csX16" fmla="*/ 6095 w 10666"/>
                                <a:gd name="csY16" fmla="*/ 0 h 9772"/>
                                <a:gd name="csX17" fmla="*/ 6476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349" y="5711"/>
                                  </a:moveTo>
                                  <a:lnTo>
                                    <a:pt x="5207" y="2411"/>
                                  </a:lnTo>
                                  <a:lnTo>
                                    <a:pt x="3301" y="5330"/>
                                  </a:lnTo>
                                  <a:lnTo>
                                    <a:pt x="6349" y="5711"/>
                                  </a:lnTo>
                                  <a:close/>
                                  <a:moveTo>
                                    <a:pt x="10667" y="9392"/>
                                  </a:moveTo>
                                  <a:lnTo>
                                    <a:pt x="5588" y="8757"/>
                                  </a:lnTo>
                                  <a:lnTo>
                                    <a:pt x="5588" y="8376"/>
                                  </a:lnTo>
                                  <a:cubicBezTo>
                                    <a:pt x="6603" y="8376"/>
                                    <a:pt x="6857" y="8376"/>
                                    <a:pt x="6984" y="7995"/>
                                  </a:cubicBezTo>
                                  <a:cubicBezTo>
                                    <a:pt x="6984" y="7615"/>
                                    <a:pt x="6603" y="6599"/>
                                    <a:pt x="6476" y="6219"/>
                                  </a:cubicBezTo>
                                  <a:lnTo>
                                    <a:pt x="2920" y="5838"/>
                                  </a:lnTo>
                                  <a:cubicBezTo>
                                    <a:pt x="2413" y="6726"/>
                                    <a:pt x="2032" y="7234"/>
                                    <a:pt x="2032" y="7488"/>
                                  </a:cubicBezTo>
                                  <a:cubicBezTo>
                                    <a:pt x="2032" y="7995"/>
                                    <a:pt x="2667" y="8122"/>
                                    <a:pt x="3175" y="8249"/>
                                  </a:cubicBezTo>
                                  <a:lnTo>
                                    <a:pt x="3175" y="8630"/>
                                  </a:lnTo>
                                  <a:cubicBezTo>
                                    <a:pt x="3175" y="8630"/>
                                    <a:pt x="0" y="8249"/>
                                    <a:pt x="0" y="8249"/>
                                  </a:cubicBezTo>
                                  <a:lnTo>
                                    <a:pt x="0" y="7995"/>
                                  </a:lnTo>
                                  <a:cubicBezTo>
                                    <a:pt x="889" y="7995"/>
                                    <a:pt x="1143" y="7615"/>
                                    <a:pt x="1778" y="6726"/>
                                  </a:cubicBezTo>
                                  <a:lnTo>
                                    <a:pt x="6095" y="0"/>
                                  </a:lnTo>
                                  <a:lnTo>
                                    <a:pt x="6476" y="0"/>
                                  </a:lnTo>
                                  <a:cubicBezTo>
                                    <a:pt x="6476" y="0"/>
                                    <a:pt x="9143" y="7361"/>
                                    <a:pt x="9143" y="7361"/>
                                  </a:cubicBezTo>
                                  <a:cubicBezTo>
                                    <a:pt x="9651" y="8884"/>
                                    <a:pt x="9905" y="9392"/>
                                    <a:pt x="10667" y="9392"/>
                                  </a:cubicBezTo>
                                  <a:lnTo>
                                    <a:pt x="10667" y="9772"/>
                                  </a:lnTo>
                                  <a:close/>
                                </a:path>
                              </a:pathLst>
                            </a:custGeom>
                            <a:solidFill>
                              <a:srgbClr val="000000"/>
                            </a:solidFill>
                            <a:ln w="12688" cap="flat">
                              <a:noFill/>
                              <a:prstDash val="solid"/>
                              <a:miter/>
                            </a:ln>
                          </wps:spPr>
                          <wps:bodyPr/>
                        </wps:wsp>
                        <wps:wsp>
                          <wps:cNvPr id="168488866" name="Freeform: Shape 168488866"/>
                          <wps:cNvSpPr/>
                          <wps:spPr>
                            <a:xfrm>
                              <a:off x="5648855" y="263460"/>
                              <a:ext cx="10032" cy="10533"/>
                            </a:xfrm>
                            <a:custGeom>
                              <a:avLst/>
                              <a:gdLst>
                                <a:gd name="csX0" fmla="*/ 8889 w 10032"/>
                                <a:gd name="csY0" fmla="*/ 10280 h 10533"/>
                                <a:gd name="csX1" fmla="*/ 0 w 10032"/>
                                <a:gd name="csY1" fmla="*/ 8630 h 10533"/>
                                <a:gd name="csX2" fmla="*/ 0 w 10032"/>
                                <a:gd name="csY2" fmla="*/ 8376 h 10533"/>
                                <a:gd name="csX3" fmla="*/ 1524 w 10032"/>
                                <a:gd name="csY3" fmla="*/ 7742 h 10533"/>
                                <a:gd name="csX4" fmla="*/ 2667 w 10032"/>
                                <a:gd name="csY4" fmla="*/ 1523 h 10533"/>
                                <a:gd name="csX5" fmla="*/ 1524 w 10032"/>
                                <a:gd name="csY5" fmla="*/ 381 h 10533"/>
                                <a:gd name="csX6" fmla="*/ 1524 w 10032"/>
                                <a:gd name="csY6" fmla="*/ 0 h 10533"/>
                                <a:gd name="csX7" fmla="*/ 6985 w 10032"/>
                                <a:gd name="csY7" fmla="*/ 1015 h 10533"/>
                                <a:gd name="csX8" fmla="*/ 6985 w 10032"/>
                                <a:gd name="csY8" fmla="*/ 1396 h 10533"/>
                                <a:gd name="csX9" fmla="*/ 5207 w 10032"/>
                                <a:gd name="csY9" fmla="*/ 2284 h 10533"/>
                                <a:gd name="csX10" fmla="*/ 4064 w 10032"/>
                                <a:gd name="csY10" fmla="*/ 8376 h 10533"/>
                                <a:gd name="csX11" fmla="*/ 5334 w 10032"/>
                                <a:gd name="csY11" fmla="*/ 9392 h 10533"/>
                                <a:gd name="csX12" fmla="*/ 9651 w 10032"/>
                                <a:gd name="csY12" fmla="*/ 7615 h 10533"/>
                                <a:gd name="csX13" fmla="*/ 10032 w 10032"/>
                                <a:gd name="csY13" fmla="*/ 7615 h 10533"/>
                                <a:gd name="csX14" fmla="*/ 8889 w 10032"/>
                                <a:gd name="csY14" fmla="*/ 10534 h 1053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0032" h="10533">
                                  <a:moveTo>
                                    <a:pt x="8889" y="10280"/>
                                  </a:moveTo>
                                  <a:lnTo>
                                    <a:pt x="0" y="8630"/>
                                  </a:lnTo>
                                  <a:lnTo>
                                    <a:pt x="0" y="8376"/>
                                  </a:lnTo>
                                  <a:cubicBezTo>
                                    <a:pt x="1016" y="8376"/>
                                    <a:pt x="1397" y="8376"/>
                                    <a:pt x="1524" y="7742"/>
                                  </a:cubicBezTo>
                                  <a:lnTo>
                                    <a:pt x="2667" y="1523"/>
                                  </a:lnTo>
                                  <a:cubicBezTo>
                                    <a:pt x="2794" y="635"/>
                                    <a:pt x="2159" y="508"/>
                                    <a:pt x="1524" y="381"/>
                                  </a:cubicBezTo>
                                  <a:lnTo>
                                    <a:pt x="1524" y="0"/>
                                  </a:lnTo>
                                  <a:cubicBezTo>
                                    <a:pt x="1524" y="0"/>
                                    <a:pt x="6985" y="1015"/>
                                    <a:pt x="6985" y="1015"/>
                                  </a:cubicBezTo>
                                  <a:lnTo>
                                    <a:pt x="6985" y="1396"/>
                                  </a:lnTo>
                                  <a:cubicBezTo>
                                    <a:pt x="5842" y="1269"/>
                                    <a:pt x="5334" y="1142"/>
                                    <a:pt x="5207" y="2284"/>
                                  </a:cubicBezTo>
                                  <a:lnTo>
                                    <a:pt x="4064" y="8376"/>
                                  </a:lnTo>
                                  <a:cubicBezTo>
                                    <a:pt x="4064" y="8376"/>
                                    <a:pt x="4318" y="9138"/>
                                    <a:pt x="5334" y="9392"/>
                                  </a:cubicBezTo>
                                  <a:cubicBezTo>
                                    <a:pt x="7619" y="9772"/>
                                    <a:pt x="8762" y="8884"/>
                                    <a:pt x="9651" y="7615"/>
                                  </a:cubicBezTo>
                                  <a:lnTo>
                                    <a:pt x="10032" y="7615"/>
                                  </a:lnTo>
                                  <a:cubicBezTo>
                                    <a:pt x="10032" y="7615"/>
                                    <a:pt x="8889" y="10534"/>
                                    <a:pt x="8889" y="10534"/>
                                  </a:cubicBezTo>
                                  <a:close/>
                                </a:path>
                              </a:pathLst>
                            </a:custGeom>
                            <a:solidFill>
                              <a:srgbClr val="000000"/>
                            </a:solidFill>
                            <a:ln w="12688" cap="flat">
                              <a:noFill/>
                              <a:prstDash val="solid"/>
                              <a:miter/>
                            </a:ln>
                          </wps:spPr>
                          <wps:bodyPr/>
                        </wps:wsp>
                        <wps:wsp>
                          <wps:cNvPr id="507089689" name="Freeform: Shape 507089689"/>
                          <wps:cNvSpPr/>
                          <wps:spPr>
                            <a:xfrm>
                              <a:off x="5658379" y="265364"/>
                              <a:ext cx="7111" cy="9772"/>
                            </a:xfrm>
                            <a:custGeom>
                              <a:avLst/>
                              <a:gdLst>
                                <a:gd name="csX0" fmla="*/ 5334 w 7111"/>
                                <a:gd name="csY0" fmla="*/ 9772 h 9772"/>
                                <a:gd name="csX1" fmla="*/ 0 w 7111"/>
                                <a:gd name="csY1" fmla="*/ 8630 h 9772"/>
                                <a:gd name="csX2" fmla="*/ 0 w 7111"/>
                                <a:gd name="csY2" fmla="*/ 8376 h 9772"/>
                                <a:gd name="csX3" fmla="*/ 1651 w 7111"/>
                                <a:gd name="csY3" fmla="*/ 7742 h 9772"/>
                                <a:gd name="csX4" fmla="*/ 2921 w 7111"/>
                                <a:gd name="csY4" fmla="*/ 1523 h 9772"/>
                                <a:gd name="csX5" fmla="*/ 1651 w 7111"/>
                                <a:gd name="csY5" fmla="*/ 254 h 9772"/>
                                <a:gd name="csX6" fmla="*/ 1651 w 7111"/>
                                <a:gd name="csY6" fmla="*/ 0 h 9772"/>
                                <a:gd name="csX7" fmla="*/ 7111 w 7111"/>
                                <a:gd name="csY7" fmla="*/ 1142 h 9772"/>
                                <a:gd name="csX8" fmla="*/ 7111 w 7111"/>
                                <a:gd name="csY8" fmla="*/ 1396 h 9772"/>
                                <a:gd name="csX9" fmla="*/ 5461 w 7111"/>
                                <a:gd name="csY9" fmla="*/ 2031 h 9772"/>
                                <a:gd name="csX10" fmla="*/ 4191 w 7111"/>
                                <a:gd name="csY10" fmla="*/ 8249 h 9772"/>
                                <a:gd name="csX11" fmla="*/ 5461 w 7111"/>
                                <a:gd name="csY11" fmla="*/ 9518 h 9772"/>
                                <a:gd name="csX12" fmla="*/ 5461 w 7111"/>
                                <a:gd name="csY12"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Lst>
                              <a:rect l="l" t="t" r="r" b="b"/>
                              <a:pathLst>
                                <a:path w="7111" h="9772">
                                  <a:moveTo>
                                    <a:pt x="5334" y="9772"/>
                                  </a:moveTo>
                                  <a:lnTo>
                                    <a:pt x="0" y="8630"/>
                                  </a:lnTo>
                                  <a:lnTo>
                                    <a:pt x="0" y="8376"/>
                                  </a:lnTo>
                                  <a:cubicBezTo>
                                    <a:pt x="889" y="8376"/>
                                    <a:pt x="1524" y="8503"/>
                                    <a:pt x="1651" y="7742"/>
                                  </a:cubicBezTo>
                                  <a:lnTo>
                                    <a:pt x="2921" y="1523"/>
                                  </a:lnTo>
                                  <a:cubicBezTo>
                                    <a:pt x="3048" y="635"/>
                                    <a:pt x="2413" y="508"/>
                                    <a:pt x="1651" y="254"/>
                                  </a:cubicBezTo>
                                  <a:lnTo>
                                    <a:pt x="1651" y="0"/>
                                  </a:lnTo>
                                  <a:cubicBezTo>
                                    <a:pt x="1651" y="0"/>
                                    <a:pt x="7111" y="1142"/>
                                    <a:pt x="7111" y="1142"/>
                                  </a:cubicBezTo>
                                  <a:lnTo>
                                    <a:pt x="7111" y="1396"/>
                                  </a:lnTo>
                                  <a:cubicBezTo>
                                    <a:pt x="6349" y="1396"/>
                                    <a:pt x="5588" y="1142"/>
                                    <a:pt x="5461" y="2031"/>
                                  </a:cubicBezTo>
                                  <a:lnTo>
                                    <a:pt x="4191" y="8249"/>
                                  </a:lnTo>
                                  <a:cubicBezTo>
                                    <a:pt x="4064" y="9138"/>
                                    <a:pt x="4572" y="9265"/>
                                    <a:pt x="5461" y="9518"/>
                                  </a:cubicBezTo>
                                  <a:lnTo>
                                    <a:pt x="5461" y="9772"/>
                                  </a:lnTo>
                                  <a:close/>
                                </a:path>
                              </a:pathLst>
                            </a:custGeom>
                            <a:solidFill>
                              <a:srgbClr val="000000"/>
                            </a:solidFill>
                            <a:ln w="12688" cap="flat">
                              <a:noFill/>
                              <a:prstDash val="solid"/>
                              <a:miter/>
                            </a:ln>
                          </wps:spPr>
                          <wps:bodyPr/>
                        </wps:wsp>
                        <wps:wsp>
                          <wps:cNvPr id="2019492313" name="Freeform: Shape 2019492313"/>
                          <wps:cNvSpPr/>
                          <wps:spPr>
                            <a:xfrm>
                              <a:off x="5663967" y="266760"/>
                              <a:ext cx="10666" cy="9772"/>
                            </a:xfrm>
                            <a:custGeom>
                              <a:avLst/>
                              <a:gdLst>
                                <a:gd name="csX0" fmla="*/ 6223 w 10666"/>
                                <a:gd name="csY0" fmla="*/ 6219 h 9772"/>
                                <a:gd name="csX1" fmla="*/ 4953 w 10666"/>
                                <a:gd name="csY1" fmla="*/ 2919 h 9772"/>
                                <a:gd name="csX2" fmla="*/ 3175 w 10666"/>
                                <a:gd name="csY2" fmla="*/ 5965 h 9772"/>
                                <a:gd name="csX3" fmla="*/ 6223 w 10666"/>
                                <a:gd name="csY3" fmla="*/ 6219 h 9772"/>
                                <a:gd name="csX4" fmla="*/ 10667 w 10666"/>
                                <a:gd name="csY4" fmla="*/ 9772 h 9772"/>
                                <a:gd name="csX5" fmla="*/ 5588 w 10666"/>
                                <a:gd name="csY5" fmla="*/ 9265 h 9772"/>
                                <a:gd name="csX6" fmla="*/ 5588 w 10666"/>
                                <a:gd name="csY6" fmla="*/ 8884 h 9772"/>
                                <a:gd name="csX7" fmla="*/ 6857 w 10666"/>
                                <a:gd name="csY7" fmla="*/ 8503 h 9772"/>
                                <a:gd name="csX8" fmla="*/ 6349 w 10666"/>
                                <a:gd name="csY8" fmla="*/ 6726 h 9772"/>
                                <a:gd name="csX9" fmla="*/ 2794 w 10666"/>
                                <a:gd name="csY9" fmla="*/ 6346 h 9772"/>
                                <a:gd name="csX10" fmla="*/ 1905 w 10666"/>
                                <a:gd name="csY10" fmla="*/ 7995 h 9772"/>
                                <a:gd name="csX11" fmla="*/ 3175 w 10666"/>
                                <a:gd name="csY11" fmla="*/ 8630 h 9772"/>
                                <a:gd name="csX12" fmla="*/ 3175 w 10666"/>
                                <a:gd name="csY12" fmla="*/ 9011 h 9772"/>
                                <a:gd name="csX13" fmla="*/ 0 w 10666"/>
                                <a:gd name="csY13" fmla="*/ 8630 h 9772"/>
                                <a:gd name="csX14" fmla="*/ 0 w 10666"/>
                                <a:gd name="csY14" fmla="*/ 8249 h 9772"/>
                                <a:gd name="csX15" fmla="*/ 1778 w 10666"/>
                                <a:gd name="csY15" fmla="*/ 6853 h 9772"/>
                                <a:gd name="csX16" fmla="*/ 5968 w 10666"/>
                                <a:gd name="csY16" fmla="*/ 0 h 9772"/>
                                <a:gd name="csX17" fmla="*/ 6349 w 10666"/>
                                <a:gd name="csY17" fmla="*/ 0 h 9772"/>
                                <a:gd name="csX18" fmla="*/ 9143 w 10666"/>
                                <a:gd name="csY18" fmla="*/ 7361 h 9772"/>
                                <a:gd name="csX19" fmla="*/ 10667 w 10666"/>
                                <a:gd name="csY19" fmla="*/ 9392 h 9772"/>
                                <a:gd name="csX20" fmla="*/ 10667 w 10666"/>
                                <a:gd name="csY20" fmla="*/ 9772 h 977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772">
                                  <a:moveTo>
                                    <a:pt x="6223" y="6219"/>
                                  </a:moveTo>
                                  <a:lnTo>
                                    <a:pt x="4953" y="2919"/>
                                  </a:lnTo>
                                  <a:lnTo>
                                    <a:pt x="3175" y="5965"/>
                                  </a:lnTo>
                                  <a:lnTo>
                                    <a:pt x="6223" y="6219"/>
                                  </a:lnTo>
                                  <a:close/>
                                  <a:moveTo>
                                    <a:pt x="10667" y="9772"/>
                                  </a:moveTo>
                                  <a:lnTo>
                                    <a:pt x="5588" y="9265"/>
                                  </a:lnTo>
                                  <a:lnTo>
                                    <a:pt x="5588" y="8884"/>
                                  </a:lnTo>
                                  <a:cubicBezTo>
                                    <a:pt x="6604" y="8884"/>
                                    <a:pt x="6857" y="8884"/>
                                    <a:pt x="6857" y="8503"/>
                                  </a:cubicBezTo>
                                  <a:cubicBezTo>
                                    <a:pt x="6857" y="8122"/>
                                    <a:pt x="6477" y="7107"/>
                                    <a:pt x="6349" y="6726"/>
                                  </a:cubicBezTo>
                                  <a:lnTo>
                                    <a:pt x="2794" y="6346"/>
                                  </a:lnTo>
                                  <a:cubicBezTo>
                                    <a:pt x="2286" y="7234"/>
                                    <a:pt x="1905" y="7742"/>
                                    <a:pt x="1905" y="7995"/>
                                  </a:cubicBezTo>
                                  <a:cubicBezTo>
                                    <a:pt x="1905" y="8503"/>
                                    <a:pt x="2667" y="8630"/>
                                    <a:pt x="3175" y="8630"/>
                                  </a:cubicBezTo>
                                  <a:lnTo>
                                    <a:pt x="3175" y="9011"/>
                                  </a:lnTo>
                                  <a:cubicBezTo>
                                    <a:pt x="3175" y="9011"/>
                                    <a:pt x="0" y="8630"/>
                                    <a:pt x="0" y="8630"/>
                                  </a:cubicBezTo>
                                  <a:lnTo>
                                    <a:pt x="0" y="8249"/>
                                  </a:lnTo>
                                  <a:cubicBezTo>
                                    <a:pt x="889" y="8249"/>
                                    <a:pt x="1143" y="7869"/>
                                    <a:pt x="1778" y="6853"/>
                                  </a:cubicBezTo>
                                  <a:lnTo>
                                    <a:pt x="5968" y="0"/>
                                  </a:lnTo>
                                  <a:lnTo>
                                    <a:pt x="6349" y="0"/>
                                  </a:lnTo>
                                  <a:cubicBezTo>
                                    <a:pt x="6349" y="0"/>
                                    <a:pt x="9143" y="7361"/>
                                    <a:pt x="9143" y="7361"/>
                                  </a:cubicBezTo>
                                  <a:cubicBezTo>
                                    <a:pt x="9651" y="8884"/>
                                    <a:pt x="9905" y="9265"/>
                                    <a:pt x="10667" y="9392"/>
                                  </a:cubicBezTo>
                                  <a:lnTo>
                                    <a:pt x="10667" y="9772"/>
                                  </a:lnTo>
                                  <a:close/>
                                </a:path>
                              </a:pathLst>
                            </a:custGeom>
                            <a:solidFill>
                              <a:srgbClr val="000000"/>
                            </a:solidFill>
                            <a:ln w="12688" cap="flat">
                              <a:noFill/>
                              <a:prstDash val="solid"/>
                              <a:miter/>
                            </a:ln>
                          </wps:spPr>
                          <wps:bodyPr/>
                        </wps:wsp>
                        <wps:wsp>
                          <wps:cNvPr id="922998483" name="Freeform: Shape 922998483"/>
                          <wps:cNvSpPr/>
                          <wps:spPr>
                            <a:xfrm>
                              <a:off x="5628918" y="167387"/>
                              <a:ext cx="5587" cy="5837"/>
                            </a:xfrm>
                            <a:custGeom>
                              <a:avLst/>
                              <a:gdLst>
                                <a:gd name="csX0" fmla="*/ 2793 w 5587"/>
                                <a:gd name="csY0" fmla="*/ 3554 h 5837"/>
                                <a:gd name="csX1" fmla="*/ 635 w 5587"/>
                                <a:gd name="csY1" fmla="*/ 3046 h 5837"/>
                                <a:gd name="csX2" fmla="*/ 2667 w 5587"/>
                                <a:gd name="csY2" fmla="*/ 1904 h 5837"/>
                                <a:gd name="csX3" fmla="*/ 5079 w 5587"/>
                                <a:gd name="csY3" fmla="*/ 3046 h 5837"/>
                                <a:gd name="csX4" fmla="*/ 2920 w 5587"/>
                                <a:gd name="csY4" fmla="*/ 3554 h 5837"/>
                                <a:gd name="csX5" fmla="*/ 5587 w 5587"/>
                                <a:gd name="csY5" fmla="*/ 2919 h 5837"/>
                                <a:gd name="csX6" fmla="*/ 2793 w 5587"/>
                                <a:gd name="csY6" fmla="*/ 0 h 5837"/>
                                <a:gd name="csX7" fmla="*/ 0 w 5587"/>
                                <a:gd name="csY7" fmla="*/ 2792 h 5837"/>
                                <a:gd name="csX8" fmla="*/ 635 w 5587"/>
                                <a:gd name="csY8" fmla="*/ 4569 h 5837"/>
                                <a:gd name="csX9" fmla="*/ 635 w 5587"/>
                                <a:gd name="csY9" fmla="*/ 5457 h 5837"/>
                                <a:gd name="csX10" fmla="*/ 1016 w 5587"/>
                                <a:gd name="csY10" fmla="*/ 5838 h 5837"/>
                                <a:gd name="csX11" fmla="*/ 4318 w 5587"/>
                                <a:gd name="csY11" fmla="*/ 5838 h 5837"/>
                                <a:gd name="csX12" fmla="*/ 4699 w 5587"/>
                                <a:gd name="csY12" fmla="*/ 5457 h 5837"/>
                                <a:gd name="csX13" fmla="*/ 4699 w 5587"/>
                                <a:gd name="csY13" fmla="*/ 4442 h 5837"/>
                                <a:gd name="csX14" fmla="*/ 5333 w 5587"/>
                                <a:gd name="csY14" fmla="*/ 2792 h 5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5587" h="5837">
                                  <a:moveTo>
                                    <a:pt x="2793" y="3554"/>
                                  </a:moveTo>
                                  <a:cubicBezTo>
                                    <a:pt x="1905" y="3554"/>
                                    <a:pt x="635" y="4188"/>
                                    <a:pt x="635" y="3046"/>
                                  </a:cubicBezTo>
                                  <a:cubicBezTo>
                                    <a:pt x="635" y="1523"/>
                                    <a:pt x="1651" y="1904"/>
                                    <a:pt x="2667" y="1904"/>
                                  </a:cubicBezTo>
                                  <a:cubicBezTo>
                                    <a:pt x="3682" y="1904"/>
                                    <a:pt x="5079" y="1523"/>
                                    <a:pt x="5079" y="3046"/>
                                  </a:cubicBezTo>
                                  <a:cubicBezTo>
                                    <a:pt x="5079" y="4188"/>
                                    <a:pt x="3809" y="3554"/>
                                    <a:pt x="2920" y="3554"/>
                                  </a:cubicBezTo>
                                  <a:moveTo>
                                    <a:pt x="5587" y="2919"/>
                                  </a:moveTo>
                                  <a:cubicBezTo>
                                    <a:pt x="5587" y="-254"/>
                                    <a:pt x="3809" y="2665"/>
                                    <a:pt x="2793" y="0"/>
                                  </a:cubicBezTo>
                                  <a:cubicBezTo>
                                    <a:pt x="2031" y="2284"/>
                                    <a:pt x="0" y="381"/>
                                    <a:pt x="0" y="2792"/>
                                  </a:cubicBezTo>
                                  <a:cubicBezTo>
                                    <a:pt x="0" y="3680"/>
                                    <a:pt x="254" y="4315"/>
                                    <a:pt x="635" y="4569"/>
                                  </a:cubicBezTo>
                                  <a:lnTo>
                                    <a:pt x="635" y="5457"/>
                                  </a:lnTo>
                                  <a:cubicBezTo>
                                    <a:pt x="635" y="5457"/>
                                    <a:pt x="889" y="5838"/>
                                    <a:pt x="1016" y="5838"/>
                                  </a:cubicBezTo>
                                  <a:lnTo>
                                    <a:pt x="4318" y="5838"/>
                                  </a:lnTo>
                                  <a:cubicBezTo>
                                    <a:pt x="4318" y="5838"/>
                                    <a:pt x="4699" y="5711"/>
                                    <a:pt x="4699" y="5457"/>
                                  </a:cubicBezTo>
                                  <a:lnTo>
                                    <a:pt x="4699" y="4442"/>
                                  </a:lnTo>
                                  <a:cubicBezTo>
                                    <a:pt x="4699" y="4442"/>
                                    <a:pt x="5333" y="3554"/>
                                    <a:pt x="5333" y="2792"/>
                                  </a:cubicBezTo>
                                </a:path>
                              </a:pathLst>
                            </a:custGeom>
                            <a:solidFill>
                              <a:srgbClr val="000000"/>
                            </a:solidFill>
                            <a:ln w="12688" cap="flat">
                              <a:noFill/>
                              <a:prstDash val="solid"/>
                              <a:miter/>
                            </a:ln>
                          </wps:spPr>
                          <wps:bodyPr/>
                        </wps:wsp>
                        <wps:wsp>
                          <wps:cNvPr id="741128882" name="Freeform: Shape 741128882"/>
                          <wps:cNvSpPr/>
                          <wps:spPr>
                            <a:xfrm>
                              <a:off x="5660665" y="206604"/>
                              <a:ext cx="2793" cy="2538"/>
                            </a:xfrm>
                            <a:custGeom>
                              <a:avLst/>
                              <a:gdLst>
                                <a:gd name="csX0" fmla="*/ 1397 w 2793"/>
                                <a:gd name="csY0" fmla="*/ 2538 h 2538"/>
                                <a:gd name="csX1" fmla="*/ 2793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3" y="2031"/>
                                    <a:pt x="2793" y="1269"/>
                                  </a:cubicBezTo>
                                  <a:cubicBezTo>
                                    <a:pt x="2793"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543941143" name="Freeform: Shape 1543941143"/>
                          <wps:cNvSpPr/>
                          <wps:spPr>
                            <a:xfrm>
                              <a:off x="5654570" y="162311"/>
                              <a:ext cx="1396" cy="2157"/>
                            </a:xfrm>
                            <a:custGeom>
                              <a:avLst/>
                              <a:gdLst>
                                <a:gd name="csX0" fmla="*/ 635 w 1396"/>
                                <a:gd name="csY0" fmla="*/ 0 h 2157"/>
                                <a:gd name="csX1" fmla="*/ 0 w 1396"/>
                                <a:gd name="csY1" fmla="*/ 1396 h 2157"/>
                                <a:gd name="csX2" fmla="*/ 762 w 1396"/>
                                <a:gd name="csY2" fmla="*/ 2158 h 2157"/>
                                <a:gd name="csX3" fmla="*/ 1397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925379569" name="Freeform: Shape 925379569"/>
                          <wps:cNvSpPr/>
                          <wps:spPr>
                            <a:xfrm>
                              <a:off x="5608092"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503013328" name="Freeform: Shape 503013328"/>
                          <wps:cNvSpPr/>
                          <wps:spPr>
                            <a:xfrm>
                              <a:off x="5619648"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951326375" name="Freeform: Shape 1951326375"/>
                          <wps:cNvSpPr/>
                          <wps:spPr>
                            <a:xfrm>
                              <a:off x="5631330" y="162311"/>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1185553973" name="Freeform: Shape 1185553973"/>
                          <wps:cNvSpPr/>
                          <wps:spPr>
                            <a:xfrm>
                              <a:off x="5642886" y="162311"/>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213764970" name="Freeform: Shape 213764970"/>
                          <wps:cNvSpPr/>
                          <wps:spPr>
                            <a:xfrm>
                              <a:off x="5608092" y="178302"/>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1130383066" name="Freeform: Shape 1130383066"/>
                          <wps:cNvSpPr/>
                          <wps:spPr>
                            <a:xfrm>
                              <a:off x="5608092" y="193785"/>
                              <a:ext cx="1269" cy="2157"/>
                            </a:xfrm>
                            <a:custGeom>
                              <a:avLst/>
                              <a:gdLst>
                                <a:gd name="csX0" fmla="*/ 635 w 1269"/>
                                <a:gd name="csY0" fmla="*/ 0 h 2157"/>
                                <a:gd name="csX1" fmla="*/ 1270 w 1269"/>
                                <a:gd name="csY1" fmla="*/ 1396 h 2157"/>
                                <a:gd name="csX2" fmla="*/ 635 w 1269"/>
                                <a:gd name="csY2" fmla="*/ 2158 h 2157"/>
                                <a:gd name="csX3" fmla="*/ 0 w 1269"/>
                                <a:gd name="csY3" fmla="*/ 1396 h 2157"/>
                                <a:gd name="csX4" fmla="*/ 762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1270" y="1142"/>
                                    <a:pt x="1270" y="1396"/>
                                  </a:cubicBezTo>
                                  <a:cubicBezTo>
                                    <a:pt x="1270" y="1777"/>
                                    <a:pt x="1016" y="2158"/>
                                    <a:pt x="635" y="2158"/>
                                  </a:cubicBezTo>
                                  <a:cubicBezTo>
                                    <a:pt x="254" y="2158"/>
                                    <a:pt x="0" y="1777"/>
                                    <a:pt x="0" y="1396"/>
                                  </a:cubicBezTo>
                                  <a:cubicBezTo>
                                    <a:pt x="0" y="1396"/>
                                    <a:pt x="762" y="0"/>
                                    <a:pt x="762" y="0"/>
                                  </a:cubicBezTo>
                                </a:path>
                              </a:pathLst>
                            </a:custGeom>
                            <a:solidFill>
                              <a:srgbClr val="000000"/>
                            </a:solidFill>
                            <a:ln w="12688" cap="flat">
                              <a:noFill/>
                              <a:prstDash val="solid"/>
                              <a:miter/>
                            </a:ln>
                          </wps:spPr>
                          <wps:bodyPr/>
                        </wps:wsp>
                        <wps:wsp>
                          <wps:cNvPr id="519831254" name="Freeform: Shape 519831254"/>
                          <wps:cNvSpPr/>
                          <wps:spPr>
                            <a:xfrm>
                              <a:off x="5609870" y="205969"/>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407727112" name="Freeform: Shape 407727112"/>
                          <wps:cNvSpPr/>
                          <wps:spPr>
                            <a:xfrm>
                              <a:off x="5619648" y="212442"/>
                              <a:ext cx="1396" cy="2157"/>
                            </a:xfrm>
                            <a:custGeom>
                              <a:avLst/>
                              <a:gdLst>
                                <a:gd name="csX0" fmla="*/ 762 w 1396"/>
                                <a:gd name="csY0" fmla="*/ 0 h 2157"/>
                                <a:gd name="csX1" fmla="*/ 1397 w 1396"/>
                                <a:gd name="csY1" fmla="*/ 1396 h 2157"/>
                                <a:gd name="csX2" fmla="*/ 635 w 1396"/>
                                <a:gd name="csY2" fmla="*/ 2158 h 2157"/>
                                <a:gd name="csX3" fmla="*/ 0 w 1396"/>
                                <a:gd name="csY3" fmla="*/ 1396 h 2157"/>
                                <a:gd name="csX4" fmla="*/ 762 w 1396"/>
                                <a:gd name="csY4" fmla="*/ 0 h 2157"/>
                              </a:gdLst>
                              <a:ahLst/>
                              <a:cxnLst>
                                <a:cxn ang="0">
                                  <a:pos x="csX0" y="csY0"/>
                                </a:cxn>
                                <a:cxn ang="0">
                                  <a:pos x="csX1" y="csY1"/>
                                </a:cxn>
                                <a:cxn ang="0">
                                  <a:pos x="csX2" y="csY2"/>
                                </a:cxn>
                                <a:cxn ang="0">
                                  <a:pos x="csX3" y="csY3"/>
                                </a:cxn>
                                <a:cxn ang="0">
                                  <a:pos x="csX4" y="csY4"/>
                                </a:cxn>
                              </a:cxnLst>
                              <a:rect l="l" t="t" r="r" b="b"/>
                              <a:pathLst>
                                <a:path w="1396" h="2157">
                                  <a:moveTo>
                                    <a:pt x="762" y="0"/>
                                  </a:moveTo>
                                  <a:cubicBezTo>
                                    <a:pt x="762" y="0"/>
                                    <a:pt x="1397" y="1142"/>
                                    <a:pt x="1397" y="1396"/>
                                  </a:cubicBezTo>
                                  <a:cubicBezTo>
                                    <a:pt x="1397" y="1777"/>
                                    <a:pt x="1143" y="2158"/>
                                    <a:pt x="635" y="2158"/>
                                  </a:cubicBezTo>
                                  <a:cubicBezTo>
                                    <a:pt x="127" y="2158"/>
                                    <a:pt x="0" y="1777"/>
                                    <a:pt x="0" y="1396"/>
                                  </a:cubicBezTo>
                                  <a:cubicBezTo>
                                    <a:pt x="0" y="1396"/>
                                    <a:pt x="762" y="0"/>
                                    <a:pt x="762" y="0"/>
                                  </a:cubicBezTo>
                                </a:path>
                              </a:pathLst>
                            </a:custGeom>
                            <a:solidFill>
                              <a:srgbClr val="000000"/>
                            </a:solidFill>
                            <a:ln w="12688" cap="flat">
                              <a:noFill/>
                              <a:prstDash val="solid"/>
                              <a:miter/>
                            </a:ln>
                          </wps:spPr>
                          <wps:bodyPr/>
                        </wps:wsp>
                        <wps:wsp>
                          <wps:cNvPr id="801218597" name="Freeform: Shape 801218597"/>
                          <wps:cNvSpPr/>
                          <wps:spPr>
                            <a:xfrm>
                              <a:off x="5655204" y="178302"/>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419299509" name="Freeform: Shape 419299509"/>
                          <wps:cNvSpPr/>
                          <wps:spPr>
                            <a:xfrm>
                              <a:off x="5655204" y="193785"/>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1629676084" name="Freeform: Shape 1629676084"/>
                          <wps:cNvSpPr/>
                          <wps:spPr>
                            <a:xfrm>
                              <a:off x="5653300" y="205969"/>
                              <a:ext cx="1397" cy="2157"/>
                            </a:xfrm>
                            <a:custGeom>
                              <a:avLst/>
                              <a:gdLst>
                                <a:gd name="csX0" fmla="*/ 635 w 1397"/>
                                <a:gd name="csY0" fmla="*/ 0 h 2157"/>
                                <a:gd name="csX1" fmla="*/ 0 w 1397"/>
                                <a:gd name="csY1" fmla="*/ 1396 h 2157"/>
                                <a:gd name="csX2" fmla="*/ 762 w 1397"/>
                                <a:gd name="csY2" fmla="*/ 2158 h 2157"/>
                                <a:gd name="csX3" fmla="*/ 1397 w 1397"/>
                                <a:gd name="csY3" fmla="*/ 1396 h 2157"/>
                                <a:gd name="csX4" fmla="*/ 762 w 1397"/>
                                <a:gd name="csY4" fmla="*/ 0 h 2157"/>
                              </a:gdLst>
                              <a:ahLst/>
                              <a:cxnLst>
                                <a:cxn ang="0">
                                  <a:pos x="csX0" y="csY0"/>
                                </a:cxn>
                                <a:cxn ang="0">
                                  <a:pos x="csX1" y="csY1"/>
                                </a:cxn>
                                <a:cxn ang="0">
                                  <a:pos x="csX2" y="csY2"/>
                                </a:cxn>
                                <a:cxn ang="0">
                                  <a:pos x="csX3" y="csY3"/>
                                </a:cxn>
                                <a:cxn ang="0">
                                  <a:pos x="csX4" y="csY4"/>
                                </a:cxn>
                              </a:cxnLst>
                              <a:rect l="l" t="t" r="r" b="b"/>
                              <a:pathLst>
                                <a:path w="1397" h="2157">
                                  <a:moveTo>
                                    <a:pt x="635" y="0"/>
                                  </a:moveTo>
                                  <a:cubicBezTo>
                                    <a:pt x="635" y="0"/>
                                    <a:pt x="0" y="1142"/>
                                    <a:pt x="0" y="1396"/>
                                  </a:cubicBezTo>
                                  <a:cubicBezTo>
                                    <a:pt x="0" y="1777"/>
                                    <a:pt x="254" y="2158"/>
                                    <a:pt x="762" y="2158"/>
                                  </a:cubicBezTo>
                                  <a:cubicBezTo>
                                    <a:pt x="1270" y="2158"/>
                                    <a:pt x="1397" y="1777"/>
                                    <a:pt x="1397" y="1396"/>
                                  </a:cubicBezTo>
                                  <a:cubicBezTo>
                                    <a:pt x="1397" y="1396"/>
                                    <a:pt x="762" y="0"/>
                                    <a:pt x="762" y="0"/>
                                  </a:cubicBezTo>
                                </a:path>
                              </a:pathLst>
                            </a:custGeom>
                            <a:solidFill>
                              <a:srgbClr val="000000"/>
                            </a:solidFill>
                            <a:ln w="12688" cap="flat">
                              <a:noFill/>
                              <a:prstDash val="solid"/>
                              <a:miter/>
                            </a:ln>
                          </wps:spPr>
                          <wps:bodyPr/>
                        </wps:wsp>
                        <wps:wsp>
                          <wps:cNvPr id="613748360" name="Freeform: Shape 613748360"/>
                          <wps:cNvSpPr/>
                          <wps:spPr>
                            <a:xfrm>
                              <a:off x="5643522" y="212442"/>
                              <a:ext cx="1269" cy="2157"/>
                            </a:xfrm>
                            <a:custGeom>
                              <a:avLst/>
                              <a:gdLst>
                                <a:gd name="csX0" fmla="*/ 635 w 1269"/>
                                <a:gd name="csY0" fmla="*/ 0 h 2157"/>
                                <a:gd name="csX1" fmla="*/ 0 w 1269"/>
                                <a:gd name="csY1" fmla="*/ 1396 h 2157"/>
                                <a:gd name="csX2" fmla="*/ 635 w 1269"/>
                                <a:gd name="csY2" fmla="*/ 2158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8"/>
                                    <a:pt x="635" y="2158"/>
                                  </a:cubicBezTo>
                                  <a:cubicBezTo>
                                    <a:pt x="1016" y="2158"/>
                                    <a:pt x="1270" y="1777"/>
                                    <a:pt x="1270" y="1396"/>
                                  </a:cubicBezTo>
                                  <a:cubicBezTo>
                                    <a:pt x="1270" y="1396"/>
                                    <a:pt x="635" y="0"/>
                                    <a:pt x="635" y="0"/>
                                  </a:cubicBezTo>
                                </a:path>
                              </a:pathLst>
                            </a:custGeom>
                            <a:solidFill>
                              <a:srgbClr val="000000"/>
                            </a:solidFill>
                            <a:ln w="12688" cap="flat">
                              <a:noFill/>
                              <a:prstDash val="solid"/>
                              <a:miter/>
                            </a:ln>
                          </wps:spPr>
                          <wps:bodyPr/>
                        </wps:wsp>
                        <wps:wsp>
                          <wps:cNvPr id="637263318" name="Freeform: Shape 637263318"/>
                          <wps:cNvSpPr/>
                          <wps:spPr>
                            <a:xfrm>
                              <a:off x="5631711" y="219422"/>
                              <a:ext cx="1269" cy="2157"/>
                            </a:xfrm>
                            <a:custGeom>
                              <a:avLst/>
                              <a:gdLst>
                                <a:gd name="csX0" fmla="*/ 635 w 1269"/>
                                <a:gd name="csY0" fmla="*/ 0 h 2157"/>
                                <a:gd name="csX1" fmla="*/ 0 w 1269"/>
                                <a:gd name="csY1" fmla="*/ 1396 h 2157"/>
                                <a:gd name="csX2" fmla="*/ 635 w 1269"/>
                                <a:gd name="csY2" fmla="*/ 2157 h 2157"/>
                                <a:gd name="csX3" fmla="*/ 1270 w 1269"/>
                                <a:gd name="csY3" fmla="*/ 1396 h 2157"/>
                                <a:gd name="csX4" fmla="*/ 635 w 1269"/>
                                <a:gd name="csY4" fmla="*/ 0 h 2157"/>
                              </a:gdLst>
                              <a:ahLst/>
                              <a:cxnLst>
                                <a:cxn ang="0">
                                  <a:pos x="csX0" y="csY0"/>
                                </a:cxn>
                                <a:cxn ang="0">
                                  <a:pos x="csX1" y="csY1"/>
                                </a:cxn>
                                <a:cxn ang="0">
                                  <a:pos x="csX2" y="csY2"/>
                                </a:cxn>
                                <a:cxn ang="0">
                                  <a:pos x="csX3" y="csY3"/>
                                </a:cxn>
                                <a:cxn ang="0">
                                  <a:pos x="csX4" y="csY4"/>
                                </a:cxn>
                              </a:cxnLst>
                              <a:rect l="l" t="t" r="r" b="b"/>
                              <a:pathLst>
                                <a:path w="1269" h="2157">
                                  <a:moveTo>
                                    <a:pt x="635" y="0"/>
                                  </a:moveTo>
                                  <a:cubicBezTo>
                                    <a:pt x="635" y="0"/>
                                    <a:pt x="0" y="1142"/>
                                    <a:pt x="0" y="1396"/>
                                  </a:cubicBezTo>
                                  <a:cubicBezTo>
                                    <a:pt x="0" y="1777"/>
                                    <a:pt x="254" y="2157"/>
                                    <a:pt x="635" y="2157"/>
                                  </a:cubicBezTo>
                                  <a:cubicBezTo>
                                    <a:pt x="1016" y="2157"/>
                                    <a:pt x="1270" y="1777"/>
                                    <a:pt x="1270" y="1396"/>
                                  </a:cubicBezTo>
                                  <a:cubicBezTo>
                                    <a:pt x="1270" y="1396"/>
                                    <a:pt x="635" y="0"/>
                                    <a:pt x="635" y="0"/>
                                  </a:cubicBezTo>
                                </a:path>
                              </a:pathLst>
                            </a:custGeom>
                            <a:solidFill>
                              <a:srgbClr val="000000"/>
                            </a:solidFill>
                            <a:ln w="12688" cap="flat">
                              <a:noFill/>
                              <a:prstDash val="solid"/>
                              <a:miter/>
                            </a:ln>
                          </wps:spPr>
                          <wps:bodyPr/>
                        </wps:wsp>
                        <wps:wsp>
                          <wps:cNvPr id="1787736396" name="Freeform: Shape 1787736396"/>
                          <wps:cNvSpPr/>
                          <wps:spPr>
                            <a:xfrm>
                              <a:off x="5640093" y="194019"/>
                              <a:ext cx="12572" cy="12330"/>
                            </a:xfrm>
                            <a:custGeom>
                              <a:avLst/>
                              <a:gdLst>
                                <a:gd name="csX0" fmla="*/ 11175 w 12572"/>
                                <a:gd name="csY0" fmla="*/ 2305 h 12330"/>
                                <a:gd name="csX1" fmla="*/ 12191 w 12572"/>
                                <a:gd name="csY1" fmla="*/ 2432 h 12330"/>
                                <a:gd name="csX2" fmla="*/ 12572 w 12572"/>
                                <a:gd name="csY2" fmla="*/ 1163 h 12330"/>
                                <a:gd name="csX3" fmla="*/ 11810 w 12572"/>
                                <a:gd name="csY3" fmla="*/ 655 h 12330"/>
                                <a:gd name="csX4" fmla="*/ 8508 w 12572"/>
                                <a:gd name="csY4" fmla="*/ 2305 h 12330"/>
                                <a:gd name="csX5" fmla="*/ 9651 w 12572"/>
                                <a:gd name="csY5" fmla="*/ 4208 h 12330"/>
                                <a:gd name="csX6" fmla="*/ 10413 w 12572"/>
                                <a:gd name="csY6" fmla="*/ 4716 h 12330"/>
                                <a:gd name="csX7" fmla="*/ 9905 w 12572"/>
                                <a:gd name="csY7" fmla="*/ 5351 h 12330"/>
                                <a:gd name="csX8" fmla="*/ 6857 w 12572"/>
                                <a:gd name="csY8" fmla="*/ 4589 h 12330"/>
                                <a:gd name="csX9" fmla="*/ 6857 w 12572"/>
                                <a:gd name="csY9" fmla="*/ 1163 h 12330"/>
                                <a:gd name="csX10" fmla="*/ 7111 w 12572"/>
                                <a:gd name="csY10" fmla="*/ 528 h 12330"/>
                                <a:gd name="csX11" fmla="*/ 4953 w 12572"/>
                                <a:gd name="csY11" fmla="*/ 274 h 12330"/>
                                <a:gd name="csX12" fmla="*/ 2286 w 12572"/>
                                <a:gd name="csY12" fmla="*/ 1670 h 12330"/>
                                <a:gd name="csX13" fmla="*/ 2921 w 12572"/>
                                <a:gd name="csY13" fmla="*/ 2812 h 12330"/>
                                <a:gd name="csX14" fmla="*/ 3429 w 12572"/>
                                <a:gd name="csY14" fmla="*/ 3066 h 12330"/>
                                <a:gd name="csX15" fmla="*/ 2667 w 12572"/>
                                <a:gd name="csY15" fmla="*/ 3447 h 12330"/>
                                <a:gd name="csX16" fmla="*/ 2921 w 12572"/>
                                <a:gd name="csY16" fmla="*/ 4208 h 12330"/>
                                <a:gd name="csX17" fmla="*/ 1651 w 12572"/>
                                <a:gd name="csY17" fmla="*/ 3320 h 12330"/>
                                <a:gd name="csX18" fmla="*/ 889 w 12572"/>
                                <a:gd name="csY18" fmla="*/ 1543 h 12330"/>
                                <a:gd name="csX19" fmla="*/ 254 w 12572"/>
                                <a:gd name="csY19" fmla="*/ 1797 h 12330"/>
                                <a:gd name="csX20" fmla="*/ 0 w 12572"/>
                                <a:gd name="csY20" fmla="*/ 3066 h 12330"/>
                                <a:gd name="csX21" fmla="*/ 254 w 12572"/>
                                <a:gd name="csY21" fmla="*/ 4335 h 12330"/>
                                <a:gd name="csX22" fmla="*/ 3048 w 12572"/>
                                <a:gd name="csY22" fmla="*/ 7001 h 12330"/>
                                <a:gd name="csX23" fmla="*/ 889 w 12572"/>
                                <a:gd name="csY23" fmla="*/ 10935 h 12330"/>
                                <a:gd name="csX24" fmla="*/ 508 w 12572"/>
                                <a:gd name="csY24" fmla="*/ 12077 h 12330"/>
                                <a:gd name="csX25" fmla="*/ 889 w 12572"/>
                                <a:gd name="csY25" fmla="*/ 12331 h 12330"/>
                                <a:gd name="csX26" fmla="*/ 3556 w 12572"/>
                                <a:gd name="csY26" fmla="*/ 10046 h 12330"/>
                                <a:gd name="csX27" fmla="*/ 4953 w 12572"/>
                                <a:gd name="csY27" fmla="*/ 8143 h 12330"/>
                                <a:gd name="csX28" fmla="*/ 6604 w 12572"/>
                                <a:gd name="csY28" fmla="*/ 8904 h 12330"/>
                                <a:gd name="csX29" fmla="*/ 4572 w 12572"/>
                                <a:gd name="csY29" fmla="*/ 11062 h 12330"/>
                                <a:gd name="csX30" fmla="*/ 4572 w 12572"/>
                                <a:gd name="csY30" fmla="*/ 11696 h 12330"/>
                                <a:gd name="csX31" fmla="*/ 6096 w 12572"/>
                                <a:gd name="csY31" fmla="*/ 11950 h 12330"/>
                                <a:gd name="csX32" fmla="*/ 9016 w 12572"/>
                                <a:gd name="csY32" fmla="*/ 9158 h 12330"/>
                                <a:gd name="csX33" fmla="*/ 8508 w 12572"/>
                                <a:gd name="csY33" fmla="*/ 10808 h 12330"/>
                                <a:gd name="csX34" fmla="*/ 10540 w 12572"/>
                                <a:gd name="csY34" fmla="*/ 10046 h 12330"/>
                                <a:gd name="csX35" fmla="*/ 10921 w 12572"/>
                                <a:gd name="csY35" fmla="*/ 7127 h 12330"/>
                                <a:gd name="csX36" fmla="*/ 12064 w 12572"/>
                                <a:gd name="csY36" fmla="*/ 4462 h 12330"/>
                                <a:gd name="csX37" fmla="*/ 9905 w 12572"/>
                                <a:gd name="csY37" fmla="*/ 2178 h 12330"/>
                                <a:gd name="csX38" fmla="*/ 11429 w 12572"/>
                                <a:gd name="csY38" fmla="*/ 2178 h 123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Lst>
                              <a:rect l="l" t="t" r="r" b="b"/>
                              <a:pathLst>
                                <a:path w="12572" h="12330">
                                  <a:moveTo>
                                    <a:pt x="11175" y="2305"/>
                                  </a:moveTo>
                                  <a:cubicBezTo>
                                    <a:pt x="11175" y="2305"/>
                                    <a:pt x="11683" y="2559"/>
                                    <a:pt x="12191" y="2432"/>
                                  </a:cubicBezTo>
                                  <a:lnTo>
                                    <a:pt x="12572" y="1163"/>
                                  </a:lnTo>
                                  <a:cubicBezTo>
                                    <a:pt x="12572" y="1163"/>
                                    <a:pt x="12064" y="528"/>
                                    <a:pt x="11810" y="655"/>
                                  </a:cubicBezTo>
                                  <a:cubicBezTo>
                                    <a:pt x="10540" y="909"/>
                                    <a:pt x="9270" y="1036"/>
                                    <a:pt x="8508" y="2305"/>
                                  </a:cubicBezTo>
                                  <a:cubicBezTo>
                                    <a:pt x="8508" y="3066"/>
                                    <a:pt x="9143" y="3828"/>
                                    <a:pt x="9651" y="4208"/>
                                  </a:cubicBezTo>
                                  <a:cubicBezTo>
                                    <a:pt x="10032" y="4082"/>
                                    <a:pt x="10159" y="4462"/>
                                    <a:pt x="10413" y="4716"/>
                                  </a:cubicBezTo>
                                  <a:cubicBezTo>
                                    <a:pt x="10413" y="5097"/>
                                    <a:pt x="10286" y="5351"/>
                                    <a:pt x="9905" y="5351"/>
                                  </a:cubicBezTo>
                                  <a:cubicBezTo>
                                    <a:pt x="9016" y="4462"/>
                                    <a:pt x="7492" y="5604"/>
                                    <a:pt x="6857" y="4589"/>
                                  </a:cubicBezTo>
                                  <a:cubicBezTo>
                                    <a:pt x="7111" y="3447"/>
                                    <a:pt x="7746" y="2178"/>
                                    <a:pt x="6857" y="1163"/>
                                  </a:cubicBezTo>
                                  <a:cubicBezTo>
                                    <a:pt x="6857" y="909"/>
                                    <a:pt x="7238" y="782"/>
                                    <a:pt x="7111" y="528"/>
                                  </a:cubicBezTo>
                                  <a:cubicBezTo>
                                    <a:pt x="6730" y="-487"/>
                                    <a:pt x="5715" y="274"/>
                                    <a:pt x="4953" y="274"/>
                                  </a:cubicBezTo>
                                  <a:cubicBezTo>
                                    <a:pt x="3810" y="147"/>
                                    <a:pt x="2921" y="655"/>
                                    <a:pt x="2286" y="1670"/>
                                  </a:cubicBezTo>
                                  <a:cubicBezTo>
                                    <a:pt x="2286" y="2051"/>
                                    <a:pt x="2540" y="2432"/>
                                    <a:pt x="2921" y="2812"/>
                                  </a:cubicBezTo>
                                  <a:cubicBezTo>
                                    <a:pt x="3175" y="2812"/>
                                    <a:pt x="3302" y="2812"/>
                                    <a:pt x="3429" y="3066"/>
                                  </a:cubicBezTo>
                                  <a:lnTo>
                                    <a:pt x="2667" y="3447"/>
                                  </a:lnTo>
                                  <a:cubicBezTo>
                                    <a:pt x="2667" y="3447"/>
                                    <a:pt x="2921" y="3955"/>
                                    <a:pt x="2921" y="4208"/>
                                  </a:cubicBezTo>
                                  <a:cubicBezTo>
                                    <a:pt x="2413" y="4462"/>
                                    <a:pt x="1905" y="3701"/>
                                    <a:pt x="1651" y="3320"/>
                                  </a:cubicBezTo>
                                  <a:cubicBezTo>
                                    <a:pt x="1651" y="2685"/>
                                    <a:pt x="1651" y="1670"/>
                                    <a:pt x="889" y="1543"/>
                                  </a:cubicBezTo>
                                  <a:cubicBezTo>
                                    <a:pt x="762" y="1543"/>
                                    <a:pt x="254" y="1797"/>
                                    <a:pt x="254" y="1797"/>
                                  </a:cubicBezTo>
                                  <a:cubicBezTo>
                                    <a:pt x="127" y="2051"/>
                                    <a:pt x="0" y="2432"/>
                                    <a:pt x="0" y="3066"/>
                                  </a:cubicBezTo>
                                  <a:cubicBezTo>
                                    <a:pt x="0" y="3701"/>
                                    <a:pt x="254" y="4335"/>
                                    <a:pt x="254" y="4335"/>
                                  </a:cubicBezTo>
                                  <a:cubicBezTo>
                                    <a:pt x="254" y="4335"/>
                                    <a:pt x="2540" y="5985"/>
                                    <a:pt x="3048" y="7001"/>
                                  </a:cubicBezTo>
                                  <a:cubicBezTo>
                                    <a:pt x="2413" y="8270"/>
                                    <a:pt x="2413" y="10173"/>
                                    <a:pt x="889" y="10935"/>
                                  </a:cubicBezTo>
                                  <a:cubicBezTo>
                                    <a:pt x="508" y="11189"/>
                                    <a:pt x="508" y="11696"/>
                                    <a:pt x="508" y="12077"/>
                                  </a:cubicBezTo>
                                  <a:lnTo>
                                    <a:pt x="889" y="12331"/>
                                  </a:lnTo>
                                  <a:cubicBezTo>
                                    <a:pt x="1905" y="11823"/>
                                    <a:pt x="3683" y="11696"/>
                                    <a:pt x="3556" y="10046"/>
                                  </a:cubicBezTo>
                                  <a:cubicBezTo>
                                    <a:pt x="3937" y="9412"/>
                                    <a:pt x="4318" y="8650"/>
                                    <a:pt x="4953" y="8143"/>
                                  </a:cubicBezTo>
                                  <a:cubicBezTo>
                                    <a:pt x="5715" y="8016"/>
                                    <a:pt x="6349" y="8397"/>
                                    <a:pt x="6604" y="8904"/>
                                  </a:cubicBezTo>
                                  <a:cubicBezTo>
                                    <a:pt x="6349" y="10046"/>
                                    <a:pt x="5588" y="10808"/>
                                    <a:pt x="4572" y="11062"/>
                                  </a:cubicBezTo>
                                  <a:cubicBezTo>
                                    <a:pt x="4445" y="11189"/>
                                    <a:pt x="4572" y="11442"/>
                                    <a:pt x="4572" y="11696"/>
                                  </a:cubicBezTo>
                                  <a:cubicBezTo>
                                    <a:pt x="4826" y="12204"/>
                                    <a:pt x="5715" y="11950"/>
                                    <a:pt x="6096" y="11950"/>
                                  </a:cubicBezTo>
                                  <a:cubicBezTo>
                                    <a:pt x="7366" y="11189"/>
                                    <a:pt x="7874" y="9666"/>
                                    <a:pt x="9016" y="9158"/>
                                  </a:cubicBezTo>
                                  <a:cubicBezTo>
                                    <a:pt x="9143" y="9919"/>
                                    <a:pt x="7492" y="10173"/>
                                    <a:pt x="8508" y="10808"/>
                                  </a:cubicBezTo>
                                  <a:cubicBezTo>
                                    <a:pt x="9143" y="10681"/>
                                    <a:pt x="10032" y="10808"/>
                                    <a:pt x="10540" y="10046"/>
                                  </a:cubicBezTo>
                                  <a:cubicBezTo>
                                    <a:pt x="10032" y="8777"/>
                                    <a:pt x="12318" y="8143"/>
                                    <a:pt x="10921" y="7127"/>
                                  </a:cubicBezTo>
                                  <a:cubicBezTo>
                                    <a:pt x="10921" y="5985"/>
                                    <a:pt x="12064" y="5604"/>
                                    <a:pt x="12064" y="4462"/>
                                  </a:cubicBezTo>
                                  <a:cubicBezTo>
                                    <a:pt x="11683" y="3320"/>
                                    <a:pt x="10286" y="3320"/>
                                    <a:pt x="9905" y="2178"/>
                                  </a:cubicBezTo>
                                  <a:cubicBezTo>
                                    <a:pt x="10286" y="1924"/>
                                    <a:pt x="11048" y="1924"/>
                                    <a:pt x="11429" y="2178"/>
                                  </a:cubicBezTo>
                                </a:path>
                              </a:pathLst>
                            </a:custGeom>
                            <a:solidFill>
                              <a:srgbClr val="000000"/>
                            </a:solidFill>
                            <a:ln w="12688" cap="flat">
                              <a:noFill/>
                              <a:prstDash val="solid"/>
                              <a:miter/>
                            </a:ln>
                          </wps:spPr>
                          <wps:bodyPr/>
                        </wps:wsp>
                        <wps:wsp>
                          <wps:cNvPr id="234542302" name="Freeform: Shape 234542302"/>
                          <wps:cNvSpPr/>
                          <wps:spPr>
                            <a:xfrm>
                              <a:off x="5596409" y="207111"/>
                              <a:ext cx="2793" cy="2538"/>
                            </a:xfrm>
                            <a:custGeom>
                              <a:avLst/>
                              <a:gdLst>
                                <a:gd name="csX0" fmla="*/ 1397 w 2793"/>
                                <a:gd name="csY0" fmla="*/ 2538 h 2538"/>
                                <a:gd name="csX1" fmla="*/ 2794 w 2793"/>
                                <a:gd name="csY1" fmla="*/ 1269 h 2538"/>
                                <a:gd name="csX2" fmla="*/ 1397 w 2793"/>
                                <a:gd name="csY2" fmla="*/ 0 h 2538"/>
                                <a:gd name="csX3" fmla="*/ 0 w 2793"/>
                                <a:gd name="csY3" fmla="*/ 1269 h 2538"/>
                                <a:gd name="csX4" fmla="*/ 1397 w 2793"/>
                                <a:gd name="csY4" fmla="*/ 2538 h 2538"/>
                              </a:gdLst>
                              <a:ahLst/>
                              <a:cxnLst>
                                <a:cxn ang="0">
                                  <a:pos x="csX0" y="csY0"/>
                                </a:cxn>
                                <a:cxn ang="0">
                                  <a:pos x="csX1" y="csY1"/>
                                </a:cxn>
                                <a:cxn ang="0">
                                  <a:pos x="csX2" y="csY2"/>
                                </a:cxn>
                                <a:cxn ang="0">
                                  <a:pos x="csX3" y="csY3"/>
                                </a:cxn>
                                <a:cxn ang="0">
                                  <a:pos x="csX4" y="csY4"/>
                                </a:cxn>
                              </a:cxnLst>
                              <a:rect l="l" t="t" r="r" b="b"/>
                              <a:pathLst>
                                <a:path w="2793" h="2538">
                                  <a:moveTo>
                                    <a:pt x="1397" y="2538"/>
                                  </a:moveTo>
                                  <a:cubicBezTo>
                                    <a:pt x="2159" y="2538"/>
                                    <a:pt x="2794" y="2031"/>
                                    <a:pt x="2794" y="1269"/>
                                  </a:cubicBezTo>
                                  <a:cubicBezTo>
                                    <a:pt x="2794" y="508"/>
                                    <a:pt x="2159" y="0"/>
                                    <a:pt x="1397" y="0"/>
                                  </a:cubicBezTo>
                                  <a:cubicBezTo>
                                    <a:pt x="635" y="0"/>
                                    <a:pt x="0" y="635"/>
                                    <a:pt x="0" y="1269"/>
                                  </a:cubicBezTo>
                                  <a:cubicBezTo>
                                    <a:pt x="0" y="1904"/>
                                    <a:pt x="635" y="2538"/>
                                    <a:pt x="1397" y="2538"/>
                                  </a:cubicBezTo>
                                </a:path>
                              </a:pathLst>
                            </a:custGeom>
                            <a:solidFill>
                              <a:srgbClr val="000000"/>
                            </a:solidFill>
                            <a:ln w="12688" cap="flat">
                              <a:noFill/>
                              <a:prstDash val="solid"/>
                              <a:miter/>
                            </a:ln>
                          </wps:spPr>
                          <wps:bodyPr/>
                        </wps:wsp>
                        <wps:wsp>
                          <wps:cNvPr id="1722109652" name="Freeform: Shape 1722109652"/>
                          <wps:cNvSpPr/>
                          <wps:spPr>
                            <a:xfrm>
                              <a:off x="5521105" y="250896"/>
                              <a:ext cx="2793" cy="2792"/>
                            </a:xfrm>
                            <a:custGeom>
                              <a:avLst/>
                              <a:gdLst>
                                <a:gd name="csX0" fmla="*/ 1397 w 2793"/>
                                <a:gd name="csY0" fmla="*/ 2792 h 2792"/>
                                <a:gd name="csX1" fmla="*/ 2794 w 2793"/>
                                <a:gd name="csY1" fmla="*/ 1396 h 2792"/>
                                <a:gd name="csX2" fmla="*/ 1397 w 2793"/>
                                <a:gd name="csY2" fmla="*/ 0 h 2792"/>
                                <a:gd name="csX3" fmla="*/ 0 w 2793"/>
                                <a:gd name="csY3" fmla="*/ 1396 h 2792"/>
                                <a:gd name="csX4" fmla="*/ 1397 w 2793"/>
                                <a:gd name="csY4" fmla="*/ 2792 h 2792"/>
                              </a:gdLst>
                              <a:ahLst/>
                              <a:cxnLst>
                                <a:cxn ang="0">
                                  <a:pos x="csX0" y="csY0"/>
                                </a:cxn>
                                <a:cxn ang="0">
                                  <a:pos x="csX1" y="csY1"/>
                                </a:cxn>
                                <a:cxn ang="0">
                                  <a:pos x="csX2" y="csY2"/>
                                </a:cxn>
                                <a:cxn ang="0">
                                  <a:pos x="csX3" y="csY3"/>
                                </a:cxn>
                                <a:cxn ang="0">
                                  <a:pos x="csX4" y="csY4"/>
                                </a:cxn>
                              </a:cxnLst>
                              <a:rect l="l" t="t" r="r" b="b"/>
                              <a:pathLst>
                                <a:path w="2793" h="2792">
                                  <a:moveTo>
                                    <a:pt x="1397" y="2792"/>
                                  </a:moveTo>
                                  <a:cubicBezTo>
                                    <a:pt x="2159" y="2792"/>
                                    <a:pt x="2794" y="2158"/>
                                    <a:pt x="2794" y="1396"/>
                                  </a:cubicBezTo>
                                  <a:cubicBezTo>
                                    <a:pt x="2794" y="635"/>
                                    <a:pt x="2159" y="0"/>
                                    <a:pt x="1397" y="0"/>
                                  </a:cubicBezTo>
                                  <a:cubicBezTo>
                                    <a:pt x="635" y="0"/>
                                    <a:pt x="0" y="635"/>
                                    <a:pt x="0" y="1396"/>
                                  </a:cubicBezTo>
                                  <a:cubicBezTo>
                                    <a:pt x="0" y="2158"/>
                                    <a:pt x="635" y="2792"/>
                                    <a:pt x="1397" y="2792"/>
                                  </a:cubicBezTo>
                                </a:path>
                              </a:pathLst>
                            </a:custGeom>
                            <a:solidFill>
                              <a:srgbClr val="000000"/>
                            </a:solidFill>
                            <a:ln w="12688" cap="flat">
                              <a:noFill/>
                              <a:prstDash val="solid"/>
                              <a:miter/>
                            </a:ln>
                          </wps:spPr>
                          <wps:bodyPr/>
                        </wps:wsp>
                        <wps:wsp>
                          <wps:cNvPr id="1290991092" name="Freeform: Shape 1290991092"/>
                          <wps:cNvSpPr/>
                          <wps:spPr>
                            <a:xfrm>
                              <a:off x="5570122" y="264095"/>
                              <a:ext cx="380" cy="253"/>
                            </a:xfrm>
                            <a:custGeom>
                              <a:avLst/>
                              <a:gdLst>
                                <a:gd name="csX0" fmla="*/ 127 w 380"/>
                                <a:gd name="csY0" fmla="*/ 127 h 253"/>
                                <a:gd name="csX1" fmla="*/ 127 w 380"/>
                                <a:gd name="csY1" fmla="*/ 127 h 253"/>
                                <a:gd name="csX2" fmla="*/ 127 w 380"/>
                                <a:gd name="csY2" fmla="*/ 127 h 253"/>
                                <a:gd name="csX3" fmla="*/ 127 w 380"/>
                                <a:gd name="csY3" fmla="*/ 127 h 253"/>
                                <a:gd name="csX4" fmla="*/ 127 w 380"/>
                                <a:gd name="csY4" fmla="*/ 127 h 253"/>
                                <a:gd name="csX5" fmla="*/ 381 w 380"/>
                                <a:gd name="csY5" fmla="*/ 254 h 253"/>
                                <a:gd name="csX6" fmla="*/ 127 w 380"/>
                                <a:gd name="csY6" fmla="*/ 254 h 253"/>
                                <a:gd name="csX7" fmla="*/ 127 w 380"/>
                                <a:gd name="csY7" fmla="*/ 254 h 253"/>
                                <a:gd name="csX8" fmla="*/ 127 w 380"/>
                                <a:gd name="csY8" fmla="*/ 254 h 253"/>
                                <a:gd name="csX9" fmla="*/ 127 w 380"/>
                                <a:gd name="csY9" fmla="*/ 254 h 253"/>
                                <a:gd name="csX10" fmla="*/ 127 w 380"/>
                                <a:gd name="csY10" fmla="*/ 254 h 253"/>
                                <a:gd name="csX11" fmla="*/ 0 w 380"/>
                                <a:gd name="csY11" fmla="*/ 254 h 253"/>
                                <a:gd name="csX12" fmla="*/ 0 w 380"/>
                                <a:gd name="csY12" fmla="*/ 254 h 253"/>
                                <a:gd name="csX13" fmla="*/ 0 w 380"/>
                                <a:gd name="csY13" fmla="*/ 254 h 253"/>
                                <a:gd name="csX14" fmla="*/ 0 w 380"/>
                                <a:gd name="csY14" fmla="*/ 254 h 253"/>
                                <a:gd name="csX15" fmla="*/ 0 w 380"/>
                                <a:gd name="csY15" fmla="*/ 0 h 253"/>
                                <a:gd name="csX16" fmla="*/ 127 w 380"/>
                                <a:gd name="csY16" fmla="*/ 0 h 253"/>
                                <a:gd name="csX17" fmla="*/ 254 w 380"/>
                                <a:gd name="csY17" fmla="*/ 0 h 253"/>
                                <a:gd name="csX18" fmla="*/ 254 w 380"/>
                                <a:gd name="csY18" fmla="*/ 0 h 253"/>
                                <a:gd name="csX19" fmla="*/ 254 w 380"/>
                                <a:gd name="csY19" fmla="*/ 0 h 253"/>
                                <a:gd name="csX20" fmla="*/ 254 w 380"/>
                                <a:gd name="csY20" fmla="*/ 0 h 253"/>
                                <a:gd name="csX21" fmla="*/ 254 w 380"/>
                                <a:gd name="csY21"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380" h="253">
                                  <a:moveTo>
                                    <a:pt x="127" y="127"/>
                                  </a:moveTo>
                                  <a:cubicBezTo>
                                    <a:pt x="127" y="127"/>
                                    <a:pt x="127" y="127"/>
                                    <a:pt x="127" y="127"/>
                                  </a:cubicBezTo>
                                  <a:cubicBezTo>
                                    <a:pt x="127" y="127"/>
                                    <a:pt x="127" y="127"/>
                                    <a:pt x="127" y="127"/>
                                  </a:cubicBezTo>
                                  <a:cubicBezTo>
                                    <a:pt x="127" y="127"/>
                                    <a:pt x="127" y="127"/>
                                    <a:pt x="127" y="127"/>
                                  </a:cubicBezTo>
                                  <a:lnTo>
                                    <a:pt x="127" y="127"/>
                                  </a:lnTo>
                                  <a:close/>
                                  <a:moveTo>
                                    <a:pt x="381" y="254"/>
                                  </a:moveTo>
                                  <a:lnTo>
                                    <a:pt x="127" y="254"/>
                                  </a:lnTo>
                                  <a:cubicBezTo>
                                    <a:pt x="127" y="254"/>
                                    <a:pt x="127" y="254"/>
                                    <a:pt x="127" y="254"/>
                                  </a:cubicBezTo>
                                  <a:lnTo>
                                    <a:pt x="127" y="254"/>
                                  </a:lnTo>
                                  <a:cubicBezTo>
                                    <a:pt x="127" y="254"/>
                                    <a:pt x="127" y="254"/>
                                    <a:pt x="127" y="254"/>
                                  </a:cubicBezTo>
                                  <a:lnTo>
                                    <a:pt x="127" y="254"/>
                                  </a:lnTo>
                                  <a:cubicBezTo>
                                    <a:pt x="127" y="254"/>
                                    <a:pt x="0" y="254"/>
                                    <a:pt x="0" y="254"/>
                                  </a:cubicBezTo>
                                  <a:lnTo>
                                    <a:pt x="0" y="254"/>
                                  </a:lnTo>
                                  <a:cubicBezTo>
                                    <a:pt x="0" y="254"/>
                                    <a:pt x="0" y="254"/>
                                    <a:pt x="0" y="254"/>
                                  </a:cubicBezTo>
                                  <a:lnTo>
                                    <a:pt x="0" y="254"/>
                                  </a:lnTo>
                                  <a:cubicBezTo>
                                    <a:pt x="0" y="254"/>
                                    <a:pt x="0" y="0"/>
                                    <a:pt x="0" y="0"/>
                                  </a:cubicBezTo>
                                  <a:lnTo>
                                    <a:pt x="127" y="0"/>
                                  </a:lnTo>
                                  <a:cubicBezTo>
                                    <a:pt x="127" y="0"/>
                                    <a:pt x="254" y="0"/>
                                    <a:pt x="254" y="0"/>
                                  </a:cubicBezTo>
                                  <a:cubicBezTo>
                                    <a:pt x="254" y="0"/>
                                    <a:pt x="254" y="0"/>
                                    <a:pt x="254" y="0"/>
                                  </a:cubicBezTo>
                                  <a:lnTo>
                                    <a:pt x="254" y="0"/>
                                  </a:lnTo>
                                  <a:cubicBezTo>
                                    <a:pt x="254" y="0"/>
                                    <a:pt x="254" y="0"/>
                                    <a:pt x="254" y="0"/>
                                  </a:cubicBezTo>
                                  <a:lnTo>
                                    <a:pt x="254" y="0"/>
                                  </a:lnTo>
                                  <a:close/>
                                </a:path>
                              </a:pathLst>
                            </a:custGeom>
                            <a:solidFill>
                              <a:srgbClr val="000000"/>
                            </a:solidFill>
                            <a:ln w="12688" cap="flat">
                              <a:noFill/>
                              <a:prstDash val="solid"/>
                              <a:miter/>
                            </a:ln>
                          </wps:spPr>
                          <wps:bodyPr/>
                        </wps:wsp>
                        <wps:wsp>
                          <wps:cNvPr id="1606351493" name="Freeform: Shape 1606351493"/>
                          <wps:cNvSpPr/>
                          <wps:spPr>
                            <a:xfrm>
                              <a:off x="5570630" y="264222"/>
                              <a:ext cx="12698" cy="12691"/>
                            </a:xfrm>
                            <a:custGeom>
                              <a:avLst/>
                              <a:gdLst>
                                <a:gd name="csX0" fmla="*/ 0 w 12698"/>
                                <a:gd name="csY0" fmla="*/ 0 h 12691"/>
                                <a:gd name="csX1" fmla="*/ 0 w 12698"/>
                                <a:gd name="csY1" fmla="*/ 0 h 12691"/>
                                <a:gd name="csX2" fmla="*/ 0 w 12698"/>
                                <a:gd name="csY2" fmla="*/ 0 h 12691"/>
                                <a:gd name="csX3" fmla="*/ 0 w 12698"/>
                                <a:gd name="csY3" fmla="*/ 0 h 12691"/>
                                <a:gd name="csX4" fmla="*/ 0 w 12698"/>
                                <a:gd name="csY4" fmla="*/ 0 h 12691"/>
                                <a:gd name="csX5" fmla="*/ 0 w 12698"/>
                                <a:gd name="csY5" fmla="*/ 0 h 12691"/>
                                <a:gd name="csX6" fmla="*/ 0 w 12698"/>
                                <a:gd name="csY6" fmla="*/ 0 h 12691"/>
                                <a:gd name="csX7" fmla="*/ 0 w 12698"/>
                                <a:gd name="csY7" fmla="*/ 0 h 12691"/>
                                <a:gd name="csX8" fmla="*/ 0 w 12698"/>
                                <a:gd name="csY8" fmla="*/ 0 h 12691"/>
                                <a:gd name="csX9" fmla="*/ 0 w 12698"/>
                                <a:gd name="csY9" fmla="*/ 0 h 12691"/>
                                <a:gd name="csX10" fmla="*/ 0 w 12698"/>
                                <a:gd name="csY10" fmla="*/ 0 h 12691"/>
                                <a:gd name="csX11" fmla="*/ 0 w 12698"/>
                                <a:gd name="csY11" fmla="*/ 0 h 12691"/>
                                <a:gd name="csX12" fmla="*/ 0 w 12698"/>
                                <a:gd name="csY12" fmla="*/ 0 h 12691"/>
                                <a:gd name="csX13" fmla="*/ 0 w 12698"/>
                                <a:gd name="csY13" fmla="*/ 0 h 12691"/>
                                <a:gd name="csX14" fmla="*/ 0 w 12698"/>
                                <a:gd name="csY14" fmla="*/ 0 h 12691"/>
                                <a:gd name="csX15" fmla="*/ 0 w 12698"/>
                                <a:gd name="csY15" fmla="*/ 0 h 12691"/>
                                <a:gd name="csX16" fmla="*/ 0 w 12698"/>
                                <a:gd name="csY16" fmla="*/ 0 h 12691"/>
                                <a:gd name="csX17" fmla="*/ 0 w 12698"/>
                                <a:gd name="csY17" fmla="*/ 0 h 12691"/>
                                <a:gd name="csX18" fmla="*/ 0 w 12698"/>
                                <a:gd name="csY18" fmla="*/ 0 h 12691"/>
                                <a:gd name="csX19" fmla="*/ 0 w 12698"/>
                                <a:gd name="csY19" fmla="*/ 0 h 12691"/>
                                <a:gd name="csX20" fmla="*/ 0 w 12698"/>
                                <a:gd name="csY20" fmla="*/ 0 h 126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2698" h="12691">
                                  <a:moveTo>
                                    <a:pt x="0" y="0"/>
                                  </a:move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ubicBezTo>
                                    <a:pt x="0" y="0"/>
                                    <a:pt x="0" y="0"/>
                                    <a:pt x="0" y="0"/>
                                  </a:cubicBezTo>
                                  <a:cubicBezTo>
                                    <a:pt x="0" y="0"/>
                                    <a:pt x="0" y="0"/>
                                    <a:pt x="0" y="0"/>
                                  </a:cubicBezTo>
                                  <a:cubicBezTo>
                                    <a:pt x="0" y="0"/>
                                    <a:pt x="0" y="0"/>
                                    <a:pt x="0" y="0"/>
                                  </a:cubicBezTo>
                                  <a:lnTo>
                                    <a:pt x="0" y="0"/>
                                  </a:lnTo>
                                  <a:cubicBezTo>
                                    <a:pt x="0" y="0"/>
                                    <a:pt x="0" y="0"/>
                                    <a:pt x="0" y="0"/>
                                  </a:cubicBezTo>
                                  <a:close/>
                                </a:path>
                              </a:pathLst>
                            </a:custGeom>
                            <a:solidFill>
                              <a:srgbClr val="000000"/>
                            </a:solidFill>
                            <a:ln w="12688" cap="flat">
                              <a:noFill/>
                              <a:prstDash val="solid"/>
                              <a:miter/>
                            </a:ln>
                          </wps:spPr>
                          <wps:bodyPr/>
                        </wps:wsp>
                        <wps:wsp>
                          <wps:cNvPr id="1500710896" name="Freeform: Shape 1500710896"/>
                          <wps:cNvSpPr/>
                          <wps:spPr>
                            <a:xfrm>
                              <a:off x="5570757" y="264095"/>
                              <a:ext cx="380" cy="253"/>
                            </a:xfrm>
                            <a:custGeom>
                              <a:avLst/>
                              <a:gdLst>
                                <a:gd name="csX0" fmla="*/ 381 w 380"/>
                                <a:gd name="csY0" fmla="*/ 0 h 253"/>
                                <a:gd name="csX1" fmla="*/ 381 w 380"/>
                                <a:gd name="csY1" fmla="*/ 0 h 253"/>
                                <a:gd name="csX2" fmla="*/ 254 w 380"/>
                                <a:gd name="csY2" fmla="*/ 254 h 253"/>
                                <a:gd name="csX3" fmla="*/ 254 w 380"/>
                                <a:gd name="csY3" fmla="*/ 254 h 253"/>
                                <a:gd name="csX4" fmla="*/ 127 w 380"/>
                                <a:gd name="csY4" fmla="*/ 127 h 253"/>
                                <a:gd name="csX5" fmla="*/ 127 w 380"/>
                                <a:gd name="csY5" fmla="*/ 254 h 253"/>
                                <a:gd name="csX6" fmla="*/ 0 w 380"/>
                                <a:gd name="csY6" fmla="*/ 0 h 253"/>
                                <a:gd name="csX7" fmla="*/ 0 w 380"/>
                                <a:gd name="csY7" fmla="*/ 0 h 253"/>
                                <a:gd name="csX8" fmla="*/ 0 w 380"/>
                                <a:gd name="csY8" fmla="*/ 0 h 253"/>
                                <a:gd name="csX9" fmla="*/ 127 w 380"/>
                                <a:gd name="csY9" fmla="*/ 0 h 253"/>
                                <a:gd name="csX10" fmla="*/ 127 w 380"/>
                                <a:gd name="csY10" fmla="*/ 0 h 253"/>
                                <a:gd name="csX11" fmla="*/ 0 w 380"/>
                                <a:gd name="csY11" fmla="*/ 0 h 253"/>
                                <a:gd name="csX12" fmla="*/ 0 w 380"/>
                                <a:gd name="csY12" fmla="*/ 0 h 253"/>
                                <a:gd name="csX13" fmla="*/ 127 w 380"/>
                                <a:gd name="csY13" fmla="*/ 127 h 253"/>
                                <a:gd name="csX14" fmla="*/ 127 w 380"/>
                                <a:gd name="csY14" fmla="*/ 0 h 253"/>
                                <a:gd name="csX15" fmla="*/ 127 w 380"/>
                                <a:gd name="csY15" fmla="*/ 0 h 253"/>
                                <a:gd name="csX16" fmla="*/ 127 w 380"/>
                                <a:gd name="csY16" fmla="*/ 0 h 253"/>
                                <a:gd name="csX17" fmla="*/ 127 w 380"/>
                                <a:gd name="csY17" fmla="*/ 0 h 253"/>
                                <a:gd name="csX18" fmla="*/ 254 w 380"/>
                                <a:gd name="csY18" fmla="*/ 0 h 253"/>
                                <a:gd name="csX19" fmla="*/ 254 w 380"/>
                                <a:gd name="csY19" fmla="*/ 0 h 253"/>
                                <a:gd name="csX20" fmla="*/ 254 w 380"/>
                                <a:gd name="csY20" fmla="*/ 0 h 253"/>
                                <a:gd name="csX21" fmla="*/ 254 w 380"/>
                                <a:gd name="csY21" fmla="*/ 0 h 253"/>
                                <a:gd name="csX22" fmla="*/ 254 w 380"/>
                                <a:gd name="csY22" fmla="*/ 127 h 253"/>
                                <a:gd name="csX23" fmla="*/ 381 w 380"/>
                                <a:gd name="csY23" fmla="*/ 0 h 253"/>
                                <a:gd name="csX24" fmla="*/ 381 w 380"/>
                                <a:gd name="csY24" fmla="*/ 0 h 253"/>
                                <a:gd name="csX25" fmla="*/ 254 w 380"/>
                                <a:gd name="csY25" fmla="*/ 0 h 253"/>
                                <a:gd name="csX26" fmla="*/ 254 w 380"/>
                                <a:gd name="csY26" fmla="*/ 0 h 253"/>
                                <a:gd name="csX27" fmla="*/ 381 w 380"/>
                                <a:gd name="csY27" fmla="*/ 0 h 253"/>
                                <a:gd name="csX28" fmla="*/ 381 w 380"/>
                                <a:gd name="csY28" fmla="*/ 0 h 25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80" h="253">
                                  <a:moveTo>
                                    <a:pt x="381" y="0"/>
                                  </a:moveTo>
                                  <a:lnTo>
                                    <a:pt x="381" y="0"/>
                                  </a:lnTo>
                                  <a:lnTo>
                                    <a:pt x="254" y="254"/>
                                  </a:lnTo>
                                  <a:lnTo>
                                    <a:pt x="254" y="254"/>
                                  </a:lnTo>
                                  <a:lnTo>
                                    <a:pt x="127" y="127"/>
                                  </a:lnTo>
                                  <a:lnTo>
                                    <a:pt x="127" y="254"/>
                                  </a:lnTo>
                                  <a:lnTo>
                                    <a:pt x="0" y="0"/>
                                  </a:lnTo>
                                  <a:lnTo>
                                    <a:pt x="0" y="0"/>
                                  </a:lnTo>
                                  <a:lnTo>
                                    <a:pt x="0" y="0"/>
                                  </a:lnTo>
                                  <a:lnTo>
                                    <a:pt x="127" y="0"/>
                                  </a:lnTo>
                                  <a:lnTo>
                                    <a:pt x="127" y="0"/>
                                  </a:lnTo>
                                  <a:lnTo>
                                    <a:pt x="0" y="0"/>
                                  </a:lnTo>
                                  <a:lnTo>
                                    <a:pt x="0" y="0"/>
                                  </a:lnTo>
                                  <a:lnTo>
                                    <a:pt x="127" y="127"/>
                                  </a:lnTo>
                                  <a:lnTo>
                                    <a:pt x="127" y="0"/>
                                  </a:lnTo>
                                  <a:lnTo>
                                    <a:pt x="127" y="0"/>
                                  </a:lnTo>
                                  <a:lnTo>
                                    <a:pt x="127" y="0"/>
                                  </a:lnTo>
                                  <a:lnTo>
                                    <a:pt x="127" y="0"/>
                                  </a:lnTo>
                                  <a:lnTo>
                                    <a:pt x="254" y="0"/>
                                  </a:lnTo>
                                  <a:lnTo>
                                    <a:pt x="254" y="0"/>
                                  </a:lnTo>
                                  <a:lnTo>
                                    <a:pt x="254" y="0"/>
                                  </a:lnTo>
                                  <a:lnTo>
                                    <a:pt x="254" y="0"/>
                                  </a:lnTo>
                                  <a:lnTo>
                                    <a:pt x="254" y="127"/>
                                  </a:lnTo>
                                  <a:lnTo>
                                    <a:pt x="381" y="0"/>
                                  </a:lnTo>
                                  <a:lnTo>
                                    <a:pt x="381" y="0"/>
                                  </a:lnTo>
                                  <a:lnTo>
                                    <a:pt x="254" y="0"/>
                                  </a:lnTo>
                                  <a:lnTo>
                                    <a:pt x="254" y="0"/>
                                  </a:lnTo>
                                  <a:lnTo>
                                    <a:pt x="381" y="0"/>
                                  </a:lnTo>
                                  <a:lnTo>
                                    <a:pt x="381" y="0"/>
                                  </a:lnTo>
                                  <a:close/>
                                </a:path>
                              </a:pathLst>
                            </a:custGeom>
                            <a:solidFill>
                              <a:srgbClr val="000000"/>
                            </a:solidFill>
                            <a:ln w="12688" cap="flat">
                              <a:noFill/>
                              <a:prstDash val="solid"/>
                              <a:miter/>
                            </a:ln>
                          </wps:spPr>
                          <wps:bodyPr/>
                        </wps:wsp>
                        <wps:wsp>
                          <wps:cNvPr id="2133785503" name="Freeform: Shape 2133785503"/>
                          <wps:cNvSpPr/>
                          <wps:spPr>
                            <a:xfrm>
                              <a:off x="5570884" y="264095"/>
                              <a:ext cx="380" cy="380"/>
                            </a:xfrm>
                            <a:custGeom>
                              <a:avLst/>
                              <a:gdLst>
                                <a:gd name="csX0" fmla="*/ 381 w 380"/>
                                <a:gd name="csY0" fmla="*/ 127 h 380"/>
                                <a:gd name="csX1" fmla="*/ 381 w 380"/>
                                <a:gd name="csY1" fmla="*/ 127 h 380"/>
                                <a:gd name="csX2" fmla="*/ 381 w 380"/>
                                <a:gd name="csY2" fmla="*/ 0 h 380"/>
                                <a:gd name="csX3" fmla="*/ 381 w 380"/>
                                <a:gd name="csY3" fmla="*/ 0 h 380"/>
                                <a:gd name="csX4" fmla="*/ 381 w 380"/>
                                <a:gd name="csY4" fmla="*/ 0 h 380"/>
                                <a:gd name="csX5" fmla="*/ 254 w 380"/>
                                <a:gd name="csY5" fmla="*/ 254 h 380"/>
                                <a:gd name="csX6" fmla="*/ 254 w 380"/>
                                <a:gd name="csY6" fmla="*/ 254 h 380"/>
                                <a:gd name="csX7" fmla="*/ 254 w 380"/>
                                <a:gd name="csY7" fmla="*/ 254 h 380"/>
                                <a:gd name="csX8" fmla="*/ 254 w 380"/>
                                <a:gd name="csY8" fmla="*/ 254 h 380"/>
                                <a:gd name="csX9" fmla="*/ 254 w 380"/>
                                <a:gd name="csY9" fmla="*/ 254 h 380"/>
                                <a:gd name="csX10" fmla="*/ 254 w 380"/>
                                <a:gd name="csY10" fmla="*/ 254 h 380"/>
                                <a:gd name="csX11" fmla="*/ 254 w 380"/>
                                <a:gd name="csY11" fmla="*/ 254 h 380"/>
                                <a:gd name="csX12" fmla="*/ 0 w 380"/>
                                <a:gd name="csY12" fmla="*/ 381 h 380"/>
                                <a:gd name="csX13" fmla="*/ 0 w 380"/>
                                <a:gd name="csY13" fmla="*/ 381 h 38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380" h="380">
                                  <a:moveTo>
                                    <a:pt x="381" y="127"/>
                                  </a:moveTo>
                                  <a:lnTo>
                                    <a:pt x="381" y="127"/>
                                  </a:lnTo>
                                  <a:cubicBezTo>
                                    <a:pt x="381" y="127"/>
                                    <a:pt x="381" y="0"/>
                                    <a:pt x="381" y="0"/>
                                  </a:cubicBezTo>
                                  <a:cubicBezTo>
                                    <a:pt x="381" y="0"/>
                                    <a:pt x="381" y="0"/>
                                    <a:pt x="381" y="0"/>
                                  </a:cubicBezTo>
                                  <a:cubicBezTo>
                                    <a:pt x="381" y="0"/>
                                    <a:pt x="381" y="0"/>
                                    <a:pt x="381" y="0"/>
                                  </a:cubicBezTo>
                                  <a:moveTo>
                                    <a:pt x="254" y="254"/>
                                  </a:moveTo>
                                  <a:cubicBezTo>
                                    <a:pt x="254" y="254"/>
                                    <a:pt x="254" y="254"/>
                                    <a:pt x="254" y="254"/>
                                  </a:cubicBezTo>
                                  <a:cubicBezTo>
                                    <a:pt x="254" y="254"/>
                                    <a:pt x="254" y="254"/>
                                    <a:pt x="254" y="254"/>
                                  </a:cubicBezTo>
                                  <a:lnTo>
                                    <a:pt x="254" y="254"/>
                                  </a:lnTo>
                                  <a:cubicBezTo>
                                    <a:pt x="254" y="254"/>
                                    <a:pt x="254" y="254"/>
                                    <a:pt x="254" y="254"/>
                                  </a:cubicBezTo>
                                  <a:cubicBezTo>
                                    <a:pt x="254" y="254"/>
                                    <a:pt x="254" y="254"/>
                                    <a:pt x="254" y="254"/>
                                  </a:cubicBezTo>
                                  <a:cubicBezTo>
                                    <a:pt x="254" y="254"/>
                                    <a:pt x="254" y="254"/>
                                    <a:pt x="254" y="254"/>
                                  </a:cubicBezTo>
                                  <a:cubicBezTo>
                                    <a:pt x="254" y="254"/>
                                    <a:pt x="254" y="381"/>
                                    <a:pt x="0" y="381"/>
                                  </a:cubicBezTo>
                                  <a:lnTo>
                                    <a:pt x="0" y="381"/>
                                  </a:lnTo>
                                  <a:close/>
                                </a:path>
                              </a:pathLst>
                            </a:custGeom>
                            <a:solidFill>
                              <a:srgbClr val="000000"/>
                            </a:solidFill>
                            <a:ln w="12688" cap="flat">
                              <a:noFill/>
                              <a:prstDash val="solid"/>
                              <a:miter/>
                            </a:ln>
                          </wps:spPr>
                          <wps:bodyPr/>
                        </wps:wsp>
                        <wps:wsp>
                          <wps:cNvPr id="171762783" name="Freeform: Shape 171762783"/>
                          <wps:cNvSpPr/>
                          <wps:spPr>
                            <a:xfrm>
                              <a:off x="5571265" y="264095"/>
                              <a:ext cx="126" cy="126"/>
                            </a:xfrm>
                            <a:custGeom>
                              <a:avLst/>
                              <a:gdLst>
                                <a:gd name="csX0" fmla="*/ 127 w 126"/>
                                <a:gd name="csY0" fmla="*/ 127 h 126"/>
                                <a:gd name="csX1" fmla="*/ 127 w 126"/>
                                <a:gd name="csY1" fmla="*/ 127 h 126"/>
                                <a:gd name="csX2" fmla="*/ 127 w 126"/>
                                <a:gd name="csY2" fmla="*/ 127 h 126"/>
                                <a:gd name="csX3" fmla="*/ 0 w 126"/>
                                <a:gd name="csY3" fmla="*/ 127 h 126"/>
                                <a:gd name="csX4" fmla="*/ 0 w 126"/>
                                <a:gd name="csY4" fmla="*/ 127 h 126"/>
                                <a:gd name="csX5" fmla="*/ 0 w 126"/>
                                <a:gd name="csY5" fmla="*/ 127 h 126"/>
                                <a:gd name="csX6" fmla="*/ 0 w 126"/>
                                <a:gd name="csY6" fmla="*/ 127 h 126"/>
                                <a:gd name="csX7" fmla="*/ 0 w 126"/>
                                <a:gd name="csY7" fmla="*/ 127 h 126"/>
                                <a:gd name="csX8" fmla="*/ 0 w 126"/>
                                <a:gd name="csY8" fmla="*/ 127 h 126"/>
                                <a:gd name="csX9" fmla="*/ 0 w 126"/>
                                <a:gd name="csY9" fmla="*/ 127 h 126"/>
                                <a:gd name="csX10" fmla="*/ 0 w 126"/>
                                <a:gd name="csY10" fmla="*/ 127 h 126"/>
                                <a:gd name="csX11" fmla="*/ 127 w 126"/>
                                <a:gd name="csY11" fmla="*/ 0 h 126"/>
                                <a:gd name="csX12" fmla="*/ 127 w 126"/>
                                <a:gd name="csY12" fmla="*/ 0 h 126"/>
                                <a:gd name="csX13" fmla="*/ 0 w 126"/>
                                <a:gd name="csY13" fmla="*/ 0 h 126"/>
                                <a:gd name="csX14" fmla="*/ 0 w 126"/>
                                <a:gd name="csY14" fmla="*/ 0 h 12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Lst>
                              <a:rect l="l" t="t" r="r" b="b"/>
                              <a:pathLst>
                                <a:path w="126" h="126">
                                  <a:moveTo>
                                    <a:pt x="127" y="127"/>
                                  </a:moveTo>
                                  <a:cubicBezTo>
                                    <a:pt x="127" y="127"/>
                                    <a:pt x="127" y="127"/>
                                    <a:pt x="127" y="127"/>
                                  </a:cubicBezTo>
                                  <a:cubicBezTo>
                                    <a:pt x="127" y="127"/>
                                    <a:pt x="127" y="127"/>
                                    <a:pt x="127" y="127"/>
                                  </a:cubicBezTo>
                                  <a:cubicBezTo>
                                    <a:pt x="127" y="127"/>
                                    <a:pt x="127"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cubicBezTo>
                                    <a:pt x="0" y="127"/>
                                    <a:pt x="0" y="127"/>
                                    <a:pt x="0" y="127"/>
                                  </a:cubicBezTo>
                                  <a:lnTo>
                                    <a:pt x="0" y="127"/>
                                  </a:lnTo>
                                  <a:cubicBezTo>
                                    <a:pt x="0" y="127"/>
                                    <a:pt x="127" y="0"/>
                                    <a:pt x="127" y="0"/>
                                  </a:cubicBezTo>
                                  <a:lnTo>
                                    <a:pt x="127" y="0"/>
                                  </a:lnTo>
                                  <a:cubicBezTo>
                                    <a:pt x="127" y="0"/>
                                    <a:pt x="0" y="0"/>
                                    <a:pt x="0" y="0"/>
                                  </a:cubicBezTo>
                                  <a:lnTo>
                                    <a:pt x="0" y="0"/>
                                  </a:lnTo>
                                  <a:close/>
                                </a:path>
                              </a:pathLst>
                            </a:custGeom>
                            <a:solidFill>
                              <a:srgbClr val="000000"/>
                            </a:solidFill>
                            <a:ln w="12688" cap="flat">
                              <a:noFill/>
                              <a:prstDash val="solid"/>
                              <a:miter/>
                            </a:ln>
                          </wps:spPr>
                          <wps:bodyPr/>
                        </wps:wsp>
                        <wps:wsp>
                          <wps:cNvPr id="1826290062" name="Freeform: Shape 1826290062"/>
                          <wps:cNvSpPr/>
                          <wps:spPr>
                            <a:xfrm>
                              <a:off x="5605425" y="160534"/>
                              <a:ext cx="53589" cy="63837"/>
                            </a:xfrm>
                            <a:custGeom>
                              <a:avLst/>
                              <a:gdLst>
                                <a:gd name="csX0" fmla="*/ 52065 w 53589"/>
                                <a:gd name="csY0" fmla="*/ 41374 h 63837"/>
                                <a:gd name="csX1" fmla="*/ 48636 w 53589"/>
                                <a:gd name="csY1" fmla="*/ 48481 h 63837"/>
                                <a:gd name="csX2" fmla="*/ 28445 w 53589"/>
                                <a:gd name="csY2" fmla="*/ 61299 h 63837"/>
                                <a:gd name="csX3" fmla="*/ 28445 w 53589"/>
                                <a:gd name="csY3" fmla="*/ 61299 h 63837"/>
                                <a:gd name="csX4" fmla="*/ 26921 w 53589"/>
                                <a:gd name="csY4" fmla="*/ 61807 h 63837"/>
                                <a:gd name="csX5" fmla="*/ 25398 w 53589"/>
                                <a:gd name="csY5" fmla="*/ 61172 h 63837"/>
                                <a:gd name="csX6" fmla="*/ 5207 w 53589"/>
                                <a:gd name="csY6" fmla="*/ 48354 h 63837"/>
                                <a:gd name="csX7" fmla="*/ 1778 w 53589"/>
                                <a:gd name="csY7" fmla="*/ 41247 h 63837"/>
                                <a:gd name="csX8" fmla="*/ 1778 w 53589"/>
                                <a:gd name="csY8" fmla="*/ 1142 h 63837"/>
                                <a:gd name="csX9" fmla="*/ 52319 w 53589"/>
                                <a:gd name="csY9" fmla="*/ 1142 h 63837"/>
                                <a:gd name="csX10" fmla="*/ 52319 w 53589"/>
                                <a:gd name="csY10" fmla="*/ 41247 h 63837"/>
                                <a:gd name="csX11" fmla="*/ 53589 w 53589"/>
                                <a:gd name="csY11" fmla="*/ 0 h 63837"/>
                                <a:gd name="csX12" fmla="*/ 53589 w 53589"/>
                                <a:gd name="csY12" fmla="*/ 0 h 63837"/>
                                <a:gd name="csX13" fmla="*/ 0 w 53589"/>
                                <a:gd name="csY13" fmla="*/ 0 h 63837"/>
                                <a:gd name="csX14" fmla="*/ 0 w 53589"/>
                                <a:gd name="csY14" fmla="*/ 0 h 63837"/>
                                <a:gd name="csX15" fmla="*/ 0 w 53589"/>
                                <a:gd name="csY15" fmla="*/ 0 h 63837"/>
                                <a:gd name="csX16" fmla="*/ 0 w 53589"/>
                                <a:gd name="csY16" fmla="*/ 40993 h 63837"/>
                                <a:gd name="csX17" fmla="*/ 4190 w 53589"/>
                                <a:gd name="csY17" fmla="*/ 49877 h 63837"/>
                                <a:gd name="csX18" fmla="*/ 24762 w 53589"/>
                                <a:gd name="csY18" fmla="*/ 62949 h 63837"/>
                                <a:gd name="csX19" fmla="*/ 26668 w 53589"/>
                                <a:gd name="csY19" fmla="*/ 63837 h 63837"/>
                                <a:gd name="csX20" fmla="*/ 28318 w 53589"/>
                                <a:gd name="csY20" fmla="*/ 63203 h 63837"/>
                                <a:gd name="csX21" fmla="*/ 49271 w 53589"/>
                                <a:gd name="csY21" fmla="*/ 49877 h 63837"/>
                                <a:gd name="csX22" fmla="*/ 53462 w 53589"/>
                                <a:gd name="csY22" fmla="*/ 40993 h 63837"/>
                                <a:gd name="csX23" fmla="*/ 53462 w 53589"/>
                                <a:gd name="csY23" fmla="*/ 0 h 63837"/>
                                <a:gd name="csX24" fmla="*/ 53462 w 53589"/>
                                <a:gd name="csY24" fmla="*/ 0 h 6383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3589" h="63837">
                                  <a:moveTo>
                                    <a:pt x="52065" y="41374"/>
                                  </a:moveTo>
                                  <a:cubicBezTo>
                                    <a:pt x="51811" y="44419"/>
                                    <a:pt x="50795" y="47085"/>
                                    <a:pt x="48636" y="48481"/>
                                  </a:cubicBezTo>
                                  <a:lnTo>
                                    <a:pt x="28445" y="61299"/>
                                  </a:lnTo>
                                  <a:lnTo>
                                    <a:pt x="28445" y="61299"/>
                                  </a:lnTo>
                                  <a:cubicBezTo>
                                    <a:pt x="28445" y="61299"/>
                                    <a:pt x="27430" y="61807"/>
                                    <a:pt x="26921" y="61807"/>
                                  </a:cubicBezTo>
                                  <a:cubicBezTo>
                                    <a:pt x="26413" y="61807"/>
                                    <a:pt x="25779" y="61553"/>
                                    <a:pt x="25398" y="61172"/>
                                  </a:cubicBezTo>
                                  <a:lnTo>
                                    <a:pt x="5207" y="48354"/>
                                  </a:lnTo>
                                  <a:cubicBezTo>
                                    <a:pt x="3048" y="46958"/>
                                    <a:pt x="2032" y="44293"/>
                                    <a:pt x="1778" y="41247"/>
                                  </a:cubicBezTo>
                                  <a:lnTo>
                                    <a:pt x="1778" y="1142"/>
                                  </a:lnTo>
                                  <a:lnTo>
                                    <a:pt x="52319" y="1142"/>
                                  </a:lnTo>
                                  <a:lnTo>
                                    <a:pt x="52319" y="41247"/>
                                  </a:lnTo>
                                  <a:close/>
                                  <a:moveTo>
                                    <a:pt x="53589" y="0"/>
                                  </a:moveTo>
                                  <a:lnTo>
                                    <a:pt x="53589" y="0"/>
                                  </a:lnTo>
                                  <a:cubicBezTo>
                                    <a:pt x="53589" y="0"/>
                                    <a:pt x="0" y="0"/>
                                    <a:pt x="0" y="0"/>
                                  </a:cubicBezTo>
                                  <a:lnTo>
                                    <a:pt x="0" y="0"/>
                                  </a:lnTo>
                                  <a:cubicBezTo>
                                    <a:pt x="0" y="0"/>
                                    <a:pt x="0" y="0"/>
                                    <a:pt x="0" y="0"/>
                                  </a:cubicBezTo>
                                  <a:lnTo>
                                    <a:pt x="0" y="40993"/>
                                  </a:lnTo>
                                  <a:cubicBezTo>
                                    <a:pt x="0" y="45181"/>
                                    <a:pt x="1778" y="48861"/>
                                    <a:pt x="4190" y="49877"/>
                                  </a:cubicBezTo>
                                  <a:lnTo>
                                    <a:pt x="24762" y="62949"/>
                                  </a:lnTo>
                                  <a:cubicBezTo>
                                    <a:pt x="24762" y="62949"/>
                                    <a:pt x="25905" y="63837"/>
                                    <a:pt x="26668" y="63837"/>
                                  </a:cubicBezTo>
                                  <a:cubicBezTo>
                                    <a:pt x="27302" y="63837"/>
                                    <a:pt x="27937" y="63583"/>
                                    <a:pt x="28318" y="63203"/>
                                  </a:cubicBezTo>
                                  <a:lnTo>
                                    <a:pt x="49271" y="49877"/>
                                  </a:lnTo>
                                  <a:cubicBezTo>
                                    <a:pt x="51684" y="48735"/>
                                    <a:pt x="53462" y="45054"/>
                                    <a:pt x="53462" y="40993"/>
                                  </a:cubicBezTo>
                                  <a:lnTo>
                                    <a:pt x="53462" y="0"/>
                                  </a:lnTo>
                                  <a:cubicBezTo>
                                    <a:pt x="53462" y="0"/>
                                    <a:pt x="53462" y="0"/>
                                    <a:pt x="53462" y="0"/>
                                  </a:cubicBezTo>
                                  <a:close/>
                                </a:path>
                              </a:pathLst>
                            </a:custGeom>
                            <a:solidFill>
                              <a:srgbClr val="000000"/>
                            </a:solidFill>
                            <a:ln w="12688" cap="flat">
                              <a:noFill/>
                              <a:prstDash val="solid"/>
                              <a:miter/>
                            </a:ln>
                          </wps:spPr>
                          <wps:bodyPr/>
                        </wps:wsp>
                        <wps:wsp>
                          <wps:cNvPr id="1760986394" name="Freeform: Shape 1760986394"/>
                          <wps:cNvSpPr/>
                          <wps:spPr>
                            <a:xfrm>
                              <a:off x="5639458" y="219929"/>
                              <a:ext cx="634" cy="253"/>
                            </a:xfrm>
                            <a:custGeom>
                              <a:avLst/>
                              <a:gdLst>
                                <a:gd name="csX0" fmla="*/ 0 w 634"/>
                                <a:gd name="csY0" fmla="*/ 254 h 253"/>
                                <a:gd name="csX1" fmla="*/ 635 w 634"/>
                                <a:gd name="csY1" fmla="*/ 0 h 253"/>
                                <a:gd name="csX2" fmla="*/ 0 w 634"/>
                                <a:gd name="csY2" fmla="*/ 254 h 253"/>
                              </a:gdLst>
                              <a:ahLst/>
                              <a:cxnLst>
                                <a:cxn ang="0">
                                  <a:pos x="csX0" y="csY0"/>
                                </a:cxn>
                                <a:cxn ang="0">
                                  <a:pos x="csX1" y="csY1"/>
                                </a:cxn>
                                <a:cxn ang="0">
                                  <a:pos x="csX2" y="csY2"/>
                                </a:cxn>
                              </a:cxnLst>
                              <a:rect l="l" t="t" r="r" b="b"/>
                              <a:pathLst>
                                <a:path w="634" h="253">
                                  <a:moveTo>
                                    <a:pt x="0" y="254"/>
                                  </a:moveTo>
                                  <a:lnTo>
                                    <a:pt x="635" y="0"/>
                                  </a:lnTo>
                                  <a:cubicBezTo>
                                    <a:pt x="635" y="0"/>
                                    <a:pt x="127" y="254"/>
                                    <a:pt x="0" y="254"/>
                                  </a:cubicBezTo>
                                </a:path>
                              </a:pathLst>
                            </a:custGeom>
                            <a:solidFill>
                              <a:srgbClr val="000000"/>
                            </a:solidFill>
                            <a:ln w="12688" cap="flat">
                              <a:noFill/>
                              <a:prstDash val="solid"/>
                              <a:miter/>
                            </a:ln>
                          </wps:spPr>
                          <wps:bodyPr/>
                        </wps:wsp>
                        <wps:wsp>
                          <wps:cNvPr id="1007247175" name="Freeform: Shape 1007247175"/>
                          <wps:cNvSpPr/>
                          <wps:spPr>
                            <a:xfrm>
                              <a:off x="5588409" y="267775"/>
                              <a:ext cx="10666" cy="9645"/>
                            </a:xfrm>
                            <a:custGeom>
                              <a:avLst/>
                              <a:gdLst>
                                <a:gd name="csX0" fmla="*/ 5460 w 10666"/>
                                <a:gd name="csY0" fmla="*/ 5838 h 9645"/>
                                <a:gd name="csX1" fmla="*/ 3556 w 10666"/>
                                <a:gd name="csY1" fmla="*/ 2792 h 9645"/>
                                <a:gd name="csX2" fmla="*/ 2413 w 10666"/>
                                <a:gd name="csY2" fmla="*/ 6092 h 9645"/>
                                <a:gd name="csX3" fmla="*/ 5460 w 10666"/>
                                <a:gd name="csY3" fmla="*/ 5711 h 9645"/>
                                <a:gd name="csX4" fmla="*/ 10667 w 10666"/>
                                <a:gd name="csY4" fmla="*/ 8376 h 9645"/>
                                <a:gd name="csX5" fmla="*/ 5588 w 10666"/>
                                <a:gd name="csY5" fmla="*/ 9011 h 9645"/>
                                <a:gd name="csX6" fmla="*/ 5588 w 10666"/>
                                <a:gd name="csY6" fmla="*/ 8630 h 9645"/>
                                <a:gd name="csX7" fmla="*/ 6730 w 10666"/>
                                <a:gd name="csY7" fmla="*/ 7995 h 9645"/>
                                <a:gd name="csX8" fmla="*/ 5841 w 10666"/>
                                <a:gd name="csY8" fmla="*/ 6346 h 9645"/>
                                <a:gd name="csX9" fmla="*/ 2286 w 10666"/>
                                <a:gd name="csY9" fmla="*/ 6726 h 9645"/>
                                <a:gd name="csX10" fmla="*/ 1778 w 10666"/>
                                <a:gd name="csY10" fmla="*/ 8503 h 9645"/>
                                <a:gd name="csX11" fmla="*/ 3175 w 10666"/>
                                <a:gd name="csY11" fmla="*/ 8884 h 9645"/>
                                <a:gd name="csX12" fmla="*/ 3175 w 10666"/>
                                <a:gd name="csY12" fmla="*/ 9265 h 9645"/>
                                <a:gd name="csX13" fmla="*/ 0 w 10666"/>
                                <a:gd name="csY13" fmla="*/ 9645 h 9645"/>
                                <a:gd name="csX14" fmla="*/ 0 w 10666"/>
                                <a:gd name="csY14" fmla="*/ 9265 h 9645"/>
                                <a:gd name="csX15" fmla="*/ 1270 w 10666"/>
                                <a:gd name="csY15" fmla="*/ 7615 h 9645"/>
                                <a:gd name="csX16" fmla="*/ 3937 w 10666"/>
                                <a:gd name="csY16" fmla="*/ 0 h 9645"/>
                                <a:gd name="csX17" fmla="*/ 4318 w 10666"/>
                                <a:gd name="csY17" fmla="*/ 0 h 9645"/>
                                <a:gd name="csX18" fmla="*/ 8635 w 10666"/>
                                <a:gd name="csY18" fmla="*/ 6473 h 9645"/>
                                <a:gd name="csX19" fmla="*/ 10540 w 10666"/>
                                <a:gd name="csY19" fmla="*/ 8122 h 9645"/>
                                <a:gd name="csX20" fmla="*/ 10540 w 10666"/>
                                <a:gd name="csY20" fmla="*/ 8503 h 964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0666" h="9645">
                                  <a:moveTo>
                                    <a:pt x="5460" y="5838"/>
                                  </a:moveTo>
                                  <a:lnTo>
                                    <a:pt x="3556" y="2792"/>
                                  </a:lnTo>
                                  <a:lnTo>
                                    <a:pt x="2413" y="6092"/>
                                  </a:lnTo>
                                  <a:lnTo>
                                    <a:pt x="5460" y="5711"/>
                                  </a:lnTo>
                                  <a:close/>
                                  <a:moveTo>
                                    <a:pt x="10667" y="8376"/>
                                  </a:moveTo>
                                  <a:lnTo>
                                    <a:pt x="5588" y="9011"/>
                                  </a:lnTo>
                                  <a:lnTo>
                                    <a:pt x="5588" y="8630"/>
                                  </a:lnTo>
                                  <a:cubicBezTo>
                                    <a:pt x="6476" y="8503"/>
                                    <a:pt x="6730" y="8376"/>
                                    <a:pt x="6730" y="7995"/>
                                  </a:cubicBezTo>
                                  <a:cubicBezTo>
                                    <a:pt x="6730" y="7615"/>
                                    <a:pt x="6095" y="6726"/>
                                    <a:pt x="5841" y="6346"/>
                                  </a:cubicBezTo>
                                  <a:lnTo>
                                    <a:pt x="2286" y="6726"/>
                                  </a:lnTo>
                                  <a:cubicBezTo>
                                    <a:pt x="1905" y="7742"/>
                                    <a:pt x="1778" y="8249"/>
                                    <a:pt x="1778" y="8503"/>
                                  </a:cubicBezTo>
                                  <a:cubicBezTo>
                                    <a:pt x="1778" y="9011"/>
                                    <a:pt x="2540" y="8884"/>
                                    <a:pt x="3175" y="8884"/>
                                  </a:cubicBezTo>
                                  <a:lnTo>
                                    <a:pt x="3175" y="9265"/>
                                  </a:lnTo>
                                  <a:cubicBezTo>
                                    <a:pt x="3175" y="9265"/>
                                    <a:pt x="0" y="9645"/>
                                    <a:pt x="0" y="9645"/>
                                  </a:cubicBezTo>
                                  <a:lnTo>
                                    <a:pt x="0" y="9265"/>
                                  </a:lnTo>
                                  <a:cubicBezTo>
                                    <a:pt x="762" y="9011"/>
                                    <a:pt x="1016" y="8630"/>
                                    <a:pt x="1270" y="7615"/>
                                  </a:cubicBezTo>
                                  <a:lnTo>
                                    <a:pt x="3937" y="0"/>
                                  </a:lnTo>
                                  <a:lnTo>
                                    <a:pt x="4318" y="0"/>
                                  </a:lnTo>
                                  <a:cubicBezTo>
                                    <a:pt x="4318" y="0"/>
                                    <a:pt x="8635" y="6473"/>
                                    <a:pt x="8635" y="6473"/>
                                  </a:cubicBezTo>
                                  <a:cubicBezTo>
                                    <a:pt x="9524" y="7742"/>
                                    <a:pt x="9778" y="8249"/>
                                    <a:pt x="10540" y="8122"/>
                                  </a:cubicBezTo>
                                  <a:lnTo>
                                    <a:pt x="10540" y="8503"/>
                                  </a:lnTo>
                                  <a:close/>
                                </a:path>
                              </a:pathLst>
                            </a:custGeom>
                            <a:solidFill>
                              <a:srgbClr val="000000"/>
                            </a:solidFill>
                            <a:ln w="12688" cap="flat">
                              <a:noFill/>
                              <a:prstDash val="solid"/>
                              <a:miter/>
                            </a:ln>
                          </wps:spPr>
                          <wps:bodyPr/>
                        </wps:wsp>
                        <wps:wsp>
                          <wps:cNvPr id="844016352" name="Freeform: Shape 844016352"/>
                          <wps:cNvSpPr/>
                          <wps:spPr>
                            <a:xfrm>
                              <a:off x="5569233" y="251831"/>
                              <a:ext cx="118645" cy="46502"/>
                            </a:xfrm>
                            <a:custGeom>
                              <a:avLst/>
                              <a:gdLst>
                                <a:gd name="csX0" fmla="*/ 116575 w 118645"/>
                                <a:gd name="csY0" fmla="*/ 8076 h 46502"/>
                                <a:gd name="csX1" fmla="*/ 113273 w 118645"/>
                                <a:gd name="csY1" fmla="*/ 10741 h 46502"/>
                                <a:gd name="csX2" fmla="*/ 114417 w 118645"/>
                                <a:gd name="csY2" fmla="*/ 5410 h 46502"/>
                                <a:gd name="csX3" fmla="*/ 109591 w 118645"/>
                                <a:gd name="csY3" fmla="*/ 3887 h 46502"/>
                                <a:gd name="csX4" fmla="*/ 108956 w 118645"/>
                                <a:gd name="csY4" fmla="*/ 5791 h 46502"/>
                                <a:gd name="csX5" fmla="*/ 108702 w 118645"/>
                                <a:gd name="csY5" fmla="*/ 8329 h 46502"/>
                                <a:gd name="csX6" fmla="*/ 106670 w 118645"/>
                                <a:gd name="csY6" fmla="*/ 5918 h 46502"/>
                                <a:gd name="csX7" fmla="*/ 109083 w 118645"/>
                                <a:gd name="csY7" fmla="*/ 1857 h 46502"/>
                                <a:gd name="csX8" fmla="*/ 113528 w 118645"/>
                                <a:gd name="csY8" fmla="*/ 1984 h 46502"/>
                                <a:gd name="csX9" fmla="*/ 116067 w 118645"/>
                                <a:gd name="csY9" fmla="*/ 3634 h 46502"/>
                                <a:gd name="csX10" fmla="*/ 116702 w 118645"/>
                                <a:gd name="csY10" fmla="*/ 8076 h 46502"/>
                                <a:gd name="csX11" fmla="*/ 110353 w 118645"/>
                                <a:gd name="csY11" fmla="*/ 8837 h 46502"/>
                                <a:gd name="csX12" fmla="*/ 112511 w 118645"/>
                                <a:gd name="csY12" fmla="*/ 6299 h 46502"/>
                                <a:gd name="csX13" fmla="*/ 112004 w 118645"/>
                                <a:gd name="csY13" fmla="*/ 8329 h 46502"/>
                                <a:gd name="csX14" fmla="*/ 110353 w 118645"/>
                                <a:gd name="csY14" fmla="*/ 8837 h 46502"/>
                                <a:gd name="csX15" fmla="*/ 111242 w 118645"/>
                                <a:gd name="csY15" fmla="*/ 10741 h 46502"/>
                                <a:gd name="csX16" fmla="*/ 109591 w 118645"/>
                                <a:gd name="csY16" fmla="*/ 12137 h 46502"/>
                                <a:gd name="csX17" fmla="*/ 107686 w 118645"/>
                                <a:gd name="csY17" fmla="*/ 12137 h 46502"/>
                                <a:gd name="csX18" fmla="*/ 107432 w 118645"/>
                                <a:gd name="csY18" fmla="*/ 9979 h 46502"/>
                                <a:gd name="csX19" fmla="*/ 111242 w 118645"/>
                                <a:gd name="csY19" fmla="*/ 10741 h 46502"/>
                                <a:gd name="csX20" fmla="*/ 113273 w 118645"/>
                                <a:gd name="csY20" fmla="*/ 20132 h 46502"/>
                                <a:gd name="csX21" fmla="*/ 112385 w 118645"/>
                                <a:gd name="csY21" fmla="*/ 22797 h 46502"/>
                                <a:gd name="csX22" fmla="*/ 110226 w 118645"/>
                                <a:gd name="csY22" fmla="*/ 25463 h 46502"/>
                                <a:gd name="csX23" fmla="*/ 83177 w 118645"/>
                                <a:gd name="csY23" fmla="*/ 22797 h 46502"/>
                                <a:gd name="csX24" fmla="*/ 43684 w 118645"/>
                                <a:gd name="csY24" fmla="*/ 22163 h 46502"/>
                                <a:gd name="csX25" fmla="*/ 26287 w 118645"/>
                                <a:gd name="csY25" fmla="*/ 26224 h 46502"/>
                                <a:gd name="csX26" fmla="*/ 15493 w 118645"/>
                                <a:gd name="csY26" fmla="*/ 26224 h 46502"/>
                                <a:gd name="csX27" fmla="*/ 13080 w 118645"/>
                                <a:gd name="csY27" fmla="*/ 18863 h 46502"/>
                                <a:gd name="csX28" fmla="*/ 12445 w 118645"/>
                                <a:gd name="csY28" fmla="*/ 13533 h 46502"/>
                                <a:gd name="csX29" fmla="*/ 12191 w 118645"/>
                                <a:gd name="csY29" fmla="*/ 11502 h 46502"/>
                                <a:gd name="csX30" fmla="*/ 15746 w 118645"/>
                                <a:gd name="csY30" fmla="*/ 12771 h 46502"/>
                                <a:gd name="csX31" fmla="*/ 34033 w 118645"/>
                                <a:gd name="csY31" fmla="*/ 10868 h 46502"/>
                                <a:gd name="csX32" fmla="*/ 51811 w 118645"/>
                                <a:gd name="csY32" fmla="*/ 8202 h 46502"/>
                                <a:gd name="csX33" fmla="*/ 72383 w 118645"/>
                                <a:gd name="csY33" fmla="*/ 8964 h 46502"/>
                                <a:gd name="csX34" fmla="*/ 78479 w 118645"/>
                                <a:gd name="csY34" fmla="*/ 9725 h 46502"/>
                                <a:gd name="csX35" fmla="*/ 91177 w 118645"/>
                                <a:gd name="csY35" fmla="*/ 11756 h 46502"/>
                                <a:gd name="csX36" fmla="*/ 93463 w 118645"/>
                                <a:gd name="csY36" fmla="*/ 12137 h 46502"/>
                                <a:gd name="csX37" fmla="*/ 114797 w 118645"/>
                                <a:gd name="csY37" fmla="*/ 12137 h 46502"/>
                                <a:gd name="csX38" fmla="*/ 113273 w 118645"/>
                                <a:gd name="csY38" fmla="*/ 20259 h 46502"/>
                                <a:gd name="csX39" fmla="*/ 74288 w 118645"/>
                                <a:gd name="csY39" fmla="*/ 25843 h 46502"/>
                                <a:gd name="csX40" fmla="*/ 75050 w 118645"/>
                                <a:gd name="csY40" fmla="*/ 29270 h 46502"/>
                                <a:gd name="csX41" fmla="*/ 71367 w 118645"/>
                                <a:gd name="csY41" fmla="*/ 31047 h 46502"/>
                                <a:gd name="csX42" fmla="*/ 69590 w 118645"/>
                                <a:gd name="csY42" fmla="*/ 30539 h 46502"/>
                                <a:gd name="csX43" fmla="*/ 69335 w 118645"/>
                                <a:gd name="csY43" fmla="*/ 29778 h 46502"/>
                                <a:gd name="csX44" fmla="*/ 68955 w 118645"/>
                                <a:gd name="csY44" fmla="*/ 26859 h 46502"/>
                                <a:gd name="csX45" fmla="*/ 74415 w 118645"/>
                                <a:gd name="csY45" fmla="*/ 25843 h 46502"/>
                                <a:gd name="csX46" fmla="*/ 75939 w 118645"/>
                                <a:gd name="csY46" fmla="*/ 26097 h 46502"/>
                                <a:gd name="csX47" fmla="*/ 76955 w 118645"/>
                                <a:gd name="csY47" fmla="*/ 28128 h 46502"/>
                                <a:gd name="csX48" fmla="*/ 74288 w 118645"/>
                                <a:gd name="csY48" fmla="*/ 31935 h 46502"/>
                                <a:gd name="csX49" fmla="*/ 71240 w 118645"/>
                                <a:gd name="csY49" fmla="*/ 32189 h 46502"/>
                                <a:gd name="csX50" fmla="*/ 75812 w 118645"/>
                                <a:gd name="csY50" fmla="*/ 29524 h 46502"/>
                                <a:gd name="csX51" fmla="*/ 75812 w 118645"/>
                                <a:gd name="csY51" fmla="*/ 26097 h 46502"/>
                                <a:gd name="csX52" fmla="*/ 77971 w 118645"/>
                                <a:gd name="csY52" fmla="*/ 36377 h 46502"/>
                                <a:gd name="csX53" fmla="*/ 77844 w 118645"/>
                                <a:gd name="csY53" fmla="*/ 36631 h 46502"/>
                                <a:gd name="csX54" fmla="*/ 72510 w 118645"/>
                                <a:gd name="csY54" fmla="*/ 34220 h 46502"/>
                                <a:gd name="csX55" fmla="*/ 72510 w 118645"/>
                                <a:gd name="csY55" fmla="*/ 33839 h 46502"/>
                                <a:gd name="csX56" fmla="*/ 78098 w 118645"/>
                                <a:gd name="csY56" fmla="*/ 36377 h 46502"/>
                                <a:gd name="csX57" fmla="*/ 75050 w 118645"/>
                                <a:gd name="csY57" fmla="*/ 43611 h 46502"/>
                                <a:gd name="csX58" fmla="*/ 74415 w 118645"/>
                                <a:gd name="csY58" fmla="*/ 43611 h 46502"/>
                                <a:gd name="csX59" fmla="*/ 69590 w 118645"/>
                                <a:gd name="csY59" fmla="*/ 34347 h 46502"/>
                                <a:gd name="csX60" fmla="*/ 69844 w 118645"/>
                                <a:gd name="csY60" fmla="*/ 34347 h 46502"/>
                                <a:gd name="csX61" fmla="*/ 75050 w 118645"/>
                                <a:gd name="csY61" fmla="*/ 43611 h 46502"/>
                                <a:gd name="csX62" fmla="*/ 71240 w 118645"/>
                                <a:gd name="csY62" fmla="*/ 41707 h 46502"/>
                                <a:gd name="csX63" fmla="*/ 70859 w 118645"/>
                                <a:gd name="csY63" fmla="*/ 41707 h 46502"/>
                                <a:gd name="csX64" fmla="*/ 70733 w 118645"/>
                                <a:gd name="csY64" fmla="*/ 40185 h 46502"/>
                                <a:gd name="csX65" fmla="*/ 71240 w 118645"/>
                                <a:gd name="csY65" fmla="*/ 41707 h 46502"/>
                                <a:gd name="csX66" fmla="*/ 69082 w 118645"/>
                                <a:gd name="csY66" fmla="*/ 37012 h 46502"/>
                                <a:gd name="csX67" fmla="*/ 69463 w 118645"/>
                                <a:gd name="csY67" fmla="*/ 38788 h 46502"/>
                                <a:gd name="csX68" fmla="*/ 69082 w 118645"/>
                                <a:gd name="csY68" fmla="*/ 37012 h 46502"/>
                                <a:gd name="csX69" fmla="*/ 68701 w 118645"/>
                                <a:gd name="csY69" fmla="*/ 31935 h 46502"/>
                                <a:gd name="csX70" fmla="*/ 68827 w 118645"/>
                                <a:gd name="csY70" fmla="*/ 31935 h 46502"/>
                                <a:gd name="csX71" fmla="*/ 68827 w 118645"/>
                                <a:gd name="csY71" fmla="*/ 32189 h 46502"/>
                                <a:gd name="csX72" fmla="*/ 68701 w 118645"/>
                                <a:gd name="csY72" fmla="*/ 32189 h 46502"/>
                                <a:gd name="csX73" fmla="*/ 68701 w 118645"/>
                                <a:gd name="csY73" fmla="*/ 31935 h 46502"/>
                                <a:gd name="csX74" fmla="*/ 64129 w 118645"/>
                                <a:gd name="csY74" fmla="*/ 43357 h 46502"/>
                                <a:gd name="csX75" fmla="*/ 59049 w 118645"/>
                                <a:gd name="csY75" fmla="*/ 43103 h 46502"/>
                                <a:gd name="csX76" fmla="*/ 58541 w 118645"/>
                                <a:gd name="csY76" fmla="*/ 41581 h 46502"/>
                                <a:gd name="csX77" fmla="*/ 61970 w 118645"/>
                                <a:gd name="csY77" fmla="*/ 41581 h 46502"/>
                                <a:gd name="csX78" fmla="*/ 67304 w 118645"/>
                                <a:gd name="csY78" fmla="*/ 41707 h 46502"/>
                                <a:gd name="csX79" fmla="*/ 69590 w 118645"/>
                                <a:gd name="csY79" fmla="*/ 41961 h 46502"/>
                                <a:gd name="csX80" fmla="*/ 64002 w 118645"/>
                                <a:gd name="csY80" fmla="*/ 43484 h 46502"/>
                                <a:gd name="csX81" fmla="*/ 60827 w 118645"/>
                                <a:gd name="csY81" fmla="*/ 34093 h 46502"/>
                                <a:gd name="csX82" fmla="*/ 61208 w 118645"/>
                                <a:gd name="csY82" fmla="*/ 33458 h 46502"/>
                                <a:gd name="csX83" fmla="*/ 58668 w 118645"/>
                                <a:gd name="csY83" fmla="*/ 39042 h 46502"/>
                                <a:gd name="csX84" fmla="*/ 60827 w 118645"/>
                                <a:gd name="csY84" fmla="*/ 34093 h 46502"/>
                                <a:gd name="csX85" fmla="*/ 62986 w 118645"/>
                                <a:gd name="csY85" fmla="*/ 32697 h 46502"/>
                                <a:gd name="csX86" fmla="*/ 65272 w 118645"/>
                                <a:gd name="csY86" fmla="*/ 34220 h 46502"/>
                                <a:gd name="csX87" fmla="*/ 68320 w 118645"/>
                                <a:gd name="csY87" fmla="*/ 39804 h 46502"/>
                                <a:gd name="csX88" fmla="*/ 62986 w 118645"/>
                                <a:gd name="csY88" fmla="*/ 40819 h 46502"/>
                                <a:gd name="csX89" fmla="*/ 60192 w 118645"/>
                                <a:gd name="csY89" fmla="*/ 40058 h 46502"/>
                                <a:gd name="csX90" fmla="*/ 62986 w 118645"/>
                                <a:gd name="csY90" fmla="*/ 32697 h 46502"/>
                                <a:gd name="csX91" fmla="*/ 62732 w 118645"/>
                                <a:gd name="csY91" fmla="*/ 29651 h 46502"/>
                                <a:gd name="csX92" fmla="*/ 62478 w 118645"/>
                                <a:gd name="csY92" fmla="*/ 29651 h 46502"/>
                                <a:gd name="csX93" fmla="*/ 62986 w 118645"/>
                                <a:gd name="csY93" fmla="*/ 29143 h 46502"/>
                                <a:gd name="csX94" fmla="*/ 62859 w 118645"/>
                                <a:gd name="csY94" fmla="*/ 29651 h 46502"/>
                                <a:gd name="csX95" fmla="*/ 64510 w 118645"/>
                                <a:gd name="csY95" fmla="*/ 29905 h 46502"/>
                                <a:gd name="csX96" fmla="*/ 65780 w 118645"/>
                                <a:gd name="csY96" fmla="*/ 28762 h 46502"/>
                                <a:gd name="csX97" fmla="*/ 65907 w 118645"/>
                                <a:gd name="csY97" fmla="*/ 29016 h 46502"/>
                                <a:gd name="csX98" fmla="*/ 64510 w 118645"/>
                                <a:gd name="csY98" fmla="*/ 29905 h 46502"/>
                                <a:gd name="csX99" fmla="*/ 65526 w 118645"/>
                                <a:gd name="csY99" fmla="*/ 31047 h 46502"/>
                                <a:gd name="csX100" fmla="*/ 66288 w 118645"/>
                                <a:gd name="csY100" fmla="*/ 31047 h 46502"/>
                                <a:gd name="csX101" fmla="*/ 65526 w 118645"/>
                                <a:gd name="csY101" fmla="*/ 31047 h 46502"/>
                                <a:gd name="csX102" fmla="*/ 67685 w 118645"/>
                                <a:gd name="csY102" fmla="*/ 33458 h 46502"/>
                                <a:gd name="csX103" fmla="*/ 67558 w 118645"/>
                                <a:gd name="csY103" fmla="*/ 33966 h 46502"/>
                                <a:gd name="csX104" fmla="*/ 65780 w 118645"/>
                                <a:gd name="csY104" fmla="*/ 32570 h 46502"/>
                                <a:gd name="csX105" fmla="*/ 67685 w 118645"/>
                                <a:gd name="csY105" fmla="*/ 33458 h 46502"/>
                                <a:gd name="csX106" fmla="*/ 67431 w 118645"/>
                                <a:gd name="csY106" fmla="*/ 28889 h 46502"/>
                                <a:gd name="csX107" fmla="*/ 67431 w 118645"/>
                                <a:gd name="csY107" fmla="*/ 28889 h 46502"/>
                                <a:gd name="csX108" fmla="*/ 67431 w 118645"/>
                                <a:gd name="csY108" fmla="*/ 28635 h 46502"/>
                                <a:gd name="csX109" fmla="*/ 67431 w 118645"/>
                                <a:gd name="csY109" fmla="*/ 28635 h 46502"/>
                                <a:gd name="csX110" fmla="*/ 67431 w 118645"/>
                                <a:gd name="csY110" fmla="*/ 28889 h 46502"/>
                                <a:gd name="csX111" fmla="*/ 70733 w 118645"/>
                                <a:gd name="csY111" fmla="*/ 23940 h 46502"/>
                                <a:gd name="csX112" fmla="*/ 68193 w 118645"/>
                                <a:gd name="csY112" fmla="*/ 25590 h 46502"/>
                                <a:gd name="csX113" fmla="*/ 70733 w 118645"/>
                                <a:gd name="csY113" fmla="*/ 23940 h 46502"/>
                                <a:gd name="csX114" fmla="*/ 66923 w 118645"/>
                                <a:gd name="csY114" fmla="*/ 22924 h 46502"/>
                                <a:gd name="csX115" fmla="*/ 67939 w 118645"/>
                                <a:gd name="csY115" fmla="*/ 22417 h 46502"/>
                                <a:gd name="csX116" fmla="*/ 70352 w 118645"/>
                                <a:gd name="csY116" fmla="*/ 22417 h 46502"/>
                                <a:gd name="csX117" fmla="*/ 66923 w 118645"/>
                                <a:gd name="csY117" fmla="*/ 22924 h 46502"/>
                                <a:gd name="csX118" fmla="*/ 61208 w 118645"/>
                                <a:gd name="csY118" fmla="*/ 25082 h 46502"/>
                                <a:gd name="csX119" fmla="*/ 62351 w 118645"/>
                                <a:gd name="csY119" fmla="*/ 22163 h 46502"/>
                                <a:gd name="csX120" fmla="*/ 64383 w 118645"/>
                                <a:gd name="csY120" fmla="*/ 22417 h 46502"/>
                                <a:gd name="csX121" fmla="*/ 64383 w 118645"/>
                                <a:gd name="csY121" fmla="*/ 27366 h 46502"/>
                                <a:gd name="csX122" fmla="*/ 61970 w 118645"/>
                                <a:gd name="csY122" fmla="*/ 27620 h 46502"/>
                                <a:gd name="csX123" fmla="*/ 61208 w 118645"/>
                                <a:gd name="csY123" fmla="*/ 24955 h 46502"/>
                                <a:gd name="csX124" fmla="*/ 60066 w 118645"/>
                                <a:gd name="csY124" fmla="*/ 29905 h 46502"/>
                                <a:gd name="csX125" fmla="*/ 60319 w 118645"/>
                                <a:gd name="csY125" fmla="*/ 28762 h 46502"/>
                                <a:gd name="csX126" fmla="*/ 61208 w 118645"/>
                                <a:gd name="csY126" fmla="*/ 29270 h 46502"/>
                                <a:gd name="csX127" fmla="*/ 60066 w 118645"/>
                                <a:gd name="csY127" fmla="*/ 29778 h 46502"/>
                                <a:gd name="csX128" fmla="*/ 60066 w 118645"/>
                                <a:gd name="csY128" fmla="*/ 26351 h 46502"/>
                                <a:gd name="csX129" fmla="*/ 60066 w 118645"/>
                                <a:gd name="csY129" fmla="*/ 26351 h 46502"/>
                                <a:gd name="csX130" fmla="*/ 60066 w 118645"/>
                                <a:gd name="csY130" fmla="*/ 25463 h 46502"/>
                                <a:gd name="csX131" fmla="*/ 60066 w 118645"/>
                                <a:gd name="csY131" fmla="*/ 25463 h 46502"/>
                                <a:gd name="csX132" fmla="*/ 60066 w 118645"/>
                                <a:gd name="csY132" fmla="*/ 26351 h 46502"/>
                                <a:gd name="csX133" fmla="*/ 59049 w 118645"/>
                                <a:gd name="csY133" fmla="*/ 23940 h 46502"/>
                                <a:gd name="csX134" fmla="*/ 56383 w 118645"/>
                                <a:gd name="csY134" fmla="*/ 22544 h 46502"/>
                                <a:gd name="csX135" fmla="*/ 59303 w 118645"/>
                                <a:gd name="csY135" fmla="*/ 22544 h 46502"/>
                                <a:gd name="csX136" fmla="*/ 59049 w 118645"/>
                                <a:gd name="csY136" fmla="*/ 24067 h 46502"/>
                                <a:gd name="csX137" fmla="*/ 58288 w 118645"/>
                                <a:gd name="csY137" fmla="*/ 30285 h 46502"/>
                                <a:gd name="csX138" fmla="*/ 59558 w 118645"/>
                                <a:gd name="csY138" fmla="*/ 26986 h 46502"/>
                                <a:gd name="csX139" fmla="*/ 58288 w 118645"/>
                                <a:gd name="csY139" fmla="*/ 30285 h 46502"/>
                                <a:gd name="csX140" fmla="*/ 56637 w 118645"/>
                                <a:gd name="csY140" fmla="*/ 30285 h 46502"/>
                                <a:gd name="csX141" fmla="*/ 52954 w 118645"/>
                                <a:gd name="csY141" fmla="*/ 29397 h 46502"/>
                                <a:gd name="csX142" fmla="*/ 52954 w 118645"/>
                                <a:gd name="csY142" fmla="*/ 26859 h 46502"/>
                                <a:gd name="csX143" fmla="*/ 58541 w 118645"/>
                                <a:gd name="csY143" fmla="*/ 25843 h 46502"/>
                                <a:gd name="csX144" fmla="*/ 56637 w 118645"/>
                                <a:gd name="csY144" fmla="*/ 30285 h 46502"/>
                                <a:gd name="csX145" fmla="*/ 57272 w 118645"/>
                                <a:gd name="csY145" fmla="*/ 32316 h 46502"/>
                                <a:gd name="csX146" fmla="*/ 57272 w 118645"/>
                                <a:gd name="csY146" fmla="*/ 32570 h 46502"/>
                                <a:gd name="csX147" fmla="*/ 57145 w 118645"/>
                                <a:gd name="csY147" fmla="*/ 32570 h 46502"/>
                                <a:gd name="csX148" fmla="*/ 57145 w 118645"/>
                                <a:gd name="csY148" fmla="*/ 32316 h 46502"/>
                                <a:gd name="csX149" fmla="*/ 57145 w 118645"/>
                                <a:gd name="csY149" fmla="*/ 32316 h 46502"/>
                                <a:gd name="csX150" fmla="*/ 57399 w 118645"/>
                                <a:gd name="csY150" fmla="*/ 32316 h 46502"/>
                                <a:gd name="csX151" fmla="*/ 57145 w 118645"/>
                                <a:gd name="csY151" fmla="*/ 32316 h 46502"/>
                                <a:gd name="csX152" fmla="*/ 57272 w 118645"/>
                                <a:gd name="csY152" fmla="*/ 32316 h 46502"/>
                                <a:gd name="csX153" fmla="*/ 55367 w 118645"/>
                                <a:gd name="csY153" fmla="*/ 36758 h 46502"/>
                                <a:gd name="csX154" fmla="*/ 51557 w 118645"/>
                                <a:gd name="csY154" fmla="*/ 43992 h 46502"/>
                                <a:gd name="csX155" fmla="*/ 50287 w 118645"/>
                                <a:gd name="csY155" fmla="*/ 44500 h 46502"/>
                                <a:gd name="csX156" fmla="*/ 51811 w 118645"/>
                                <a:gd name="csY156" fmla="*/ 41581 h 46502"/>
                                <a:gd name="csX157" fmla="*/ 55748 w 118645"/>
                                <a:gd name="csY157" fmla="*/ 35235 h 46502"/>
                                <a:gd name="csX158" fmla="*/ 55240 w 118645"/>
                                <a:gd name="csY158" fmla="*/ 36631 h 46502"/>
                                <a:gd name="csX159" fmla="*/ 48002 w 118645"/>
                                <a:gd name="csY159" fmla="*/ 35996 h 46502"/>
                                <a:gd name="csX160" fmla="*/ 53843 w 118645"/>
                                <a:gd name="csY160" fmla="*/ 34347 h 46502"/>
                                <a:gd name="csX161" fmla="*/ 48002 w 118645"/>
                                <a:gd name="csY161" fmla="*/ 35996 h 46502"/>
                                <a:gd name="csX162" fmla="*/ 50795 w 118645"/>
                                <a:gd name="csY162" fmla="*/ 30666 h 46502"/>
                                <a:gd name="csX163" fmla="*/ 53208 w 118645"/>
                                <a:gd name="csY163" fmla="*/ 23686 h 46502"/>
                                <a:gd name="csX164" fmla="*/ 56510 w 118645"/>
                                <a:gd name="csY164" fmla="*/ 23813 h 46502"/>
                                <a:gd name="csX165" fmla="*/ 51557 w 118645"/>
                                <a:gd name="csY165" fmla="*/ 27366 h 46502"/>
                                <a:gd name="csX166" fmla="*/ 51811 w 118645"/>
                                <a:gd name="csY166" fmla="*/ 29778 h 46502"/>
                                <a:gd name="csX167" fmla="*/ 55621 w 118645"/>
                                <a:gd name="csY167" fmla="*/ 31808 h 46502"/>
                                <a:gd name="csX168" fmla="*/ 54859 w 118645"/>
                                <a:gd name="csY168" fmla="*/ 32697 h 46502"/>
                                <a:gd name="csX169" fmla="*/ 50668 w 118645"/>
                                <a:gd name="csY169" fmla="*/ 30666 h 46502"/>
                                <a:gd name="csX170" fmla="*/ 14731 w 118645"/>
                                <a:gd name="csY170" fmla="*/ 5791 h 46502"/>
                                <a:gd name="csX171" fmla="*/ 15620 w 118645"/>
                                <a:gd name="csY171" fmla="*/ 4141 h 46502"/>
                                <a:gd name="csX172" fmla="*/ 17016 w 118645"/>
                                <a:gd name="csY172" fmla="*/ 4649 h 46502"/>
                                <a:gd name="csX173" fmla="*/ 16635 w 118645"/>
                                <a:gd name="csY173" fmla="*/ 7314 h 46502"/>
                                <a:gd name="csX174" fmla="*/ 14731 w 118645"/>
                                <a:gd name="csY174" fmla="*/ 5791 h 46502"/>
                                <a:gd name="csX175" fmla="*/ 14985 w 118645"/>
                                <a:gd name="csY175" fmla="*/ 8456 h 46502"/>
                                <a:gd name="csX176" fmla="*/ 19175 w 118645"/>
                                <a:gd name="csY176" fmla="*/ 9218 h 46502"/>
                                <a:gd name="csX177" fmla="*/ 18794 w 118645"/>
                                <a:gd name="csY177" fmla="*/ 11883 h 46502"/>
                                <a:gd name="csX178" fmla="*/ 15112 w 118645"/>
                                <a:gd name="csY178" fmla="*/ 10487 h 46502"/>
                                <a:gd name="csX179" fmla="*/ 15112 w 118645"/>
                                <a:gd name="csY179" fmla="*/ 8583 h 46502"/>
                                <a:gd name="csX180" fmla="*/ 11302 w 118645"/>
                                <a:gd name="csY180" fmla="*/ 6172 h 46502"/>
                                <a:gd name="csX181" fmla="*/ 13080 w 118645"/>
                                <a:gd name="csY181" fmla="*/ 2238 h 46502"/>
                                <a:gd name="csX182" fmla="*/ 19175 w 118645"/>
                                <a:gd name="csY182" fmla="*/ 2491 h 46502"/>
                                <a:gd name="csX183" fmla="*/ 20445 w 118645"/>
                                <a:gd name="csY183" fmla="*/ 4014 h 46502"/>
                                <a:gd name="csX184" fmla="*/ 19302 w 118645"/>
                                <a:gd name="csY184" fmla="*/ 7441 h 46502"/>
                                <a:gd name="csX185" fmla="*/ 18540 w 118645"/>
                                <a:gd name="csY185" fmla="*/ 7441 h 46502"/>
                                <a:gd name="csX186" fmla="*/ 19048 w 118645"/>
                                <a:gd name="csY186" fmla="*/ 4014 h 46502"/>
                                <a:gd name="csX187" fmla="*/ 17524 w 118645"/>
                                <a:gd name="csY187" fmla="*/ 2618 h 46502"/>
                                <a:gd name="csX188" fmla="*/ 14096 w 118645"/>
                                <a:gd name="csY188" fmla="*/ 3380 h 46502"/>
                                <a:gd name="csX189" fmla="*/ 13080 w 118645"/>
                                <a:gd name="csY189" fmla="*/ 6806 h 46502"/>
                                <a:gd name="csX190" fmla="*/ 13461 w 118645"/>
                                <a:gd name="csY190" fmla="*/ 9725 h 46502"/>
                                <a:gd name="csX191" fmla="*/ 13207 w 118645"/>
                                <a:gd name="csY191" fmla="*/ 9979 h 46502"/>
                                <a:gd name="csX192" fmla="*/ 11302 w 118645"/>
                                <a:gd name="csY192" fmla="*/ 6045 h 46502"/>
                                <a:gd name="csX193" fmla="*/ 83558 w 118645"/>
                                <a:gd name="csY193" fmla="*/ 39169 h 46502"/>
                                <a:gd name="csX194" fmla="*/ 91813 w 118645"/>
                                <a:gd name="csY194" fmla="*/ 41073 h 46502"/>
                                <a:gd name="csX195" fmla="*/ 89907 w 118645"/>
                                <a:gd name="csY195" fmla="*/ 42596 h 46502"/>
                                <a:gd name="csX196" fmla="*/ 82923 w 118645"/>
                                <a:gd name="csY196" fmla="*/ 39296 h 46502"/>
                                <a:gd name="csX197" fmla="*/ 83558 w 118645"/>
                                <a:gd name="csY197" fmla="*/ 39042 h 46502"/>
                                <a:gd name="csX198" fmla="*/ 35557 w 118645"/>
                                <a:gd name="csY198" fmla="*/ 40438 h 46502"/>
                                <a:gd name="csX199" fmla="*/ 34414 w 118645"/>
                                <a:gd name="csY199" fmla="*/ 39423 h 46502"/>
                                <a:gd name="csX200" fmla="*/ 36954 w 118645"/>
                                <a:gd name="csY200" fmla="*/ 38662 h 46502"/>
                                <a:gd name="csX201" fmla="*/ 43430 w 118645"/>
                                <a:gd name="csY201" fmla="*/ 37773 h 46502"/>
                                <a:gd name="csX202" fmla="*/ 35430 w 118645"/>
                                <a:gd name="csY202" fmla="*/ 40438 h 46502"/>
                                <a:gd name="csX203" fmla="*/ 118607 w 118645"/>
                                <a:gd name="csY203" fmla="*/ 5030 h 46502"/>
                                <a:gd name="csX204" fmla="*/ 113400 w 118645"/>
                                <a:gd name="csY204" fmla="*/ 207 h 46502"/>
                                <a:gd name="csX205" fmla="*/ 106670 w 118645"/>
                                <a:gd name="csY205" fmla="*/ 1857 h 46502"/>
                                <a:gd name="csX206" fmla="*/ 105908 w 118645"/>
                                <a:gd name="csY206" fmla="*/ 10868 h 46502"/>
                                <a:gd name="csX207" fmla="*/ 105400 w 118645"/>
                                <a:gd name="csY207" fmla="*/ 12264 h 46502"/>
                                <a:gd name="csX208" fmla="*/ 72764 w 118645"/>
                                <a:gd name="csY208" fmla="*/ 7314 h 46502"/>
                                <a:gd name="csX209" fmla="*/ 65272 w 118645"/>
                                <a:gd name="csY209" fmla="*/ 6426 h 46502"/>
                                <a:gd name="csX210" fmla="*/ 62224 w 118645"/>
                                <a:gd name="csY210" fmla="*/ 6045 h 46502"/>
                                <a:gd name="csX211" fmla="*/ 34033 w 118645"/>
                                <a:gd name="csY211" fmla="*/ 9218 h 46502"/>
                                <a:gd name="csX212" fmla="*/ 28064 w 118645"/>
                                <a:gd name="csY212" fmla="*/ 10741 h 46502"/>
                                <a:gd name="csX213" fmla="*/ 24255 w 118645"/>
                                <a:gd name="csY213" fmla="*/ 11121 h 46502"/>
                                <a:gd name="csX214" fmla="*/ 21715 w 118645"/>
                                <a:gd name="csY214" fmla="*/ 11756 h 46502"/>
                                <a:gd name="csX215" fmla="*/ 20826 w 118645"/>
                                <a:gd name="csY215" fmla="*/ 11756 h 46502"/>
                                <a:gd name="csX216" fmla="*/ 22096 w 118645"/>
                                <a:gd name="csY216" fmla="*/ 3507 h 46502"/>
                                <a:gd name="csX217" fmla="*/ 16763 w 118645"/>
                                <a:gd name="csY217" fmla="*/ 334 h 46502"/>
                                <a:gd name="csX218" fmla="*/ 10540 w 118645"/>
                                <a:gd name="csY218" fmla="*/ 3507 h 46502"/>
                                <a:gd name="csX219" fmla="*/ 11683 w 118645"/>
                                <a:gd name="csY219" fmla="*/ 15183 h 46502"/>
                                <a:gd name="csX220" fmla="*/ 11683 w 118645"/>
                                <a:gd name="csY220" fmla="*/ 18863 h 46502"/>
                                <a:gd name="csX221" fmla="*/ 3048 w 118645"/>
                                <a:gd name="csY221" fmla="*/ 17086 h 46502"/>
                                <a:gd name="csX222" fmla="*/ 0 w 118645"/>
                                <a:gd name="csY222" fmla="*/ 17975 h 46502"/>
                                <a:gd name="csX223" fmla="*/ 11175 w 118645"/>
                                <a:gd name="csY223" fmla="*/ 19371 h 46502"/>
                                <a:gd name="csX224" fmla="*/ 12318 w 118645"/>
                                <a:gd name="csY224" fmla="*/ 19371 h 46502"/>
                                <a:gd name="csX225" fmla="*/ 13207 w 118645"/>
                                <a:gd name="csY225" fmla="*/ 25843 h 46502"/>
                                <a:gd name="csX226" fmla="*/ 19175 w 118645"/>
                                <a:gd name="csY226" fmla="*/ 28382 h 46502"/>
                                <a:gd name="csX227" fmla="*/ 38985 w 118645"/>
                                <a:gd name="csY227" fmla="*/ 24447 h 46502"/>
                                <a:gd name="csX228" fmla="*/ 41779 w 118645"/>
                                <a:gd name="csY228" fmla="*/ 23813 h 46502"/>
                                <a:gd name="csX229" fmla="*/ 52700 w 118645"/>
                                <a:gd name="csY229" fmla="*/ 22290 h 46502"/>
                                <a:gd name="csX230" fmla="*/ 49398 w 118645"/>
                                <a:gd name="csY230" fmla="*/ 29270 h 46502"/>
                                <a:gd name="csX231" fmla="*/ 51811 w 118645"/>
                                <a:gd name="csY231" fmla="*/ 32824 h 46502"/>
                                <a:gd name="csX232" fmla="*/ 45462 w 118645"/>
                                <a:gd name="csY232" fmla="*/ 36123 h 46502"/>
                                <a:gd name="csX233" fmla="*/ 31747 w 118645"/>
                                <a:gd name="csY233" fmla="*/ 38408 h 46502"/>
                                <a:gd name="csX234" fmla="*/ 33525 w 118645"/>
                                <a:gd name="csY234" fmla="*/ 40058 h 46502"/>
                                <a:gd name="csX235" fmla="*/ 32128 w 118645"/>
                                <a:gd name="csY235" fmla="*/ 41200 h 46502"/>
                                <a:gd name="csX236" fmla="*/ 32636 w 118645"/>
                                <a:gd name="csY236" fmla="*/ 41834 h 46502"/>
                                <a:gd name="csX237" fmla="*/ 34541 w 118645"/>
                                <a:gd name="csY237" fmla="*/ 41073 h 46502"/>
                                <a:gd name="csX238" fmla="*/ 38858 w 118645"/>
                                <a:gd name="csY238" fmla="*/ 40565 h 46502"/>
                                <a:gd name="csX239" fmla="*/ 42795 w 118645"/>
                                <a:gd name="csY239" fmla="*/ 39042 h 46502"/>
                                <a:gd name="csX240" fmla="*/ 46986 w 118645"/>
                                <a:gd name="csY240" fmla="*/ 37012 h 46502"/>
                                <a:gd name="csX241" fmla="*/ 53462 w 118645"/>
                                <a:gd name="csY241" fmla="*/ 36123 h 46502"/>
                                <a:gd name="csX242" fmla="*/ 53462 w 118645"/>
                                <a:gd name="csY242" fmla="*/ 36631 h 46502"/>
                                <a:gd name="csX243" fmla="*/ 48002 w 118645"/>
                                <a:gd name="csY243" fmla="*/ 45134 h 46502"/>
                                <a:gd name="csX244" fmla="*/ 48510 w 118645"/>
                                <a:gd name="csY244" fmla="*/ 46403 h 46502"/>
                                <a:gd name="csX245" fmla="*/ 51557 w 118645"/>
                                <a:gd name="csY245" fmla="*/ 45896 h 46502"/>
                                <a:gd name="csX246" fmla="*/ 56002 w 118645"/>
                                <a:gd name="csY246" fmla="*/ 37646 h 46502"/>
                                <a:gd name="csX247" fmla="*/ 60319 w 118645"/>
                                <a:gd name="csY247" fmla="*/ 31808 h 46502"/>
                                <a:gd name="csX248" fmla="*/ 61462 w 118645"/>
                                <a:gd name="csY248" fmla="*/ 31681 h 46502"/>
                                <a:gd name="csX249" fmla="*/ 57779 w 118645"/>
                                <a:gd name="csY249" fmla="*/ 37139 h 46502"/>
                                <a:gd name="csX250" fmla="*/ 58922 w 118645"/>
                                <a:gd name="csY250" fmla="*/ 43865 h 46502"/>
                                <a:gd name="csX251" fmla="*/ 62478 w 118645"/>
                                <a:gd name="csY251" fmla="*/ 44500 h 46502"/>
                                <a:gd name="csX252" fmla="*/ 71621 w 118645"/>
                                <a:gd name="csY252" fmla="*/ 42469 h 46502"/>
                                <a:gd name="csX253" fmla="*/ 74034 w 118645"/>
                                <a:gd name="csY253" fmla="*/ 44626 h 46502"/>
                                <a:gd name="csX254" fmla="*/ 78098 w 118645"/>
                                <a:gd name="csY254" fmla="*/ 45388 h 46502"/>
                                <a:gd name="csX255" fmla="*/ 76574 w 118645"/>
                                <a:gd name="csY255" fmla="*/ 42977 h 46502"/>
                                <a:gd name="csX256" fmla="*/ 73653 w 118645"/>
                                <a:gd name="csY256" fmla="*/ 38535 h 46502"/>
                                <a:gd name="csX257" fmla="*/ 72383 w 118645"/>
                                <a:gd name="csY257" fmla="*/ 35616 h 46502"/>
                                <a:gd name="csX258" fmla="*/ 76574 w 118645"/>
                                <a:gd name="csY258" fmla="*/ 37266 h 46502"/>
                                <a:gd name="csX259" fmla="*/ 80764 w 118645"/>
                                <a:gd name="csY259" fmla="*/ 38535 h 46502"/>
                                <a:gd name="csX260" fmla="*/ 84574 w 118645"/>
                                <a:gd name="csY260" fmla="*/ 41454 h 46502"/>
                                <a:gd name="csX261" fmla="*/ 90669 w 118645"/>
                                <a:gd name="csY261" fmla="*/ 43357 h 46502"/>
                                <a:gd name="csX262" fmla="*/ 93082 w 118645"/>
                                <a:gd name="csY262" fmla="*/ 43357 h 46502"/>
                                <a:gd name="csX263" fmla="*/ 91939 w 118645"/>
                                <a:gd name="csY263" fmla="*/ 42469 h 46502"/>
                                <a:gd name="csX264" fmla="*/ 93844 w 118645"/>
                                <a:gd name="csY264" fmla="*/ 41200 h 46502"/>
                                <a:gd name="csX265" fmla="*/ 92955 w 118645"/>
                                <a:gd name="csY265" fmla="*/ 40565 h 46502"/>
                                <a:gd name="csX266" fmla="*/ 88384 w 118645"/>
                                <a:gd name="csY266" fmla="*/ 39423 h 46502"/>
                                <a:gd name="csX267" fmla="*/ 85717 w 118645"/>
                                <a:gd name="csY267" fmla="*/ 38535 h 46502"/>
                                <a:gd name="csX268" fmla="*/ 74923 w 118645"/>
                                <a:gd name="csY268" fmla="*/ 32824 h 46502"/>
                                <a:gd name="csX269" fmla="*/ 77590 w 118645"/>
                                <a:gd name="csY269" fmla="*/ 30285 h 46502"/>
                                <a:gd name="csX270" fmla="*/ 77844 w 118645"/>
                                <a:gd name="csY270" fmla="*/ 26224 h 46502"/>
                                <a:gd name="csX271" fmla="*/ 72256 w 118645"/>
                                <a:gd name="csY271" fmla="*/ 22797 h 46502"/>
                                <a:gd name="csX272" fmla="*/ 72510 w 118645"/>
                                <a:gd name="csY272" fmla="*/ 22544 h 46502"/>
                                <a:gd name="csX273" fmla="*/ 80764 w 118645"/>
                                <a:gd name="csY273" fmla="*/ 23559 h 46502"/>
                                <a:gd name="csX274" fmla="*/ 102733 w 118645"/>
                                <a:gd name="csY274" fmla="*/ 27493 h 46502"/>
                                <a:gd name="csX275" fmla="*/ 114289 w 118645"/>
                                <a:gd name="csY275" fmla="*/ 23686 h 46502"/>
                                <a:gd name="csX276" fmla="*/ 115559 w 118645"/>
                                <a:gd name="csY276" fmla="*/ 16452 h 46502"/>
                                <a:gd name="csX277" fmla="*/ 118607 w 118645"/>
                                <a:gd name="csY277" fmla="*/ 4776 h 465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 ang="0">
                                  <a:pos x="csX53" y="csY53"/>
                                </a:cxn>
                                <a:cxn ang="0">
                                  <a:pos x="csX54" y="csY54"/>
                                </a:cxn>
                                <a:cxn ang="0">
                                  <a:pos x="csX55" y="csY55"/>
                                </a:cxn>
                                <a:cxn ang="0">
                                  <a:pos x="csX56" y="csY56"/>
                                </a:cxn>
                                <a:cxn ang="0">
                                  <a:pos x="csX57" y="csY57"/>
                                </a:cxn>
                                <a:cxn ang="0">
                                  <a:pos x="csX58" y="csY58"/>
                                </a:cxn>
                                <a:cxn ang="0">
                                  <a:pos x="csX59" y="csY59"/>
                                </a:cxn>
                                <a:cxn ang="0">
                                  <a:pos x="csX60" y="csY60"/>
                                </a:cxn>
                                <a:cxn ang="0">
                                  <a:pos x="csX61" y="csY61"/>
                                </a:cxn>
                                <a:cxn ang="0">
                                  <a:pos x="csX62" y="csY62"/>
                                </a:cxn>
                                <a:cxn ang="0">
                                  <a:pos x="csX63" y="csY63"/>
                                </a:cxn>
                                <a:cxn ang="0">
                                  <a:pos x="csX64" y="csY64"/>
                                </a:cxn>
                                <a:cxn ang="0">
                                  <a:pos x="csX65" y="csY65"/>
                                </a:cxn>
                                <a:cxn ang="0">
                                  <a:pos x="csX66" y="csY66"/>
                                </a:cxn>
                                <a:cxn ang="0">
                                  <a:pos x="csX67" y="csY67"/>
                                </a:cxn>
                                <a:cxn ang="0">
                                  <a:pos x="csX68" y="csY68"/>
                                </a:cxn>
                                <a:cxn ang="0">
                                  <a:pos x="csX69" y="csY69"/>
                                </a:cxn>
                                <a:cxn ang="0">
                                  <a:pos x="csX70" y="csY70"/>
                                </a:cxn>
                                <a:cxn ang="0">
                                  <a:pos x="csX71" y="csY71"/>
                                </a:cxn>
                                <a:cxn ang="0">
                                  <a:pos x="csX72" y="csY72"/>
                                </a:cxn>
                                <a:cxn ang="0">
                                  <a:pos x="csX73" y="csY73"/>
                                </a:cxn>
                                <a:cxn ang="0">
                                  <a:pos x="csX74" y="csY74"/>
                                </a:cxn>
                                <a:cxn ang="0">
                                  <a:pos x="csX75" y="csY75"/>
                                </a:cxn>
                                <a:cxn ang="0">
                                  <a:pos x="csX76" y="csY76"/>
                                </a:cxn>
                                <a:cxn ang="0">
                                  <a:pos x="csX77" y="csY77"/>
                                </a:cxn>
                                <a:cxn ang="0">
                                  <a:pos x="csX78" y="csY78"/>
                                </a:cxn>
                                <a:cxn ang="0">
                                  <a:pos x="csX79" y="csY79"/>
                                </a:cxn>
                                <a:cxn ang="0">
                                  <a:pos x="csX80" y="csY80"/>
                                </a:cxn>
                                <a:cxn ang="0">
                                  <a:pos x="csX81" y="csY81"/>
                                </a:cxn>
                                <a:cxn ang="0">
                                  <a:pos x="csX82" y="csY82"/>
                                </a:cxn>
                                <a:cxn ang="0">
                                  <a:pos x="csX83" y="csY83"/>
                                </a:cxn>
                                <a:cxn ang="0">
                                  <a:pos x="csX84" y="csY84"/>
                                </a:cxn>
                                <a:cxn ang="0">
                                  <a:pos x="csX85" y="csY85"/>
                                </a:cxn>
                                <a:cxn ang="0">
                                  <a:pos x="csX86" y="csY86"/>
                                </a:cxn>
                                <a:cxn ang="0">
                                  <a:pos x="csX87" y="csY87"/>
                                </a:cxn>
                                <a:cxn ang="0">
                                  <a:pos x="csX88" y="csY88"/>
                                </a:cxn>
                                <a:cxn ang="0">
                                  <a:pos x="csX89" y="csY89"/>
                                </a:cxn>
                                <a:cxn ang="0">
                                  <a:pos x="csX90" y="csY90"/>
                                </a:cxn>
                                <a:cxn ang="0">
                                  <a:pos x="csX91" y="csY91"/>
                                </a:cxn>
                                <a:cxn ang="0">
                                  <a:pos x="csX92" y="csY92"/>
                                </a:cxn>
                                <a:cxn ang="0">
                                  <a:pos x="csX93" y="csY93"/>
                                </a:cxn>
                                <a:cxn ang="0">
                                  <a:pos x="csX94" y="csY94"/>
                                </a:cxn>
                                <a:cxn ang="0">
                                  <a:pos x="csX95" y="csY95"/>
                                </a:cxn>
                                <a:cxn ang="0">
                                  <a:pos x="csX96" y="csY96"/>
                                </a:cxn>
                                <a:cxn ang="0">
                                  <a:pos x="csX97" y="csY97"/>
                                </a:cxn>
                                <a:cxn ang="0">
                                  <a:pos x="csX98" y="csY98"/>
                                </a:cxn>
                                <a:cxn ang="0">
                                  <a:pos x="csX99" y="csY99"/>
                                </a:cxn>
                                <a:cxn ang="0">
                                  <a:pos x="csX100" y="csY100"/>
                                </a:cxn>
                                <a:cxn ang="0">
                                  <a:pos x="csX101" y="csY101"/>
                                </a:cxn>
                                <a:cxn ang="0">
                                  <a:pos x="csX102" y="csY102"/>
                                </a:cxn>
                                <a:cxn ang="0">
                                  <a:pos x="csX103" y="csY103"/>
                                </a:cxn>
                                <a:cxn ang="0">
                                  <a:pos x="csX104" y="csY104"/>
                                </a:cxn>
                                <a:cxn ang="0">
                                  <a:pos x="csX105" y="csY105"/>
                                </a:cxn>
                                <a:cxn ang="0">
                                  <a:pos x="csX106" y="csY106"/>
                                </a:cxn>
                                <a:cxn ang="0">
                                  <a:pos x="csX107" y="csY107"/>
                                </a:cxn>
                                <a:cxn ang="0">
                                  <a:pos x="csX108" y="csY108"/>
                                </a:cxn>
                                <a:cxn ang="0">
                                  <a:pos x="csX109" y="csY109"/>
                                </a:cxn>
                                <a:cxn ang="0">
                                  <a:pos x="csX110" y="csY110"/>
                                </a:cxn>
                                <a:cxn ang="0">
                                  <a:pos x="csX111" y="csY111"/>
                                </a:cxn>
                                <a:cxn ang="0">
                                  <a:pos x="csX112" y="csY112"/>
                                </a:cxn>
                                <a:cxn ang="0">
                                  <a:pos x="csX113" y="csY113"/>
                                </a:cxn>
                                <a:cxn ang="0">
                                  <a:pos x="csX114" y="csY114"/>
                                </a:cxn>
                                <a:cxn ang="0">
                                  <a:pos x="csX115" y="csY115"/>
                                </a:cxn>
                                <a:cxn ang="0">
                                  <a:pos x="csX116" y="csY116"/>
                                </a:cxn>
                                <a:cxn ang="0">
                                  <a:pos x="csX117" y="csY117"/>
                                </a:cxn>
                                <a:cxn ang="0">
                                  <a:pos x="csX118" y="csY118"/>
                                </a:cxn>
                                <a:cxn ang="0">
                                  <a:pos x="csX119" y="csY119"/>
                                </a:cxn>
                                <a:cxn ang="0">
                                  <a:pos x="csX120" y="csY120"/>
                                </a:cxn>
                                <a:cxn ang="0">
                                  <a:pos x="csX121" y="csY121"/>
                                </a:cxn>
                                <a:cxn ang="0">
                                  <a:pos x="csX122" y="csY122"/>
                                </a:cxn>
                                <a:cxn ang="0">
                                  <a:pos x="csX123" y="csY123"/>
                                </a:cxn>
                                <a:cxn ang="0">
                                  <a:pos x="csX124" y="csY124"/>
                                </a:cxn>
                                <a:cxn ang="0">
                                  <a:pos x="csX125" y="csY125"/>
                                </a:cxn>
                                <a:cxn ang="0">
                                  <a:pos x="csX126" y="csY126"/>
                                </a:cxn>
                                <a:cxn ang="0">
                                  <a:pos x="csX127" y="csY127"/>
                                </a:cxn>
                                <a:cxn ang="0">
                                  <a:pos x="csX128" y="csY128"/>
                                </a:cxn>
                                <a:cxn ang="0">
                                  <a:pos x="csX129" y="csY129"/>
                                </a:cxn>
                                <a:cxn ang="0">
                                  <a:pos x="csX130" y="csY130"/>
                                </a:cxn>
                                <a:cxn ang="0">
                                  <a:pos x="csX131" y="csY131"/>
                                </a:cxn>
                                <a:cxn ang="0">
                                  <a:pos x="csX132" y="csY132"/>
                                </a:cxn>
                                <a:cxn ang="0">
                                  <a:pos x="csX133" y="csY133"/>
                                </a:cxn>
                                <a:cxn ang="0">
                                  <a:pos x="csX134" y="csY134"/>
                                </a:cxn>
                                <a:cxn ang="0">
                                  <a:pos x="csX135" y="csY135"/>
                                </a:cxn>
                                <a:cxn ang="0">
                                  <a:pos x="csX136" y="csY136"/>
                                </a:cxn>
                                <a:cxn ang="0">
                                  <a:pos x="csX137" y="csY137"/>
                                </a:cxn>
                                <a:cxn ang="0">
                                  <a:pos x="csX138" y="csY138"/>
                                </a:cxn>
                                <a:cxn ang="0">
                                  <a:pos x="csX139" y="csY139"/>
                                </a:cxn>
                                <a:cxn ang="0">
                                  <a:pos x="csX140" y="csY140"/>
                                </a:cxn>
                                <a:cxn ang="0">
                                  <a:pos x="csX141" y="csY141"/>
                                </a:cxn>
                                <a:cxn ang="0">
                                  <a:pos x="csX142" y="csY142"/>
                                </a:cxn>
                                <a:cxn ang="0">
                                  <a:pos x="csX143" y="csY143"/>
                                </a:cxn>
                                <a:cxn ang="0">
                                  <a:pos x="csX144" y="csY144"/>
                                </a:cxn>
                                <a:cxn ang="0">
                                  <a:pos x="csX145" y="csY145"/>
                                </a:cxn>
                                <a:cxn ang="0">
                                  <a:pos x="csX146" y="csY146"/>
                                </a:cxn>
                                <a:cxn ang="0">
                                  <a:pos x="csX147" y="csY147"/>
                                </a:cxn>
                                <a:cxn ang="0">
                                  <a:pos x="csX148" y="csY148"/>
                                </a:cxn>
                                <a:cxn ang="0">
                                  <a:pos x="csX149" y="csY149"/>
                                </a:cxn>
                                <a:cxn ang="0">
                                  <a:pos x="csX150" y="csY150"/>
                                </a:cxn>
                                <a:cxn ang="0">
                                  <a:pos x="csX151" y="csY151"/>
                                </a:cxn>
                                <a:cxn ang="0">
                                  <a:pos x="csX152" y="csY152"/>
                                </a:cxn>
                                <a:cxn ang="0">
                                  <a:pos x="csX153" y="csY153"/>
                                </a:cxn>
                                <a:cxn ang="0">
                                  <a:pos x="csX154" y="csY154"/>
                                </a:cxn>
                                <a:cxn ang="0">
                                  <a:pos x="csX155" y="csY155"/>
                                </a:cxn>
                                <a:cxn ang="0">
                                  <a:pos x="csX156" y="csY156"/>
                                </a:cxn>
                                <a:cxn ang="0">
                                  <a:pos x="csX157" y="csY157"/>
                                </a:cxn>
                                <a:cxn ang="0">
                                  <a:pos x="csX158" y="csY158"/>
                                </a:cxn>
                                <a:cxn ang="0">
                                  <a:pos x="csX159" y="csY159"/>
                                </a:cxn>
                                <a:cxn ang="0">
                                  <a:pos x="csX160" y="csY160"/>
                                </a:cxn>
                                <a:cxn ang="0">
                                  <a:pos x="csX161" y="csY161"/>
                                </a:cxn>
                                <a:cxn ang="0">
                                  <a:pos x="csX162" y="csY162"/>
                                </a:cxn>
                                <a:cxn ang="0">
                                  <a:pos x="csX163" y="csY163"/>
                                </a:cxn>
                                <a:cxn ang="0">
                                  <a:pos x="csX164" y="csY164"/>
                                </a:cxn>
                                <a:cxn ang="0">
                                  <a:pos x="csX165" y="csY165"/>
                                </a:cxn>
                                <a:cxn ang="0">
                                  <a:pos x="csX166" y="csY166"/>
                                </a:cxn>
                                <a:cxn ang="0">
                                  <a:pos x="csX167" y="csY167"/>
                                </a:cxn>
                                <a:cxn ang="0">
                                  <a:pos x="csX168" y="csY168"/>
                                </a:cxn>
                                <a:cxn ang="0">
                                  <a:pos x="csX169" y="csY169"/>
                                </a:cxn>
                                <a:cxn ang="0">
                                  <a:pos x="csX170" y="csY170"/>
                                </a:cxn>
                                <a:cxn ang="0">
                                  <a:pos x="csX171" y="csY171"/>
                                </a:cxn>
                                <a:cxn ang="0">
                                  <a:pos x="csX172" y="csY172"/>
                                </a:cxn>
                                <a:cxn ang="0">
                                  <a:pos x="csX173" y="csY173"/>
                                </a:cxn>
                                <a:cxn ang="0">
                                  <a:pos x="csX174" y="csY174"/>
                                </a:cxn>
                                <a:cxn ang="0">
                                  <a:pos x="csX175" y="csY175"/>
                                </a:cxn>
                                <a:cxn ang="0">
                                  <a:pos x="csX176" y="csY176"/>
                                </a:cxn>
                                <a:cxn ang="0">
                                  <a:pos x="csX177" y="csY177"/>
                                </a:cxn>
                                <a:cxn ang="0">
                                  <a:pos x="csX178" y="csY178"/>
                                </a:cxn>
                                <a:cxn ang="0">
                                  <a:pos x="csX179" y="csY179"/>
                                </a:cxn>
                                <a:cxn ang="0">
                                  <a:pos x="csX180" y="csY180"/>
                                </a:cxn>
                                <a:cxn ang="0">
                                  <a:pos x="csX181" y="csY181"/>
                                </a:cxn>
                                <a:cxn ang="0">
                                  <a:pos x="csX182" y="csY182"/>
                                </a:cxn>
                                <a:cxn ang="0">
                                  <a:pos x="csX183" y="csY183"/>
                                </a:cxn>
                                <a:cxn ang="0">
                                  <a:pos x="csX184" y="csY184"/>
                                </a:cxn>
                                <a:cxn ang="0">
                                  <a:pos x="csX185" y="csY185"/>
                                </a:cxn>
                                <a:cxn ang="0">
                                  <a:pos x="csX186" y="csY186"/>
                                </a:cxn>
                                <a:cxn ang="0">
                                  <a:pos x="csX187" y="csY187"/>
                                </a:cxn>
                                <a:cxn ang="0">
                                  <a:pos x="csX188" y="csY188"/>
                                </a:cxn>
                                <a:cxn ang="0">
                                  <a:pos x="csX189" y="csY189"/>
                                </a:cxn>
                                <a:cxn ang="0">
                                  <a:pos x="csX190" y="csY190"/>
                                </a:cxn>
                                <a:cxn ang="0">
                                  <a:pos x="csX191" y="csY191"/>
                                </a:cxn>
                                <a:cxn ang="0">
                                  <a:pos x="csX192" y="csY192"/>
                                </a:cxn>
                                <a:cxn ang="0">
                                  <a:pos x="csX193" y="csY193"/>
                                </a:cxn>
                                <a:cxn ang="0">
                                  <a:pos x="csX194" y="csY194"/>
                                </a:cxn>
                                <a:cxn ang="0">
                                  <a:pos x="csX195" y="csY195"/>
                                </a:cxn>
                                <a:cxn ang="0">
                                  <a:pos x="csX196" y="csY196"/>
                                </a:cxn>
                                <a:cxn ang="0">
                                  <a:pos x="csX197" y="csY197"/>
                                </a:cxn>
                                <a:cxn ang="0">
                                  <a:pos x="csX198" y="csY198"/>
                                </a:cxn>
                                <a:cxn ang="0">
                                  <a:pos x="csX199" y="csY199"/>
                                </a:cxn>
                                <a:cxn ang="0">
                                  <a:pos x="csX200" y="csY200"/>
                                </a:cxn>
                                <a:cxn ang="0">
                                  <a:pos x="csX201" y="csY201"/>
                                </a:cxn>
                                <a:cxn ang="0">
                                  <a:pos x="csX202" y="csY202"/>
                                </a:cxn>
                                <a:cxn ang="0">
                                  <a:pos x="csX203" y="csY203"/>
                                </a:cxn>
                                <a:cxn ang="0">
                                  <a:pos x="csX204" y="csY204"/>
                                </a:cxn>
                                <a:cxn ang="0">
                                  <a:pos x="csX205" y="csY205"/>
                                </a:cxn>
                                <a:cxn ang="0">
                                  <a:pos x="csX206" y="csY206"/>
                                </a:cxn>
                                <a:cxn ang="0">
                                  <a:pos x="csX207" y="csY207"/>
                                </a:cxn>
                                <a:cxn ang="0">
                                  <a:pos x="csX208" y="csY208"/>
                                </a:cxn>
                                <a:cxn ang="0">
                                  <a:pos x="csX209" y="csY209"/>
                                </a:cxn>
                                <a:cxn ang="0">
                                  <a:pos x="csX210" y="csY210"/>
                                </a:cxn>
                                <a:cxn ang="0">
                                  <a:pos x="csX211" y="csY211"/>
                                </a:cxn>
                                <a:cxn ang="0">
                                  <a:pos x="csX212" y="csY212"/>
                                </a:cxn>
                                <a:cxn ang="0">
                                  <a:pos x="csX213" y="csY213"/>
                                </a:cxn>
                                <a:cxn ang="0">
                                  <a:pos x="csX214" y="csY214"/>
                                </a:cxn>
                                <a:cxn ang="0">
                                  <a:pos x="csX215" y="csY215"/>
                                </a:cxn>
                                <a:cxn ang="0">
                                  <a:pos x="csX216" y="csY216"/>
                                </a:cxn>
                                <a:cxn ang="0">
                                  <a:pos x="csX217" y="csY217"/>
                                </a:cxn>
                                <a:cxn ang="0">
                                  <a:pos x="csX218" y="csY218"/>
                                </a:cxn>
                                <a:cxn ang="0">
                                  <a:pos x="csX219" y="csY219"/>
                                </a:cxn>
                                <a:cxn ang="0">
                                  <a:pos x="csX220" y="csY220"/>
                                </a:cxn>
                                <a:cxn ang="0">
                                  <a:pos x="csX221" y="csY221"/>
                                </a:cxn>
                                <a:cxn ang="0">
                                  <a:pos x="csX222" y="csY222"/>
                                </a:cxn>
                                <a:cxn ang="0">
                                  <a:pos x="csX223" y="csY223"/>
                                </a:cxn>
                                <a:cxn ang="0">
                                  <a:pos x="csX224" y="csY224"/>
                                </a:cxn>
                                <a:cxn ang="0">
                                  <a:pos x="csX225" y="csY225"/>
                                </a:cxn>
                                <a:cxn ang="0">
                                  <a:pos x="csX226" y="csY226"/>
                                </a:cxn>
                                <a:cxn ang="0">
                                  <a:pos x="csX227" y="csY227"/>
                                </a:cxn>
                                <a:cxn ang="0">
                                  <a:pos x="csX228" y="csY228"/>
                                </a:cxn>
                                <a:cxn ang="0">
                                  <a:pos x="csX229" y="csY229"/>
                                </a:cxn>
                                <a:cxn ang="0">
                                  <a:pos x="csX230" y="csY230"/>
                                </a:cxn>
                                <a:cxn ang="0">
                                  <a:pos x="csX231" y="csY231"/>
                                </a:cxn>
                                <a:cxn ang="0">
                                  <a:pos x="csX232" y="csY232"/>
                                </a:cxn>
                                <a:cxn ang="0">
                                  <a:pos x="csX233" y="csY233"/>
                                </a:cxn>
                                <a:cxn ang="0">
                                  <a:pos x="csX234" y="csY234"/>
                                </a:cxn>
                                <a:cxn ang="0">
                                  <a:pos x="csX235" y="csY235"/>
                                </a:cxn>
                                <a:cxn ang="0">
                                  <a:pos x="csX236" y="csY236"/>
                                </a:cxn>
                                <a:cxn ang="0">
                                  <a:pos x="csX237" y="csY237"/>
                                </a:cxn>
                                <a:cxn ang="0">
                                  <a:pos x="csX238" y="csY238"/>
                                </a:cxn>
                                <a:cxn ang="0">
                                  <a:pos x="csX239" y="csY239"/>
                                </a:cxn>
                                <a:cxn ang="0">
                                  <a:pos x="csX240" y="csY240"/>
                                </a:cxn>
                                <a:cxn ang="0">
                                  <a:pos x="csX241" y="csY241"/>
                                </a:cxn>
                                <a:cxn ang="0">
                                  <a:pos x="csX242" y="csY242"/>
                                </a:cxn>
                                <a:cxn ang="0">
                                  <a:pos x="csX243" y="csY243"/>
                                </a:cxn>
                                <a:cxn ang="0">
                                  <a:pos x="csX244" y="csY244"/>
                                </a:cxn>
                                <a:cxn ang="0">
                                  <a:pos x="csX245" y="csY245"/>
                                </a:cxn>
                                <a:cxn ang="0">
                                  <a:pos x="csX246" y="csY246"/>
                                </a:cxn>
                                <a:cxn ang="0">
                                  <a:pos x="csX247" y="csY247"/>
                                </a:cxn>
                                <a:cxn ang="0">
                                  <a:pos x="csX248" y="csY248"/>
                                </a:cxn>
                                <a:cxn ang="0">
                                  <a:pos x="csX249" y="csY249"/>
                                </a:cxn>
                                <a:cxn ang="0">
                                  <a:pos x="csX250" y="csY250"/>
                                </a:cxn>
                                <a:cxn ang="0">
                                  <a:pos x="csX251" y="csY251"/>
                                </a:cxn>
                                <a:cxn ang="0">
                                  <a:pos x="csX252" y="csY252"/>
                                </a:cxn>
                                <a:cxn ang="0">
                                  <a:pos x="csX253" y="csY253"/>
                                </a:cxn>
                                <a:cxn ang="0">
                                  <a:pos x="csX254" y="csY254"/>
                                </a:cxn>
                                <a:cxn ang="0">
                                  <a:pos x="csX255" y="csY255"/>
                                </a:cxn>
                                <a:cxn ang="0">
                                  <a:pos x="csX256" y="csY256"/>
                                </a:cxn>
                                <a:cxn ang="0">
                                  <a:pos x="csX257" y="csY257"/>
                                </a:cxn>
                                <a:cxn ang="0">
                                  <a:pos x="csX258" y="csY258"/>
                                </a:cxn>
                                <a:cxn ang="0">
                                  <a:pos x="csX259" y="csY259"/>
                                </a:cxn>
                                <a:cxn ang="0">
                                  <a:pos x="csX260" y="csY260"/>
                                </a:cxn>
                                <a:cxn ang="0">
                                  <a:pos x="csX261" y="csY261"/>
                                </a:cxn>
                                <a:cxn ang="0">
                                  <a:pos x="csX262" y="csY262"/>
                                </a:cxn>
                                <a:cxn ang="0">
                                  <a:pos x="csX263" y="csY263"/>
                                </a:cxn>
                                <a:cxn ang="0">
                                  <a:pos x="csX264" y="csY264"/>
                                </a:cxn>
                                <a:cxn ang="0">
                                  <a:pos x="csX265" y="csY265"/>
                                </a:cxn>
                                <a:cxn ang="0">
                                  <a:pos x="csX266" y="csY266"/>
                                </a:cxn>
                                <a:cxn ang="0">
                                  <a:pos x="csX267" y="csY267"/>
                                </a:cxn>
                                <a:cxn ang="0">
                                  <a:pos x="csX268" y="csY268"/>
                                </a:cxn>
                                <a:cxn ang="0">
                                  <a:pos x="csX269" y="csY269"/>
                                </a:cxn>
                                <a:cxn ang="0">
                                  <a:pos x="csX270" y="csY270"/>
                                </a:cxn>
                                <a:cxn ang="0">
                                  <a:pos x="csX271" y="csY271"/>
                                </a:cxn>
                                <a:cxn ang="0">
                                  <a:pos x="csX272" y="csY272"/>
                                </a:cxn>
                                <a:cxn ang="0">
                                  <a:pos x="csX273" y="csY273"/>
                                </a:cxn>
                                <a:cxn ang="0">
                                  <a:pos x="csX274" y="csY274"/>
                                </a:cxn>
                                <a:cxn ang="0">
                                  <a:pos x="csX275" y="csY275"/>
                                </a:cxn>
                                <a:cxn ang="0">
                                  <a:pos x="csX276" y="csY276"/>
                                </a:cxn>
                                <a:cxn ang="0">
                                  <a:pos x="csX277" y="csY277"/>
                                </a:cxn>
                              </a:cxnLst>
                              <a:rect l="l" t="t" r="r" b="b"/>
                              <a:pathLst>
                                <a:path w="118645" h="46502">
                                  <a:moveTo>
                                    <a:pt x="116575" y="8076"/>
                                  </a:moveTo>
                                  <a:cubicBezTo>
                                    <a:pt x="115813" y="9472"/>
                                    <a:pt x="114797" y="10487"/>
                                    <a:pt x="113273" y="10741"/>
                                  </a:cubicBezTo>
                                  <a:cubicBezTo>
                                    <a:pt x="113273" y="8837"/>
                                    <a:pt x="115051" y="7568"/>
                                    <a:pt x="114417" y="5410"/>
                                  </a:cubicBezTo>
                                  <a:cubicBezTo>
                                    <a:pt x="113400" y="3887"/>
                                    <a:pt x="111369" y="3507"/>
                                    <a:pt x="109591" y="3887"/>
                                  </a:cubicBezTo>
                                  <a:cubicBezTo>
                                    <a:pt x="108956" y="4395"/>
                                    <a:pt x="109210" y="5157"/>
                                    <a:pt x="108956" y="5791"/>
                                  </a:cubicBezTo>
                                  <a:lnTo>
                                    <a:pt x="108702" y="8329"/>
                                  </a:lnTo>
                                  <a:cubicBezTo>
                                    <a:pt x="107178" y="8329"/>
                                    <a:pt x="107051" y="6933"/>
                                    <a:pt x="106670" y="5918"/>
                                  </a:cubicBezTo>
                                  <a:cubicBezTo>
                                    <a:pt x="106670" y="4268"/>
                                    <a:pt x="107432" y="2618"/>
                                    <a:pt x="109083" y="1857"/>
                                  </a:cubicBezTo>
                                  <a:cubicBezTo>
                                    <a:pt x="110353" y="1222"/>
                                    <a:pt x="112258" y="1349"/>
                                    <a:pt x="113528" y="1984"/>
                                  </a:cubicBezTo>
                                  <a:cubicBezTo>
                                    <a:pt x="114543" y="2238"/>
                                    <a:pt x="115686" y="2745"/>
                                    <a:pt x="116067" y="3634"/>
                                  </a:cubicBezTo>
                                  <a:cubicBezTo>
                                    <a:pt x="117210" y="4776"/>
                                    <a:pt x="116956" y="6680"/>
                                    <a:pt x="116702" y="8076"/>
                                  </a:cubicBezTo>
                                  <a:moveTo>
                                    <a:pt x="110353" y="8837"/>
                                  </a:moveTo>
                                  <a:cubicBezTo>
                                    <a:pt x="111242" y="7949"/>
                                    <a:pt x="110099" y="3126"/>
                                    <a:pt x="112511" y="6299"/>
                                  </a:cubicBezTo>
                                  <a:cubicBezTo>
                                    <a:pt x="112511" y="6933"/>
                                    <a:pt x="112511" y="7822"/>
                                    <a:pt x="112004" y="8329"/>
                                  </a:cubicBezTo>
                                  <a:cubicBezTo>
                                    <a:pt x="111623" y="8710"/>
                                    <a:pt x="110988" y="9218"/>
                                    <a:pt x="110353" y="8837"/>
                                  </a:cubicBezTo>
                                  <a:moveTo>
                                    <a:pt x="111242" y="10741"/>
                                  </a:moveTo>
                                  <a:cubicBezTo>
                                    <a:pt x="111242" y="12010"/>
                                    <a:pt x="110226" y="11629"/>
                                    <a:pt x="109591" y="12137"/>
                                  </a:cubicBezTo>
                                  <a:lnTo>
                                    <a:pt x="107686" y="12137"/>
                                  </a:lnTo>
                                  <a:cubicBezTo>
                                    <a:pt x="107686" y="12137"/>
                                    <a:pt x="107432" y="10614"/>
                                    <a:pt x="107432" y="9979"/>
                                  </a:cubicBezTo>
                                  <a:cubicBezTo>
                                    <a:pt x="108702" y="10233"/>
                                    <a:pt x="110099" y="10233"/>
                                    <a:pt x="111242" y="10741"/>
                                  </a:cubicBezTo>
                                  <a:moveTo>
                                    <a:pt x="113273" y="20132"/>
                                  </a:moveTo>
                                  <a:cubicBezTo>
                                    <a:pt x="112638" y="20894"/>
                                    <a:pt x="113273" y="22163"/>
                                    <a:pt x="112385" y="22797"/>
                                  </a:cubicBezTo>
                                  <a:cubicBezTo>
                                    <a:pt x="112385" y="24193"/>
                                    <a:pt x="111242" y="24828"/>
                                    <a:pt x="110226" y="25463"/>
                                  </a:cubicBezTo>
                                  <a:cubicBezTo>
                                    <a:pt x="101083" y="27493"/>
                                    <a:pt x="92066" y="24320"/>
                                    <a:pt x="83177" y="22797"/>
                                  </a:cubicBezTo>
                                  <a:cubicBezTo>
                                    <a:pt x="70733" y="20132"/>
                                    <a:pt x="56383" y="19371"/>
                                    <a:pt x="43684" y="22163"/>
                                  </a:cubicBezTo>
                                  <a:cubicBezTo>
                                    <a:pt x="37716" y="23305"/>
                                    <a:pt x="32001" y="24701"/>
                                    <a:pt x="26287" y="26224"/>
                                  </a:cubicBezTo>
                                  <a:cubicBezTo>
                                    <a:pt x="22731" y="26732"/>
                                    <a:pt x="18921" y="27239"/>
                                    <a:pt x="15493" y="26224"/>
                                  </a:cubicBezTo>
                                  <a:cubicBezTo>
                                    <a:pt x="12699" y="24955"/>
                                    <a:pt x="13842" y="21275"/>
                                    <a:pt x="13080" y="18863"/>
                                  </a:cubicBezTo>
                                  <a:cubicBezTo>
                                    <a:pt x="13207" y="16959"/>
                                    <a:pt x="12572" y="15437"/>
                                    <a:pt x="12445" y="13533"/>
                                  </a:cubicBezTo>
                                  <a:cubicBezTo>
                                    <a:pt x="12191" y="12898"/>
                                    <a:pt x="12064" y="12137"/>
                                    <a:pt x="12191" y="11502"/>
                                  </a:cubicBezTo>
                                  <a:cubicBezTo>
                                    <a:pt x="13334" y="11629"/>
                                    <a:pt x="14476" y="12518"/>
                                    <a:pt x="15746" y="12771"/>
                                  </a:cubicBezTo>
                                  <a:cubicBezTo>
                                    <a:pt x="22223" y="14040"/>
                                    <a:pt x="27938" y="11883"/>
                                    <a:pt x="34033" y="10868"/>
                                  </a:cubicBezTo>
                                  <a:cubicBezTo>
                                    <a:pt x="39747" y="9599"/>
                                    <a:pt x="45716" y="8583"/>
                                    <a:pt x="51811" y="8202"/>
                                  </a:cubicBezTo>
                                  <a:cubicBezTo>
                                    <a:pt x="58796" y="8202"/>
                                    <a:pt x="65780" y="7695"/>
                                    <a:pt x="72383" y="8964"/>
                                  </a:cubicBezTo>
                                  <a:cubicBezTo>
                                    <a:pt x="74542" y="8964"/>
                                    <a:pt x="76320" y="9599"/>
                                    <a:pt x="78479" y="9725"/>
                                  </a:cubicBezTo>
                                  <a:cubicBezTo>
                                    <a:pt x="82796" y="10233"/>
                                    <a:pt x="86860" y="11375"/>
                                    <a:pt x="91177" y="11756"/>
                                  </a:cubicBezTo>
                                  <a:cubicBezTo>
                                    <a:pt x="91813" y="12010"/>
                                    <a:pt x="92701" y="12010"/>
                                    <a:pt x="93463" y="12137"/>
                                  </a:cubicBezTo>
                                  <a:cubicBezTo>
                                    <a:pt x="100448" y="13279"/>
                                    <a:pt x="108194" y="15183"/>
                                    <a:pt x="114797" y="12137"/>
                                  </a:cubicBezTo>
                                  <a:cubicBezTo>
                                    <a:pt x="114797" y="14929"/>
                                    <a:pt x="113655" y="17467"/>
                                    <a:pt x="113273" y="20259"/>
                                  </a:cubicBezTo>
                                  <a:moveTo>
                                    <a:pt x="74288" y="25843"/>
                                  </a:moveTo>
                                  <a:cubicBezTo>
                                    <a:pt x="74669" y="26986"/>
                                    <a:pt x="75304" y="28001"/>
                                    <a:pt x="75050" y="29270"/>
                                  </a:cubicBezTo>
                                  <a:cubicBezTo>
                                    <a:pt x="74288" y="30793"/>
                                    <a:pt x="72764" y="30793"/>
                                    <a:pt x="71367" y="31047"/>
                                  </a:cubicBezTo>
                                  <a:cubicBezTo>
                                    <a:pt x="70733" y="31047"/>
                                    <a:pt x="70097" y="30920"/>
                                    <a:pt x="69590" y="30539"/>
                                  </a:cubicBezTo>
                                  <a:cubicBezTo>
                                    <a:pt x="69590" y="30285"/>
                                    <a:pt x="69590" y="30031"/>
                                    <a:pt x="69335" y="29778"/>
                                  </a:cubicBezTo>
                                  <a:cubicBezTo>
                                    <a:pt x="69590" y="28762"/>
                                    <a:pt x="67558" y="27747"/>
                                    <a:pt x="68955" y="26859"/>
                                  </a:cubicBezTo>
                                  <a:cubicBezTo>
                                    <a:pt x="70224" y="25716"/>
                                    <a:pt x="73145" y="23051"/>
                                    <a:pt x="74415" y="25843"/>
                                  </a:cubicBezTo>
                                  <a:moveTo>
                                    <a:pt x="75939" y="26097"/>
                                  </a:moveTo>
                                  <a:cubicBezTo>
                                    <a:pt x="76828" y="26351"/>
                                    <a:pt x="76955" y="27366"/>
                                    <a:pt x="76955" y="28128"/>
                                  </a:cubicBezTo>
                                  <a:cubicBezTo>
                                    <a:pt x="76955" y="29778"/>
                                    <a:pt x="75939" y="31301"/>
                                    <a:pt x="74288" y="31935"/>
                                  </a:cubicBezTo>
                                  <a:cubicBezTo>
                                    <a:pt x="73399" y="32443"/>
                                    <a:pt x="72129" y="32570"/>
                                    <a:pt x="71240" y="32189"/>
                                  </a:cubicBezTo>
                                  <a:cubicBezTo>
                                    <a:pt x="73145" y="32189"/>
                                    <a:pt x="75050" y="31428"/>
                                    <a:pt x="75812" y="29524"/>
                                  </a:cubicBezTo>
                                  <a:lnTo>
                                    <a:pt x="75812" y="26097"/>
                                  </a:lnTo>
                                  <a:close/>
                                  <a:moveTo>
                                    <a:pt x="77971" y="36377"/>
                                  </a:moveTo>
                                  <a:cubicBezTo>
                                    <a:pt x="77971" y="36377"/>
                                    <a:pt x="77844" y="36631"/>
                                    <a:pt x="77844" y="36631"/>
                                  </a:cubicBezTo>
                                  <a:cubicBezTo>
                                    <a:pt x="75558" y="36631"/>
                                    <a:pt x="74161" y="35362"/>
                                    <a:pt x="72510" y="34220"/>
                                  </a:cubicBezTo>
                                  <a:lnTo>
                                    <a:pt x="72510" y="33839"/>
                                  </a:lnTo>
                                  <a:cubicBezTo>
                                    <a:pt x="74542" y="33966"/>
                                    <a:pt x="76193" y="35362"/>
                                    <a:pt x="78098" y="36377"/>
                                  </a:cubicBezTo>
                                  <a:moveTo>
                                    <a:pt x="75050" y="43611"/>
                                  </a:moveTo>
                                  <a:cubicBezTo>
                                    <a:pt x="75050" y="43611"/>
                                    <a:pt x="74542" y="43865"/>
                                    <a:pt x="74415" y="43611"/>
                                  </a:cubicBezTo>
                                  <a:cubicBezTo>
                                    <a:pt x="72129" y="40692"/>
                                    <a:pt x="70986" y="37519"/>
                                    <a:pt x="69590" y="34347"/>
                                  </a:cubicBezTo>
                                  <a:lnTo>
                                    <a:pt x="69844" y="34347"/>
                                  </a:lnTo>
                                  <a:cubicBezTo>
                                    <a:pt x="71748" y="37266"/>
                                    <a:pt x="73145" y="40565"/>
                                    <a:pt x="75050" y="43611"/>
                                  </a:cubicBezTo>
                                  <a:moveTo>
                                    <a:pt x="71240" y="41707"/>
                                  </a:moveTo>
                                  <a:lnTo>
                                    <a:pt x="70859" y="41707"/>
                                  </a:lnTo>
                                  <a:cubicBezTo>
                                    <a:pt x="70859" y="41707"/>
                                    <a:pt x="70605" y="40692"/>
                                    <a:pt x="70733" y="40185"/>
                                  </a:cubicBezTo>
                                  <a:cubicBezTo>
                                    <a:pt x="71240" y="40565"/>
                                    <a:pt x="71621" y="41073"/>
                                    <a:pt x="71240" y="41707"/>
                                  </a:cubicBezTo>
                                  <a:moveTo>
                                    <a:pt x="69082" y="37012"/>
                                  </a:moveTo>
                                  <a:cubicBezTo>
                                    <a:pt x="69082" y="37773"/>
                                    <a:pt x="69971" y="38154"/>
                                    <a:pt x="69463" y="38788"/>
                                  </a:cubicBezTo>
                                  <a:cubicBezTo>
                                    <a:pt x="69335" y="38408"/>
                                    <a:pt x="68827" y="37773"/>
                                    <a:pt x="69082" y="37012"/>
                                  </a:cubicBezTo>
                                  <a:moveTo>
                                    <a:pt x="68701" y="31935"/>
                                  </a:moveTo>
                                  <a:lnTo>
                                    <a:pt x="68827" y="31935"/>
                                  </a:lnTo>
                                  <a:lnTo>
                                    <a:pt x="68827" y="32189"/>
                                  </a:lnTo>
                                  <a:lnTo>
                                    <a:pt x="68701" y="32189"/>
                                  </a:lnTo>
                                  <a:lnTo>
                                    <a:pt x="68701" y="31935"/>
                                  </a:lnTo>
                                  <a:close/>
                                  <a:moveTo>
                                    <a:pt x="64129" y="43357"/>
                                  </a:moveTo>
                                  <a:cubicBezTo>
                                    <a:pt x="62732" y="43357"/>
                                    <a:pt x="60447" y="44246"/>
                                    <a:pt x="59049" y="43103"/>
                                  </a:cubicBezTo>
                                  <a:cubicBezTo>
                                    <a:pt x="59049" y="42469"/>
                                    <a:pt x="58415" y="42215"/>
                                    <a:pt x="58541" y="41581"/>
                                  </a:cubicBezTo>
                                  <a:cubicBezTo>
                                    <a:pt x="59811" y="41073"/>
                                    <a:pt x="60827" y="42596"/>
                                    <a:pt x="61970" y="41581"/>
                                  </a:cubicBezTo>
                                  <a:cubicBezTo>
                                    <a:pt x="63748" y="41581"/>
                                    <a:pt x="65653" y="41327"/>
                                    <a:pt x="67304" y="41707"/>
                                  </a:cubicBezTo>
                                  <a:cubicBezTo>
                                    <a:pt x="68193" y="41961"/>
                                    <a:pt x="69463" y="40311"/>
                                    <a:pt x="69590" y="41961"/>
                                  </a:cubicBezTo>
                                  <a:cubicBezTo>
                                    <a:pt x="68955" y="44500"/>
                                    <a:pt x="65907" y="42723"/>
                                    <a:pt x="64002" y="43484"/>
                                  </a:cubicBezTo>
                                  <a:moveTo>
                                    <a:pt x="60827" y="34093"/>
                                  </a:moveTo>
                                  <a:lnTo>
                                    <a:pt x="61208" y="33458"/>
                                  </a:lnTo>
                                  <a:cubicBezTo>
                                    <a:pt x="60573" y="35362"/>
                                    <a:pt x="59685" y="37266"/>
                                    <a:pt x="58668" y="39042"/>
                                  </a:cubicBezTo>
                                  <a:cubicBezTo>
                                    <a:pt x="58160" y="37139"/>
                                    <a:pt x="60066" y="35743"/>
                                    <a:pt x="60827" y="34093"/>
                                  </a:cubicBezTo>
                                  <a:moveTo>
                                    <a:pt x="62986" y="32697"/>
                                  </a:moveTo>
                                  <a:cubicBezTo>
                                    <a:pt x="64002" y="31554"/>
                                    <a:pt x="64891" y="33331"/>
                                    <a:pt x="65272" y="34220"/>
                                  </a:cubicBezTo>
                                  <a:cubicBezTo>
                                    <a:pt x="66415" y="35869"/>
                                    <a:pt x="69463" y="37519"/>
                                    <a:pt x="68320" y="39804"/>
                                  </a:cubicBezTo>
                                  <a:cubicBezTo>
                                    <a:pt x="66923" y="41073"/>
                                    <a:pt x="64510" y="39804"/>
                                    <a:pt x="62986" y="40819"/>
                                  </a:cubicBezTo>
                                  <a:cubicBezTo>
                                    <a:pt x="62097" y="40819"/>
                                    <a:pt x="60700" y="40946"/>
                                    <a:pt x="60192" y="40058"/>
                                  </a:cubicBezTo>
                                  <a:cubicBezTo>
                                    <a:pt x="61081" y="37646"/>
                                    <a:pt x="61843" y="34854"/>
                                    <a:pt x="62986" y="32697"/>
                                  </a:cubicBezTo>
                                  <a:moveTo>
                                    <a:pt x="62732" y="29651"/>
                                  </a:moveTo>
                                  <a:lnTo>
                                    <a:pt x="62478" y="29651"/>
                                  </a:lnTo>
                                  <a:lnTo>
                                    <a:pt x="62986" y="29143"/>
                                  </a:lnTo>
                                  <a:cubicBezTo>
                                    <a:pt x="62986" y="29143"/>
                                    <a:pt x="62986" y="29397"/>
                                    <a:pt x="62859" y="29651"/>
                                  </a:cubicBezTo>
                                  <a:moveTo>
                                    <a:pt x="64510" y="29905"/>
                                  </a:moveTo>
                                  <a:cubicBezTo>
                                    <a:pt x="64510" y="29905"/>
                                    <a:pt x="65272" y="28762"/>
                                    <a:pt x="65780" y="28762"/>
                                  </a:cubicBezTo>
                                  <a:cubicBezTo>
                                    <a:pt x="65780" y="28762"/>
                                    <a:pt x="65780" y="28889"/>
                                    <a:pt x="65907" y="29016"/>
                                  </a:cubicBezTo>
                                  <a:cubicBezTo>
                                    <a:pt x="65399" y="29397"/>
                                    <a:pt x="65018" y="29778"/>
                                    <a:pt x="64510" y="29905"/>
                                  </a:cubicBezTo>
                                  <a:moveTo>
                                    <a:pt x="65526" y="31047"/>
                                  </a:moveTo>
                                  <a:cubicBezTo>
                                    <a:pt x="65526" y="31047"/>
                                    <a:pt x="66034" y="30920"/>
                                    <a:pt x="66288" y="31047"/>
                                  </a:cubicBezTo>
                                  <a:lnTo>
                                    <a:pt x="65526" y="31047"/>
                                  </a:lnTo>
                                  <a:close/>
                                  <a:moveTo>
                                    <a:pt x="67685" y="33458"/>
                                  </a:moveTo>
                                  <a:cubicBezTo>
                                    <a:pt x="67685" y="33458"/>
                                    <a:pt x="67685" y="33839"/>
                                    <a:pt x="67558" y="33966"/>
                                  </a:cubicBezTo>
                                  <a:lnTo>
                                    <a:pt x="65780" y="32570"/>
                                  </a:lnTo>
                                  <a:cubicBezTo>
                                    <a:pt x="66669" y="32443"/>
                                    <a:pt x="67177" y="32824"/>
                                    <a:pt x="67685" y="33458"/>
                                  </a:cubicBezTo>
                                  <a:moveTo>
                                    <a:pt x="67431" y="28889"/>
                                  </a:moveTo>
                                  <a:lnTo>
                                    <a:pt x="67431" y="28889"/>
                                  </a:lnTo>
                                  <a:lnTo>
                                    <a:pt x="67431" y="28635"/>
                                  </a:lnTo>
                                  <a:lnTo>
                                    <a:pt x="67431" y="28635"/>
                                  </a:lnTo>
                                  <a:lnTo>
                                    <a:pt x="67431" y="28889"/>
                                  </a:lnTo>
                                  <a:close/>
                                  <a:moveTo>
                                    <a:pt x="70733" y="23940"/>
                                  </a:moveTo>
                                  <a:cubicBezTo>
                                    <a:pt x="69844" y="24193"/>
                                    <a:pt x="69082" y="25336"/>
                                    <a:pt x="68193" y="25590"/>
                                  </a:cubicBezTo>
                                  <a:cubicBezTo>
                                    <a:pt x="68701" y="24701"/>
                                    <a:pt x="69844" y="23940"/>
                                    <a:pt x="70733" y="23940"/>
                                  </a:cubicBezTo>
                                  <a:moveTo>
                                    <a:pt x="66923" y="22924"/>
                                  </a:moveTo>
                                  <a:cubicBezTo>
                                    <a:pt x="66796" y="22163"/>
                                    <a:pt x="67558" y="22797"/>
                                    <a:pt x="67939" y="22417"/>
                                  </a:cubicBezTo>
                                  <a:lnTo>
                                    <a:pt x="70352" y="22417"/>
                                  </a:lnTo>
                                  <a:cubicBezTo>
                                    <a:pt x="69082" y="22417"/>
                                    <a:pt x="67558" y="25336"/>
                                    <a:pt x="66923" y="22924"/>
                                  </a:cubicBezTo>
                                  <a:moveTo>
                                    <a:pt x="61208" y="25082"/>
                                  </a:moveTo>
                                  <a:cubicBezTo>
                                    <a:pt x="61589" y="23940"/>
                                    <a:pt x="61716" y="23051"/>
                                    <a:pt x="62351" y="22163"/>
                                  </a:cubicBezTo>
                                  <a:cubicBezTo>
                                    <a:pt x="63113" y="22163"/>
                                    <a:pt x="63748" y="22163"/>
                                    <a:pt x="64383" y="22417"/>
                                  </a:cubicBezTo>
                                  <a:cubicBezTo>
                                    <a:pt x="64510" y="23940"/>
                                    <a:pt x="66415" y="26097"/>
                                    <a:pt x="64383" y="27366"/>
                                  </a:cubicBezTo>
                                  <a:cubicBezTo>
                                    <a:pt x="63748" y="27620"/>
                                    <a:pt x="62732" y="28382"/>
                                    <a:pt x="61970" y="27620"/>
                                  </a:cubicBezTo>
                                  <a:cubicBezTo>
                                    <a:pt x="60954" y="26732"/>
                                    <a:pt x="60827" y="25970"/>
                                    <a:pt x="61208" y="24955"/>
                                  </a:cubicBezTo>
                                  <a:moveTo>
                                    <a:pt x="60066" y="29905"/>
                                  </a:moveTo>
                                  <a:cubicBezTo>
                                    <a:pt x="60066" y="29905"/>
                                    <a:pt x="60192" y="29143"/>
                                    <a:pt x="60319" y="28762"/>
                                  </a:cubicBezTo>
                                  <a:cubicBezTo>
                                    <a:pt x="60700" y="28382"/>
                                    <a:pt x="61081" y="29016"/>
                                    <a:pt x="61208" y="29270"/>
                                  </a:cubicBezTo>
                                  <a:cubicBezTo>
                                    <a:pt x="60954" y="29651"/>
                                    <a:pt x="60447" y="29905"/>
                                    <a:pt x="60066" y="29778"/>
                                  </a:cubicBezTo>
                                  <a:moveTo>
                                    <a:pt x="60066" y="26351"/>
                                  </a:moveTo>
                                  <a:lnTo>
                                    <a:pt x="60066" y="26351"/>
                                  </a:lnTo>
                                  <a:lnTo>
                                    <a:pt x="60066" y="25463"/>
                                  </a:lnTo>
                                  <a:lnTo>
                                    <a:pt x="60066" y="25463"/>
                                  </a:lnTo>
                                  <a:lnTo>
                                    <a:pt x="60066" y="26351"/>
                                  </a:lnTo>
                                  <a:close/>
                                  <a:moveTo>
                                    <a:pt x="59049" y="23940"/>
                                  </a:moveTo>
                                  <a:cubicBezTo>
                                    <a:pt x="58034" y="23686"/>
                                    <a:pt x="57526" y="22544"/>
                                    <a:pt x="56383" y="22544"/>
                                  </a:cubicBezTo>
                                  <a:cubicBezTo>
                                    <a:pt x="57272" y="22163"/>
                                    <a:pt x="58288" y="22290"/>
                                    <a:pt x="59303" y="22544"/>
                                  </a:cubicBezTo>
                                  <a:cubicBezTo>
                                    <a:pt x="59685" y="23051"/>
                                    <a:pt x="59049" y="23559"/>
                                    <a:pt x="59049" y="24067"/>
                                  </a:cubicBezTo>
                                  <a:moveTo>
                                    <a:pt x="58288" y="30285"/>
                                  </a:moveTo>
                                  <a:cubicBezTo>
                                    <a:pt x="58541" y="29270"/>
                                    <a:pt x="58922" y="28001"/>
                                    <a:pt x="59558" y="26986"/>
                                  </a:cubicBezTo>
                                  <a:cubicBezTo>
                                    <a:pt x="59558" y="28001"/>
                                    <a:pt x="59049" y="29397"/>
                                    <a:pt x="58288" y="30285"/>
                                  </a:cubicBezTo>
                                  <a:moveTo>
                                    <a:pt x="56637" y="30285"/>
                                  </a:moveTo>
                                  <a:cubicBezTo>
                                    <a:pt x="55367" y="30158"/>
                                    <a:pt x="54097" y="29778"/>
                                    <a:pt x="52954" y="29397"/>
                                  </a:cubicBezTo>
                                  <a:cubicBezTo>
                                    <a:pt x="52192" y="28635"/>
                                    <a:pt x="52954" y="27747"/>
                                    <a:pt x="52954" y="26859"/>
                                  </a:cubicBezTo>
                                  <a:cubicBezTo>
                                    <a:pt x="53970" y="25209"/>
                                    <a:pt x="57145" y="24320"/>
                                    <a:pt x="58541" y="25843"/>
                                  </a:cubicBezTo>
                                  <a:cubicBezTo>
                                    <a:pt x="58288" y="27493"/>
                                    <a:pt x="57653" y="29016"/>
                                    <a:pt x="56637" y="30285"/>
                                  </a:cubicBezTo>
                                  <a:moveTo>
                                    <a:pt x="57272" y="32316"/>
                                  </a:moveTo>
                                  <a:lnTo>
                                    <a:pt x="57272" y="32570"/>
                                  </a:lnTo>
                                  <a:lnTo>
                                    <a:pt x="57145" y="32570"/>
                                  </a:lnTo>
                                  <a:lnTo>
                                    <a:pt x="57145" y="32316"/>
                                  </a:lnTo>
                                  <a:lnTo>
                                    <a:pt x="57145" y="32316"/>
                                  </a:lnTo>
                                  <a:cubicBezTo>
                                    <a:pt x="57145" y="32316"/>
                                    <a:pt x="57399" y="32316"/>
                                    <a:pt x="57399" y="32316"/>
                                  </a:cubicBezTo>
                                  <a:cubicBezTo>
                                    <a:pt x="57399" y="32316"/>
                                    <a:pt x="57145" y="32316"/>
                                    <a:pt x="57145" y="32316"/>
                                  </a:cubicBezTo>
                                  <a:lnTo>
                                    <a:pt x="57272" y="32316"/>
                                  </a:lnTo>
                                  <a:close/>
                                  <a:moveTo>
                                    <a:pt x="55367" y="36758"/>
                                  </a:moveTo>
                                  <a:cubicBezTo>
                                    <a:pt x="54224" y="39169"/>
                                    <a:pt x="53081" y="41581"/>
                                    <a:pt x="51557" y="43992"/>
                                  </a:cubicBezTo>
                                  <a:cubicBezTo>
                                    <a:pt x="51430" y="44373"/>
                                    <a:pt x="50795" y="44500"/>
                                    <a:pt x="50287" y="44500"/>
                                  </a:cubicBezTo>
                                  <a:cubicBezTo>
                                    <a:pt x="50287" y="43357"/>
                                    <a:pt x="51430" y="42596"/>
                                    <a:pt x="51811" y="41581"/>
                                  </a:cubicBezTo>
                                  <a:cubicBezTo>
                                    <a:pt x="53462" y="39550"/>
                                    <a:pt x="53843" y="37266"/>
                                    <a:pt x="55748" y="35235"/>
                                  </a:cubicBezTo>
                                  <a:cubicBezTo>
                                    <a:pt x="56256" y="35743"/>
                                    <a:pt x="55240" y="35996"/>
                                    <a:pt x="55240" y="36631"/>
                                  </a:cubicBezTo>
                                  <a:moveTo>
                                    <a:pt x="48002" y="35996"/>
                                  </a:moveTo>
                                  <a:cubicBezTo>
                                    <a:pt x="49906" y="35235"/>
                                    <a:pt x="51811" y="33585"/>
                                    <a:pt x="53843" y="34347"/>
                                  </a:cubicBezTo>
                                  <a:cubicBezTo>
                                    <a:pt x="52319" y="35489"/>
                                    <a:pt x="50033" y="35996"/>
                                    <a:pt x="48002" y="35996"/>
                                  </a:cubicBezTo>
                                  <a:moveTo>
                                    <a:pt x="50795" y="30666"/>
                                  </a:moveTo>
                                  <a:cubicBezTo>
                                    <a:pt x="50414" y="28001"/>
                                    <a:pt x="51557" y="25590"/>
                                    <a:pt x="53208" y="23686"/>
                                  </a:cubicBezTo>
                                  <a:cubicBezTo>
                                    <a:pt x="54224" y="23432"/>
                                    <a:pt x="55494" y="23178"/>
                                    <a:pt x="56510" y="23813"/>
                                  </a:cubicBezTo>
                                  <a:cubicBezTo>
                                    <a:pt x="54478" y="24320"/>
                                    <a:pt x="51938" y="24828"/>
                                    <a:pt x="51557" y="27366"/>
                                  </a:cubicBezTo>
                                  <a:cubicBezTo>
                                    <a:pt x="51557" y="28382"/>
                                    <a:pt x="51303" y="28889"/>
                                    <a:pt x="51811" y="29778"/>
                                  </a:cubicBezTo>
                                  <a:cubicBezTo>
                                    <a:pt x="52700" y="31301"/>
                                    <a:pt x="54605" y="30666"/>
                                    <a:pt x="55621" y="31808"/>
                                  </a:cubicBezTo>
                                  <a:cubicBezTo>
                                    <a:pt x="55621" y="32189"/>
                                    <a:pt x="55367" y="32697"/>
                                    <a:pt x="54859" y="32697"/>
                                  </a:cubicBezTo>
                                  <a:cubicBezTo>
                                    <a:pt x="53589" y="31935"/>
                                    <a:pt x="51938" y="31681"/>
                                    <a:pt x="50668" y="30666"/>
                                  </a:cubicBezTo>
                                  <a:moveTo>
                                    <a:pt x="14731" y="5791"/>
                                  </a:moveTo>
                                  <a:cubicBezTo>
                                    <a:pt x="14731" y="5791"/>
                                    <a:pt x="14731" y="4268"/>
                                    <a:pt x="15620" y="4141"/>
                                  </a:cubicBezTo>
                                  <a:cubicBezTo>
                                    <a:pt x="16127" y="4014"/>
                                    <a:pt x="17016" y="4014"/>
                                    <a:pt x="17016" y="4649"/>
                                  </a:cubicBezTo>
                                  <a:cubicBezTo>
                                    <a:pt x="17016" y="5537"/>
                                    <a:pt x="16889" y="6553"/>
                                    <a:pt x="16635" y="7314"/>
                                  </a:cubicBezTo>
                                  <a:cubicBezTo>
                                    <a:pt x="15493" y="7314"/>
                                    <a:pt x="14985" y="6806"/>
                                    <a:pt x="14731" y="5791"/>
                                  </a:cubicBezTo>
                                  <a:moveTo>
                                    <a:pt x="14985" y="8456"/>
                                  </a:moveTo>
                                  <a:cubicBezTo>
                                    <a:pt x="16127" y="9345"/>
                                    <a:pt x="17778" y="8964"/>
                                    <a:pt x="19175" y="9218"/>
                                  </a:cubicBezTo>
                                  <a:cubicBezTo>
                                    <a:pt x="19429" y="10106"/>
                                    <a:pt x="19429" y="11121"/>
                                    <a:pt x="18794" y="11883"/>
                                  </a:cubicBezTo>
                                  <a:cubicBezTo>
                                    <a:pt x="17524" y="11629"/>
                                    <a:pt x="15746" y="11756"/>
                                    <a:pt x="15112" y="10487"/>
                                  </a:cubicBezTo>
                                  <a:cubicBezTo>
                                    <a:pt x="15239" y="9979"/>
                                    <a:pt x="14857" y="9218"/>
                                    <a:pt x="15112" y="8583"/>
                                  </a:cubicBezTo>
                                  <a:moveTo>
                                    <a:pt x="11302" y="6172"/>
                                  </a:moveTo>
                                  <a:cubicBezTo>
                                    <a:pt x="11556" y="4776"/>
                                    <a:pt x="11810" y="3253"/>
                                    <a:pt x="13080" y="2238"/>
                                  </a:cubicBezTo>
                                  <a:cubicBezTo>
                                    <a:pt x="14985" y="1222"/>
                                    <a:pt x="17524" y="1476"/>
                                    <a:pt x="19175" y="2491"/>
                                  </a:cubicBezTo>
                                  <a:cubicBezTo>
                                    <a:pt x="19683" y="2745"/>
                                    <a:pt x="20064" y="3253"/>
                                    <a:pt x="20445" y="4014"/>
                                  </a:cubicBezTo>
                                  <a:cubicBezTo>
                                    <a:pt x="20826" y="5283"/>
                                    <a:pt x="20191" y="6680"/>
                                    <a:pt x="19302" y="7441"/>
                                  </a:cubicBezTo>
                                  <a:lnTo>
                                    <a:pt x="18540" y="7441"/>
                                  </a:lnTo>
                                  <a:cubicBezTo>
                                    <a:pt x="18540" y="6172"/>
                                    <a:pt x="18540" y="4903"/>
                                    <a:pt x="19048" y="4014"/>
                                  </a:cubicBezTo>
                                  <a:cubicBezTo>
                                    <a:pt x="19048" y="3126"/>
                                    <a:pt x="18159" y="2999"/>
                                    <a:pt x="17524" y="2618"/>
                                  </a:cubicBezTo>
                                  <a:cubicBezTo>
                                    <a:pt x="16254" y="2238"/>
                                    <a:pt x="15112" y="2872"/>
                                    <a:pt x="14096" y="3380"/>
                                  </a:cubicBezTo>
                                  <a:cubicBezTo>
                                    <a:pt x="13334" y="4268"/>
                                    <a:pt x="12699" y="5410"/>
                                    <a:pt x="13080" y="6806"/>
                                  </a:cubicBezTo>
                                  <a:cubicBezTo>
                                    <a:pt x="13588" y="7695"/>
                                    <a:pt x="13080" y="8837"/>
                                    <a:pt x="13461" y="9725"/>
                                  </a:cubicBezTo>
                                  <a:lnTo>
                                    <a:pt x="13207" y="9979"/>
                                  </a:lnTo>
                                  <a:cubicBezTo>
                                    <a:pt x="12318" y="8964"/>
                                    <a:pt x="11048" y="7949"/>
                                    <a:pt x="11302" y="6045"/>
                                  </a:cubicBezTo>
                                  <a:moveTo>
                                    <a:pt x="83558" y="39169"/>
                                  </a:moveTo>
                                  <a:cubicBezTo>
                                    <a:pt x="85336" y="39931"/>
                                    <a:pt x="89146" y="40819"/>
                                    <a:pt x="91813" y="41073"/>
                                  </a:cubicBezTo>
                                  <a:cubicBezTo>
                                    <a:pt x="91558" y="42088"/>
                                    <a:pt x="89654" y="41073"/>
                                    <a:pt x="89907" y="42596"/>
                                  </a:cubicBezTo>
                                  <a:cubicBezTo>
                                    <a:pt x="87495" y="41707"/>
                                    <a:pt x="84701" y="41200"/>
                                    <a:pt x="82923" y="39296"/>
                                  </a:cubicBezTo>
                                  <a:cubicBezTo>
                                    <a:pt x="83050" y="39296"/>
                                    <a:pt x="83177" y="39042"/>
                                    <a:pt x="83558" y="39042"/>
                                  </a:cubicBezTo>
                                  <a:moveTo>
                                    <a:pt x="35557" y="40438"/>
                                  </a:moveTo>
                                  <a:lnTo>
                                    <a:pt x="34414" y="39423"/>
                                  </a:lnTo>
                                  <a:cubicBezTo>
                                    <a:pt x="34922" y="38788"/>
                                    <a:pt x="36065" y="39169"/>
                                    <a:pt x="36954" y="38662"/>
                                  </a:cubicBezTo>
                                  <a:cubicBezTo>
                                    <a:pt x="38985" y="38027"/>
                                    <a:pt x="41271" y="37266"/>
                                    <a:pt x="43430" y="37773"/>
                                  </a:cubicBezTo>
                                  <a:cubicBezTo>
                                    <a:pt x="41144" y="39677"/>
                                    <a:pt x="38096" y="39931"/>
                                    <a:pt x="35430" y="40438"/>
                                  </a:cubicBezTo>
                                  <a:moveTo>
                                    <a:pt x="118607" y="5030"/>
                                  </a:moveTo>
                                  <a:cubicBezTo>
                                    <a:pt x="117718" y="2618"/>
                                    <a:pt x="115813" y="968"/>
                                    <a:pt x="113400" y="207"/>
                                  </a:cubicBezTo>
                                  <a:cubicBezTo>
                                    <a:pt x="110988" y="-301"/>
                                    <a:pt x="108321" y="80"/>
                                    <a:pt x="106670" y="1857"/>
                                  </a:cubicBezTo>
                                  <a:cubicBezTo>
                                    <a:pt x="103876" y="4141"/>
                                    <a:pt x="105781" y="7822"/>
                                    <a:pt x="105908" y="10868"/>
                                  </a:cubicBezTo>
                                  <a:cubicBezTo>
                                    <a:pt x="105908" y="11502"/>
                                    <a:pt x="105908" y="12010"/>
                                    <a:pt x="105400" y="12264"/>
                                  </a:cubicBezTo>
                                  <a:cubicBezTo>
                                    <a:pt x="94225" y="11248"/>
                                    <a:pt x="83812" y="8456"/>
                                    <a:pt x="72764" y="7314"/>
                                  </a:cubicBezTo>
                                  <a:cubicBezTo>
                                    <a:pt x="70224" y="6933"/>
                                    <a:pt x="67685" y="7060"/>
                                    <a:pt x="65272" y="6426"/>
                                  </a:cubicBezTo>
                                  <a:lnTo>
                                    <a:pt x="62224" y="6045"/>
                                  </a:lnTo>
                                  <a:cubicBezTo>
                                    <a:pt x="52573" y="6299"/>
                                    <a:pt x="43049" y="6933"/>
                                    <a:pt x="34033" y="9218"/>
                                  </a:cubicBezTo>
                                  <a:cubicBezTo>
                                    <a:pt x="32128" y="9852"/>
                                    <a:pt x="29969" y="9979"/>
                                    <a:pt x="28064" y="10741"/>
                                  </a:cubicBezTo>
                                  <a:cubicBezTo>
                                    <a:pt x="26668" y="10487"/>
                                    <a:pt x="25525" y="11502"/>
                                    <a:pt x="24255" y="11121"/>
                                  </a:cubicBezTo>
                                  <a:lnTo>
                                    <a:pt x="21715" y="11756"/>
                                  </a:lnTo>
                                  <a:cubicBezTo>
                                    <a:pt x="21715" y="11756"/>
                                    <a:pt x="21207" y="11756"/>
                                    <a:pt x="20826" y="11756"/>
                                  </a:cubicBezTo>
                                  <a:cubicBezTo>
                                    <a:pt x="19556" y="8583"/>
                                    <a:pt x="23239" y="6680"/>
                                    <a:pt x="22096" y="3507"/>
                                  </a:cubicBezTo>
                                  <a:cubicBezTo>
                                    <a:pt x="21080" y="1730"/>
                                    <a:pt x="19048" y="80"/>
                                    <a:pt x="16763" y="334"/>
                                  </a:cubicBezTo>
                                  <a:cubicBezTo>
                                    <a:pt x="14096" y="80"/>
                                    <a:pt x="11810" y="1476"/>
                                    <a:pt x="10540" y="3507"/>
                                  </a:cubicBezTo>
                                  <a:cubicBezTo>
                                    <a:pt x="8762" y="7441"/>
                                    <a:pt x="11048" y="11375"/>
                                    <a:pt x="11683" y="15183"/>
                                  </a:cubicBezTo>
                                  <a:cubicBezTo>
                                    <a:pt x="11556" y="16452"/>
                                    <a:pt x="12953" y="17848"/>
                                    <a:pt x="11683" y="18863"/>
                                  </a:cubicBezTo>
                                  <a:cubicBezTo>
                                    <a:pt x="9270" y="17213"/>
                                    <a:pt x="5968" y="16198"/>
                                    <a:pt x="3048" y="17086"/>
                                  </a:cubicBezTo>
                                  <a:cubicBezTo>
                                    <a:pt x="2159" y="17594"/>
                                    <a:pt x="381" y="16959"/>
                                    <a:pt x="0" y="17975"/>
                                  </a:cubicBezTo>
                                  <a:cubicBezTo>
                                    <a:pt x="3302" y="19752"/>
                                    <a:pt x="7492" y="19498"/>
                                    <a:pt x="11175" y="19371"/>
                                  </a:cubicBezTo>
                                  <a:cubicBezTo>
                                    <a:pt x="11683" y="19244"/>
                                    <a:pt x="11937" y="19117"/>
                                    <a:pt x="12318" y="19371"/>
                                  </a:cubicBezTo>
                                  <a:cubicBezTo>
                                    <a:pt x="12572" y="21401"/>
                                    <a:pt x="11937" y="24067"/>
                                    <a:pt x="13207" y="25843"/>
                                  </a:cubicBezTo>
                                  <a:cubicBezTo>
                                    <a:pt x="14604" y="27747"/>
                                    <a:pt x="16889" y="28128"/>
                                    <a:pt x="19175" y="28382"/>
                                  </a:cubicBezTo>
                                  <a:cubicBezTo>
                                    <a:pt x="26287" y="28128"/>
                                    <a:pt x="32509" y="26097"/>
                                    <a:pt x="38985" y="24447"/>
                                  </a:cubicBezTo>
                                  <a:cubicBezTo>
                                    <a:pt x="40001" y="24447"/>
                                    <a:pt x="40763" y="23813"/>
                                    <a:pt x="41779" y="23813"/>
                                  </a:cubicBezTo>
                                  <a:cubicBezTo>
                                    <a:pt x="45208" y="23051"/>
                                    <a:pt x="49017" y="22417"/>
                                    <a:pt x="52700" y="22290"/>
                                  </a:cubicBezTo>
                                  <a:cubicBezTo>
                                    <a:pt x="51049" y="24320"/>
                                    <a:pt x="50161" y="26732"/>
                                    <a:pt x="49398" y="29270"/>
                                  </a:cubicBezTo>
                                  <a:cubicBezTo>
                                    <a:pt x="48510" y="31301"/>
                                    <a:pt x="51049" y="31681"/>
                                    <a:pt x="51811" y="32824"/>
                                  </a:cubicBezTo>
                                  <a:cubicBezTo>
                                    <a:pt x="49398" y="33585"/>
                                    <a:pt x="47748" y="35108"/>
                                    <a:pt x="45462" y="36123"/>
                                  </a:cubicBezTo>
                                  <a:cubicBezTo>
                                    <a:pt x="40509" y="35996"/>
                                    <a:pt x="36446" y="37900"/>
                                    <a:pt x="31747" y="38408"/>
                                  </a:cubicBezTo>
                                  <a:cubicBezTo>
                                    <a:pt x="31747" y="39423"/>
                                    <a:pt x="33398" y="39169"/>
                                    <a:pt x="33525" y="40058"/>
                                  </a:cubicBezTo>
                                  <a:cubicBezTo>
                                    <a:pt x="33271" y="40819"/>
                                    <a:pt x="32636" y="40819"/>
                                    <a:pt x="32128" y="41200"/>
                                  </a:cubicBezTo>
                                  <a:cubicBezTo>
                                    <a:pt x="32128" y="41707"/>
                                    <a:pt x="32128" y="41707"/>
                                    <a:pt x="32636" y="41834"/>
                                  </a:cubicBezTo>
                                  <a:cubicBezTo>
                                    <a:pt x="33144" y="41327"/>
                                    <a:pt x="34033" y="41707"/>
                                    <a:pt x="34541" y="41073"/>
                                  </a:cubicBezTo>
                                  <a:cubicBezTo>
                                    <a:pt x="36065" y="41073"/>
                                    <a:pt x="37335" y="40565"/>
                                    <a:pt x="38858" y="40565"/>
                                  </a:cubicBezTo>
                                  <a:cubicBezTo>
                                    <a:pt x="40128" y="40058"/>
                                    <a:pt x="41652" y="39931"/>
                                    <a:pt x="42795" y="39042"/>
                                  </a:cubicBezTo>
                                  <a:cubicBezTo>
                                    <a:pt x="44446" y="38535"/>
                                    <a:pt x="45462" y="37519"/>
                                    <a:pt x="46986" y="37012"/>
                                  </a:cubicBezTo>
                                  <a:cubicBezTo>
                                    <a:pt x="49271" y="37012"/>
                                    <a:pt x="51430" y="36250"/>
                                    <a:pt x="53462" y="36123"/>
                                  </a:cubicBezTo>
                                  <a:lnTo>
                                    <a:pt x="53462" y="36631"/>
                                  </a:lnTo>
                                  <a:cubicBezTo>
                                    <a:pt x="51684" y="39550"/>
                                    <a:pt x="49906" y="42469"/>
                                    <a:pt x="48002" y="45134"/>
                                  </a:cubicBezTo>
                                  <a:cubicBezTo>
                                    <a:pt x="47748" y="45642"/>
                                    <a:pt x="48002" y="46276"/>
                                    <a:pt x="48510" y="46403"/>
                                  </a:cubicBezTo>
                                  <a:cubicBezTo>
                                    <a:pt x="49652" y="46657"/>
                                    <a:pt x="50668" y="46403"/>
                                    <a:pt x="51557" y="45896"/>
                                  </a:cubicBezTo>
                                  <a:cubicBezTo>
                                    <a:pt x="53208" y="43103"/>
                                    <a:pt x="54605" y="40438"/>
                                    <a:pt x="56002" y="37646"/>
                                  </a:cubicBezTo>
                                  <a:cubicBezTo>
                                    <a:pt x="56510" y="34981"/>
                                    <a:pt x="58415" y="33585"/>
                                    <a:pt x="60319" y="31808"/>
                                  </a:cubicBezTo>
                                  <a:cubicBezTo>
                                    <a:pt x="60573" y="31681"/>
                                    <a:pt x="61081" y="31174"/>
                                    <a:pt x="61462" y="31681"/>
                                  </a:cubicBezTo>
                                  <a:cubicBezTo>
                                    <a:pt x="59938" y="33458"/>
                                    <a:pt x="58922" y="35108"/>
                                    <a:pt x="57779" y="37139"/>
                                  </a:cubicBezTo>
                                  <a:cubicBezTo>
                                    <a:pt x="57145" y="39296"/>
                                    <a:pt x="57018" y="42088"/>
                                    <a:pt x="58922" y="43865"/>
                                  </a:cubicBezTo>
                                  <a:cubicBezTo>
                                    <a:pt x="59811" y="44626"/>
                                    <a:pt x="61208" y="44373"/>
                                    <a:pt x="62478" y="44500"/>
                                  </a:cubicBezTo>
                                  <a:cubicBezTo>
                                    <a:pt x="65526" y="42977"/>
                                    <a:pt x="69335" y="45388"/>
                                    <a:pt x="71621" y="42469"/>
                                  </a:cubicBezTo>
                                  <a:cubicBezTo>
                                    <a:pt x="73018" y="42215"/>
                                    <a:pt x="73272" y="43865"/>
                                    <a:pt x="74034" y="44626"/>
                                  </a:cubicBezTo>
                                  <a:cubicBezTo>
                                    <a:pt x="75304" y="45007"/>
                                    <a:pt x="76701" y="46276"/>
                                    <a:pt x="78098" y="45388"/>
                                  </a:cubicBezTo>
                                  <a:cubicBezTo>
                                    <a:pt x="78098" y="44500"/>
                                    <a:pt x="77082" y="43738"/>
                                    <a:pt x="76574" y="42977"/>
                                  </a:cubicBezTo>
                                  <a:cubicBezTo>
                                    <a:pt x="75685" y="41327"/>
                                    <a:pt x="74542" y="40058"/>
                                    <a:pt x="73653" y="38535"/>
                                  </a:cubicBezTo>
                                  <a:cubicBezTo>
                                    <a:pt x="73272" y="37392"/>
                                    <a:pt x="72637" y="36758"/>
                                    <a:pt x="72383" y="35616"/>
                                  </a:cubicBezTo>
                                  <a:cubicBezTo>
                                    <a:pt x="73780" y="36123"/>
                                    <a:pt x="75050" y="37012"/>
                                    <a:pt x="76574" y="37266"/>
                                  </a:cubicBezTo>
                                  <a:cubicBezTo>
                                    <a:pt x="77844" y="37773"/>
                                    <a:pt x="79495" y="37773"/>
                                    <a:pt x="80764" y="38535"/>
                                  </a:cubicBezTo>
                                  <a:cubicBezTo>
                                    <a:pt x="81780" y="39804"/>
                                    <a:pt x="83304" y="40565"/>
                                    <a:pt x="84574" y="41454"/>
                                  </a:cubicBezTo>
                                  <a:cubicBezTo>
                                    <a:pt x="86479" y="42342"/>
                                    <a:pt x="88638" y="42596"/>
                                    <a:pt x="90669" y="43357"/>
                                  </a:cubicBezTo>
                                  <a:cubicBezTo>
                                    <a:pt x="91432" y="43357"/>
                                    <a:pt x="92575" y="43992"/>
                                    <a:pt x="93082" y="43357"/>
                                  </a:cubicBezTo>
                                  <a:cubicBezTo>
                                    <a:pt x="92828" y="42977"/>
                                    <a:pt x="92447" y="42723"/>
                                    <a:pt x="91939" y="42469"/>
                                  </a:cubicBezTo>
                                  <a:cubicBezTo>
                                    <a:pt x="91686" y="41454"/>
                                    <a:pt x="93336" y="41961"/>
                                    <a:pt x="93844" y="41200"/>
                                  </a:cubicBezTo>
                                  <a:cubicBezTo>
                                    <a:pt x="93717" y="40819"/>
                                    <a:pt x="93336" y="40692"/>
                                    <a:pt x="92955" y="40565"/>
                                  </a:cubicBezTo>
                                  <a:cubicBezTo>
                                    <a:pt x="91813" y="39931"/>
                                    <a:pt x="89146" y="39804"/>
                                    <a:pt x="88384" y="39423"/>
                                  </a:cubicBezTo>
                                  <a:cubicBezTo>
                                    <a:pt x="87495" y="39296"/>
                                    <a:pt x="86606" y="38915"/>
                                    <a:pt x="85717" y="38535"/>
                                  </a:cubicBezTo>
                                  <a:cubicBezTo>
                                    <a:pt x="81145" y="38535"/>
                                    <a:pt x="78606" y="34347"/>
                                    <a:pt x="74923" y="32824"/>
                                  </a:cubicBezTo>
                                  <a:cubicBezTo>
                                    <a:pt x="75812" y="32062"/>
                                    <a:pt x="77082" y="31428"/>
                                    <a:pt x="77590" y="30285"/>
                                  </a:cubicBezTo>
                                  <a:cubicBezTo>
                                    <a:pt x="78225" y="29270"/>
                                    <a:pt x="78479" y="27366"/>
                                    <a:pt x="77844" y="26224"/>
                                  </a:cubicBezTo>
                                  <a:cubicBezTo>
                                    <a:pt x="77209" y="23813"/>
                                    <a:pt x="74034" y="24193"/>
                                    <a:pt x="72256" y="22797"/>
                                  </a:cubicBezTo>
                                  <a:lnTo>
                                    <a:pt x="72510" y="22544"/>
                                  </a:lnTo>
                                  <a:cubicBezTo>
                                    <a:pt x="75558" y="22417"/>
                                    <a:pt x="78098" y="23051"/>
                                    <a:pt x="80764" y="23559"/>
                                  </a:cubicBezTo>
                                  <a:cubicBezTo>
                                    <a:pt x="88130" y="24574"/>
                                    <a:pt x="94987" y="27366"/>
                                    <a:pt x="102733" y="27493"/>
                                  </a:cubicBezTo>
                                  <a:cubicBezTo>
                                    <a:pt x="106924" y="27493"/>
                                    <a:pt x="112258" y="27747"/>
                                    <a:pt x="114289" y="23686"/>
                                  </a:cubicBezTo>
                                  <a:cubicBezTo>
                                    <a:pt x="114670" y="21275"/>
                                    <a:pt x="115178" y="18863"/>
                                    <a:pt x="115559" y="16452"/>
                                  </a:cubicBezTo>
                                  <a:cubicBezTo>
                                    <a:pt x="116448" y="12518"/>
                                    <a:pt x="118988" y="8964"/>
                                    <a:pt x="118607" y="4776"/>
                                  </a:cubicBezTo>
                                </a:path>
                              </a:pathLst>
                            </a:custGeom>
                            <a:solidFill>
                              <a:srgbClr val="000000"/>
                            </a:solidFill>
                            <a:ln w="12688" cap="flat">
                              <a:noFill/>
                              <a:prstDash val="solid"/>
                              <a:miter/>
                            </a:ln>
                          </wps:spPr>
                          <wps:bodyPr/>
                        </wps:wsp>
                      </wpg:grpSp>
                      <wps:wsp>
                        <wps:cNvPr id="118957230" name="Rectangle 118957230"/>
                        <wps:cNvSpPr/>
                        <wps:spPr>
                          <a:xfrm>
                            <a:off x="5390944" y="379953"/>
                            <a:ext cx="482802" cy="2157"/>
                          </a:xfrm>
                          <a:prstGeom prst="rect">
                            <a:avLst/>
                          </a:prstGeom>
                          <a:solidFill>
                            <a:srgbClr val="000000"/>
                          </a:solidFill>
                          <a:ln w="12688" cap="flat">
                            <a:noFill/>
                            <a:prstDash val="solid"/>
                            <a:miter/>
                          </a:ln>
                        </wps:spPr>
                        <wps:bodyPr/>
                      </wps:wsp>
                      <wpg:grpSp>
                        <wpg:cNvPr id="621867619" name="Graphic 1"/>
                        <wpg:cNvGrpSpPr/>
                        <wpg:grpSpPr>
                          <a:xfrm>
                            <a:off x="5411475" y="403300"/>
                            <a:ext cx="441792" cy="91878"/>
                            <a:chOff x="5411389" y="403303"/>
                            <a:chExt cx="441792" cy="91885"/>
                          </a:xfrm>
                          <a:solidFill>
                            <a:srgbClr val="000000"/>
                          </a:solidFill>
                        </wpg:grpSpPr>
                        <wps:wsp>
                          <wps:cNvPr id="1989345743" name="Freeform: Shape 1989345743"/>
                          <wps:cNvSpPr/>
                          <wps:spPr>
                            <a:xfrm>
                              <a:off x="5411389" y="404192"/>
                              <a:ext cx="30985" cy="30585"/>
                            </a:xfrm>
                            <a:custGeom>
                              <a:avLst/>
                              <a:gdLst>
                                <a:gd name="csX0" fmla="*/ 11810 w 30985"/>
                                <a:gd name="csY0" fmla="*/ 1650 h 30585"/>
                                <a:gd name="csX1" fmla="*/ 11810 w 30985"/>
                                <a:gd name="csY1" fmla="*/ 25636 h 30585"/>
                                <a:gd name="csX2" fmla="*/ 11937 w 30985"/>
                                <a:gd name="csY2" fmla="*/ 27921 h 30585"/>
                                <a:gd name="csX3" fmla="*/ 12572 w 30985"/>
                                <a:gd name="csY3" fmla="*/ 28555 h 30585"/>
                                <a:gd name="csX4" fmla="*/ 14350 w 30985"/>
                                <a:gd name="csY4" fmla="*/ 28936 h 30585"/>
                                <a:gd name="csX5" fmla="*/ 20064 w 30985"/>
                                <a:gd name="csY5" fmla="*/ 26398 h 30585"/>
                                <a:gd name="csX6" fmla="*/ 22731 w 30985"/>
                                <a:gd name="csY6" fmla="*/ 15610 h 30585"/>
                                <a:gd name="csX7" fmla="*/ 20826 w 30985"/>
                                <a:gd name="csY7" fmla="*/ 6219 h 30585"/>
                                <a:gd name="csX8" fmla="*/ 17016 w 30985"/>
                                <a:gd name="csY8" fmla="*/ 2411 h 30585"/>
                                <a:gd name="csX9" fmla="*/ 11556 w 30985"/>
                                <a:gd name="csY9" fmla="*/ 1777 h 30585"/>
                                <a:gd name="csX10" fmla="*/ 127 w 30985"/>
                                <a:gd name="csY10" fmla="*/ 30586 h 30585"/>
                                <a:gd name="csX11" fmla="*/ 127 w 30985"/>
                                <a:gd name="csY11" fmla="*/ 29698 h 30585"/>
                                <a:gd name="csX12" fmla="*/ 1143 w 30985"/>
                                <a:gd name="csY12" fmla="*/ 29698 h 30585"/>
                                <a:gd name="csX13" fmla="*/ 3175 w 30985"/>
                                <a:gd name="csY13" fmla="*/ 29317 h 30585"/>
                                <a:gd name="csX14" fmla="*/ 4190 w 30985"/>
                                <a:gd name="csY14" fmla="*/ 28175 h 30585"/>
                                <a:gd name="csX15" fmla="*/ 4318 w 30985"/>
                                <a:gd name="csY15" fmla="*/ 25383 h 30585"/>
                                <a:gd name="csX16" fmla="*/ 4318 w 30985"/>
                                <a:gd name="csY16" fmla="*/ 5203 h 30585"/>
                                <a:gd name="csX17" fmla="*/ 4063 w 30985"/>
                                <a:gd name="csY17" fmla="*/ 2284 h 30585"/>
                                <a:gd name="csX18" fmla="*/ 3048 w 30985"/>
                                <a:gd name="csY18" fmla="*/ 1269 h 30585"/>
                                <a:gd name="csX19" fmla="*/ 1016 w 30985"/>
                                <a:gd name="csY19" fmla="*/ 888 h 30585"/>
                                <a:gd name="csX20" fmla="*/ 0 w 30985"/>
                                <a:gd name="csY20" fmla="*/ 888 h 30585"/>
                                <a:gd name="csX21" fmla="*/ 0 w 30985"/>
                                <a:gd name="csY21" fmla="*/ 0 h 30585"/>
                                <a:gd name="csX22" fmla="*/ 13715 w 30985"/>
                                <a:gd name="csY22" fmla="*/ 0 h 30585"/>
                                <a:gd name="csX23" fmla="*/ 22604 w 30985"/>
                                <a:gd name="csY23" fmla="*/ 1523 h 30585"/>
                                <a:gd name="csX24" fmla="*/ 28826 w 30985"/>
                                <a:gd name="csY24" fmla="*/ 7107 h 30585"/>
                                <a:gd name="csX25" fmla="*/ 30985 w 30985"/>
                                <a:gd name="csY25" fmla="*/ 15483 h 30585"/>
                                <a:gd name="csX26" fmla="*/ 29969 w 30985"/>
                                <a:gd name="csY26" fmla="*/ 21448 h 30585"/>
                                <a:gd name="csX27" fmla="*/ 27302 w 30985"/>
                                <a:gd name="csY27" fmla="*/ 25890 h 30585"/>
                                <a:gd name="csX28" fmla="*/ 23493 w 30985"/>
                                <a:gd name="csY28" fmla="*/ 28682 h 30585"/>
                                <a:gd name="csX29" fmla="*/ 18159 w 30985"/>
                                <a:gd name="csY29" fmla="*/ 30332 h 30585"/>
                                <a:gd name="csX30" fmla="*/ 13842 w 30985"/>
                                <a:gd name="csY30" fmla="*/ 30586 h 30585"/>
                                <a:gd name="csX31" fmla="*/ 127 w 30985"/>
                                <a:gd name="csY31" fmla="*/ 30586 h 3058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585">
                                  <a:moveTo>
                                    <a:pt x="11810" y="1650"/>
                                  </a:moveTo>
                                  <a:lnTo>
                                    <a:pt x="11810" y="25636"/>
                                  </a:lnTo>
                                  <a:cubicBezTo>
                                    <a:pt x="11810" y="26906"/>
                                    <a:pt x="11810" y="27667"/>
                                    <a:pt x="11937" y="27921"/>
                                  </a:cubicBezTo>
                                  <a:cubicBezTo>
                                    <a:pt x="11937" y="28175"/>
                                    <a:pt x="12318" y="28428"/>
                                    <a:pt x="12572" y="28555"/>
                                  </a:cubicBezTo>
                                  <a:cubicBezTo>
                                    <a:pt x="12953" y="28809"/>
                                    <a:pt x="13587" y="28936"/>
                                    <a:pt x="14350" y="28936"/>
                                  </a:cubicBezTo>
                                  <a:cubicBezTo>
                                    <a:pt x="16889" y="28936"/>
                                    <a:pt x="18794" y="28048"/>
                                    <a:pt x="20064" y="26398"/>
                                  </a:cubicBezTo>
                                  <a:cubicBezTo>
                                    <a:pt x="21842" y="24113"/>
                                    <a:pt x="22731" y="20433"/>
                                    <a:pt x="22731" y="15610"/>
                                  </a:cubicBezTo>
                                  <a:cubicBezTo>
                                    <a:pt x="22731" y="11676"/>
                                    <a:pt x="22096" y="8503"/>
                                    <a:pt x="20826" y="6219"/>
                                  </a:cubicBezTo>
                                  <a:cubicBezTo>
                                    <a:pt x="19810" y="4442"/>
                                    <a:pt x="18540" y="3173"/>
                                    <a:pt x="17016" y="2411"/>
                                  </a:cubicBezTo>
                                  <a:cubicBezTo>
                                    <a:pt x="15874" y="1904"/>
                                    <a:pt x="14096" y="1777"/>
                                    <a:pt x="11556" y="1777"/>
                                  </a:cubicBezTo>
                                  <a:moveTo>
                                    <a:pt x="127" y="30586"/>
                                  </a:moveTo>
                                  <a:lnTo>
                                    <a:pt x="127" y="29698"/>
                                  </a:lnTo>
                                  <a:lnTo>
                                    <a:pt x="1143" y="29698"/>
                                  </a:lnTo>
                                  <a:cubicBezTo>
                                    <a:pt x="2032" y="29698"/>
                                    <a:pt x="2667" y="29571"/>
                                    <a:pt x="3175" y="29317"/>
                                  </a:cubicBezTo>
                                  <a:cubicBezTo>
                                    <a:pt x="3682" y="29063"/>
                                    <a:pt x="3937" y="28682"/>
                                    <a:pt x="4190" y="28175"/>
                                  </a:cubicBezTo>
                                  <a:cubicBezTo>
                                    <a:pt x="4190" y="27794"/>
                                    <a:pt x="4318" y="26906"/>
                                    <a:pt x="4318" y="25383"/>
                                  </a:cubicBezTo>
                                  <a:lnTo>
                                    <a:pt x="4318" y="5203"/>
                                  </a:lnTo>
                                  <a:cubicBezTo>
                                    <a:pt x="4318" y="3680"/>
                                    <a:pt x="4318" y="2665"/>
                                    <a:pt x="4063" y="2284"/>
                                  </a:cubicBezTo>
                                  <a:cubicBezTo>
                                    <a:pt x="3937" y="1904"/>
                                    <a:pt x="3556" y="1523"/>
                                    <a:pt x="3048" y="1269"/>
                                  </a:cubicBezTo>
                                  <a:cubicBezTo>
                                    <a:pt x="2540" y="1015"/>
                                    <a:pt x="1905" y="888"/>
                                    <a:pt x="1016" y="888"/>
                                  </a:cubicBezTo>
                                  <a:lnTo>
                                    <a:pt x="0" y="888"/>
                                  </a:lnTo>
                                  <a:lnTo>
                                    <a:pt x="0" y="0"/>
                                  </a:lnTo>
                                  <a:lnTo>
                                    <a:pt x="13715" y="0"/>
                                  </a:lnTo>
                                  <a:cubicBezTo>
                                    <a:pt x="17397" y="0"/>
                                    <a:pt x="20318" y="508"/>
                                    <a:pt x="22604" y="1523"/>
                                  </a:cubicBezTo>
                                  <a:cubicBezTo>
                                    <a:pt x="25271" y="2792"/>
                                    <a:pt x="27430" y="4569"/>
                                    <a:pt x="28826" y="7107"/>
                                  </a:cubicBezTo>
                                  <a:cubicBezTo>
                                    <a:pt x="30223" y="9645"/>
                                    <a:pt x="30985" y="12311"/>
                                    <a:pt x="30985" y="15483"/>
                                  </a:cubicBezTo>
                                  <a:cubicBezTo>
                                    <a:pt x="30985" y="17641"/>
                                    <a:pt x="30604" y="19671"/>
                                    <a:pt x="29969" y="21448"/>
                                  </a:cubicBezTo>
                                  <a:cubicBezTo>
                                    <a:pt x="29334" y="23225"/>
                                    <a:pt x="28445" y="24748"/>
                                    <a:pt x="27302" y="25890"/>
                                  </a:cubicBezTo>
                                  <a:cubicBezTo>
                                    <a:pt x="26160" y="27032"/>
                                    <a:pt x="24890" y="28048"/>
                                    <a:pt x="23493" y="28682"/>
                                  </a:cubicBezTo>
                                  <a:cubicBezTo>
                                    <a:pt x="22096" y="29444"/>
                                    <a:pt x="20318" y="29951"/>
                                    <a:pt x="18159" y="30332"/>
                                  </a:cubicBezTo>
                                  <a:cubicBezTo>
                                    <a:pt x="17270" y="30459"/>
                                    <a:pt x="15746" y="30586"/>
                                    <a:pt x="13842" y="30586"/>
                                  </a:cubicBezTo>
                                  <a:lnTo>
                                    <a:pt x="127" y="30586"/>
                                  </a:lnTo>
                                  <a:close/>
                                </a:path>
                              </a:pathLst>
                            </a:custGeom>
                            <a:solidFill>
                              <a:srgbClr val="000000"/>
                            </a:solidFill>
                            <a:ln w="12688" cap="flat">
                              <a:noFill/>
                              <a:prstDash val="solid"/>
                              <a:miter/>
                            </a:ln>
                          </wps:spPr>
                          <wps:bodyPr/>
                        </wps:wsp>
                        <wps:wsp>
                          <wps:cNvPr id="773209959" name="Freeform: Shape 773209959"/>
                          <wps:cNvSpPr/>
                          <wps:spPr>
                            <a:xfrm>
                              <a:off x="5446311" y="412949"/>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714 w 17778"/>
                                <a:gd name="csY5" fmla="*/ 8249 h 22463"/>
                                <a:gd name="csX6" fmla="*/ 5714 w 17778"/>
                                <a:gd name="csY6" fmla="*/ 9011 h 22463"/>
                                <a:gd name="csX7" fmla="*/ 11810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0 w 17778"/>
                                <a:gd name="csY19" fmla="*/ 3173 h 22463"/>
                                <a:gd name="csX20" fmla="*/ 9651 w 17778"/>
                                <a:gd name="csY20" fmla="*/ 0 h 22463"/>
                                <a:gd name="csX21" fmla="*/ 15238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714" y="5965"/>
                                    <a:pt x="5714" y="8249"/>
                                  </a:cubicBezTo>
                                  <a:lnTo>
                                    <a:pt x="5714" y="9011"/>
                                  </a:lnTo>
                                  <a:lnTo>
                                    <a:pt x="11810" y="9011"/>
                                  </a:lnTo>
                                  <a:close/>
                                  <a:moveTo>
                                    <a:pt x="17524" y="10407"/>
                                  </a:moveTo>
                                  <a:lnTo>
                                    <a:pt x="5968" y="10407"/>
                                  </a:lnTo>
                                  <a:cubicBezTo>
                                    <a:pt x="5968" y="13199"/>
                                    <a:pt x="6857" y="15483"/>
                                    <a:pt x="8254" y="17006"/>
                                  </a:cubicBezTo>
                                  <a:cubicBezTo>
                                    <a:pt x="9270" y="18275"/>
                                    <a:pt x="10540" y="18910"/>
                                    <a:pt x="12064" y="18910"/>
                                  </a:cubicBezTo>
                                  <a:cubicBezTo>
                                    <a:pt x="12953" y="18910"/>
                                    <a:pt x="13842" y="18656"/>
                                    <a:pt x="14476" y="18149"/>
                                  </a:cubicBezTo>
                                  <a:cubicBezTo>
                                    <a:pt x="15238" y="17641"/>
                                    <a:pt x="16000" y="16752"/>
                                    <a:pt x="16889" y="15483"/>
                                  </a:cubicBezTo>
                                  <a:lnTo>
                                    <a:pt x="17651" y="15991"/>
                                  </a:lnTo>
                                  <a:cubicBezTo>
                                    <a:pt x="16508" y="18275"/>
                                    <a:pt x="15238"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889" y="5203"/>
                                    <a:pt x="2920" y="3173"/>
                                  </a:cubicBezTo>
                                  <a:cubicBezTo>
                                    <a:pt x="4826" y="1142"/>
                                    <a:pt x="7111" y="0"/>
                                    <a:pt x="9651" y="0"/>
                                  </a:cubicBezTo>
                                  <a:cubicBezTo>
                                    <a:pt x="11810" y="0"/>
                                    <a:pt x="13715" y="888"/>
                                    <a:pt x="15238" y="2665"/>
                                  </a:cubicBezTo>
                                  <a:cubicBezTo>
                                    <a:pt x="16762" y="4442"/>
                                    <a:pt x="17651" y="6980"/>
                                    <a:pt x="17778" y="10534"/>
                                  </a:cubicBezTo>
                                </a:path>
                              </a:pathLst>
                            </a:custGeom>
                            <a:solidFill>
                              <a:srgbClr val="000000"/>
                            </a:solidFill>
                            <a:ln w="12688" cap="flat">
                              <a:noFill/>
                              <a:prstDash val="solid"/>
                              <a:miter/>
                            </a:ln>
                          </wps:spPr>
                          <wps:bodyPr/>
                        </wps:wsp>
                        <wps:wsp>
                          <wps:cNvPr id="906585968" name="Freeform: Shape 906585968"/>
                          <wps:cNvSpPr/>
                          <wps:spPr>
                            <a:xfrm>
                              <a:off x="5465613" y="412949"/>
                              <a:ext cx="22984" cy="31728"/>
                            </a:xfrm>
                            <a:custGeom>
                              <a:avLst/>
                              <a:gdLst>
                                <a:gd name="csX0" fmla="*/ 8889 w 22984"/>
                                <a:gd name="csY0" fmla="*/ 17387 h 31728"/>
                                <a:gd name="csX1" fmla="*/ 13080 w 22984"/>
                                <a:gd name="csY1" fmla="*/ 20179 h 31728"/>
                                <a:gd name="csX2" fmla="*/ 15112 w 22984"/>
                                <a:gd name="csY2" fmla="*/ 18910 h 31728"/>
                                <a:gd name="csX3" fmla="*/ 16254 w 22984"/>
                                <a:gd name="csY3" fmla="*/ 11676 h 31728"/>
                                <a:gd name="csX4" fmla="*/ 14985 w 22984"/>
                                <a:gd name="csY4" fmla="*/ 4188 h 31728"/>
                                <a:gd name="csX5" fmla="*/ 12699 w 22984"/>
                                <a:gd name="csY5" fmla="*/ 2792 h 31728"/>
                                <a:gd name="csX6" fmla="*/ 8889 w 22984"/>
                                <a:gd name="csY6" fmla="*/ 6092 h 31728"/>
                                <a:gd name="csX7" fmla="*/ 8889 w 22984"/>
                                <a:gd name="csY7" fmla="*/ 17387 h 31728"/>
                                <a:gd name="csX8" fmla="*/ 8889 w 22984"/>
                                <a:gd name="csY8" fmla="*/ 19671 h 31728"/>
                                <a:gd name="csX9" fmla="*/ 8889 w 22984"/>
                                <a:gd name="csY9" fmla="*/ 27540 h 31728"/>
                                <a:gd name="csX10" fmla="*/ 9143 w 22984"/>
                                <a:gd name="csY10" fmla="*/ 29698 h 31728"/>
                                <a:gd name="csX11" fmla="*/ 9905 w 22984"/>
                                <a:gd name="csY11" fmla="*/ 30586 h 31728"/>
                                <a:gd name="csX12" fmla="*/ 12064 w 22984"/>
                                <a:gd name="csY12" fmla="*/ 30840 h 31728"/>
                                <a:gd name="csX13" fmla="*/ 12064 w 22984"/>
                                <a:gd name="csY13" fmla="*/ 31728 h 31728"/>
                                <a:gd name="csX14" fmla="*/ 0 w 22984"/>
                                <a:gd name="csY14" fmla="*/ 31728 h 31728"/>
                                <a:gd name="csX15" fmla="*/ 0 w 22984"/>
                                <a:gd name="csY15" fmla="*/ 30840 h 31728"/>
                                <a:gd name="csX16" fmla="*/ 2032 w 22984"/>
                                <a:gd name="csY16" fmla="*/ 30078 h 31728"/>
                                <a:gd name="csX17" fmla="*/ 2540 w 22984"/>
                                <a:gd name="csY17" fmla="*/ 27413 h 31728"/>
                                <a:gd name="csX18" fmla="*/ 2540 w 22984"/>
                                <a:gd name="csY18" fmla="*/ 5076 h 31728"/>
                                <a:gd name="csX19" fmla="*/ 2032 w 22984"/>
                                <a:gd name="csY19" fmla="*/ 2157 h 31728"/>
                                <a:gd name="csX20" fmla="*/ 0 w 22984"/>
                                <a:gd name="csY20" fmla="*/ 1396 h 31728"/>
                                <a:gd name="csX21" fmla="*/ 0 w 22984"/>
                                <a:gd name="csY21" fmla="*/ 508 h 31728"/>
                                <a:gd name="csX22" fmla="*/ 8889 w 22984"/>
                                <a:gd name="csY22" fmla="*/ 508 h 31728"/>
                                <a:gd name="csX23" fmla="*/ 8889 w 22984"/>
                                <a:gd name="csY23" fmla="*/ 3300 h 31728"/>
                                <a:gd name="csX24" fmla="*/ 11175 w 22984"/>
                                <a:gd name="csY24" fmla="*/ 1015 h 31728"/>
                                <a:gd name="csX25" fmla="*/ 14731 w 22984"/>
                                <a:gd name="csY25" fmla="*/ 0 h 31728"/>
                                <a:gd name="csX26" fmla="*/ 19048 w 22984"/>
                                <a:gd name="csY26" fmla="*/ 1523 h 31728"/>
                                <a:gd name="csX27" fmla="*/ 21969 w 22984"/>
                                <a:gd name="csY27" fmla="*/ 5584 h 31728"/>
                                <a:gd name="csX28" fmla="*/ 22985 w 22984"/>
                                <a:gd name="csY28" fmla="*/ 11168 h 31728"/>
                                <a:gd name="csX29" fmla="*/ 21969 w 22984"/>
                                <a:gd name="csY29" fmla="*/ 17006 h 31728"/>
                                <a:gd name="csX30" fmla="*/ 18921 w 22984"/>
                                <a:gd name="csY30" fmla="*/ 21068 h 31728"/>
                                <a:gd name="csX31" fmla="*/ 14604 w 22984"/>
                                <a:gd name="csY31" fmla="*/ 22464 h 31728"/>
                                <a:gd name="csX32" fmla="*/ 11302 w 22984"/>
                                <a:gd name="csY32" fmla="*/ 21702 h 31728"/>
                                <a:gd name="csX33" fmla="*/ 8889 w 22984"/>
                                <a:gd name="csY33" fmla="*/ 19671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984" h="31728">
                                  <a:moveTo>
                                    <a:pt x="8889" y="17387"/>
                                  </a:moveTo>
                                  <a:cubicBezTo>
                                    <a:pt x="10159" y="19164"/>
                                    <a:pt x="11556" y="20179"/>
                                    <a:pt x="13080" y="20179"/>
                                  </a:cubicBezTo>
                                  <a:cubicBezTo>
                                    <a:pt x="13842" y="20179"/>
                                    <a:pt x="14604" y="19798"/>
                                    <a:pt x="15112" y="18910"/>
                                  </a:cubicBezTo>
                                  <a:cubicBezTo>
                                    <a:pt x="15874" y="17641"/>
                                    <a:pt x="16254" y="15230"/>
                                    <a:pt x="16254" y="11676"/>
                                  </a:cubicBezTo>
                                  <a:cubicBezTo>
                                    <a:pt x="16254" y="8122"/>
                                    <a:pt x="15874" y="5457"/>
                                    <a:pt x="14985" y="4188"/>
                                  </a:cubicBezTo>
                                  <a:cubicBezTo>
                                    <a:pt x="14350" y="3300"/>
                                    <a:pt x="13588" y="2792"/>
                                    <a:pt x="12699" y="2792"/>
                                  </a:cubicBezTo>
                                  <a:cubicBezTo>
                                    <a:pt x="11175" y="2792"/>
                                    <a:pt x="9905" y="3934"/>
                                    <a:pt x="8889" y="6092"/>
                                  </a:cubicBezTo>
                                  <a:lnTo>
                                    <a:pt x="8889" y="17387"/>
                                  </a:lnTo>
                                  <a:close/>
                                  <a:moveTo>
                                    <a:pt x="8889" y="19671"/>
                                  </a:moveTo>
                                  <a:lnTo>
                                    <a:pt x="8889" y="27540"/>
                                  </a:lnTo>
                                  <a:cubicBezTo>
                                    <a:pt x="8889" y="28682"/>
                                    <a:pt x="8889" y="29317"/>
                                    <a:pt x="9143" y="29698"/>
                                  </a:cubicBezTo>
                                  <a:cubicBezTo>
                                    <a:pt x="9270" y="30078"/>
                                    <a:pt x="9524" y="30332"/>
                                    <a:pt x="9905" y="30586"/>
                                  </a:cubicBezTo>
                                  <a:cubicBezTo>
                                    <a:pt x="10286" y="30840"/>
                                    <a:pt x="10921" y="30840"/>
                                    <a:pt x="12064" y="30840"/>
                                  </a:cubicBezTo>
                                  <a:lnTo>
                                    <a:pt x="12064" y="31728"/>
                                  </a:lnTo>
                                  <a:lnTo>
                                    <a:pt x="0" y="31728"/>
                                  </a:lnTo>
                                  <a:lnTo>
                                    <a:pt x="0" y="30840"/>
                                  </a:lnTo>
                                  <a:cubicBezTo>
                                    <a:pt x="889" y="30840"/>
                                    <a:pt x="1651" y="30586"/>
                                    <a:pt x="2032" y="30078"/>
                                  </a:cubicBezTo>
                                  <a:cubicBezTo>
                                    <a:pt x="2286" y="29698"/>
                                    <a:pt x="2540" y="28809"/>
                                    <a:pt x="2540" y="27413"/>
                                  </a:cubicBezTo>
                                  <a:lnTo>
                                    <a:pt x="2540" y="5076"/>
                                  </a:lnTo>
                                  <a:cubicBezTo>
                                    <a:pt x="2540" y="3554"/>
                                    <a:pt x="2413" y="2665"/>
                                    <a:pt x="2032" y="2157"/>
                                  </a:cubicBezTo>
                                  <a:cubicBezTo>
                                    <a:pt x="1651" y="1777"/>
                                    <a:pt x="1016" y="1523"/>
                                    <a:pt x="0" y="1396"/>
                                  </a:cubicBezTo>
                                  <a:lnTo>
                                    <a:pt x="0" y="508"/>
                                  </a:lnTo>
                                  <a:lnTo>
                                    <a:pt x="8889" y="508"/>
                                  </a:lnTo>
                                  <a:lnTo>
                                    <a:pt x="8889" y="3300"/>
                                  </a:lnTo>
                                  <a:cubicBezTo>
                                    <a:pt x="9651" y="2157"/>
                                    <a:pt x="10413" y="1396"/>
                                    <a:pt x="11175" y="1015"/>
                                  </a:cubicBezTo>
                                  <a:cubicBezTo>
                                    <a:pt x="12318" y="254"/>
                                    <a:pt x="13461" y="0"/>
                                    <a:pt x="14731" y="0"/>
                                  </a:cubicBezTo>
                                  <a:cubicBezTo>
                                    <a:pt x="16254" y="0"/>
                                    <a:pt x="17652" y="508"/>
                                    <a:pt x="19048" y="1523"/>
                                  </a:cubicBezTo>
                                  <a:cubicBezTo>
                                    <a:pt x="20318" y="2538"/>
                                    <a:pt x="21334" y="3807"/>
                                    <a:pt x="21969" y="5584"/>
                                  </a:cubicBezTo>
                                  <a:cubicBezTo>
                                    <a:pt x="22604" y="7361"/>
                                    <a:pt x="22985" y="9138"/>
                                    <a:pt x="22985" y="11168"/>
                                  </a:cubicBezTo>
                                  <a:cubicBezTo>
                                    <a:pt x="22985" y="13326"/>
                                    <a:pt x="22604" y="15230"/>
                                    <a:pt x="21969" y="17006"/>
                                  </a:cubicBezTo>
                                  <a:cubicBezTo>
                                    <a:pt x="21334" y="18783"/>
                                    <a:pt x="20318" y="20179"/>
                                    <a:pt x="18921" y="21068"/>
                                  </a:cubicBezTo>
                                  <a:cubicBezTo>
                                    <a:pt x="17652" y="21956"/>
                                    <a:pt x="16127" y="22464"/>
                                    <a:pt x="14604" y="22464"/>
                                  </a:cubicBezTo>
                                  <a:cubicBezTo>
                                    <a:pt x="13461" y="22464"/>
                                    <a:pt x="12318" y="22210"/>
                                    <a:pt x="11302" y="21702"/>
                                  </a:cubicBezTo>
                                  <a:cubicBezTo>
                                    <a:pt x="10540" y="21321"/>
                                    <a:pt x="9778" y="20687"/>
                                    <a:pt x="8889" y="19671"/>
                                  </a:cubicBezTo>
                                </a:path>
                              </a:pathLst>
                            </a:custGeom>
                            <a:solidFill>
                              <a:srgbClr val="000000"/>
                            </a:solidFill>
                            <a:ln w="12688" cap="flat">
                              <a:noFill/>
                              <a:prstDash val="solid"/>
                              <a:miter/>
                            </a:ln>
                          </wps:spPr>
                          <wps:bodyPr/>
                        </wps:wsp>
                        <wps:wsp>
                          <wps:cNvPr id="1099792511" name="Freeform: Shape 1099792511"/>
                          <wps:cNvSpPr/>
                          <wps:spPr>
                            <a:xfrm>
                              <a:off x="5492026" y="413076"/>
                              <a:ext cx="20191" cy="21955"/>
                            </a:xfrm>
                            <a:custGeom>
                              <a:avLst/>
                              <a:gdLst>
                                <a:gd name="csX0" fmla="*/ 11175 w 20191"/>
                                <a:gd name="csY0" fmla="*/ 16879 h 21955"/>
                                <a:gd name="csX1" fmla="*/ 11175 w 20191"/>
                                <a:gd name="csY1" fmla="*/ 9772 h 21955"/>
                                <a:gd name="csX2" fmla="*/ 7112 w 20191"/>
                                <a:gd name="csY2" fmla="*/ 13199 h 21955"/>
                                <a:gd name="csX3" fmla="*/ 6223 w 20191"/>
                                <a:gd name="csY3" fmla="*/ 15610 h 21955"/>
                                <a:gd name="csX4" fmla="*/ 6985 w 20191"/>
                                <a:gd name="csY4" fmla="*/ 17387 h 21955"/>
                                <a:gd name="csX5" fmla="*/ 8508 w 20191"/>
                                <a:gd name="csY5" fmla="*/ 18022 h 21955"/>
                                <a:gd name="csX6" fmla="*/ 11175 w 20191"/>
                                <a:gd name="csY6" fmla="*/ 16752 h 21955"/>
                                <a:gd name="csX7" fmla="*/ 11175 w 20191"/>
                                <a:gd name="csY7" fmla="*/ 18529 h 21955"/>
                                <a:gd name="csX8" fmla="*/ 4191 w 20191"/>
                                <a:gd name="csY8" fmla="*/ 21956 h 21955"/>
                                <a:gd name="csX9" fmla="*/ 1143 w 20191"/>
                                <a:gd name="csY9" fmla="*/ 20814 h 21955"/>
                                <a:gd name="csX10" fmla="*/ 0 w 20191"/>
                                <a:gd name="csY10" fmla="*/ 17895 h 21955"/>
                                <a:gd name="csX11" fmla="*/ 2032 w 20191"/>
                                <a:gd name="csY11" fmla="*/ 13580 h 21955"/>
                                <a:gd name="csX12" fmla="*/ 11175 w 20191"/>
                                <a:gd name="csY12" fmla="*/ 8503 h 21955"/>
                                <a:gd name="csX13" fmla="*/ 11175 w 20191"/>
                                <a:gd name="csY13" fmla="*/ 6346 h 21955"/>
                                <a:gd name="csX14" fmla="*/ 10921 w 20191"/>
                                <a:gd name="csY14" fmla="*/ 3300 h 21955"/>
                                <a:gd name="csX15" fmla="*/ 9905 w 20191"/>
                                <a:gd name="csY15" fmla="*/ 2158 h 21955"/>
                                <a:gd name="csX16" fmla="*/ 8255 w 20191"/>
                                <a:gd name="csY16" fmla="*/ 1650 h 21955"/>
                                <a:gd name="csX17" fmla="*/ 5842 w 20191"/>
                                <a:gd name="csY17" fmla="*/ 2284 h 21955"/>
                                <a:gd name="csX18" fmla="*/ 5207 w 20191"/>
                                <a:gd name="csY18" fmla="*/ 3300 h 21955"/>
                                <a:gd name="csX19" fmla="*/ 5842 w 20191"/>
                                <a:gd name="csY19" fmla="*/ 4442 h 21955"/>
                                <a:gd name="csX20" fmla="*/ 6731 w 20191"/>
                                <a:gd name="csY20" fmla="*/ 6346 h 21955"/>
                                <a:gd name="csX21" fmla="*/ 5968 w 20191"/>
                                <a:gd name="csY21" fmla="*/ 8249 h 21955"/>
                                <a:gd name="csX22" fmla="*/ 3810 w 20191"/>
                                <a:gd name="csY22" fmla="*/ 9011 h 21955"/>
                                <a:gd name="csX23" fmla="*/ 1397 w 20191"/>
                                <a:gd name="csY23" fmla="*/ 8122 h 21955"/>
                                <a:gd name="csX24" fmla="*/ 381 w 20191"/>
                                <a:gd name="csY24" fmla="*/ 6092 h 21955"/>
                                <a:gd name="csX25" fmla="*/ 1651 w 20191"/>
                                <a:gd name="csY25" fmla="*/ 3046 h 21955"/>
                                <a:gd name="csX26" fmla="*/ 5207 w 20191"/>
                                <a:gd name="csY26" fmla="*/ 761 h 21955"/>
                                <a:gd name="csX27" fmla="*/ 10032 w 20191"/>
                                <a:gd name="csY27" fmla="*/ 0 h 21955"/>
                                <a:gd name="csX28" fmla="*/ 14858 w 20191"/>
                                <a:gd name="csY28" fmla="*/ 1269 h 21955"/>
                                <a:gd name="csX29" fmla="*/ 17143 w 20191"/>
                                <a:gd name="csY29" fmla="*/ 4061 h 21955"/>
                                <a:gd name="csX30" fmla="*/ 17524 w 20191"/>
                                <a:gd name="csY30" fmla="*/ 8376 h 21955"/>
                                <a:gd name="csX31" fmla="*/ 17524 w 20191"/>
                                <a:gd name="csY31" fmla="*/ 16626 h 21955"/>
                                <a:gd name="csX32" fmla="*/ 17524 w 20191"/>
                                <a:gd name="csY32" fmla="*/ 18402 h 21955"/>
                                <a:gd name="csX33" fmla="*/ 17905 w 20191"/>
                                <a:gd name="csY33" fmla="*/ 18910 h 21955"/>
                                <a:gd name="csX34" fmla="*/ 18413 w 20191"/>
                                <a:gd name="csY34" fmla="*/ 19037 h 21955"/>
                                <a:gd name="csX35" fmla="*/ 19556 w 20191"/>
                                <a:gd name="csY35" fmla="*/ 18149 h 21955"/>
                                <a:gd name="csX36" fmla="*/ 20191 w 20191"/>
                                <a:gd name="csY36" fmla="*/ 18656 h 21955"/>
                                <a:gd name="csX37" fmla="*/ 17905 w 20191"/>
                                <a:gd name="csY37" fmla="*/ 21068 h 21955"/>
                                <a:gd name="csX38" fmla="*/ 15112 w 20191"/>
                                <a:gd name="csY38" fmla="*/ 21829 h 21955"/>
                                <a:gd name="csX39" fmla="*/ 12318 w 20191"/>
                                <a:gd name="csY39" fmla="*/ 20941 h 21955"/>
                                <a:gd name="csX40" fmla="*/ 11048 w 20191"/>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191" h="21955">
                                  <a:moveTo>
                                    <a:pt x="11175" y="16879"/>
                                  </a:moveTo>
                                  <a:lnTo>
                                    <a:pt x="11175" y="9772"/>
                                  </a:lnTo>
                                  <a:cubicBezTo>
                                    <a:pt x="9397" y="10788"/>
                                    <a:pt x="8000" y="11930"/>
                                    <a:pt x="7112" y="13199"/>
                                  </a:cubicBezTo>
                                  <a:cubicBezTo>
                                    <a:pt x="6477" y="13960"/>
                                    <a:pt x="6223" y="14849"/>
                                    <a:pt x="6223" y="15610"/>
                                  </a:cubicBezTo>
                                  <a:cubicBezTo>
                                    <a:pt x="6223" y="16245"/>
                                    <a:pt x="6477" y="16879"/>
                                    <a:pt x="6985" y="17387"/>
                                  </a:cubicBezTo>
                                  <a:cubicBezTo>
                                    <a:pt x="7366" y="17768"/>
                                    <a:pt x="7874" y="18022"/>
                                    <a:pt x="8508" y="18022"/>
                                  </a:cubicBezTo>
                                  <a:cubicBezTo>
                                    <a:pt x="9270" y="18022"/>
                                    <a:pt x="10159" y="17641"/>
                                    <a:pt x="11175" y="16752"/>
                                  </a:cubicBezTo>
                                  <a:moveTo>
                                    <a:pt x="11175" y="18529"/>
                                  </a:moveTo>
                                  <a:cubicBezTo>
                                    <a:pt x="8635" y="20814"/>
                                    <a:pt x="6223" y="21956"/>
                                    <a:pt x="4191" y="21956"/>
                                  </a:cubicBezTo>
                                  <a:cubicBezTo>
                                    <a:pt x="3048" y="21956"/>
                                    <a:pt x="2032" y="21575"/>
                                    <a:pt x="1143" y="20814"/>
                                  </a:cubicBezTo>
                                  <a:cubicBezTo>
                                    <a:pt x="381" y="20052"/>
                                    <a:pt x="0" y="19037"/>
                                    <a:pt x="0" y="17895"/>
                                  </a:cubicBezTo>
                                  <a:cubicBezTo>
                                    <a:pt x="0" y="16245"/>
                                    <a:pt x="635" y="14849"/>
                                    <a:pt x="2032" y="13580"/>
                                  </a:cubicBezTo>
                                  <a:cubicBezTo>
                                    <a:pt x="3429" y="12311"/>
                                    <a:pt x="6477" y="10534"/>
                                    <a:pt x="11175" y="8503"/>
                                  </a:cubicBezTo>
                                  <a:lnTo>
                                    <a:pt x="11175" y="6346"/>
                                  </a:lnTo>
                                  <a:cubicBezTo>
                                    <a:pt x="11175" y="4696"/>
                                    <a:pt x="11175" y="3807"/>
                                    <a:pt x="10921" y="3300"/>
                                  </a:cubicBezTo>
                                  <a:cubicBezTo>
                                    <a:pt x="10794" y="2919"/>
                                    <a:pt x="10413" y="2538"/>
                                    <a:pt x="9905" y="2158"/>
                                  </a:cubicBezTo>
                                  <a:cubicBezTo>
                                    <a:pt x="9397" y="1777"/>
                                    <a:pt x="8889" y="1650"/>
                                    <a:pt x="8255" y="1650"/>
                                  </a:cubicBezTo>
                                  <a:cubicBezTo>
                                    <a:pt x="7238" y="1650"/>
                                    <a:pt x="6477" y="1904"/>
                                    <a:pt x="5842" y="2284"/>
                                  </a:cubicBezTo>
                                  <a:cubicBezTo>
                                    <a:pt x="5461" y="2538"/>
                                    <a:pt x="5207" y="2919"/>
                                    <a:pt x="5207" y="3300"/>
                                  </a:cubicBezTo>
                                  <a:cubicBezTo>
                                    <a:pt x="5207" y="3680"/>
                                    <a:pt x="5461" y="4061"/>
                                    <a:pt x="5842" y="4442"/>
                                  </a:cubicBezTo>
                                  <a:cubicBezTo>
                                    <a:pt x="6477" y="5077"/>
                                    <a:pt x="6731" y="5711"/>
                                    <a:pt x="6731" y="6346"/>
                                  </a:cubicBezTo>
                                  <a:cubicBezTo>
                                    <a:pt x="6731" y="7107"/>
                                    <a:pt x="6477" y="7742"/>
                                    <a:pt x="5968" y="8249"/>
                                  </a:cubicBezTo>
                                  <a:cubicBezTo>
                                    <a:pt x="5461" y="8757"/>
                                    <a:pt x="4699" y="9011"/>
                                    <a:pt x="3810" y="9011"/>
                                  </a:cubicBezTo>
                                  <a:cubicBezTo>
                                    <a:pt x="2921" y="9011"/>
                                    <a:pt x="2032" y="8757"/>
                                    <a:pt x="1397" y="8122"/>
                                  </a:cubicBezTo>
                                  <a:cubicBezTo>
                                    <a:pt x="762" y="7488"/>
                                    <a:pt x="381" y="6853"/>
                                    <a:pt x="381" y="6092"/>
                                  </a:cubicBezTo>
                                  <a:cubicBezTo>
                                    <a:pt x="381" y="4950"/>
                                    <a:pt x="762" y="3934"/>
                                    <a:pt x="1651" y="3046"/>
                                  </a:cubicBezTo>
                                  <a:cubicBezTo>
                                    <a:pt x="2540" y="2031"/>
                                    <a:pt x="3683" y="1269"/>
                                    <a:pt x="5207" y="761"/>
                                  </a:cubicBezTo>
                                  <a:cubicBezTo>
                                    <a:pt x="6731" y="254"/>
                                    <a:pt x="8381" y="0"/>
                                    <a:pt x="10032" y="0"/>
                                  </a:cubicBezTo>
                                  <a:cubicBezTo>
                                    <a:pt x="12064" y="0"/>
                                    <a:pt x="13588" y="381"/>
                                    <a:pt x="14858" y="1269"/>
                                  </a:cubicBezTo>
                                  <a:cubicBezTo>
                                    <a:pt x="16001" y="2158"/>
                                    <a:pt x="16763" y="3046"/>
                                    <a:pt x="17143" y="4061"/>
                                  </a:cubicBezTo>
                                  <a:cubicBezTo>
                                    <a:pt x="17398" y="4696"/>
                                    <a:pt x="17524" y="6092"/>
                                    <a:pt x="17524" y="8376"/>
                                  </a:cubicBezTo>
                                  <a:lnTo>
                                    <a:pt x="17524" y="16626"/>
                                  </a:lnTo>
                                  <a:cubicBezTo>
                                    <a:pt x="17524" y="17641"/>
                                    <a:pt x="17524" y="18149"/>
                                    <a:pt x="17524" y="18402"/>
                                  </a:cubicBezTo>
                                  <a:cubicBezTo>
                                    <a:pt x="17524" y="18656"/>
                                    <a:pt x="17779" y="18783"/>
                                    <a:pt x="17905" y="18910"/>
                                  </a:cubicBezTo>
                                  <a:cubicBezTo>
                                    <a:pt x="18032" y="18910"/>
                                    <a:pt x="18160" y="19037"/>
                                    <a:pt x="18413" y="19037"/>
                                  </a:cubicBezTo>
                                  <a:cubicBezTo>
                                    <a:pt x="18794" y="19037"/>
                                    <a:pt x="19175" y="18783"/>
                                    <a:pt x="19556" y="18149"/>
                                  </a:cubicBezTo>
                                  <a:lnTo>
                                    <a:pt x="20191" y="18656"/>
                                  </a:lnTo>
                                  <a:cubicBezTo>
                                    <a:pt x="19430" y="19798"/>
                                    <a:pt x="18667" y="20560"/>
                                    <a:pt x="17905" y="21068"/>
                                  </a:cubicBezTo>
                                  <a:cubicBezTo>
                                    <a:pt x="17143" y="21575"/>
                                    <a:pt x="16128" y="21829"/>
                                    <a:pt x="15112" y="21829"/>
                                  </a:cubicBezTo>
                                  <a:cubicBezTo>
                                    <a:pt x="13969" y="21829"/>
                                    <a:pt x="12953" y="21575"/>
                                    <a:pt x="12318" y="20941"/>
                                  </a:cubicBezTo>
                                  <a:cubicBezTo>
                                    <a:pt x="11683" y="20433"/>
                                    <a:pt x="11175" y="19545"/>
                                    <a:pt x="11048" y="18402"/>
                                  </a:cubicBezTo>
                                </a:path>
                              </a:pathLst>
                            </a:custGeom>
                            <a:solidFill>
                              <a:srgbClr val="000000"/>
                            </a:solidFill>
                            <a:ln w="12688" cap="flat">
                              <a:noFill/>
                              <a:prstDash val="solid"/>
                              <a:miter/>
                            </a:ln>
                          </wps:spPr>
                          <wps:bodyPr/>
                        </wps:wsp>
                        <wps:wsp>
                          <wps:cNvPr id="1191735705" name="Freeform: Shape 1191735705"/>
                          <wps:cNvSpPr/>
                          <wps:spPr>
                            <a:xfrm>
                              <a:off x="5514631" y="412949"/>
                              <a:ext cx="18285" cy="21702"/>
                            </a:xfrm>
                            <a:custGeom>
                              <a:avLst/>
                              <a:gdLst>
                                <a:gd name="csX0" fmla="*/ 8762 w 18285"/>
                                <a:gd name="csY0" fmla="*/ 635 h 21702"/>
                                <a:gd name="csX1" fmla="*/ 8762 w 18285"/>
                                <a:gd name="csY1" fmla="*/ 5457 h 21702"/>
                                <a:gd name="csX2" fmla="*/ 12445 w 18285"/>
                                <a:gd name="csY2" fmla="*/ 1142 h 21702"/>
                                <a:gd name="csX3" fmla="*/ 15492 w 18285"/>
                                <a:gd name="csY3" fmla="*/ 0 h 21702"/>
                                <a:gd name="csX4" fmla="*/ 17524 w 18285"/>
                                <a:gd name="csY4" fmla="*/ 761 h 21702"/>
                                <a:gd name="csX5" fmla="*/ 18286 w 18285"/>
                                <a:gd name="csY5" fmla="*/ 2919 h 21702"/>
                                <a:gd name="csX6" fmla="*/ 17524 w 18285"/>
                                <a:gd name="csY6" fmla="*/ 5203 h 21702"/>
                                <a:gd name="csX7" fmla="*/ 15746 w 18285"/>
                                <a:gd name="csY7" fmla="*/ 6092 h 21702"/>
                                <a:gd name="csX8" fmla="*/ 13715 w 18285"/>
                                <a:gd name="csY8" fmla="*/ 5330 h 21702"/>
                                <a:gd name="csX9" fmla="*/ 12699 w 18285"/>
                                <a:gd name="csY9" fmla="*/ 4442 h 21702"/>
                                <a:gd name="csX10" fmla="*/ 12191 w 18285"/>
                                <a:gd name="csY10" fmla="*/ 4442 h 21702"/>
                                <a:gd name="csX11" fmla="*/ 10921 w 18285"/>
                                <a:gd name="csY11" fmla="*/ 4950 h 21702"/>
                                <a:gd name="csX12" fmla="*/ 9524 w 18285"/>
                                <a:gd name="csY12" fmla="*/ 7107 h 21702"/>
                                <a:gd name="csX13" fmla="*/ 8762 w 18285"/>
                                <a:gd name="csY13" fmla="*/ 11930 h 21702"/>
                                <a:gd name="csX14" fmla="*/ 8762 w 18285"/>
                                <a:gd name="csY14" fmla="*/ 18022 h 21702"/>
                                <a:gd name="csX15" fmla="*/ 8889 w 18285"/>
                                <a:gd name="csY15" fmla="*/ 19671 h 21702"/>
                                <a:gd name="csX16" fmla="*/ 9651 w 18285"/>
                                <a:gd name="csY16" fmla="*/ 20560 h 21702"/>
                                <a:gd name="csX17" fmla="*/ 11429 w 18285"/>
                                <a:gd name="csY17" fmla="*/ 20941 h 21702"/>
                                <a:gd name="csX18" fmla="*/ 11429 w 18285"/>
                                <a:gd name="csY18" fmla="*/ 21702 h 21702"/>
                                <a:gd name="csX19" fmla="*/ 0 w 18285"/>
                                <a:gd name="csY19" fmla="*/ 21702 h 21702"/>
                                <a:gd name="csX20" fmla="*/ 0 w 18285"/>
                                <a:gd name="csY20" fmla="*/ 20941 h 21702"/>
                                <a:gd name="csX21" fmla="*/ 1905 w 18285"/>
                                <a:gd name="csY21" fmla="*/ 20179 h 21702"/>
                                <a:gd name="csX22" fmla="*/ 2412 w 18285"/>
                                <a:gd name="csY22" fmla="*/ 16752 h 21702"/>
                                <a:gd name="csX23" fmla="*/ 2412 w 18285"/>
                                <a:gd name="csY23" fmla="*/ 5076 h 21702"/>
                                <a:gd name="csX24" fmla="*/ 2286 w 18285"/>
                                <a:gd name="csY24" fmla="*/ 2792 h 21702"/>
                                <a:gd name="csX25" fmla="*/ 1651 w 18285"/>
                                <a:gd name="csY25" fmla="*/ 1904 h 21702"/>
                                <a:gd name="csX26" fmla="*/ 127 w 18285"/>
                                <a:gd name="csY26" fmla="*/ 1523 h 21702"/>
                                <a:gd name="csX27" fmla="*/ 127 w 18285"/>
                                <a:gd name="csY27" fmla="*/ 635 h 21702"/>
                                <a:gd name="csX28" fmla="*/ 8762 w 18285"/>
                                <a:gd name="csY28"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18285" h="21702">
                                  <a:moveTo>
                                    <a:pt x="8762" y="635"/>
                                  </a:moveTo>
                                  <a:lnTo>
                                    <a:pt x="8762" y="5457"/>
                                  </a:lnTo>
                                  <a:cubicBezTo>
                                    <a:pt x="10159" y="3300"/>
                                    <a:pt x="11429" y="1777"/>
                                    <a:pt x="12445" y="1142"/>
                                  </a:cubicBezTo>
                                  <a:cubicBezTo>
                                    <a:pt x="13461" y="381"/>
                                    <a:pt x="14476" y="0"/>
                                    <a:pt x="15492" y="0"/>
                                  </a:cubicBezTo>
                                  <a:cubicBezTo>
                                    <a:pt x="16381" y="0"/>
                                    <a:pt x="17016" y="254"/>
                                    <a:pt x="17524" y="761"/>
                                  </a:cubicBezTo>
                                  <a:cubicBezTo>
                                    <a:pt x="18032" y="1269"/>
                                    <a:pt x="18286" y="2031"/>
                                    <a:pt x="18286" y="2919"/>
                                  </a:cubicBezTo>
                                  <a:cubicBezTo>
                                    <a:pt x="18286" y="3934"/>
                                    <a:pt x="18032" y="4696"/>
                                    <a:pt x="17524" y="5203"/>
                                  </a:cubicBezTo>
                                  <a:cubicBezTo>
                                    <a:pt x="17016" y="5711"/>
                                    <a:pt x="16381" y="6092"/>
                                    <a:pt x="15746" y="6092"/>
                                  </a:cubicBezTo>
                                  <a:cubicBezTo>
                                    <a:pt x="14985" y="6092"/>
                                    <a:pt x="14223" y="5838"/>
                                    <a:pt x="13715" y="5330"/>
                                  </a:cubicBezTo>
                                  <a:cubicBezTo>
                                    <a:pt x="13080" y="4823"/>
                                    <a:pt x="12826" y="4569"/>
                                    <a:pt x="12699" y="4442"/>
                                  </a:cubicBezTo>
                                  <a:cubicBezTo>
                                    <a:pt x="12572" y="4442"/>
                                    <a:pt x="12317" y="4442"/>
                                    <a:pt x="12191" y="4442"/>
                                  </a:cubicBezTo>
                                  <a:cubicBezTo>
                                    <a:pt x="11810" y="4442"/>
                                    <a:pt x="11302" y="4569"/>
                                    <a:pt x="10921" y="4950"/>
                                  </a:cubicBezTo>
                                  <a:cubicBezTo>
                                    <a:pt x="10286" y="5457"/>
                                    <a:pt x="9778" y="6219"/>
                                    <a:pt x="9524" y="7107"/>
                                  </a:cubicBezTo>
                                  <a:cubicBezTo>
                                    <a:pt x="9016" y="8630"/>
                                    <a:pt x="8762" y="10153"/>
                                    <a:pt x="8762" y="11930"/>
                                  </a:cubicBezTo>
                                  <a:lnTo>
                                    <a:pt x="8762" y="18022"/>
                                  </a:lnTo>
                                  <a:cubicBezTo>
                                    <a:pt x="8762" y="18910"/>
                                    <a:pt x="8762" y="19418"/>
                                    <a:pt x="8889" y="19671"/>
                                  </a:cubicBezTo>
                                  <a:cubicBezTo>
                                    <a:pt x="9016" y="20052"/>
                                    <a:pt x="9397" y="20433"/>
                                    <a:pt x="9651" y="20560"/>
                                  </a:cubicBezTo>
                                  <a:cubicBezTo>
                                    <a:pt x="10032" y="20687"/>
                                    <a:pt x="10667" y="20814"/>
                                    <a:pt x="11429" y="20941"/>
                                  </a:cubicBezTo>
                                  <a:lnTo>
                                    <a:pt x="11429" y="21702"/>
                                  </a:lnTo>
                                  <a:lnTo>
                                    <a:pt x="0" y="21702"/>
                                  </a:lnTo>
                                  <a:lnTo>
                                    <a:pt x="0" y="20941"/>
                                  </a:lnTo>
                                  <a:cubicBezTo>
                                    <a:pt x="889" y="20941"/>
                                    <a:pt x="1524" y="20560"/>
                                    <a:pt x="1905" y="20179"/>
                                  </a:cubicBezTo>
                                  <a:cubicBezTo>
                                    <a:pt x="2159" y="19798"/>
                                    <a:pt x="2412" y="18656"/>
                                    <a:pt x="2412" y="16752"/>
                                  </a:cubicBezTo>
                                  <a:lnTo>
                                    <a:pt x="2412" y="5076"/>
                                  </a:lnTo>
                                  <a:cubicBezTo>
                                    <a:pt x="2412" y="3934"/>
                                    <a:pt x="2412" y="3046"/>
                                    <a:pt x="2286" y="2792"/>
                                  </a:cubicBezTo>
                                  <a:cubicBezTo>
                                    <a:pt x="2159" y="2411"/>
                                    <a:pt x="1905" y="2031"/>
                                    <a:pt x="1651" y="1904"/>
                                  </a:cubicBezTo>
                                  <a:cubicBezTo>
                                    <a:pt x="1397" y="1650"/>
                                    <a:pt x="889" y="1523"/>
                                    <a:pt x="127" y="1523"/>
                                  </a:cubicBezTo>
                                  <a:lnTo>
                                    <a:pt x="127" y="635"/>
                                  </a:lnTo>
                                  <a:lnTo>
                                    <a:pt x="8762" y="635"/>
                                  </a:lnTo>
                                  <a:close/>
                                </a:path>
                              </a:pathLst>
                            </a:custGeom>
                            <a:solidFill>
                              <a:srgbClr val="000000"/>
                            </a:solidFill>
                            <a:ln w="12688" cap="flat">
                              <a:noFill/>
                              <a:prstDash val="solid"/>
                              <a:miter/>
                            </a:ln>
                          </wps:spPr>
                          <wps:bodyPr/>
                        </wps:wsp>
                        <wps:wsp>
                          <wps:cNvPr id="152251752" name="Freeform: Shape 152251752"/>
                          <wps:cNvSpPr/>
                          <wps:spPr>
                            <a:xfrm>
                              <a:off x="5535203" y="405842"/>
                              <a:ext cx="14349" cy="29316"/>
                            </a:xfrm>
                            <a:custGeom>
                              <a:avLst/>
                              <a:gdLst>
                                <a:gd name="csX0" fmla="*/ 9270 w 14349"/>
                                <a:gd name="csY0" fmla="*/ 0 h 29316"/>
                                <a:gd name="csX1" fmla="*/ 9270 w 14349"/>
                                <a:gd name="csY1" fmla="*/ 7742 h 29316"/>
                                <a:gd name="csX2" fmla="*/ 14350 w 14349"/>
                                <a:gd name="csY2" fmla="*/ 7742 h 29316"/>
                                <a:gd name="csX3" fmla="*/ 14350 w 14349"/>
                                <a:gd name="csY3" fmla="*/ 10026 h 29316"/>
                                <a:gd name="csX4" fmla="*/ 9270 w 14349"/>
                                <a:gd name="csY4" fmla="*/ 10026 h 29316"/>
                                <a:gd name="csX5" fmla="*/ 9270 w 14349"/>
                                <a:gd name="csY5" fmla="*/ 23098 h 29316"/>
                                <a:gd name="csX6" fmla="*/ 9397 w 14349"/>
                                <a:gd name="csY6" fmla="*/ 25509 h 29316"/>
                                <a:gd name="csX7" fmla="*/ 10032 w 14349"/>
                                <a:gd name="csY7" fmla="*/ 26398 h 29316"/>
                                <a:gd name="csX8" fmla="*/ 10794 w 14349"/>
                                <a:gd name="csY8" fmla="*/ 26779 h 29316"/>
                                <a:gd name="csX9" fmla="*/ 13587 w 14349"/>
                                <a:gd name="csY9" fmla="*/ 24494 h 29316"/>
                                <a:gd name="csX10" fmla="*/ 14223 w 14349"/>
                                <a:gd name="csY10" fmla="*/ 25002 h 29316"/>
                                <a:gd name="csX11" fmla="*/ 8254 w 14349"/>
                                <a:gd name="csY11" fmla="*/ 29317 h 29316"/>
                                <a:gd name="csX12" fmla="*/ 4826 w 14349"/>
                                <a:gd name="csY12" fmla="*/ 28175 h 29316"/>
                                <a:gd name="csX13" fmla="*/ 3048 w 14349"/>
                                <a:gd name="csY13" fmla="*/ 25636 h 29316"/>
                                <a:gd name="csX14" fmla="*/ 2794 w 14349"/>
                                <a:gd name="csY14" fmla="*/ 21448 h 29316"/>
                                <a:gd name="csX15" fmla="*/ 2794 w 14349"/>
                                <a:gd name="csY15" fmla="*/ 10026 h 29316"/>
                                <a:gd name="csX16" fmla="*/ 0 w 14349"/>
                                <a:gd name="csY16" fmla="*/ 10026 h 29316"/>
                                <a:gd name="csX17" fmla="*/ 0 w 14349"/>
                                <a:gd name="csY17" fmla="*/ 9265 h 29316"/>
                                <a:gd name="csX18" fmla="*/ 4826 w 14349"/>
                                <a:gd name="csY18" fmla="*/ 5077 h 29316"/>
                                <a:gd name="csX19" fmla="*/ 8381 w 14349"/>
                                <a:gd name="csY19" fmla="*/ 127 h 29316"/>
                                <a:gd name="csX20" fmla="*/ 9143 w 14349"/>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349" h="29316">
                                  <a:moveTo>
                                    <a:pt x="9270" y="0"/>
                                  </a:moveTo>
                                  <a:lnTo>
                                    <a:pt x="9270" y="7742"/>
                                  </a:lnTo>
                                  <a:lnTo>
                                    <a:pt x="14350" y="7742"/>
                                  </a:lnTo>
                                  <a:lnTo>
                                    <a:pt x="14350"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7"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1131292801" name="Freeform: Shape 1131292801"/>
                          <wps:cNvSpPr/>
                          <wps:spPr>
                            <a:xfrm>
                              <a:off x="5551838" y="412949"/>
                              <a:ext cx="36064" cy="21702"/>
                            </a:xfrm>
                            <a:custGeom>
                              <a:avLst/>
                              <a:gdLst>
                                <a:gd name="csX0" fmla="*/ 9016 w 36064"/>
                                <a:gd name="csY0" fmla="*/ 635 h 21702"/>
                                <a:gd name="csX1" fmla="*/ 9016 w 36064"/>
                                <a:gd name="csY1" fmla="*/ 3427 h 21702"/>
                                <a:gd name="csX2" fmla="*/ 12191 w 36064"/>
                                <a:gd name="csY2" fmla="*/ 761 h 21702"/>
                                <a:gd name="csX3" fmla="*/ 15493 w 36064"/>
                                <a:gd name="csY3" fmla="*/ 0 h 21702"/>
                                <a:gd name="csX4" fmla="*/ 18921 w 36064"/>
                                <a:gd name="csY4" fmla="*/ 888 h 21702"/>
                                <a:gd name="csX5" fmla="*/ 21080 w 36064"/>
                                <a:gd name="csY5" fmla="*/ 3807 h 21702"/>
                                <a:gd name="csX6" fmla="*/ 24509 w 36064"/>
                                <a:gd name="csY6" fmla="*/ 888 h 21702"/>
                                <a:gd name="csX7" fmla="*/ 27937 w 36064"/>
                                <a:gd name="csY7" fmla="*/ 0 h 21702"/>
                                <a:gd name="csX8" fmla="*/ 31493 w 36064"/>
                                <a:gd name="csY8" fmla="*/ 1015 h 21702"/>
                                <a:gd name="csX9" fmla="*/ 33271 w 36064"/>
                                <a:gd name="csY9" fmla="*/ 3554 h 21702"/>
                                <a:gd name="csX10" fmla="*/ 33779 w 36064"/>
                                <a:gd name="csY10" fmla="*/ 8503 h 21702"/>
                                <a:gd name="csX11" fmla="*/ 33779 w 36064"/>
                                <a:gd name="csY11" fmla="*/ 17133 h 21702"/>
                                <a:gd name="csX12" fmla="*/ 34160 w 36064"/>
                                <a:gd name="csY12" fmla="*/ 20179 h 21702"/>
                                <a:gd name="csX13" fmla="*/ 36065 w 36064"/>
                                <a:gd name="csY13" fmla="*/ 20941 h 21702"/>
                                <a:gd name="csX14" fmla="*/ 36065 w 36064"/>
                                <a:gd name="csY14" fmla="*/ 21702 h 21702"/>
                                <a:gd name="csX15" fmla="*/ 25143 w 36064"/>
                                <a:gd name="csY15" fmla="*/ 21702 h 21702"/>
                                <a:gd name="csX16" fmla="*/ 25143 w 36064"/>
                                <a:gd name="csY16" fmla="*/ 20941 h 21702"/>
                                <a:gd name="csX17" fmla="*/ 27049 w 36064"/>
                                <a:gd name="csY17" fmla="*/ 19925 h 21702"/>
                                <a:gd name="csX18" fmla="*/ 27430 w 36064"/>
                                <a:gd name="csY18" fmla="*/ 17133 h 21702"/>
                                <a:gd name="csX19" fmla="*/ 27430 w 36064"/>
                                <a:gd name="csY19" fmla="*/ 7995 h 21702"/>
                                <a:gd name="csX20" fmla="*/ 27175 w 36064"/>
                                <a:gd name="csY20" fmla="*/ 4442 h 21702"/>
                                <a:gd name="csX21" fmla="*/ 26413 w 36064"/>
                                <a:gd name="csY21" fmla="*/ 3300 h 21702"/>
                                <a:gd name="csX22" fmla="*/ 25271 w 36064"/>
                                <a:gd name="csY22" fmla="*/ 2919 h 21702"/>
                                <a:gd name="csX23" fmla="*/ 23239 w 36064"/>
                                <a:gd name="csY23" fmla="*/ 3680 h 21702"/>
                                <a:gd name="csX24" fmla="*/ 21207 w 36064"/>
                                <a:gd name="csY24" fmla="*/ 5838 h 21702"/>
                                <a:gd name="csX25" fmla="*/ 21207 w 36064"/>
                                <a:gd name="csY25" fmla="*/ 17133 h 21702"/>
                                <a:gd name="csX26" fmla="*/ 21588 w 36064"/>
                                <a:gd name="csY26" fmla="*/ 20052 h 21702"/>
                                <a:gd name="csX27" fmla="*/ 23620 w 36064"/>
                                <a:gd name="csY27" fmla="*/ 20941 h 21702"/>
                                <a:gd name="csX28" fmla="*/ 23620 w 36064"/>
                                <a:gd name="csY28" fmla="*/ 21702 h 21702"/>
                                <a:gd name="csX29" fmla="*/ 12699 w 36064"/>
                                <a:gd name="csY29" fmla="*/ 21702 h 21702"/>
                                <a:gd name="csX30" fmla="*/ 12699 w 36064"/>
                                <a:gd name="csY30" fmla="*/ 20941 h 21702"/>
                                <a:gd name="csX31" fmla="*/ 14096 w 36064"/>
                                <a:gd name="csY31" fmla="*/ 20560 h 21702"/>
                                <a:gd name="csX32" fmla="*/ 14731 w 36064"/>
                                <a:gd name="csY32" fmla="*/ 19545 h 21702"/>
                                <a:gd name="csX33" fmla="*/ 14857 w 36064"/>
                                <a:gd name="csY33" fmla="*/ 17133 h 21702"/>
                                <a:gd name="csX34" fmla="*/ 14857 w 36064"/>
                                <a:gd name="csY34" fmla="*/ 7995 h 21702"/>
                                <a:gd name="csX35" fmla="*/ 14604 w 36064"/>
                                <a:gd name="csY35" fmla="*/ 4442 h 21702"/>
                                <a:gd name="csX36" fmla="*/ 13842 w 36064"/>
                                <a:gd name="csY36" fmla="*/ 3300 h 21702"/>
                                <a:gd name="csX37" fmla="*/ 12699 w 36064"/>
                                <a:gd name="csY37" fmla="*/ 2919 h 21702"/>
                                <a:gd name="csX38" fmla="*/ 11048 w 36064"/>
                                <a:gd name="csY38" fmla="*/ 3427 h 21702"/>
                                <a:gd name="csX39" fmla="*/ 8762 w 36064"/>
                                <a:gd name="csY39" fmla="*/ 5838 h 21702"/>
                                <a:gd name="csX40" fmla="*/ 8762 w 36064"/>
                                <a:gd name="csY40" fmla="*/ 17133 h 21702"/>
                                <a:gd name="csX41" fmla="*/ 9143 w 36064"/>
                                <a:gd name="csY41" fmla="*/ 20052 h 21702"/>
                                <a:gd name="csX42" fmla="*/ 10921 w 36064"/>
                                <a:gd name="csY42" fmla="*/ 20941 h 21702"/>
                                <a:gd name="csX43" fmla="*/ 10921 w 36064"/>
                                <a:gd name="csY43" fmla="*/ 21702 h 21702"/>
                                <a:gd name="csX44" fmla="*/ 0 w 36064"/>
                                <a:gd name="csY44" fmla="*/ 21702 h 21702"/>
                                <a:gd name="csX45" fmla="*/ 0 w 36064"/>
                                <a:gd name="csY45" fmla="*/ 20941 h 21702"/>
                                <a:gd name="csX46" fmla="*/ 1905 w 36064"/>
                                <a:gd name="csY46" fmla="*/ 20052 h 21702"/>
                                <a:gd name="csX47" fmla="*/ 2286 w 36064"/>
                                <a:gd name="csY47" fmla="*/ 17133 h 21702"/>
                                <a:gd name="csX48" fmla="*/ 2286 w 36064"/>
                                <a:gd name="csY48" fmla="*/ 5203 h 21702"/>
                                <a:gd name="csX49" fmla="*/ 1905 w 36064"/>
                                <a:gd name="csY49" fmla="*/ 2284 h 21702"/>
                                <a:gd name="csX50" fmla="*/ 0 w 36064"/>
                                <a:gd name="csY50" fmla="*/ 1523 h 21702"/>
                                <a:gd name="csX51" fmla="*/ 0 w 36064"/>
                                <a:gd name="csY51" fmla="*/ 635 h 21702"/>
                                <a:gd name="csX52" fmla="*/ 8635 w 36064"/>
                                <a:gd name="csY5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6064" h="21702">
                                  <a:moveTo>
                                    <a:pt x="9016" y="635"/>
                                  </a:moveTo>
                                  <a:lnTo>
                                    <a:pt x="9016" y="3427"/>
                                  </a:lnTo>
                                  <a:cubicBezTo>
                                    <a:pt x="10159" y="2157"/>
                                    <a:pt x="11302" y="1269"/>
                                    <a:pt x="12191" y="761"/>
                                  </a:cubicBezTo>
                                  <a:cubicBezTo>
                                    <a:pt x="13080" y="254"/>
                                    <a:pt x="14223" y="0"/>
                                    <a:pt x="15493" y="0"/>
                                  </a:cubicBezTo>
                                  <a:cubicBezTo>
                                    <a:pt x="16889" y="0"/>
                                    <a:pt x="18032" y="381"/>
                                    <a:pt x="18921" y="888"/>
                                  </a:cubicBezTo>
                                  <a:cubicBezTo>
                                    <a:pt x="19810" y="1523"/>
                                    <a:pt x="20572" y="2538"/>
                                    <a:pt x="21080" y="3807"/>
                                  </a:cubicBezTo>
                                  <a:cubicBezTo>
                                    <a:pt x="22350" y="2411"/>
                                    <a:pt x="23493" y="1523"/>
                                    <a:pt x="24509" y="888"/>
                                  </a:cubicBezTo>
                                  <a:cubicBezTo>
                                    <a:pt x="25651" y="254"/>
                                    <a:pt x="26794" y="0"/>
                                    <a:pt x="27937" y="0"/>
                                  </a:cubicBezTo>
                                  <a:cubicBezTo>
                                    <a:pt x="29461" y="0"/>
                                    <a:pt x="30604" y="381"/>
                                    <a:pt x="31493" y="1015"/>
                                  </a:cubicBezTo>
                                  <a:cubicBezTo>
                                    <a:pt x="32382" y="1650"/>
                                    <a:pt x="33017" y="2538"/>
                                    <a:pt x="33271" y="3554"/>
                                  </a:cubicBezTo>
                                  <a:cubicBezTo>
                                    <a:pt x="33652" y="4569"/>
                                    <a:pt x="33779" y="6219"/>
                                    <a:pt x="33779" y="8503"/>
                                  </a:cubicBezTo>
                                  <a:lnTo>
                                    <a:pt x="33779" y="17133"/>
                                  </a:lnTo>
                                  <a:cubicBezTo>
                                    <a:pt x="33779" y="18783"/>
                                    <a:pt x="33906" y="19798"/>
                                    <a:pt x="34160" y="20179"/>
                                  </a:cubicBezTo>
                                  <a:cubicBezTo>
                                    <a:pt x="34414" y="20560"/>
                                    <a:pt x="35048" y="20814"/>
                                    <a:pt x="36065" y="20941"/>
                                  </a:cubicBezTo>
                                  <a:lnTo>
                                    <a:pt x="36065" y="21702"/>
                                  </a:lnTo>
                                  <a:lnTo>
                                    <a:pt x="25143" y="21702"/>
                                  </a:lnTo>
                                  <a:lnTo>
                                    <a:pt x="25143" y="20941"/>
                                  </a:lnTo>
                                  <a:cubicBezTo>
                                    <a:pt x="26032" y="20941"/>
                                    <a:pt x="26668" y="20560"/>
                                    <a:pt x="27049" y="19925"/>
                                  </a:cubicBezTo>
                                  <a:cubicBezTo>
                                    <a:pt x="27302" y="19545"/>
                                    <a:pt x="27430" y="18529"/>
                                    <a:pt x="27430" y="17133"/>
                                  </a:cubicBezTo>
                                  <a:lnTo>
                                    <a:pt x="27430" y="7995"/>
                                  </a:lnTo>
                                  <a:cubicBezTo>
                                    <a:pt x="27430" y="6092"/>
                                    <a:pt x="27430" y="4950"/>
                                    <a:pt x="27175" y="4442"/>
                                  </a:cubicBezTo>
                                  <a:cubicBezTo>
                                    <a:pt x="27049" y="3934"/>
                                    <a:pt x="26794" y="3554"/>
                                    <a:pt x="26413" y="3300"/>
                                  </a:cubicBezTo>
                                  <a:cubicBezTo>
                                    <a:pt x="26032" y="3046"/>
                                    <a:pt x="25651" y="2919"/>
                                    <a:pt x="25271" y="2919"/>
                                  </a:cubicBezTo>
                                  <a:cubicBezTo>
                                    <a:pt x="24636" y="2919"/>
                                    <a:pt x="24001" y="3173"/>
                                    <a:pt x="23239" y="3680"/>
                                  </a:cubicBezTo>
                                  <a:cubicBezTo>
                                    <a:pt x="22604" y="4188"/>
                                    <a:pt x="21969" y="4823"/>
                                    <a:pt x="21207" y="5838"/>
                                  </a:cubicBezTo>
                                  <a:lnTo>
                                    <a:pt x="21207" y="17133"/>
                                  </a:lnTo>
                                  <a:cubicBezTo>
                                    <a:pt x="21207" y="18656"/>
                                    <a:pt x="21334" y="19671"/>
                                    <a:pt x="21588" y="20052"/>
                                  </a:cubicBezTo>
                                  <a:cubicBezTo>
                                    <a:pt x="21969" y="20560"/>
                                    <a:pt x="22604" y="20941"/>
                                    <a:pt x="23620" y="20941"/>
                                  </a:cubicBezTo>
                                  <a:lnTo>
                                    <a:pt x="23620" y="21702"/>
                                  </a:lnTo>
                                  <a:lnTo>
                                    <a:pt x="12699" y="21702"/>
                                  </a:lnTo>
                                  <a:lnTo>
                                    <a:pt x="12699" y="20941"/>
                                  </a:lnTo>
                                  <a:cubicBezTo>
                                    <a:pt x="12699" y="20941"/>
                                    <a:pt x="13715" y="20814"/>
                                    <a:pt x="14096" y="20560"/>
                                  </a:cubicBezTo>
                                  <a:cubicBezTo>
                                    <a:pt x="14476" y="20306"/>
                                    <a:pt x="14731" y="19925"/>
                                    <a:pt x="14731" y="19545"/>
                                  </a:cubicBezTo>
                                  <a:cubicBezTo>
                                    <a:pt x="14731" y="19164"/>
                                    <a:pt x="14857" y="18402"/>
                                    <a:pt x="14857" y="17133"/>
                                  </a:cubicBezTo>
                                  <a:lnTo>
                                    <a:pt x="14857" y="7995"/>
                                  </a:lnTo>
                                  <a:cubicBezTo>
                                    <a:pt x="14857" y="6092"/>
                                    <a:pt x="14857" y="4823"/>
                                    <a:pt x="14604" y="4442"/>
                                  </a:cubicBezTo>
                                  <a:cubicBezTo>
                                    <a:pt x="14476" y="3934"/>
                                    <a:pt x="14223" y="3554"/>
                                    <a:pt x="13842" y="3300"/>
                                  </a:cubicBezTo>
                                  <a:cubicBezTo>
                                    <a:pt x="13461" y="3046"/>
                                    <a:pt x="13080" y="2919"/>
                                    <a:pt x="12699" y="2919"/>
                                  </a:cubicBezTo>
                                  <a:cubicBezTo>
                                    <a:pt x="12064" y="2919"/>
                                    <a:pt x="11556" y="3046"/>
                                    <a:pt x="11048" y="3427"/>
                                  </a:cubicBezTo>
                                  <a:cubicBezTo>
                                    <a:pt x="10286" y="3934"/>
                                    <a:pt x="9651" y="4696"/>
                                    <a:pt x="8762" y="5838"/>
                                  </a:cubicBezTo>
                                  <a:lnTo>
                                    <a:pt x="8762" y="17133"/>
                                  </a:lnTo>
                                  <a:cubicBezTo>
                                    <a:pt x="8762" y="18656"/>
                                    <a:pt x="8889" y="19671"/>
                                    <a:pt x="9143" y="20052"/>
                                  </a:cubicBezTo>
                                  <a:cubicBezTo>
                                    <a:pt x="9397" y="20560"/>
                                    <a:pt x="10032" y="20814"/>
                                    <a:pt x="10921" y="20941"/>
                                  </a:cubicBezTo>
                                  <a:lnTo>
                                    <a:pt x="10921"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943755370" name="Freeform: Shape 943755370"/>
                          <wps:cNvSpPr/>
                          <wps:spPr>
                            <a:xfrm>
                              <a:off x="5590569" y="412949"/>
                              <a:ext cx="17778" cy="22463"/>
                            </a:xfrm>
                            <a:custGeom>
                              <a:avLst/>
                              <a:gdLst>
                                <a:gd name="csX0" fmla="*/ 12064 w 17778"/>
                                <a:gd name="csY0" fmla="*/ 9011 h 22463"/>
                                <a:gd name="csX1" fmla="*/ 11683 w 17778"/>
                                <a:gd name="csY1" fmla="*/ 4061 h 22463"/>
                                <a:gd name="csX2" fmla="*/ 10413 w 17778"/>
                                <a:gd name="csY2" fmla="*/ 2031 h 22463"/>
                                <a:gd name="csX3" fmla="*/ 9143 w 17778"/>
                                <a:gd name="csY3" fmla="*/ 1650 h 22463"/>
                                <a:gd name="csX4" fmla="*/ 7238 w 17778"/>
                                <a:gd name="csY4" fmla="*/ 2792 h 22463"/>
                                <a:gd name="csX5" fmla="*/ 5968 w 17778"/>
                                <a:gd name="csY5" fmla="*/ 8249 h 22463"/>
                                <a:gd name="csX6" fmla="*/ 5968 w 17778"/>
                                <a:gd name="csY6" fmla="*/ 9011 h 22463"/>
                                <a:gd name="csX7" fmla="*/ 12064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2064" y="9011"/>
                                  </a:moveTo>
                                  <a:cubicBezTo>
                                    <a:pt x="12064" y="6599"/>
                                    <a:pt x="11937" y="4950"/>
                                    <a:pt x="11683" y="4061"/>
                                  </a:cubicBezTo>
                                  <a:cubicBezTo>
                                    <a:pt x="11429" y="3173"/>
                                    <a:pt x="11048" y="2411"/>
                                    <a:pt x="10413" y="2031"/>
                                  </a:cubicBezTo>
                                  <a:cubicBezTo>
                                    <a:pt x="10032" y="1777"/>
                                    <a:pt x="9651" y="1650"/>
                                    <a:pt x="9143" y="1650"/>
                                  </a:cubicBezTo>
                                  <a:cubicBezTo>
                                    <a:pt x="8381" y="1650"/>
                                    <a:pt x="7746" y="2031"/>
                                    <a:pt x="7238" y="2792"/>
                                  </a:cubicBezTo>
                                  <a:cubicBezTo>
                                    <a:pt x="6349" y="4188"/>
                                    <a:pt x="5968" y="5965"/>
                                    <a:pt x="5968" y="8249"/>
                                  </a:cubicBezTo>
                                  <a:lnTo>
                                    <a:pt x="5968" y="9011"/>
                                  </a:lnTo>
                                  <a:lnTo>
                                    <a:pt x="12064"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1675962752" name="Freeform: Shape 1675962752"/>
                          <wps:cNvSpPr/>
                          <wps:spPr>
                            <a:xfrm>
                              <a:off x="5610888" y="413076"/>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7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8"/>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7"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130593546" name="Freeform: Shape 1130593546"/>
                          <wps:cNvSpPr/>
                          <wps:spPr>
                            <a:xfrm>
                              <a:off x="5634761" y="405842"/>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7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1" y="26652"/>
                                    <a:pt x="3048" y="25636"/>
                                  </a:cubicBezTo>
                                  <a:cubicBezTo>
                                    <a:pt x="2920" y="25129"/>
                                    <a:pt x="2794" y="23733"/>
                                    <a:pt x="2794" y="21448"/>
                                  </a:cubicBezTo>
                                  <a:lnTo>
                                    <a:pt x="2794" y="10026"/>
                                  </a:lnTo>
                                  <a:lnTo>
                                    <a:pt x="0" y="10026"/>
                                  </a:lnTo>
                                  <a:lnTo>
                                    <a:pt x="0" y="9265"/>
                                  </a:lnTo>
                                  <a:cubicBezTo>
                                    <a:pt x="1905" y="7869"/>
                                    <a:pt x="3556" y="6473"/>
                                    <a:pt x="4826" y="5077"/>
                                  </a:cubicBezTo>
                                  <a:cubicBezTo>
                                    <a:pt x="6222" y="3554"/>
                                    <a:pt x="7365" y="1904"/>
                                    <a:pt x="8381" y="127"/>
                                  </a:cubicBezTo>
                                  <a:lnTo>
                                    <a:pt x="9143" y="127"/>
                                  </a:lnTo>
                                  <a:close/>
                                </a:path>
                              </a:pathLst>
                            </a:custGeom>
                            <a:solidFill>
                              <a:srgbClr val="000000"/>
                            </a:solidFill>
                            <a:ln w="12688" cap="flat">
                              <a:noFill/>
                              <a:prstDash val="solid"/>
                              <a:miter/>
                            </a:ln>
                          </wps:spPr>
                          <wps:bodyPr/>
                        </wps:wsp>
                        <wps:wsp>
                          <wps:cNvPr id="1310191598" name="Freeform: Shape 1310191598"/>
                          <wps:cNvSpPr/>
                          <wps:spPr>
                            <a:xfrm>
                              <a:off x="5662318" y="412949"/>
                              <a:ext cx="19810" cy="22336"/>
                            </a:xfrm>
                            <a:custGeom>
                              <a:avLst/>
                              <a:gdLst>
                                <a:gd name="csX0" fmla="*/ 9905 w 19810"/>
                                <a:gd name="csY0" fmla="*/ 1650 h 22336"/>
                                <a:gd name="csX1" fmla="*/ 7874 w 19810"/>
                                <a:gd name="csY1" fmla="*/ 2538 h 22336"/>
                                <a:gd name="csX2" fmla="*/ 6730 w 19810"/>
                                <a:gd name="csY2" fmla="*/ 5965 h 22336"/>
                                <a:gd name="csX3" fmla="*/ 6477 w 19810"/>
                                <a:gd name="csY3" fmla="*/ 13072 h 22336"/>
                                <a:gd name="csX4" fmla="*/ 6730 w 19810"/>
                                <a:gd name="csY4" fmla="*/ 17641 h 22336"/>
                                <a:gd name="csX5" fmla="*/ 7746 w 19810"/>
                                <a:gd name="csY5" fmla="*/ 20052 h 22336"/>
                                <a:gd name="csX6" fmla="*/ 9651 w 19810"/>
                                <a:gd name="csY6" fmla="*/ 20941 h 22336"/>
                                <a:gd name="csX7" fmla="*/ 11302 w 19810"/>
                                <a:gd name="csY7" fmla="*/ 20306 h 22336"/>
                                <a:gd name="csX8" fmla="*/ 12445 w 19810"/>
                                <a:gd name="csY8" fmla="*/ 18149 h 22336"/>
                                <a:gd name="csX9" fmla="*/ 12953 w 19810"/>
                                <a:gd name="csY9" fmla="*/ 9518 h 22336"/>
                                <a:gd name="csX10" fmla="*/ 12572 w 19810"/>
                                <a:gd name="csY10" fmla="*/ 4188 h 22336"/>
                                <a:gd name="csX11" fmla="*/ 11302 w 19810"/>
                                <a:gd name="csY11" fmla="*/ 2157 h 22336"/>
                                <a:gd name="csX12" fmla="*/ 9778 w 19810"/>
                                <a:gd name="csY12" fmla="*/ 1650 h 22336"/>
                                <a:gd name="csX13" fmla="*/ 9905 w 19810"/>
                                <a:gd name="csY13" fmla="*/ 0 h 22336"/>
                                <a:gd name="csX14" fmla="*/ 14985 w 19810"/>
                                <a:gd name="csY14" fmla="*/ 1396 h 22336"/>
                                <a:gd name="csX15" fmla="*/ 18541 w 19810"/>
                                <a:gd name="csY15" fmla="*/ 5457 h 22336"/>
                                <a:gd name="csX16" fmla="*/ 19810 w 19810"/>
                                <a:gd name="csY16" fmla="*/ 11168 h 22336"/>
                                <a:gd name="csX17" fmla="*/ 17524 w 19810"/>
                                <a:gd name="csY17" fmla="*/ 18656 h 22336"/>
                                <a:gd name="csX18" fmla="*/ 9905 w 19810"/>
                                <a:gd name="csY18" fmla="*/ 22337 h 22336"/>
                                <a:gd name="csX19" fmla="*/ 2540 w 19810"/>
                                <a:gd name="csY19" fmla="*/ 19037 h 22336"/>
                                <a:gd name="csX20" fmla="*/ 0 w 19810"/>
                                <a:gd name="csY20" fmla="*/ 11295 h 22336"/>
                                <a:gd name="csX21" fmla="*/ 2667 w 19810"/>
                                <a:gd name="csY21" fmla="*/ 3427 h 22336"/>
                                <a:gd name="csX22" fmla="*/ 9905 w 19810"/>
                                <a:gd name="csY22" fmla="*/ 0 h 2233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9810" h="22336">
                                  <a:moveTo>
                                    <a:pt x="9905" y="1650"/>
                                  </a:moveTo>
                                  <a:cubicBezTo>
                                    <a:pt x="9143" y="1650"/>
                                    <a:pt x="8508" y="1904"/>
                                    <a:pt x="7874" y="2538"/>
                                  </a:cubicBezTo>
                                  <a:cubicBezTo>
                                    <a:pt x="7366" y="3173"/>
                                    <a:pt x="6985" y="4315"/>
                                    <a:pt x="6730" y="5965"/>
                                  </a:cubicBezTo>
                                  <a:cubicBezTo>
                                    <a:pt x="6604" y="7742"/>
                                    <a:pt x="6477" y="10026"/>
                                    <a:pt x="6477" y="13072"/>
                                  </a:cubicBezTo>
                                  <a:cubicBezTo>
                                    <a:pt x="6477" y="14722"/>
                                    <a:pt x="6477" y="16245"/>
                                    <a:pt x="6730" y="17641"/>
                                  </a:cubicBezTo>
                                  <a:cubicBezTo>
                                    <a:pt x="6857" y="18783"/>
                                    <a:pt x="7238" y="19545"/>
                                    <a:pt x="7746" y="20052"/>
                                  </a:cubicBezTo>
                                  <a:cubicBezTo>
                                    <a:pt x="8255" y="20560"/>
                                    <a:pt x="8889" y="20941"/>
                                    <a:pt x="9651" y="20941"/>
                                  </a:cubicBezTo>
                                  <a:cubicBezTo>
                                    <a:pt x="10413" y="20941"/>
                                    <a:pt x="10921" y="20814"/>
                                    <a:pt x="11302" y="20306"/>
                                  </a:cubicBezTo>
                                  <a:cubicBezTo>
                                    <a:pt x="11937" y="19798"/>
                                    <a:pt x="12318" y="19037"/>
                                    <a:pt x="12445" y="18149"/>
                                  </a:cubicBezTo>
                                  <a:cubicBezTo>
                                    <a:pt x="12699" y="16752"/>
                                    <a:pt x="12953" y="13833"/>
                                    <a:pt x="12953" y="9518"/>
                                  </a:cubicBezTo>
                                  <a:cubicBezTo>
                                    <a:pt x="12953" y="6980"/>
                                    <a:pt x="12826" y="5203"/>
                                    <a:pt x="12572" y="4188"/>
                                  </a:cubicBezTo>
                                  <a:cubicBezTo>
                                    <a:pt x="12318" y="3173"/>
                                    <a:pt x="11810" y="2538"/>
                                    <a:pt x="11302" y="2157"/>
                                  </a:cubicBezTo>
                                  <a:cubicBezTo>
                                    <a:pt x="10921" y="1904"/>
                                    <a:pt x="10413" y="1650"/>
                                    <a:pt x="9778" y="1650"/>
                                  </a:cubicBezTo>
                                  <a:moveTo>
                                    <a:pt x="9905" y="0"/>
                                  </a:moveTo>
                                  <a:cubicBezTo>
                                    <a:pt x="11683" y="0"/>
                                    <a:pt x="13461" y="508"/>
                                    <a:pt x="14985" y="1396"/>
                                  </a:cubicBezTo>
                                  <a:cubicBezTo>
                                    <a:pt x="16509" y="2284"/>
                                    <a:pt x="17779" y="3680"/>
                                    <a:pt x="18541" y="5457"/>
                                  </a:cubicBezTo>
                                  <a:cubicBezTo>
                                    <a:pt x="19302" y="7234"/>
                                    <a:pt x="19810" y="9138"/>
                                    <a:pt x="19810" y="11168"/>
                                  </a:cubicBezTo>
                                  <a:cubicBezTo>
                                    <a:pt x="19810" y="14214"/>
                                    <a:pt x="19048" y="16626"/>
                                    <a:pt x="17524" y="18656"/>
                                  </a:cubicBezTo>
                                  <a:cubicBezTo>
                                    <a:pt x="15620" y="21068"/>
                                    <a:pt x="13207" y="22337"/>
                                    <a:pt x="9905" y="22337"/>
                                  </a:cubicBezTo>
                                  <a:cubicBezTo>
                                    <a:pt x="6604" y="22337"/>
                                    <a:pt x="4318" y="21194"/>
                                    <a:pt x="2540" y="19037"/>
                                  </a:cubicBezTo>
                                  <a:cubicBezTo>
                                    <a:pt x="762" y="16752"/>
                                    <a:pt x="0" y="14214"/>
                                    <a:pt x="0" y="11295"/>
                                  </a:cubicBezTo>
                                  <a:cubicBezTo>
                                    <a:pt x="0" y="8376"/>
                                    <a:pt x="889" y="5584"/>
                                    <a:pt x="2667" y="3427"/>
                                  </a:cubicBezTo>
                                  <a:cubicBezTo>
                                    <a:pt x="4445" y="1142"/>
                                    <a:pt x="6857" y="0"/>
                                    <a:pt x="9905" y="0"/>
                                  </a:cubicBezTo>
                                </a:path>
                              </a:pathLst>
                            </a:custGeom>
                            <a:solidFill>
                              <a:srgbClr val="000000"/>
                            </a:solidFill>
                            <a:ln w="12688" cap="flat">
                              <a:noFill/>
                              <a:prstDash val="solid"/>
                              <a:miter/>
                            </a:ln>
                          </wps:spPr>
                          <wps:bodyPr/>
                        </wps:wsp>
                        <wps:wsp>
                          <wps:cNvPr id="2135697969" name="Freeform: Shape 2135697969"/>
                          <wps:cNvSpPr/>
                          <wps:spPr>
                            <a:xfrm>
                              <a:off x="5684541" y="403303"/>
                              <a:ext cx="17651" cy="31474"/>
                            </a:xfrm>
                            <a:custGeom>
                              <a:avLst/>
                              <a:gdLst>
                                <a:gd name="csX0" fmla="*/ 9397 w 17651"/>
                                <a:gd name="csY0" fmla="*/ 12564 h 31474"/>
                                <a:gd name="csX1" fmla="*/ 9397 w 17651"/>
                                <a:gd name="csY1" fmla="*/ 27286 h 31474"/>
                                <a:gd name="csX2" fmla="*/ 9778 w 17651"/>
                                <a:gd name="csY2" fmla="*/ 29951 h 31474"/>
                                <a:gd name="csX3" fmla="*/ 12445 w 17651"/>
                                <a:gd name="csY3" fmla="*/ 30713 h 31474"/>
                                <a:gd name="csX4" fmla="*/ 12445 w 17651"/>
                                <a:gd name="csY4" fmla="*/ 31474 h 31474"/>
                                <a:gd name="csX5" fmla="*/ 0 w 17651"/>
                                <a:gd name="csY5" fmla="*/ 31474 h 31474"/>
                                <a:gd name="csX6" fmla="*/ 0 w 17651"/>
                                <a:gd name="csY6" fmla="*/ 30713 h 31474"/>
                                <a:gd name="csX7" fmla="*/ 2032 w 17651"/>
                                <a:gd name="csY7" fmla="*/ 30332 h 31474"/>
                                <a:gd name="csX8" fmla="*/ 2921 w 17651"/>
                                <a:gd name="csY8" fmla="*/ 29444 h 31474"/>
                                <a:gd name="csX9" fmla="*/ 3175 w 17651"/>
                                <a:gd name="csY9" fmla="*/ 27159 h 31474"/>
                                <a:gd name="csX10" fmla="*/ 3175 w 17651"/>
                                <a:gd name="csY10" fmla="*/ 12437 h 31474"/>
                                <a:gd name="csX11" fmla="*/ 127 w 17651"/>
                                <a:gd name="csY11" fmla="*/ 12437 h 31474"/>
                                <a:gd name="csX12" fmla="*/ 127 w 17651"/>
                                <a:gd name="csY12" fmla="*/ 10280 h 31474"/>
                                <a:gd name="csX13" fmla="*/ 3175 w 17651"/>
                                <a:gd name="csY13" fmla="*/ 10280 h 31474"/>
                                <a:gd name="csX14" fmla="*/ 3175 w 17651"/>
                                <a:gd name="csY14" fmla="*/ 7615 h 31474"/>
                                <a:gd name="csX15" fmla="*/ 5588 w 17651"/>
                                <a:gd name="csY15" fmla="*/ 2158 h 31474"/>
                                <a:gd name="csX16" fmla="*/ 12064 w 17651"/>
                                <a:gd name="csY16" fmla="*/ 0 h 31474"/>
                                <a:gd name="csX17" fmla="*/ 16254 w 17651"/>
                                <a:gd name="csY17" fmla="*/ 1015 h 31474"/>
                                <a:gd name="csX18" fmla="*/ 17652 w 17651"/>
                                <a:gd name="csY18" fmla="*/ 3300 h 31474"/>
                                <a:gd name="csX19" fmla="*/ 16763 w 17651"/>
                                <a:gd name="csY19" fmla="*/ 5077 h 31474"/>
                                <a:gd name="csX20" fmla="*/ 14604 w 17651"/>
                                <a:gd name="csY20" fmla="*/ 5838 h 31474"/>
                                <a:gd name="csX21" fmla="*/ 12699 w 17651"/>
                                <a:gd name="csY21" fmla="*/ 5203 h 31474"/>
                                <a:gd name="csX22" fmla="*/ 12064 w 17651"/>
                                <a:gd name="csY22" fmla="*/ 3807 h 31474"/>
                                <a:gd name="csX23" fmla="*/ 12064 w 17651"/>
                                <a:gd name="csY23" fmla="*/ 2919 h 31474"/>
                                <a:gd name="csX24" fmla="*/ 12064 w 17651"/>
                                <a:gd name="csY24" fmla="*/ 2158 h 31474"/>
                                <a:gd name="csX25" fmla="*/ 11810 w 17651"/>
                                <a:gd name="csY25" fmla="*/ 1523 h 31474"/>
                                <a:gd name="csX26" fmla="*/ 10921 w 17651"/>
                                <a:gd name="csY26" fmla="*/ 1142 h 31474"/>
                                <a:gd name="csX27" fmla="*/ 9778 w 17651"/>
                                <a:gd name="csY27" fmla="*/ 1650 h 31474"/>
                                <a:gd name="csX28" fmla="*/ 9397 w 17651"/>
                                <a:gd name="csY28" fmla="*/ 3427 h 31474"/>
                                <a:gd name="csX29" fmla="*/ 9397 w 17651"/>
                                <a:gd name="csY29" fmla="*/ 7361 h 31474"/>
                                <a:gd name="csX30" fmla="*/ 9397 w 17651"/>
                                <a:gd name="csY30" fmla="*/ 10026 h 31474"/>
                                <a:gd name="csX31" fmla="*/ 12572 w 17651"/>
                                <a:gd name="csY31" fmla="*/ 10026 h 31474"/>
                                <a:gd name="csX32" fmla="*/ 12572 w 17651"/>
                                <a:gd name="csY32" fmla="*/ 12184 h 31474"/>
                                <a:gd name="csX33" fmla="*/ 9397 w 17651"/>
                                <a:gd name="csY33" fmla="*/ 12184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17651" h="31474">
                                  <a:moveTo>
                                    <a:pt x="9397" y="12564"/>
                                  </a:moveTo>
                                  <a:lnTo>
                                    <a:pt x="9397" y="27286"/>
                                  </a:lnTo>
                                  <a:cubicBezTo>
                                    <a:pt x="9397" y="28682"/>
                                    <a:pt x="9524" y="29571"/>
                                    <a:pt x="9778" y="29951"/>
                                  </a:cubicBezTo>
                                  <a:cubicBezTo>
                                    <a:pt x="10286" y="30459"/>
                                    <a:pt x="11175" y="30713"/>
                                    <a:pt x="12445" y="30713"/>
                                  </a:cubicBezTo>
                                  <a:lnTo>
                                    <a:pt x="12445" y="31474"/>
                                  </a:lnTo>
                                  <a:lnTo>
                                    <a:pt x="0" y="31474"/>
                                  </a:lnTo>
                                  <a:lnTo>
                                    <a:pt x="0" y="30713"/>
                                  </a:lnTo>
                                  <a:cubicBezTo>
                                    <a:pt x="889" y="30713"/>
                                    <a:pt x="1651" y="30713"/>
                                    <a:pt x="2032" y="30332"/>
                                  </a:cubicBezTo>
                                  <a:cubicBezTo>
                                    <a:pt x="2413" y="30078"/>
                                    <a:pt x="2667" y="29825"/>
                                    <a:pt x="2921" y="29444"/>
                                  </a:cubicBezTo>
                                  <a:cubicBezTo>
                                    <a:pt x="3048" y="29063"/>
                                    <a:pt x="3175" y="28302"/>
                                    <a:pt x="3175" y="27159"/>
                                  </a:cubicBezTo>
                                  <a:lnTo>
                                    <a:pt x="3175" y="12437"/>
                                  </a:lnTo>
                                  <a:lnTo>
                                    <a:pt x="127" y="12437"/>
                                  </a:lnTo>
                                  <a:lnTo>
                                    <a:pt x="127" y="10280"/>
                                  </a:lnTo>
                                  <a:lnTo>
                                    <a:pt x="3175" y="10280"/>
                                  </a:lnTo>
                                  <a:lnTo>
                                    <a:pt x="3175" y="7615"/>
                                  </a:lnTo>
                                  <a:cubicBezTo>
                                    <a:pt x="3175" y="5457"/>
                                    <a:pt x="3937" y="3680"/>
                                    <a:pt x="5588" y="2158"/>
                                  </a:cubicBezTo>
                                  <a:cubicBezTo>
                                    <a:pt x="7111" y="761"/>
                                    <a:pt x="9397" y="0"/>
                                    <a:pt x="12064" y="0"/>
                                  </a:cubicBezTo>
                                  <a:cubicBezTo>
                                    <a:pt x="13969" y="0"/>
                                    <a:pt x="15366" y="381"/>
                                    <a:pt x="16254" y="1015"/>
                                  </a:cubicBezTo>
                                  <a:cubicBezTo>
                                    <a:pt x="17143" y="1650"/>
                                    <a:pt x="17652" y="2411"/>
                                    <a:pt x="17652" y="3300"/>
                                  </a:cubicBezTo>
                                  <a:cubicBezTo>
                                    <a:pt x="17652" y="3934"/>
                                    <a:pt x="17398" y="4569"/>
                                    <a:pt x="16763" y="5077"/>
                                  </a:cubicBezTo>
                                  <a:cubicBezTo>
                                    <a:pt x="16254" y="5584"/>
                                    <a:pt x="15493" y="5838"/>
                                    <a:pt x="14604" y="5838"/>
                                  </a:cubicBezTo>
                                  <a:cubicBezTo>
                                    <a:pt x="13842" y="5838"/>
                                    <a:pt x="13207" y="5584"/>
                                    <a:pt x="12699" y="5203"/>
                                  </a:cubicBezTo>
                                  <a:cubicBezTo>
                                    <a:pt x="12191" y="4823"/>
                                    <a:pt x="12064" y="4315"/>
                                    <a:pt x="12064" y="3807"/>
                                  </a:cubicBezTo>
                                  <a:cubicBezTo>
                                    <a:pt x="12064" y="3680"/>
                                    <a:pt x="12064" y="3427"/>
                                    <a:pt x="12064" y="2919"/>
                                  </a:cubicBezTo>
                                  <a:cubicBezTo>
                                    <a:pt x="12064" y="2665"/>
                                    <a:pt x="12064" y="2411"/>
                                    <a:pt x="12064" y="2158"/>
                                  </a:cubicBezTo>
                                  <a:cubicBezTo>
                                    <a:pt x="12064" y="1777"/>
                                    <a:pt x="12064" y="1650"/>
                                    <a:pt x="11810" y="1523"/>
                                  </a:cubicBezTo>
                                  <a:cubicBezTo>
                                    <a:pt x="11556" y="1269"/>
                                    <a:pt x="11302" y="1142"/>
                                    <a:pt x="10921" y="1142"/>
                                  </a:cubicBezTo>
                                  <a:cubicBezTo>
                                    <a:pt x="10540" y="1142"/>
                                    <a:pt x="10159" y="1269"/>
                                    <a:pt x="9778" y="1650"/>
                                  </a:cubicBezTo>
                                  <a:cubicBezTo>
                                    <a:pt x="9524" y="2031"/>
                                    <a:pt x="9397" y="2538"/>
                                    <a:pt x="9397" y="3427"/>
                                  </a:cubicBezTo>
                                  <a:lnTo>
                                    <a:pt x="9397" y="7361"/>
                                  </a:lnTo>
                                  <a:cubicBezTo>
                                    <a:pt x="9397" y="7361"/>
                                    <a:pt x="9397" y="10026"/>
                                    <a:pt x="9397" y="10026"/>
                                  </a:cubicBezTo>
                                  <a:lnTo>
                                    <a:pt x="12572" y="10026"/>
                                  </a:lnTo>
                                  <a:lnTo>
                                    <a:pt x="12572" y="12184"/>
                                  </a:lnTo>
                                  <a:lnTo>
                                    <a:pt x="9397" y="12184"/>
                                  </a:lnTo>
                                  <a:close/>
                                </a:path>
                              </a:pathLst>
                            </a:custGeom>
                            <a:solidFill>
                              <a:srgbClr val="000000"/>
                            </a:solidFill>
                            <a:ln w="12688" cap="flat">
                              <a:noFill/>
                              <a:prstDash val="solid"/>
                              <a:miter/>
                            </a:ln>
                          </wps:spPr>
                          <wps:bodyPr/>
                        </wps:wsp>
                        <wps:wsp>
                          <wps:cNvPr id="1665651568" name="Freeform: Shape 1665651568"/>
                          <wps:cNvSpPr/>
                          <wps:spPr>
                            <a:xfrm>
                              <a:off x="5710700" y="404065"/>
                              <a:ext cx="34159" cy="31093"/>
                            </a:xfrm>
                            <a:custGeom>
                              <a:avLst/>
                              <a:gdLst>
                                <a:gd name="csX0" fmla="*/ 11683 w 34159"/>
                                <a:gd name="csY0" fmla="*/ 15991 h 31093"/>
                                <a:gd name="csX1" fmla="*/ 11683 w 34159"/>
                                <a:gd name="csY1" fmla="*/ 25509 h 31093"/>
                                <a:gd name="csX2" fmla="*/ 11937 w 34159"/>
                                <a:gd name="csY2" fmla="*/ 28428 h 31093"/>
                                <a:gd name="csX3" fmla="*/ 12953 w 34159"/>
                                <a:gd name="csY3" fmla="*/ 29444 h 31093"/>
                                <a:gd name="csX4" fmla="*/ 14985 w 34159"/>
                                <a:gd name="csY4" fmla="*/ 29824 h 31093"/>
                                <a:gd name="csX5" fmla="*/ 16001 w 34159"/>
                                <a:gd name="csY5" fmla="*/ 29824 h 31093"/>
                                <a:gd name="csX6" fmla="*/ 16001 w 34159"/>
                                <a:gd name="csY6" fmla="*/ 30713 h 31093"/>
                                <a:gd name="csX7" fmla="*/ 0 w 34159"/>
                                <a:gd name="csY7" fmla="*/ 30713 h 31093"/>
                                <a:gd name="csX8" fmla="*/ 0 w 34159"/>
                                <a:gd name="csY8" fmla="*/ 29824 h 31093"/>
                                <a:gd name="csX9" fmla="*/ 1016 w 34159"/>
                                <a:gd name="csY9" fmla="*/ 29824 h 31093"/>
                                <a:gd name="csX10" fmla="*/ 3175 w 34159"/>
                                <a:gd name="csY10" fmla="*/ 29317 h 31093"/>
                                <a:gd name="csX11" fmla="*/ 4064 w 34159"/>
                                <a:gd name="csY11" fmla="*/ 28175 h 31093"/>
                                <a:gd name="csX12" fmla="*/ 4318 w 34159"/>
                                <a:gd name="csY12" fmla="*/ 25383 h 31093"/>
                                <a:gd name="csX13" fmla="*/ 4318 w 34159"/>
                                <a:gd name="csY13" fmla="*/ 5203 h 31093"/>
                                <a:gd name="csX14" fmla="*/ 4064 w 34159"/>
                                <a:gd name="csY14" fmla="*/ 2284 h 31093"/>
                                <a:gd name="csX15" fmla="*/ 3048 w 34159"/>
                                <a:gd name="csY15" fmla="*/ 1269 h 31093"/>
                                <a:gd name="csX16" fmla="*/ 1016 w 34159"/>
                                <a:gd name="csY16" fmla="*/ 888 h 31093"/>
                                <a:gd name="csX17" fmla="*/ 0 w 34159"/>
                                <a:gd name="csY17" fmla="*/ 888 h 31093"/>
                                <a:gd name="csX18" fmla="*/ 0 w 34159"/>
                                <a:gd name="csY18" fmla="*/ 0 h 31093"/>
                                <a:gd name="csX19" fmla="*/ 16001 w 34159"/>
                                <a:gd name="csY19" fmla="*/ 0 h 31093"/>
                                <a:gd name="csX20" fmla="*/ 16001 w 34159"/>
                                <a:gd name="csY20" fmla="*/ 888 h 31093"/>
                                <a:gd name="csX21" fmla="*/ 14985 w 34159"/>
                                <a:gd name="csY21" fmla="*/ 888 h 31093"/>
                                <a:gd name="csX22" fmla="*/ 12826 w 34159"/>
                                <a:gd name="csY22" fmla="*/ 1396 h 31093"/>
                                <a:gd name="csX23" fmla="*/ 11937 w 34159"/>
                                <a:gd name="csY23" fmla="*/ 2538 h 31093"/>
                                <a:gd name="csX24" fmla="*/ 11683 w 34159"/>
                                <a:gd name="csY24" fmla="*/ 5457 h 31093"/>
                                <a:gd name="csX25" fmla="*/ 11683 w 34159"/>
                                <a:gd name="csY25" fmla="*/ 14087 h 31093"/>
                                <a:gd name="csX26" fmla="*/ 22477 w 34159"/>
                                <a:gd name="csY26" fmla="*/ 14087 h 31093"/>
                                <a:gd name="csX27" fmla="*/ 22477 w 34159"/>
                                <a:gd name="csY27" fmla="*/ 5457 h 31093"/>
                                <a:gd name="csX28" fmla="*/ 22223 w 34159"/>
                                <a:gd name="csY28" fmla="*/ 2538 h 31093"/>
                                <a:gd name="csX29" fmla="*/ 21207 w 34159"/>
                                <a:gd name="csY29" fmla="*/ 1523 h 31093"/>
                                <a:gd name="csX30" fmla="*/ 19175 w 34159"/>
                                <a:gd name="csY30" fmla="*/ 1142 h 31093"/>
                                <a:gd name="csX31" fmla="*/ 18160 w 34159"/>
                                <a:gd name="csY31" fmla="*/ 1142 h 31093"/>
                                <a:gd name="csX32" fmla="*/ 18160 w 34159"/>
                                <a:gd name="csY32" fmla="*/ 254 h 31093"/>
                                <a:gd name="csX33" fmla="*/ 34160 w 34159"/>
                                <a:gd name="csY33" fmla="*/ 254 h 31093"/>
                                <a:gd name="csX34" fmla="*/ 34160 w 34159"/>
                                <a:gd name="csY34" fmla="*/ 1142 h 31093"/>
                                <a:gd name="csX35" fmla="*/ 33144 w 34159"/>
                                <a:gd name="csY35" fmla="*/ 1142 h 31093"/>
                                <a:gd name="csX36" fmla="*/ 30985 w 34159"/>
                                <a:gd name="csY36" fmla="*/ 1650 h 31093"/>
                                <a:gd name="csX37" fmla="*/ 30097 w 34159"/>
                                <a:gd name="csY37" fmla="*/ 2792 h 31093"/>
                                <a:gd name="csX38" fmla="*/ 29842 w 34159"/>
                                <a:gd name="csY38" fmla="*/ 5711 h 31093"/>
                                <a:gd name="csX39" fmla="*/ 29842 w 34159"/>
                                <a:gd name="csY39" fmla="*/ 25890 h 31093"/>
                                <a:gd name="csX40" fmla="*/ 30097 w 34159"/>
                                <a:gd name="csY40" fmla="*/ 28809 h 31093"/>
                                <a:gd name="csX41" fmla="*/ 31112 w 34159"/>
                                <a:gd name="csY41" fmla="*/ 29824 h 31093"/>
                                <a:gd name="csX42" fmla="*/ 33144 w 34159"/>
                                <a:gd name="csY42" fmla="*/ 30205 h 31093"/>
                                <a:gd name="csX43" fmla="*/ 34160 w 34159"/>
                                <a:gd name="csY43" fmla="*/ 30205 h 31093"/>
                                <a:gd name="csX44" fmla="*/ 34160 w 34159"/>
                                <a:gd name="csY44" fmla="*/ 31094 h 31093"/>
                                <a:gd name="csX45" fmla="*/ 18160 w 34159"/>
                                <a:gd name="csY45" fmla="*/ 31094 h 31093"/>
                                <a:gd name="csX46" fmla="*/ 18160 w 34159"/>
                                <a:gd name="csY46" fmla="*/ 30205 h 31093"/>
                                <a:gd name="csX47" fmla="*/ 19175 w 34159"/>
                                <a:gd name="csY47" fmla="*/ 30205 h 31093"/>
                                <a:gd name="csX48" fmla="*/ 21334 w 34159"/>
                                <a:gd name="csY48" fmla="*/ 29698 h 31093"/>
                                <a:gd name="csX49" fmla="*/ 22223 w 34159"/>
                                <a:gd name="csY49" fmla="*/ 28555 h 31093"/>
                                <a:gd name="csX50" fmla="*/ 22477 w 34159"/>
                                <a:gd name="csY50" fmla="*/ 25763 h 31093"/>
                                <a:gd name="csX51" fmla="*/ 22477 w 34159"/>
                                <a:gd name="csY51" fmla="*/ 16245 h 31093"/>
                                <a:gd name="csX52" fmla="*/ 11683 w 34159"/>
                                <a:gd name="csY52" fmla="*/ 16245 h 3109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 ang="0">
                                  <a:pos x="csX52" y="csY52"/>
                                </a:cxn>
                              </a:cxnLst>
                              <a:rect l="l" t="t" r="r" b="b"/>
                              <a:pathLst>
                                <a:path w="34159" h="31093">
                                  <a:moveTo>
                                    <a:pt x="11683" y="15991"/>
                                  </a:moveTo>
                                  <a:lnTo>
                                    <a:pt x="11683" y="25509"/>
                                  </a:lnTo>
                                  <a:cubicBezTo>
                                    <a:pt x="11683" y="27032"/>
                                    <a:pt x="11683" y="28048"/>
                                    <a:pt x="11937" y="28428"/>
                                  </a:cubicBezTo>
                                  <a:cubicBezTo>
                                    <a:pt x="12064" y="28809"/>
                                    <a:pt x="12445" y="29190"/>
                                    <a:pt x="12953" y="29444"/>
                                  </a:cubicBezTo>
                                  <a:cubicBezTo>
                                    <a:pt x="13461" y="29698"/>
                                    <a:pt x="14096" y="29824"/>
                                    <a:pt x="14985" y="29824"/>
                                  </a:cubicBezTo>
                                  <a:lnTo>
                                    <a:pt x="16001" y="29824"/>
                                  </a:lnTo>
                                  <a:lnTo>
                                    <a:pt x="16001" y="30713"/>
                                  </a:lnTo>
                                  <a:lnTo>
                                    <a:pt x="0" y="30713"/>
                                  </a:lnTo>
                                  <a:lnTo>
                                    <a:pt x="0" y="29824"/>
                                  </a:lnTo>
                                  <a:lnTo>
                                    <a:pt x="1016" y="29824"/>
                                  </a:lnTo>
                                  <a:cubicBezTo>
                                    <a:pt x="1905" y="29824"/>
                                    <a:pt x="2667" y="29698"/>
                                    <a:pt x="3175" y="29317"/>
                                  </a:cubicBezTo>
                                  <a:cubicBezTo>
                                    <a:pt x="3556" y="29063"/>
                                    <a:pt x="3937" y="28809"/>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6001" y="0"/>
                                  </a:lnTo>
                                  <a:lnTo>
                                    <a:pt x="16001" y="888"/>
                                  </a:lnTo>
                                  <a:lnTo>
                                    <a:pt x="14985" y="888"/>
                                  </a:lnTo>
                                  <a:cubicBezTo>
                                    <a:pt x="14096" y="888"/>
                                    <a:pt x="13334" y="1015"/>
                                    <a:pt x="12826" y="1396"/>
                                  </a:cubicBezTo>
                                  <a:cubicBezTo>
                                    <a:pt x="12445" y="1650"/>
                                    <a:pt x="12064" y="2031"/>
                                    <a:pt x="11937" y="2538"/>
                                  </a:cubicBezTo>
                                  <a:cubicBezTo>
                                    <a:pt x="11810" y="2919"/>
                                    <a:pt x="11683" y="3807"/>
                                    <a:pt x="11683" y="5457"/>
                                  </a:cubicBezTo>
                                  <a:lnTo>
                                    <a:pt x="11683" y="14087"/>
                                  </a:lnTo>
                                  <a:lnTo>
                                    <a:pt x="22477" y="14087"/>
                                  </a:lnTo>
                                  <a:lnTo>
                                    <a:pt x="22477" y="5457"/>
                                  </a:lnTo>
                                  <a:cubicBezTo>
                                    <a:pt x="22477" y="3934"/>
                                    <a:pt x="22477" y="2919"/>
                                    <a:pt x="22223" y="2538"/>
                                  </a:cubicBezTo>
                                  <a:cubicBezTo>
                                    <a:pt x="22096" y="2157"/>
                                    <a:pt x="21715" y="1777"/>
                                    <a:pt x="21207" y="1523"/>
                                  </a:cubicBezTo>
                                  <a:cubicBezTo>
                                    <a:pt x="20699" y="1269"/>
                                    <a:pt x="19937" y="1142"/>
                                    <a:pt x="19175" y="1142"/>
                                  </a:cubicBezTo>
                                  <a:lnTo>
                                    <a:pt x="18160" y="1142"/>
                                  </a:lnTo>
                                  <a:lnTo>
                                    <a:pt x="18160" y="254"/>
                                  </a:lnTo>
                                  <a:lnTo>
                                    <a:pt x="34160" y="254"/>
                                  </a:lnTo>
                                  <a:lnTo>
                                    <a:pt x="34160" y="1142"/>
                                  </a:lnTo>
                                  <a:lnTo>
                                    <a:pt x="33144" y="1142"/>
                                  </a:lnTo>
                                  <a:cubicBezTo>
                                    <a:pt x="32255" y="1142"/>
                                    <a:pt x="31493" y="1269"/>
                                    <a:pt x="30985" y="1650"/>
                                  </a:cubicBezTo>
                                  <a:cubicBezTo>
                                    <a:pt x="30604" y="1904"/>
                                    <a:pt x="30223" y="2284"/>
                                    <a:pt x="30097" y="2792"/>
                                  </a:cubicBezTo>
                                  <a:cubicBezTo>
                                    <a:pt x="29969" y="3173"/>
                                    <a:pt x="29842" y="4061"/>
                                    <a:pt x="29842" y="5711"/>
                                  </a:cubicBezTo>
                                  <a:lnTo>
                                    <a:pt x="29842" y="25890"/>
                                  </a:lnTo>
                                  <a:cubicBezTo>
                                    <a:pt x="29842" y="27413"/>
                                    <a:pt x="29842" y="28428"/>
                                    <a:pt x="30097" y="28809"/>
                                  </a:cubicBezTo>
                                  <a:cubicBezTo>
                                    <a:pt x="30223" y="29190"/>
                                    <a:pt x="30604" y="29571"/>
                                    <a:pt x="31112" y="29824"/>
                                  </a:cubicBezTo>
                                  <a:cubicBezTo>
                                    <a:pt x="31620" y="30078"/>
                                    <a:pt x="32255" y="30205"/>
                                    <a:pt x="33144" y="30205"/>
                                  </a:cubicBezTo>
                                  <a:lnTo>
                                    <a:pt x="34160" y="30205"/>
                                  </a:lnTo>
                                  <a:lnTo>
                                    <a:pt x="34160" y="31094"/>
                                  </a:lnTo>
                                  <a:lnTo>
                                    <a:pt x="18160" y="31094"/>
                                  </a:lnTo>
                                  <a:lnTo>
                                    <a:pt x="18160" y="30205"/>
                                  </a:lnTo>
                                  <a:lnTo>
                                    <a:pt x="19175" y="30205"/>
                                  </a:lnTo>
                                  <a:cubicBezTo>
                                    <a:pt x="20064" y="30205"/>
                                    <a:pt x="20826" y="30078"/>
                                    <a:pt x="21334" y="29698"/>
                                  </a:cubicBezTo>
                                  <a:cubicBezTo>
                                    <a:pt x="21715" y="29444"/>
                                    <a:pt x="22096" y="29190"/>
                                    <a:pt x="22223" y="28555"/>
                                  </a:cubicBezTo>
                                  <a:cubicBezTo>
                                    <a:pt x="22350" y="28175"/>
                                    <a:pt x="22477" y="27286"/>
                                    <a:pt x="22477" y="25763"/>
                                  </a:cubicBezTo>
                                  <a:lnTo>
                                    <a:pt x="22477" y="16245"/>
                                  </a:lnTo>
                                  <a:lnTo>
                                    <a:pt x="11683" y="16245"/>
                                  </a:lnTo>
                                  <a:close/>
                                </a:path>
                              </a:pathLst>
                            </a:custGeom>
                            <a:solidFill>
                              <a:srgbClr val="000000"/>
                            </a:solidFill>
                            <a:ln w="12688" cap="flat">
                              <a:noFill/>
                              <a:prstDash val="solid"/>
                              <a:miter/>
                            </a:ln>
                          </wps:spPr>
                          <wps:bodyPr/>
                        </wps:wsp>
                        <wps:wsp>
                          <wps:cNvPr id="1044769536" name="Freeform: Shape 1044769536"/>
                          <wps:cNvSpPr/>
                          <wps:spPr>
                            <a:xfrm>
                              <a:off x="5747019" y="412949"/>
                              <a:ext cx="17778" cy="22463"/>
                            </a:xfrm>
                            <a:custGeom>
                              <a:avLst/>
                              <a:gdLst>
                                <a:gd name="csX0" fmla="*/ 11937 w 17778"/>
                                <a:gd name="csY0" fmla="*/ 9011 h 22463"/>
                                <a:gd name="csX1" fmla="*/ 11556 w 17778"/>
                                <a:gd name="csY1" fmla="*/ 4061 h 22463"/>
                                <a:gd name="csX2" fmla="*/ 10286 w 17778"/>
                                <a:gd name="csY2" fmla="*/ 2031 h 22463"/>
                                <a:gd name="csX3" fmla="*/ 9016 w 17778"/>
                                <a:gd name="csY3" fmla="*/ 1650 h 22463"/>
                                <a:gd name="csX4" fmla="*/ 7111 w 17778"/>
                                <a:gd name="csY4" fmla="*/ 2792 h 22463"/>
                                <a:gd name="csX5" fmla="*/ 5841 w 17778"/>
                                <a:gd name="csY5" fmla="*/ 8249 h 22463"/>
                                <a:gd name="csX6" fmla="*/ 5841 w 17778"/>
                                <a:gd name="csY6" fmla="*/ 9011 h 22463"/>
                                <a:gd name="csX7" fmla="*/ 11937 w 17778"/>
                                <a:gd name="csY7" fmla="*/ 9011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6 w 17778"/>
                                <a:gd name="csY12" fmla="*/ 18149 h 22463"/>
                                <a:gd name="csX13" fmla="*/ 16889 w 17778"/>
                                <a:gd name="csY13" fmla="*/ 15483 h 22463"/>
                                <a:gd name="csX14" fmla="*/ 17651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9011"/>
                                  </a:moveTo>
                                  <a:cubicBezTo>
                                    <a:pt x="11937" y="6599"/>
                                    <a:pt x="11810" y="4950"/>
                                    <a:pt x="11556" y="4061"/>
                                  </a:cubicBezTo>
                                  <a:cubicBezTo>
                                    <a:pt x="11302" y="3173"/>
                                    <a:pt x="10921" y="2411"/>
                                    <a:pt x="10286" y="2031"/>
                                  </a:cubicBezTo>
                                  <a:cubicBezTo>
                                    <a:pt x="10032" y="1777"/>
                                    <a:pt x="9524" y="1650"/>
                                    <a:pt x="9016" y="1650"/>
                                  </a:cubicBezTo>
                                  <a:cubicBezTo>
                                    <a:pt x="8254" y="1650"/>
                                    <a:pt x="7619" y="2031"/>
                                    <a:pt x="7111" y="2792"/>
                                  </a:cubicBezTo>
                                  <a:cubicBezTo>
                                    <a:pt x="6222" y="4188"/>
                                    <a:pt x="5841" y="5965"/>
                                    <a:pt x="5841" y="8249"/>
                                  </a:cubicBezTo>
                                  <a:lnTo>
                                    <a:pt x="5841" y="9011"/>
                                  </a:lnTo>
                                  <a:lnTo>
                                    <a:pt x="11937" y="9011"/>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6" y="18149"/>
                                  </a:cubicBezTo>
                                  <a:cubicBezTo>
                                    <a:pt x="15239" y="17641"/>
                                    <a:pt x="16001" y="16752"/>
                                    <a:pt x="16889" y="15483"/>
                                  </a:cubicBezTo>
                                  <a:lnTo>
                                    <a:pt x="17651" y="15991"/>
                                  </a:lnTo>
                                  <a:cubicBezTo>
                                    <a:pt x="16508"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5"/>
                                    <a:pt x="1016" y="5203"/>
                                    <a:pt x="2921" y="3173"/>
                                  </a:cubicBezTo>
                                  <a:cubicBezTo>
                                    <a:pt x="4826" y="1142"/>
                                    <a:pt x="7111" y="0"/>
                                    <a:pt x="9651" y="0"/>
                                  </a:cubicBezTo>
                                  <a:cubicBezTo>
                                    <a:pt x="11810" y="0"/>
                                    <a:pt x="13715" y="888"/>
                                    <a:pt x="15239" y="2665"/>
                                  </a:cubicBezTo>
                                  <a:cubicBezTo>
                                    <a:pt x="16763" y="4442"/>
                                    <a:pt x="17651" y="6980"/>
                                    <a:pt x="17778" y="10534"/>
                                  </a:cubicBezTo>
                                </a:path>
                              </a:pathLst>
                            </a:custGeom>
                            <a:solidFill>
                              <a:srgbClr val="000000"/>
                            </a:solidFill>
                            <a:ln w="12688" cap="flat">
                              <a:noFill/>
                              <a:prstDash val="solid"/>
                              <a:miter/>
                            </a:ln>
                          </wps:spPr>
                          <wps:bodyPr/>
                        </wps:wsp>
                        <wps:wsp>
                          <wps:cNvPr id="1409197559" name="Freeform: Shape 1409197559"/>
                          <wps:cNvSpPr/>
                          <wps:spPr>
                            <a:xfrm>
                              <a:off x="5767718" y="413076"/>
                              <a:ext cx="19937" cy="21955"/>
                            </a:xfrm>
                            <a:custGeom>
                              <a:avLst/>
                              <a:gdLst>
                                <a:gd name="csX0" fmla="*/ 11175 w 19937"/>
                                <a:gd name="csY0" fmla="*/ 16879 h 21955"/>
                                <a:gd name="csX1" fmla="*/ 11175 w 19937"/>
                                <a:gd name="csY1" fmla="*/ 9772 h 21955"/>
                                <a:gd name="csX2" fmla="*/ 7111 w 19937"/>
                                <a:gd name="csY2" fmla="*/ 13199 h 21955"/>
                                <a:gd name="csX3" fmla="*/ 6222 w 19937"/>
                                <a:gd name="csY3" fmla="*/ 15610 h 21955"/>
                                <a:gd name="csX4" fmla="*/ 6984 w 19937"/>
                                <a:gd name="csY4" fmla="*/ 17387 h 21955"/>
                                <a:gd name="csX5" fmla="*/ 8508 w 19937"/>
                                <a:gd name="csY5" fmla="*/ 18022 h 21955"/>
                                <a:gd name="csX6" fmla="*/ 11175 w 19937"/>
                                <a:gd name="csY6" fmla="*/ 16752 h 21955"/>
                                <a:gd name="csX7" fmla="*/ 11175 w 19937"/>
                                <a:gd name="csY7" fmla="*/ 18529 h 21955"/>
                                <a:gd name="csX8" fmla="*/ 4190 w 19937"/>
                                <a:gd name="csY8" fmla="*/ 21956 h 21955"/>
                                <a:gd name="csX9" fmla="*/ 1143 w 19937"/>
                                <a:gd name="csY9" fmla="*/ 20814 h 21955"/>
                                <a:gd name="csX10" fmla="*/ 0 w 19937"/>
                                <a:gd name="csY10" fmla="*/ 17895 h 21955"/>
                                <a:gd name="csX11" fmla="*/ 2032 w 19937"/>
                                <a:gd name="csY11" fmla="*/ 13580 h 21955"/>
                                <a:gd name="csX12" fmla="*/ 11048 w 19937"/>
                                <a:gd name="csY12" fmla="*/ 8503 h 21955"/>
                                <a:gd name="csX13" fmla="*/ 11048 w 19937"/>
                                <a:gd name="csY13" fmla="*/ 6346 h 21955"/>
                                <a:gd name="csX14" fmla="*/ 10794 w 19937"/>
                                <a:gd name="csY14" fmla="*/ 3300 h 21955"/>
                                <a:gd name="csX15" fmla="*/ 9778 w 19937"/>
                                <a:gd name="csY15" fmla="*/ 2158 h 21955"/>
                                <a:gd name="csX16" fmla="*/ 8127 w 19937"/>
                                <a:gd name="csY16" fmla="*/ 1650 h 21955"/>
                                <a:gd name="csX17" fmla="*/ 5714 w 19937"/>
                                <a:gd name="csY17" fmla="*/ 2284 h 21955"/>
                                <a:gd name="csX18" fmla="*/ 5079 w 19937"/>
                                <a:gd name="csY18" fmla="*/ 3300 h 21955"/>
                                <a:gd name="csX19" fmla="*/ 5714 w 19937"/>
                                <a:gd name="csY19" fmla="*/ 4442 h 21955"/>
                                <a:gd name="csX20" fmla="*/ 6603 w 19937"/>
                                <a:gd name="csY20" fmla="*/ 6346 h 21955"/>
                                <a:gd name="csX21" fmla="*/ 5714 w 19937"/>
                                <a:gd name="csY21" fmla="*/ 8249 h 21955"/>
                                <a:gd name="csX22" fmla="*/ 3556 w 19937"/>
                                <a:gd name="csY22" fmla="*/ 9011 h 21955"/>
                                <a:gd name="csX23" fmla="*/ 1143 w 19937"/>
                                <a:gd name="csY23" fmla="*/ 8122 h 21955"/>
                                <a:gd name="csX24" fmla="*/ 127 w 19937"/>
                                <a:gd name="csY24" fmla="*/ 6092 h 21955"/>
                                <a:gd name="csX25" fmla="*/ 1397 w 19937"/>
                                <a:gd name="csY25" fmla="*/ 3046 h 21955"/>
                                <a:gd name="csX26" fmla="*/ 4952 w 19937"/>
                                <a:gd name="csY26" fmla="*/ 761 h 21955"/>
                                <a:gd name="csX27" fmla="*/ 9778 w 19937"/>
                                <a:gd name="csY27" fmla="*/ 0 h 21955"/>
                                <a:gd name="csX28" fmla="*/ 14604 w 19937"/>
                                <a:gd name="csY28" fmla="*/ 1269 h 21955"/>
                                <a:gd name="csX29" fmla="*/ 16889 w 19937"/>
                                <a:gd name="csY29" fmla="*/ 4061 h 21955"/>
                                <a:gd name="csX30" fmla="*/ 17270 w 19937"/>
                                <a:gd name="csY30" fmla="*/ 8376 h 21955"/>
                                <a:gd name="csX31" fmla="*/ 17270 w 19937"/>
                                <a:gd name="csY31" fmla="*/ 16626 h 21955"/>
                                <a:gd name="csX32" fmla="*/ 17270 w 19937"/>
                                <a:gd name="csY32" fmla="*/ 18402 h 21955"/>
                                <a:gd name="csX33" fmla="*/ 17651 w 19937"/>
                                <a:gd name="csY33" fmla="*/ 18910 h 21955"/>
                                <a:gd name="csX34" fmla="*/ 18159 w 19937"/>
                                <a:gd name="csY34" fmla="*/ 19037 h 21955"/>
                                <a:gd name="csX35" fmla="*/ 19302 w 19937"/>
                                <a:gd name="csY35" fmla="*/ 18149 h 21955"/>
                                <a:gd name="csX36" fmla="*/ 19937 w 19937"/>
                                <a:gd name="csY36" fmla="*/ 18656 h 21955"/>
                                <a:gd name="csX37" fmla="*/ 17651 w 19937"/>
                                <a:gd name="csY37" fmla="*/ 21068 h 21955"/>
                                <a:gd name="csX38" fmla="*/ 14857 w 19937"/>
                                <a:gd name="csY38" fmla="*/ 21829 h 21955"/>
                                <a:gd name="csX39" fmla="*/ 12064 w 19937"/>
                                <a:gd name="csY39" fmla="*/ 20941 h 21955"/>
                                <a:gd name="csX40" fmla="*/ 10794 w 19937"/>
                                <a:gd name="csY40" fmla="*/ 18402 h 2195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955">
                                  <a:moveTo>
                                    <a:pt x="11175" y="16879"/>
                                  </a:moveTo>
                                  <a:lnTo>
                                    <a:pt x="11175" y="9772"/>
                                  </a:lnTo>
                                  <a:cubicBezTo>
                                    <a:pt x="9397" y="10788"/>
                                    <a:pt x="8000" y="11930"/>
                                    <a:pt x="7111" y="13199"/>
                                  </a:cubicBezTo>
                                  <a:cubicBezTo>
                                    <a:pt x="6476" y="13960"/>
                                    <a:pt x="6222" y="14849"/>
                                    <a:pt x="6222" y="15610"/>
                                  </a:cubicBezTo>
                                  <a:cubicBezTo>
                                    <a:pt x="6222" y="16245"/>
                                    <a:pt x="6476" y="16879"/>
                                    <a:pt x="6984" y="17387"/>
                                  </a:cubicBezTo>
                                  <a:cubicBezTo>
                                    <a:pt x="7365" y="17768"/>
                                    <a:pt x="7873" y="18022"/>
                                    <a:pt x="8508" y="18022"/>
                                  </a:cubicBezTo>
                                  <a:cubicBezTo>
                                    <a:pt x="9270" y="18022"/>
                                    <a:pt x="10159" y="17641"/>
                                    <a:pt x="11175" y="16752"/>
                                  </a:cubicBezTo>
                                  <a:moveTo>
                                    <a:pt x="11175" y="18529"/>
                                  </a:moveTo>
                                  <a:cubicBezTo>
                                    <a:pt x="8635" y="20814"/>
                                    <a:pt x="6222" y="21956"/>
                                    <a:pt x="4190" y="21956"/>
                                  </a:cubicBezTo>
                                  <a:cubicBezTo>
                                    <a:pt x="3048" y="21956"/>
                                    <a:pt x="2032" y="21575"/>
                                    <a:pt x="1143" y="20814"/>
                                  </a:cubicBezTo>
                                  <a:cubicBezTo>
                                    <a:pt x="381" y="20052"/>
                                    <a:pt x="0" y="19037"/>
                                    <a:pt x="0" y="17895"/>
                                  </a:cubicBezTo>
                                  <a:cubicBezTo>
                                    <a:pt x="0" y="16245"/>
                                    <a:pt x="635" y="14849"/>
                                    <a:pt x="2032" y="13580"/>
                                  </a:cubicBezTo>
                                  <a:cubicBezTo>
                                    <a:pt x="3429" y="12311"/>
                                    <a:pt x="6476" y="10534"/>
                                    <a:pt x="11048" y="8503"/>
                                  </a:cubicBezTo>
                                  <a:lnTo>
                                    <a:pt x="11048" y="6346"/>
                                  </a:lnTo>
                                  <a:cubicBezTo>
                                    <a:pt x="11048" y="4696"/>
                                    <a:pt x="11048" y="3807"/>
                                    <a:pt x="10794" y="3300"/>
                                  </a:cubicBezTo>
                                  <a:cubicBezTo>
                                    <a:pt x="10667" y="2919"/>
                                    <a:pt x="10286" y="2538"/>
                                    <a:pt x="9778" y="2158"/>
                                  </a:cubicBezTo>
                                  <a:cubicBezTo>
                                    <a:pt x="9270" y="1777"/>
                                    <a:pt x="8762" y="1650"/>
                                    <a:pt x="8127" y="1650"/>
                                  </a:cubicBezTo>
                                  <a:cubicBezTo>
                                    <a:pt x="7111" y="1650"/>
                                    <a:pt x="6349" y="1904"/>
                                    <a:pt x="5714" y="2284"/>
                                  </a:cubicBezTo>
                                  <a:cubicBezTo>
                                    <a:pt x="5333" y="2538"/>
                                    <a:pt x="5079" y="2919"/>
                                    <a:pt x="5079" y="3300"/>
                                  </a:cubicBezTo>
                                  <a:cubicBezTo>
                                    <a:pt x="5079" y="3680"/>
                                    <a:pt x="5333" y="4061"/>
                                    <a:pt x="5714" y="4442"/>
                                  </a:cubicBezTo>
                                  <a:cubicBezTo>
                                    <a:pt x="6349" y="5077"/>
                                    <a:pt x="6603" y="5711"/>
                                    <a:pt x="6603" y="6346"/>
                                  </a:cubicBezTo>
                                  <a:cubicBezTo>
                                    <a:pt x="6603" y="7107"/>
                                    <a:pt x="6349" y="7742"/>
                                    <a:pt x="5714"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2" y="761"/>
                                  </a:cubicBezTo>
                                  <a:cubicBezTo>
                                    <a:pt x="6476" y="254"/>
                                    <a:pt x="8127" y="0"/>
                                    <a:pt x="9778" y="0"/>
                                  </a:cubicBezTo>
                                  <a:cubicBezTo>
                                    <a:pt x="11810" y="0"/>
                                    <a:pt x="13334" y="381"/>
                                    <a:pt x="14604" y="1269"/>
                                  </a:cubicBezTo>
                                  <a:cubicBezTo>
                                    <a:pt x="15746" y="2158"/>
                                    <a:pt x="16508" y="3046"/>
                                    <a:pt x="16889" y="4061"/>
                                  </a:cubicBezTo>
                                  <a:cubicBezTo>
                                    <a:pt x="17143" y="4696"/>
                                    <a:pt x="17270" y="6092"/>
                                    <a:pt x="17270" y="8376"/>
                                  </a:cubicBezTo>
                                  <a:lnTo>
                                    <a:pt x="17270" y="16626"/>
                                  </a:lnTo>
                                  <a:cubicBezTo>
                                    <a:pt x="17270" y="17641"/>
                                    <a:pt x="17270" y="18149"/>
                                    <a:pt x="17270" y="18402"/>
                                  </a:cubicBezTo>
                                  <a:cubicBezTo>
                                    <a:pt x="17270" y="18656"/>
                                    <a:pt x="17524" y="18783"/>
                                    <a:pt x="17651" y="18910"/>
                                  </a:cubicBezTo>
                                  <a:cubicBezTo>
                                    <a:pt x="17778" y="18910"/>
                                    <a:pt x="17905" y="19037"/>
                                    <a:pt x="18159" y="19037"/>
                                  </a:cubicBezTo>
                                  <a:cubicBezTo>
                                    <a:pt x="18540" y="19037"/>
                                    <a:pt x="18921" y="18783"/>
                                    <a:pt x="19302" y="18149"/>
                                  </a:cubicBezTo>
                                  <a:lnTo>
                                    <a:pt x="19937" y="18656"/>
                                  </a:lnTo>
                                  <a:cubicBezTo>
                                    <a:pt x="19175" y="19798"/>
                                    <a:pt x="18413" y="20560"/>
                                    <a:pt x="17651" y="21068"/>
                                  </a:cubicBezTo>
                                  <a:cubicBezTo>
                                    <a:pt x="16889" y="21575"/>
                                    <a:pt x="15874" y="21829"/>
                                    <a:pt x="14857"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1547435417" name="Freeform: Shape 1547435417"/>
                          <wps:cNvSpPr/>
                          <wps:spPr>
                            <a:xfrm>
                              <a:off x="5789941" y="404065"/>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1340048461" name="Freeform: Shape 1340048461"/>
                          <wps:cNvSpPr/>
                          <wps:spPr>
                            <a:xfrm>
                              <a:off x="5802386" y="405842"/>
                              <a:ext cx="14223" cy="29316"/>
                            </a:xfrm>
                            <a:custGeom>
                              <a:avLst/>
                              <a:gdLst>
                                <a:gd name="csX0" fmla="*/ 9270 w 14223"/>
                                <a:gd name="csY0" fmla="*/ 0 h 29316"/>
                                <a:gd name="csX1" fmla="*/ 9270 w 14223"/>
                                <a:gd name="csY1" fmla="*/ 7742 h 29316"/>
                                <a:gd name="csX2" fmla="*/ 14223 w 14223"/>
                                <a:gd name="csY2" fmla="*/ 7742 h 29316"/>
                                <a:gd name="csX3" fmla="*/ 14223 w 14223"/>
                                <a:gd name="csY3" fmla="*/ 10026 h 29316"/>
                                <a:gd name="csX4" fmla="*/ 9270 w 14223"/>
                                <a:gd name="csY4" fmla="*/ 10026 h 29316"/>
                                <a:gd name="csX5" fmla="*/ 9270 w 14223"/>
                                <a:gd name="csY5" fmla="*/ 23098 h 29316"/>
                                <a:gd name="csX6" fmla="*/ 9397 w 14223"/>
                                <a:gd name="csY6" fmla="*/ 25509 h 29316"/>
                                <a:gd name="csX7" fmla="*/ 10032 w 14223"/>
                                <a:gd name="csY7" fmla="*/ 26398 h 29316"/>
                                <a:gd name="csX8" fmla="*/ 10794 w 14223"/>
                                <a:gd name="csY8" fmla="*/ 26779 h 29316"/>
                                <a:gd name="csX9" fmla="*/ 13588 w 14223"/>
                                <a:gd name="csY9" fmla="*/ 24494 h 29316"/>
                                <a:gd name="csX10" fmla="*/ 14223 w 14223"/>
                                <a:gd name="csY10" fmla="*/ 25002 h 29316"/>
                                <a:gd name="csX11" fmla="*/ 8255 w 14223"/>
                                <a:gd name="csY11" fmla="*/ 29317 h 29316"/>
                                <a:gd name="csX12" fmla="*/ 4826 w 14223"/>
                                <a:gd name="csY12" fmla="*/ 28175 h 29316"/>
                                <a:gd name="csX13" fmla="*/ 3048 w 14223"/>
                                <a:gd name="csY13" fmla="*/ 25636 h 29316"/>
                                <a:gd name="csX14" fmla="*/ 2794 w 14223"/>
                                <a:gd name="csY14" fmla="*/ 21448 h 29316"/>
                                <a:gd name="csX15" fmla="*/ 2794 w 14223"/>
                                <a:gd name="csY15" fmla="*/ 10026 h 29316"/>
                                <a:gd name="csX16" fmla="*/ 0 w 14223"/>
                                <a:gd name="csY16" fmla="*/ 10026 h 29316"/>
                                <a:gd name="csX17" fmla="*/ 0 w 14223"/>
                                <a:gd name="csY17" fmla="*/ 9265 h 29316"/>
                                <a:gd name="csX18" fmla="*/ 4826 w 14223"/>
                                <a:gd name="csY18" fmla="*/ 5077 h 29316"/>
                                <a:gd name="csX19" fmla="*/ 8381 w 14223"/>
                                <a:gd name="csY19" fmla="*/ 127 h 29316"/>
                                <a:gd name="csX20" fmla="*/ 9143 w 14223"/>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3"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778"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5" y="29317"/>
                                  </a:cubicBezTo>
                                  <a:cubicBezTo>
                                    <a:pt x="6857" y="29317"/>
                                    <a:pt x="5842"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7"/>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1867493852" name="Freeform: Shape 1867493852"/>
                          <wps:cNvSpPr/>
                          <wps:spPr>
                            <a:xfrm>
                              <a:off x="5818386" y="404065"/>
                              <a:ext cx="23111" cy="30839"/>
                            </a:xfrm>
                            <a:custGeom>
                              <a:avLst/>
                              <a:gdLst>
                                <a:gd name="csX0" fmla="*/ 8762 w 23111"/>
                                <a:gd name="csY0" fmla="*/ 0 h 30839"/>
                                <a:gd name="csX1" fmla="*/ 8762 w 23111"/>
                                <a:gd name="csY1" fmla="*/ 12184 h 30839"/>
                                <a:gd name="csX2" fmla="*/ 11937 w 23111"/>
                                <a:gd name="csY2" fmla="*/ 9645 h 30839"/>
                                <a:gd name="csX3" fmla="*/ 14985 w 23111"/>
                                <a:gd name="csY3" fmla="*/ 8884 h 30839"/>
                                <a:gd name="csX4" fmla="*/ 18413 w 23111"/>
                                <a:gd name="csY4" fmla="*/ 10026 h 30839"/>
                                <a:gd name="csX5" fmla="*/ 20318 w 23111"/>
                                <a:gd name="csY5" fmla="*/ 12691 h 30839"/>
                                <a:gd name="csX6" fmla="*/ 20826 w 23111"/>
                                <a:gd name="csY6" fmla="*/ 17895 h 30839"/>
                                <a:gd name="csX7" fmla="*/ 20826 w 23111"/>
                                <a:gd name="csY7" fmla="*/ 26144 h 30839"/>
                                <a:gd name="csX8" fmla="*/ 21334 w 23111"/>
                                <a:gd name="csY8" fmla="*/ 29190 h 30839"/>
                                <a:gd name="csX9" fmla="*/ 23112 w 23111"/>
                                <a:gd name="csY9" fmla="*/ 29951 h 30839"/>
                                <a:gd name="csX10" fmla="*/ 23112 w 23111"/>
                                <a:gd name="csY10" fmla="*/ 30840 h 30839"/>
                                <a:gd name="csX11" fmla="*/ 12318 w 23111"/>
                                <a:gd name="csY11" fmla="*/ 30840 h 30839"/>
                                <a:gd name="csX12" fmla="*/ 12318 w 23111"/>
                                <a:gd name="csY12" fmla="*/ 29951 h 30839"/>
                                <a:gd name="csX13" fmla="*/ 13969 w 23111"/>
                                <a:gd name="csY13" fmla="*/ 29063 h 30839"/>
                                <a:gd name="csX14" fmla="*/ 14350 w 23111"/>
                                <a:gd name="csY14" fmla="*/ 26144 h 30839"/>
                                <a:gd name="csX15" fmla="*/ 14350 w 23111"/>
                                <a:gd name="csY15" fmla="*/ 16752 h 30839"/>
                                <a:gd name="csX16" fmla="*/ 14096 w 23111"/>
                                <a:gd name="csY16" fmla="*/ 13453 h 30839"/>
                                <a:gd name="csX17" fmla="*/ 13334 w 23111"/>
                                <a:gd name="csY17" fmla="*/ 12437 h 30839"/>
                                <a:gd name="csX18" fmla="*/ 12191 w 23111"/>
                                <a:gd name="csY18" fmla="*/ 12057 h 30839"/>
                                <a:gd name="csX19" fmla="*/ 10413 w 23111"/>
                                <a:gd name="csY19" fmla="*/ 12691 h 30839"/>
                                <a:gd name="csX20" fmla="*/ 8508 w 23111"/>
                                <a:gd name="csY20" fmla="*/ 14849 h 30839"/>
                                <a:gd name="csX21" fmla="*/ 8508 w 23111"/>
                                <a:gd name="csY21" fmla="*/ 26144 h 30839"/>
                                <a:gd name="csX22" fmla="*/ 8889 w 23111"/>
                                <a:gd name="csY22" fmla="*/ 28936 h 30839"/>
                                <a:gd name="csX23" fmla="*/ 10667 w 23111"/>
                                <a:gd name="csY23" fmla="*/ 29824 h 30839"/>
                                <a:gd name="csX24" fmla="*/ 10667 w 23111"/>
                                <a:gd name="csY24" fmla="*/ 30713 h 30839"/>
                                <a:gd name="csX25" fmla="*/ 0 w 23111"/>
                                <a:gd name="csY25" fmla="*/ 30713 h 30839"/>
                                <a:gd name="csX26" fmla="*/ 0 w 23111"/>
                                <a:gd name="csY26" fmla="*/ 29824 h 30839"/>
                                <a:gd name="csX27" fmla="*/ 1905 w 23111"/>
                                <a:gd name="csY27" fmla="*/ 28936 h 30839"/>
                                <a:gd name="csX28" fmla="*/ 2286 w 23111"/>
                                <a:gd name="csY28" fmla="*/ 26017 h 30839"/>
                                <a:gd name="csX29" fmla="*/ 2286 w 23111"/>
                                <a:gd name="csY29" fmla="*/ 4569 h 30839"/>
                                <a:gd name="csX30" fmla="*/ 1905 w 23111"/>
                                <a:gd name="csY30" fmla="*/ 1650 h 30839"/>
                                <a:gd name="csX31" fmla="*/ 0 w 23111"/>
                                <a:gd name="csY31" fmla="*/ 888 h 30839"/>
                                <a:gd name="csX32" fmla="*/ 0 w 23111"/>
                                <a:gd name="csY32" fmla="*/ 0 h 30839"/>
                                <a:gd name="csX33" fmla="*/ 8635 w 23111"/>
                                <a:gd name="csY33" fmla="*/ 0 h 3083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3111" h="30839">
                                  <a:moveTo>
                                    <a:pt x="8762" y="0"/>
                                  </a:moveTo>
                                  <a:lnTo>
                                    <a:pt x="8762" y="12184"/>
                                  </a:lnTo>
                                  <a:cubicBezTo>
                                    <a:pt x="9905" y="10915"/>
                                    <a:pt x="10921" y="10153"/>
                                    <a:pt x="11937" y="9645"/>
                                  </a:cubicBezTo>
                                  <a:cubicBezTo>
                                    <a:pt x="12953" y="9138"/>
                                    <a:pt x="13842" y="8884"/>
                                    <a:pt x="14985" y="8884"/>
                                  </a:cubicBezTo>
                                  <a:cubicBezTo>
                                    <a:pt x="16254" y="8884"/>
                                    <a:pt x="17397" y="9265"/>
                                    <a:pt x="18413" y="10026"/>
                                  </a:cubicBezTo>
                                  <a:cubicBezTo>
                                    <a:pt x="19302" y="10788"/>
                                    <a:pt x="19937" y="11676"/>
                                    <a:pt x="20318" y="12691"/>
                                  </a:cubicBezTo>
                                  <a:cubicBezTo>
                                    <a:pt x="20572" y="13707"/>
                                    <a:pt x="20826" y="15483"/>
                                    <a:pt x="20826" y="17895"/>
                                  </a:cubicBezTo>
                                  <a:lnTo>
                                    <a:pt x="20826" y="26144"/>
                                  </a:lnTo>
                                  <a:cubicBezTo>
                                    <a:pt x="20826" y="27794"/>
                                    <a:pt x="20953" y="28809"/>
                                    <a:pt x="21334" y="29190"/>
                                  </a:cubicBezTo>
                                  <a:cubicBezTo>
                                    <a:pt x="21588" y="29571"/>
                                    <a:pt x="22223" y="29824"/>
                                    <a:pt x="23112" y="29951"/>
                                  </a:cubicBezTo>
                                  <a:lnTo>
                                    <a:pt x="23112" y="30840"/>
                                  </a:lnTo>
                                  <a:lnTo>
                                    <a:pt x="12318" y="30840"/>
                                  </a:lnTo>
                                  <a:lnTo>
                                    <a:pt x="12318" y="29951"/>
                                  </a:lnTo>
                                  <a:cubicBezTo>
                                    <a:pt x="13080" y="29951"/>
                                    <a:pt x="13588" y="29571"/>
                                    <a:pt x="13969" y="29063"/>
                                  </a:cubicBezTo>
                                  <a:cubicBezTo>
                                    <a:pt x="14223" y="28682"/>
                                    <a:pt x="14350" y="27667"/>
                                    <a:pt x="14350" y="26144"/>
                                  </a:cubicBezTo>
                                  <a:lnTo>
                                    <a:pt x="14350" y="16752"/>
                                  </a:lnTo>
                                  <a:cubicBezTo>
                                    <a:pt x="14350" y="14976"/>
                                    <a:pt x="14350" y="13960"/>
                                    <a:pt x="14096" y="13453"/>
                                  </a:cubicBezTo>
                                  <a:cubicBezTo>
                                    <a:pt x="13969" y="13072"/>
                                    <a:pt x="13715" y="12691"/>
                                    <a:pt x="13334" y="12437"/>
                                  </a:cubicBezTo>
                                  <a:cubicBezTo>
                                    <a:pt x="12953" y="12184"/>
                                    <a:pt x="12699" y="12057"/>
                                    <a:pt x="12191" y="12057"/>
                                  </a:cubicBezTo>
                                  <a:cubicBezTo>
                                    <a:pt x="11556" y="12057"/>
                                    <a:pt x="11048" y="12311"/>
                                    <a:pt x="10413" y="12691"/>
                                  </a:cubicBezTo>
                                  <a:cubicBezTo>
                                    <a:pt x="9778" y="13072"/>
                                    <a:pt x="9270" y="13833"/>
                                    <a:pt x="8508" y="14849"/>
                                  </a:cubicBezTo>
                                  <a:lnTo>
                                    <a:pt x="8508" y="26144"/>
                                  </a:lnTo>
                                  <a:cubicBezTo>
                                    <a:pt x="8508" y="27667"/>
                                    <a:pt x="8508" y="28555"/>
                                    <a:pt x="8889" y="28936"/>
                                  </a:cubicBezTo>
                                  <a:cubicBezTo>
                                    <a:pt x="9143" y="29444"/>
                                    <a:pt x="9778" y="29698"/>
                                    <a:pt x="10667" y="29824"/>
                                  </a:cubicBezTo>
                                  <a:lnTo>
                                    <a:pt x="10667" y="30713"/>
                                  </a:lnTo>
                                  <a:lnTo>
                                    <a:pt x="0" y="30713"/>
                                  </a:lnTo>
                                  <a:lnTo>
                                    <a:pt x="0" y="29824"/>
                                  </a:lnTo>
                                  <a:cubicBezTo>
                                    <a:pt x="889" y="29824"/>
                                    <a:pt x="1524" y="29444"/>
                                    <a:pt x="1905" y="28936"/>
                                  </a:cubicBezTo>
                                  <a:cubicBezTo>
                                    <a:pt x="2159" y="28555"/>
                                    <a:pt x="2286" y="27667"/>
                                    <a:pt x="2286" y="26017"/>
                                  </a:cubicBezTo>
                                  <a:lnTo>
                                    <a:pt x="2286" y="4569"/>
                                  </a:lnTo>
                                  <a:cubicBezTo>
                                    <a:pt x="2286" y="2919"/>
                                    <a:pt x="2159" y="2031"/>
                                    <a:pt x="1905" y="1650"/>
                                  </a:cubicBezTo>
                                  <a:cubicBezTo>
                                    <a:pt x="1651" y="1269"/>
                                    <a:pt x="1016" y="1015"/>
                                    <a:pt x="0" y="888"/>
                                  </a:cubicBezTo>
                                  <a:lnTo>
                                    <a:pt x="0" y="0"/>
                                  </a:lnTo>
                                  <a:lnTo>
                                    <a:pt x="8635" y="0"/>
                                  </a:lnTo>
                                  <a:close/>
                                </a:path>
                              </a:pathLst>
                            </a:custGeom>
                            <a:solidFill>
                              <a:srgbClr val="000000"/>
                            </a:solidFill>
                            <a:ln w="12688" cap="flat">
                              <a:noFill/>
                              <a:prstDash val="solid"/>
                              <a:miter/>
                            </a:ln>
                          </wps:spPr>
                          <wps:bodyPr/>
                        </wps:wsp>
                        <wps:wsp>
                          <wps:cNvPr id="1155031179" name="Freeform: Shape 1155031179"/>
                          <wps:cNvSpPr/>
                          <wps:spPr>
                            <a:xfrm>
                              <a:off x="5844546" y="427797"/>
                              <a:ext cx="8635" cy="15102"/>
                            </a:xfrm>
                            <a:custGeom>
                              <a:avLst/>
                              <a:gdLst>
                                <a:gd name="csX0" fmla="*/ 762 w 8635"/>
                                <a:gd name="csY0" fmla="*/ 15103 h 15102"/>
                                <a:gd name="csX1" fmla="*/ 762 w 8635"/>
                                <a:gd name="csY1" fmla="*/ 14087 h 15102"/>
                                <a:gd name="csX2" fmla="*/ 4572 w 8635"/>
                                <a:gd name="csY2" fmla="*/ 11168 h 15102"/>
                                <a:gd name="csX3" fmla="*/ 5715 w 8635"/>
                                <a:gd name="csY3" fmla="*/ 7488 h 15102"/>
                                <a:gd name="csX4" fmla="*/ 5588 w 8635"/>
                                <a:gd name="csY4" fmla="*/ 6853 h 15102"/>
                                <a:gd name="csX5" fmla="*/ 5334 w 8635"/>
                                <a:gd name="csY5" fmla="*/ 6726 h 15102"/>
                                <a:gd name="csX6" fmla="*/ 4953 w 8635"/>
                                <a:gd name="csY6" fmla="*/ 6853 h 15102"/>
                                <a:gd name="csX7" fmla="*/ 3302 w 8635"/>
                                <a:gd name="csY7" fmla="*/ 7234 h 15102"/>
                                <a:gd name="csX8" fmla="*/ 1016 w 8635"/>
                                <a:gd name="csY8" fmla="*/ 6219 h 15102"/>
                                <a:gd name="csX9" fmla="*/ 0 w 8635"/>
                                <a:gd name="csY9" fmla="*/ 3807 h 15102"/>
                                <a:gd name="csX10" fmla="*/ 1143 w 8635"/>
                                <a:gd name="csY10" fmla="*/ 1142 h 15102"/>
                                <a:gd name="csX11" fmla="*/ 3937 w 8635"/>
                                <a:gd name="csY11" fmla="*/ 0 h 15102"/>
                                <a:gd name="csX12" fmla="*/ 7238 w 8635"/>
                                <a:gd name="csY12" fmla="*/ 1523 h 15102"/>
                                <a:gd name="csX13" fmla="*/ 8635 w 8635"/>
                                <a:gd name="csY13" fmla="*/ 5711 h 15102"/>
                                <a:gd name="csX14" fmla="*/ 6730 w 8635"/>
                                <a:gd name="csY14" fmla="*/ 11422 h 15102"/>
                                <a:gd name="csX15" fmla="*/ 889 w 8635"/>
                                <a:gd name="csY15" fmla="*/ 15103 h 151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Lst>
                              <a:rect l="l" t="t" r="r" b="b"/>
                              <a:pathLst>
                                <a:path w="8635" h="15102">
                                  <a:moveTo>
                                    <a:pt x="762" y="15103"/>
                                  </a:moveTo>
                                  <a:lnTo>
                                    <a:pt x="762" y="14087"/>
                                  </a:lnTo>
                                  <a:cubicBezTo>
                                    <a:pt x="2540" y="13326"/>
                                    <a:pt x="3810" y="12311"/>
                                    <a:pt x="4572" y="11168"/>
                                  </a:cubicBezTo>
                                  <a:cubicBezTo>
                                    <a:pt x="5334" y="9899"/>
                                    <a:pt x="5715" y="8757"/>
                                    <a:pt x="5715" y="7488"/>
                                  </a:cubicBezTo>
                                  <a:cubicBezTo>
                                    <a:pt x="5715" y="7234"/>
                                    <a:pt x="5715" y="7107"/>
                                    <a:pt x="5588" y="6853"/>
                                  </a:cubicBezTo>
                                  <a:cubicBezTo>
                                    <a:pt x="5588" y="6853"/>
                                    <a:pt x="5334" y="6726"/>
                                    <a:pt x="5334" y="6726"/>
                                  </a:cubicBezTo>
                                  <a:cubicBezTo>
                                    <a:pt x="5334" y="6726"/>
                                    <a:pt x="5079" y="6726"/>
                                    <a:pt x="4953" y="6853"/>
                                  </a:cubicBezTo>
                                  <a:cubicBezTo>
                                    <a:pt x="4572" y="7107"/>
                                    <a:pt x="3937" y="7234"/>
                                    <a:pt x="3302" y="7234"/>
                                  </a:cubicBezTo>
                                  <a:cubicBezTo>
                                    <a:pt x="2413" y="7234"/>
                                    <a:pt x="1651" y="6853"/>
                                    <a:pt x="1016" y="6219"/>
                                  </a:cubicBezTo>
                                  <a:cubicBezTo>
                                    <a:pt x="381" y="5584"/>
                                    <a:pt x="0" y="4696"/>
                                    <a:pt x="0" y="3807"/>
                                  </a:cubicBezTo>
                                  <a:cubicBezTo>
                                    <a:pt x="0" y="2792"/>
                                    <a:pt x="381" y="1904"/>
                                    <a:pt x="1143" y="1142"/>
                                  </a:cubicBezTo>
                                  <a:cubicBezTo>
                                    <a:pt x="1905" y="381"/>
                                    <a:pt x="2794" y="0"/>
                                    <a:pt x="3937" y="0"/>
                                  </a:cubicBezTo>
                                  <a:cubicBezTo>
                                    <a:pt x="5207" y="0"/>
                                    <a:pt x="6349" y="508"/>
                                    <a:pt x="7238" y="1523"/>
                                  </a:cubicBezTo>
                                  <a:cubicBezTo>
                                    <a:pt x="8127" y="2538"/>
                                    <a:pt x="8635" y="3934"/>
                                    <a:pt x="8635" y="5711"/>
                                  </a:cubicBezTo>
                                  <a:cubicBezTo>
                                    <a:pt x="8635" y="7869"/>
                                    <a:pt x="8000" y="9772"/>
                                    <a:pt x="6730" y="11422"/>
                                  </a:cubicBezTo>
                                  <a:cubicBezTo>
                                    <a:pt x="5460" y="13072"/>
                                    <a:pt x="3556" y="14341"/>
                                    <a:pt x="889" y="15103"/>
                                  </a:cubicBezTo>
                                </a:path>
                              </a:pathLst>
                            </a:custGeom>
                            <a:solidFill>
                              <a:srgbClr val="000000"/>
                            </a:solidFill>
                            <a:ln w="12688" cap="flat">
                              <a:noFill/>
                              <a:prstDash val="solid"/>
                              <a:miter/>
                            </a:ln>
                          </wps:spPr>
                          <wps:bodyPr/>
                        </wps:wsp>
                        <wps:wsp>
                          <wps:cNvPr id="347460261" name="Freeform: Shape 347460261"/>
                          <wps:cNvSpPr/>
                          <wps:spPr>
                            <a:xfrm>
                              <a:off x="5419008" y="454576"/>
                              <a:ext cx="30985" cy="30712"/>
                            </a:xfrm>
                            <a:custGeom>
                              <a:avLst/>
                              <a:gdLst>
                                <a:gd name="csX0" fmla="*/ 11683 w 30985"/>
                                <a:gd name="csY0" fmla="*/ 1650 h 30712"/>
                                <a:gd name="csX1" fmla="*/ 11683 w 30985"/>
                                <a:gd name="csY1" fmla="*/ 25509 h 30712"/>
                                <a:gd name="csX2" fmla="*/ 11810 w 30985"/>
                                <a:gd name="csY2" fmla="*/ 27794 h 30712"/>
                                <a:gd name="csX3" fmla="*/ 12445 w 30985"/>
                                <a:gd name="csY3" fmla="*/ 28428 h 30712"/>
                                <a:gd name="csX4" fmla="*/ 14223 w 30985"/>
                                <a:gd name="csY4" fmla="*/ 28809 h 30712"/>
                                <a:gd name="csX5" fmla="*/ 19937 w 30985"/>
                                <a:gd name="csY5" fmla="*/ 26271 h 30712"/>
                                <a:gd name="csX6" fmla="*/ 22604 w 30985"/>
                                <a:gd name="csY6" fmla="*/ 15483 h 30712"/>
                                <a:gd name="csX7" fmla="*/ 20699 w 30985"/>
                                <a:gd name="csY7" fmla="*/ 6092 h 30712"/>
                                <a:gd name="csX8" fmla="*/ 16890 w 30985"/>
                                <a:gd name="csY8" fmla="*/ 2284 h 30712"/>
                                <a:gd name="csX9" fmla="*/ 11429 w 30985"/>
                                <a:gd name="csY9" fmla="*/ 1650 h 30712"/>
                                <a:gd name="csX10" fmla="*/ 0 w 30985"/>
                                <a:gd name="csY10" fmla="*/ 30586 h 30712"/>
                                <a:gd name="csX11" fmla="*/ 0 w 30985"/>
                                <a:gd name="csY11" fmla="*/ 29698 h 30712"/>
                                <a:gd name="csX12" fmla="*/ 1016 w 30985"/>
                                <a:gd name="csY12" fmla="*/ 29698 h 30712"/>
                                <a:gd name="csX13" fmla="*/ 3048 w 30985"/>
                                <a:gd name="csY13" fmla="*/ 29317 h 30712"/>
                                <a:gd name="csX14" fmla="*/ 4064 w 30985"/>
                                <a:gd name="csY14" fmla="*/ 28175 h 30712"/>
                                <a:gd name="csX15" fmla="*/ 4318 w 30985"/>
                                <a:gd name="csY15" fmla="*/ 25383 h 30712"/>
                                <a:gd name="csX16" fmla="*/ 4318 w 30985"/>
                                <a:gd name="csY16" fmla="*/ 5203 h 30712"/>
                                <a:gd name="csX17" fmla="*/ 4064 w 30985"/>
                                <a:gd name="csY17" fmla="*/ 2284 h 30712"/>
                                <a:gd name="csX18" fmla="*/ 3048 w 30985"/>
                                <a:gd name="csY18" fmla="*/ 1269 h 30712"/>
                                <a:gd name="csX19" fmla="*/ 1016 w 30985"/>
                                <a:gd name="csY19" fmla="*/ 888 h 30712"/>
                                <a:gd name="csX20" fmla="*/ 0 w 30985"/>
                                <a:gd name="csY20" fmla="*/ 888 h 30712"/>
                                <a:gd name="csX21" fmla="*/ 0 w 30985"/>
                                <a:gd name="csY21" fmla="*/ 0 h 30712"/>
                                <a:gd name="csX22" fmla="*/ 13715 w 30985"/>
                                <a:gd name="csY22" fmla="*/ 0 h 30712"/>
                                <a:gd name="csX23" fmla="*/ 22604 w 30985"/>
                                <a:gd name="csY23" fmla="*/ 1523 h 30712"/>
                                <a:gd name="csX24" fmla="*/ 28827 w 30985"/>
                                <a:gd name="csY24" fmla="*/ 7107 h 30712"/>
                                <a:gd name="csX25" fmla="*/ 30985 w 30985"/>
                                <a:gd name="csY25" fmla="*/ 15483 h 30712"/>
                                <a:gd name="csX26" fmla="*/ 29969 w 30985"/>
                                <a:gd name="csY26" fmla="*/ 21448 h 30712"/>
                                <a:gd name="csX27" fmla="*/ 27303 w 30985"/>
                                <a:gd name="csY27" fmla="*/ 26017 h 30712"/>
                                <a:gd name="csX28" fmla="*/ 23493 w 30985"/>
                                <a:gd name="csY28" fmla="*/ 28809 h 30712"/>
                                <a:gd name="csX29" fmla="*/ 18160 w 30985"/>
                                <a:gd name="csY29" fmla="*/ 30459 h 30712"/>
                                <a:gd name="csX30" fmla="*/ 13842 w 30985"/>
                                <a:gd name="csY30" fmla="*/ 30713 h 30712"/>
                                <a:gd name="csX31" fmla="*/ 127 w 30985"/>
                                <a:gd name="csY31" fmla="*/ 30713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30985" h="30712">
                                  <a:moveTo>
                                    <a:pt x="11683" y="1650"/>
                                  </a:moveTo>
                                  <a:lnTo>
                                    <a:pt x="11683" y="25509"/>
                                  </a:lnTo>
                                  <a:cubicBezTo>
                                    <a:pt x="11683" y="26779"/>
                                    <a:pt x="11683" y="27540"/>
                                    <a:pt x="11810" y="27794"/>
                                  </a:cubicBezTo>
                                  <a:cubicBezTo>
                                    <a:pt x="11810" y="28048"/>
                                    <a:pt x="12191" y="28302"/>
                                    <a:pt x="12445" y="28428"/>
                                  </a:cubicBezTo>
                                  <a:cubicBezTo>
                                    <a:pt x="12826" y="28682"/>
                                    <a:pt x="13461" y="28809"/>
                                    <a:pt x="14223" y="28809"/>
                                  </a:cubicBezTo>
                                  <a:cubicBezTo>
                                    <a:pt x="16763" y="28809"/>
                                    <a:pt x="18667" y="27921"/>
                                    <a:pt x="19937" y="26271"/>
                                  </a:cubicBezTo>
                                  <a:cubicBezTo>
                                    <a:pt x="21715" y="23987"/>
                                    <a:pt x="22604" y="20306"/>
                                    <a:pt x="22604" y="15483"/>
                                  </a:cubicBezTo>
                                  <a:cubicBezTo>
                                    <a:pt x="22604" y="11549"/>
                                    <a:pt x="21969" y="8376"/>
                                    <a:pt x="20699" y="6092"/>
                                  </a:cubicBezTo>
                                  <a:cubicBezTo>
                                    <a:pt x="19683" y="4315"/>
                                    <a:pt x="18413" y="3046"/>
                                    <a:pt x="16890" y="2284"/>
                                  </a:cubicBezTo>
                                  <a:cubicBezTo>
                                    <a:pt x="15747" y="1777"/>
                                    <a:pt x="13969" y="1650"/>
                                    <a:pt x="11429" y="1650"/>
                                  </a:cubicBezTo>
                                  <a:moveTo>
                                    <a:pt x="0" y="30586"/>
                                  </a:moveTo>
                                  <a:lnTo>
                                    <a:pt x="0" y="29698"/>
                                  </a:lnTo>
                                  <a:lnTo>
                                    <a:pt x="1016" y="29698"/>
                                  </a:lnTo>
                                  <a:cubicBezTo>
                                    <a:pt x="1905" y="29698"/>
                                    <a:pt x="2540" y="29571"/>
                                    <a:pt x="3048" y="29317"/>
                                  </a:cubicBezTo>
                                  <a:cubicBezTo>
                                    <a:pt x="3556" y="29063"/>
                                    <a:pt x="3937" y="28682"/>
                                    <a:pt x="4064" y="28175"/>
                                  </a:cubicBezTo>
                                  <a:cubicBezTo>
                                    <a:pt x="4191" y="27794"/>
                                    <a:pt x="4318" y="26905"/>
                                    <a:pt x="4318" y="25383"/>
                                  </a:cubicBezTo>
                                  <a:lnTo>
                                    <a:pt x="4318" y="5203"/>
                                  </a:lnTo>
                                  <a:cubicBezTo>
                                    <a:pt x="4318" y="3680"/>
                                    <a:pt x="4318" y="2665"/>
                                    <a:pt x="4064" y="2284"/>
                                  </a:cubicBezTo>
                                  <a:cubicBezTo>
                                    <a:pt x="3937" y="1904"/>
                                    <a:pt x="3556" y="1523"/>
                                    <a:pt x="3048" y="1269"/>
                                  </a:cubicBezTo>
                                  <a:cubicBezTo>
                                    <a:pt x="2540" y="1015"/>
                                    <a:pt x="1905" y="888"/>
                                    <a:pt x="1016" y="888"/>
                                  </a:cubicBezTo>
                                  <a:lnTo>
                                    <a:pt x="0" y="888"/>
                                  </a:lnTo>
                                  <a:lnTo>
                                    <a:pt x="0" y="0"/>
                                  </a:lnTo>
                                  <a:lnTo>
                                    <a:pt x="13715" y="0"/>
                                  </a:lnTo>
                                  <a:cubicBezTo>
                                    <a:pt x="17398" y="0"/>
                                    <a:pt x="20318" y="508"/>
                                    <a:pt x="22604" y="1523"/>
                                  </a:cubicBezTo>
                                  <a:cubicBezTo>
                                    <a:pt x="25271" y="2792"/>
                                    <a:pt x="27430" y="4569"/>
                                    <a:pt x="28827" y="7107"/>
                                  </a:cubicBezTo>
                                  <a:cubicBezTo>
                                    <a:pt x="30223" y="9518"/>
                                    <a:pt x="30985" y="12311"/>
                                    <a:pt x="30985" y="15483"/>
                                  </a:cubicBezTo>
                                  <a:cubicBezTo>
                                    <a:pt x="30985" y="17641"/>
                                    <a:pt x="30604" y="19671"/>
                                    <a:pt x="29969" y="21448"/>
                                  </a:cubicBezTo>
                                  <a:cubicBezTo>
                                    <a:pt x="29208" y="23225"/>
                                    <a:pt x="28446" y="24748"/>
                                    <a:pt x="27303" y="26017"/>
                                  </a:cubicBezTo>
                                  <a:cubicBezTo>
                                    <a:pt x="26160" y="27159"/>
                                    <a:pt x="24890" y="28175"/>
                                    <a:pt x="23493" y="28809"/>
                                  </a:cubicBezTo>
                                  <a:cubicBezTo>
                                    <a:pt x="22096" y="29571"/>
                                    <a:pt x="20318" y="30078"/>
                                    <a:pt x="18160" y="30459"/>
                                  </a:cubicBezTo>
                                  <a:cubicBezTo>
                                    <a:pt x="17271" y="30586"/>
                                    <a:pt x="15747" y="30713"/>
                                    <a:pt x="13842" y="30713"/>
                                  </a:cubicBezTo>
                                  <a:lnTo>
                                    <a:pt x="127" y="30713"/>
                                  </a:lnTo>
                                  <a:close/>
                                </a:path>
                              </a:pathLst>
                            </a:custGeom>
                            <a:solidFill>
                              <a:srgbClr val="000000"/>
                            </a:solidFill>
                            <a:ln w="12688" cap="flat">
                              <a:noFill/>
                              <a:prstDash val="solid"/>
                              <a:miter/>
                            </a:ln>
                          </wps:spPr>
                          <wps:bodyPr/>
                        </wps:wsp>
                        <wps:wsp>
                          <wps:cNvPr id="441556144" name="Freeform: Shape 441556144"/>
                          <wps:cNvSpPr/>
                          <wps:spPr>
                            <a:xfrm>
                              <a:off x="5452914" y="453815"/>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322097269" name="Freeform: Shape 322097269"/>
                          <wps:cNvSpPr/>
                          <wps:spPr>
                            <a:xfrm>
                              <a:off x="5466883" y="463206"/>
                              <a:ext cx="14603" cy="22590"/>
                            </a:xfrm>
                            <a:custGeom>
                              <a:avLst/>
                              <a:gdLst>
                                <a:gd name="csX0" fmla="*/ 13080 w 14603"/>
                                <a:gd name="csY0" fmla="*/ 254 h 22590"/>
                                <a:gd name="csX1" fmla="*/ 13461 w 14603"/>
                                <a:gd name="csY1" fmla="*/ 7488 h 22590"/>
                                <a:gd name="csX2" fmla="*/ 12699 w 14603"/>
                                <a:gd name="csY2" fmla="*/ 7488 h 22590"/>
                                <a:gd name="csX3" fmla="*/ 9905 w 14603"/>
                                <a:gd name="csY3" fmla="*/ 3046 h 22590"/>
                                <a:gd name="csX4" fmla="*/ 6984 w 14603"/>
                                <a:gd name="csY4" fmla="*/ 1904 h 22590"/>
                                <a:gd name="csX5" fmla="*/ 5460 w 14603"/>
                                <a:gd name="csY5" fmla="*/ 2538 h 22590"/>
                                <a:gd name="csX6" fmla="*/ 4826 w 14603"/>
                                <a:gd name="csY6" fmla="*/ 3934 h 22590"/>
                                <a:gd name="csX7" fmla="*/ 5207 w 14603"/>
                                <a:gd name="csY7" fmla="*/ 5077 h 22590"/>
                                <a:gd name="csX8" fmla="*/ 9270 w 14603"/>
                                <a:gd name="csY8" fmla="*/ 8249 h 22590"/>
                                <a:gd name="csX9" fmla="*/ 13588 w 14603"/>
                                <a:gd name="csY9" fmla="*/ 12057 h 22590"/>
                                <a:gd name="csX10" fmla="*/ 14604 w 14603"/>
                                <a:gd name="csY10" fmla="*/ 15610 h 22590"/>
                                <a:gd name="csX11" fmla="*/ 13715 w 14603"/>
                                <a:gd name="csY11" fmla="*/ 19037 h 22590"/>
                                <a:gd name="csX12" fmla="*/ 11175 w 14603"/>
                                <a:gd name="csY12" fmla="*/ 21702 h 22590"/>
                                <a:gd name="csX13" fmla="*/ 7619 w 14603"/>
                                <a:gd name="csY13" fmla="*/ 22590 h 22590"/>
                                <a:gd name="csX14" fmla="*/ 3556 w 14603"/>
                                <a:gd name="csY14" fmla="*/ 21575 h 22590"/>
                                <a:gd name="csX15" fmla="*/ 2667 w 14603"/>
                                <a:gd name="csY15" fmla="*/ 21321 h 22590"/>
                                <a:gd name="csX16" fmla="*/ 1397 w 14603"/>
                                <a:gd name="csY16" fmla="*/ 22464 h 22590"/>
                                <a:gd name="csX17" fmla="*/ 635 w 14603"/>
                                <a:gd name="csY17" fmla="*/ 22464 h 22590"/>
                                <a:gd name="csX18" fmla="*/ 254 w 14603"/>
                                <a:gd name="csY18" fmla="*/ 14849 h 22590"/>
                                <a:gd name="csX19" fmla="*/ 1016 w 14603"/>
                                <a:gd name="csY19" fmla="*/ 14849 h 22590"/>
                                <a:gd name="csX20" fmla="*/ 3809 w 14603"/>
                                <a:gd name="csY20" fmla="*/ 19291 h 22590"/>
                                <a:gd name="csX21" fmla="*/ 7111 w 14603"/>
                                <a:gd name="csY21" fmla="*/ 20814 h 22590"/>
                                <a:gd name="csX22" fmla="*/ 8889 w 14603"/>
                                <a:gd name="csY22" fmla="*/ 20179 h 22590"/>
                                <a:gd name="csX23" fmla="*/ 9651 w 14603"/>
                                <a:gd name="csY23" fmla="*/ 18529 h 22590"/>
                                <a:gd name="csX24" fmla="*/ 9016 w 14603"/>
                                <a:gd name="csY24" fmla="*/ 16626 h 22590"/>
                                <a:gd name="csX25" fmla="*/ 5968 w 14603"/>
                                <a:gd name="csY25" fmla="*/ 14214 h 22590"/>
                                <a:gd name="csX26" fmla="*/ 1524 w 14603"/>
                                <a:gd name="csY26" fmla="*/ 10534 h 22590"/>
                                <a:gd name="csX27" fmla="*/ 0 w 14603"/>
                                <a:gd name="csY27" fmla="*/ 6473 h 22590"/>
                                <a:gd name="csX28" fmla="*/ 1651 w 14603"/>
                                <a:gd name="csY28" fmla="*/ 2031 h 22590"/>
                                <a:gd name="csX29" fmla="*/ 6477 w 14603"/>
                                <a:gd name="csY29" fmla="*/ 0 h 22590"/>
                                <a:gd name="csX30" fmla="*/ 9778 w 14603"/>
                                <a:gd name="csY30" fmla="*/ 761 h 22590"/>
                                <a:gd name="csX31" fmla="*/ 10794 w 14603"/>
                                <a:gd name="csY31" fmla="*/ 1142 h 22590"/>
                                <a:gd name="csX32" fmla="*/ 11429 w 14603"/>
                                <a:gd name="csY32" fmla="*/ 1015 h 22590"/>
                                <a:gd name="csX33" fmla="*/ 12191 w 14603"/>
                                <a:gd name="csY33" fmla="*/ 0 h 22590"/>
                                <a:gd name="csX34" fmla="*/ 12953 w 14603"/>
                                <a:gd name="csY34" fmla="*/ 0 h 2259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Lst>
                              <a:rect l="l" t="t" r="r" b="b"/>
                              <a:pathLst>
                                <a:path w="14603" h="22590">
                                  <a:moveTo>
                                    <a:pt x="13080" y="254"/>
                                  </a:moveTo>
                                  <a:lnTo>
                                    <a:pt x="13461" y="7488"/>
                                  </a:lnTo>
                                  <a:lnTo>
                                    <a:pt x="12699" y="7488"/>
                                  </a:lnTo>
                                  <a:cubicBezTo>
                                    <a:pt x="11810" y="5330"/>
                                    <a:pt x="10794" y="3934"/>
                                    <a:pt x="9905" y="3046"/>
                                  </a:cubicBezTo>
                                  <a:cubicBezTo>
                                    <a:pt x="8889" y="2284"/>
                                    <a:pt x="7873" y="1904"/>
                                    <a:pt x="6984" y="1904"/>
                                  </a:cubicBezTo>
                                  <a:cubicBezTo>
                                    <a:pt x="6349" y="1904"/>
                                    <a:pt x="5841" y="2157"/>
                                    <a:pt x="5460" y="2538"/>
                                  </a:cubicBezTo>
                                  <a:cubicBezTo>
                                    <a:pt x="5079" y="2919"/>
                                    <a:pt x="4826" y="3427"/>
                                    <a:pt x="4826" y="3934"/>
                                  </a:cubicBezTo>
                                  <a:cubicBezTo>
                                    <a:pt x="4826" y="4315"/>
                                    <a:pt x="4952" y="4696"/>
                                    <a:pt x="5207" y="5077"/>
                                  </a:cubicBezTo>
                                  <a:cubicBezTo>
                                    <a:pt x="5714" y="5711"/>
                                    <a:pt x="6984" y="6726"/>
                                    <a:pt x="9270" y="8249"/>
                                  </a:cubicBezTo>
                                  <a:cubicBezTo>
                                    <a:pt x="11429" y="9772"/>
                                    <a:pt x="12953" y="11041"/>
                                    <a:pt x="13588" y="12057"/>
                                  </a:cubicBezTo>
                                  <a:cubicBezTo>
                                    <a:pt x="14350" y="13072"/>
                                    <a:pt x="14604" y="14214"/>
                                    <a:pt x="14604" y="15610"/>
                                  </a:cubicBezTo>
                                  <a:cubicBezTo>
                                    <a:pt x="14604" y="16752"/>
                                    <a:pt x="14350" y="17895"/>
                                    <a:pt x="13715" y="19037"/>
                                  </a:cubicBezTo>
                                  <a:cubicBezTo>
                                    <a:pt x="13080" y="20179"/>
                                    <a:pt x="12318" y="21068"/>
                                    <a:pt x="11175" y="21702"/>
                                  </a:cubicBezTo>
                                  <a:cubicBezTo>
                                    <a:pt x="10032" y="22337"/>
                                    <a:pt x="8889" y="22590"/>
                                    <a:pt x="7619" y="22590"/>
                                  </a:cubicBezTo>
                                  <a:cubicBezTo>
                                    <a:pt x="6603" y="22590"/>
                                    <a:pt x="5207" y="22337"/>
                                    <a:pt x="3556" y="21575"/>
                                  </a:cubicBezTo>
                                  <a:cubicBezTo>
                                    <a:pt x="3048" y="21448"/>
                                    <a:pt x="2794" y="21321"/>
                                    <a:pt x="2667" y="21321"/>
                                  </a:cubicBezTo>
                                  <a:cubicBezTo>
                                    <a:pt x="2159" y="21321"/>
                                    <a:pt x="1778" y="21702"/>
                                    <a:pt x="1397" y="22464"/>
                                  </a:cubicBezTo>
                                  <a:lnTo>
                                    <a:pt x="635" y="22464"/>
                                  </a:lnTo>
                                  <a:lnTo>
                                    <a:pt x="254" y="14849"/>
                                  </a:lnTo>
                                  <a:lnTo>
                                    <a:pt x="1016" y="14849"/>
                                  </a:lnTo>
                                  <a:cubicBezTo>
                                    <a:pt x="1651" y="16879"/>
                                    <a:pt x="2667" y="18275"/>
                                    <a:pt x="3809" y="19291"/>
                                  </a:cubicBezTo>
                                  <a:cubicBezTo>
                                    <a:pt x="4952" y="20306"/>
                                    <a:pt x="6095" y="20814"/>
                                    <a:pt x="7111" y="20814"/>
                                  </a:cubicBezTo>
                                  <a:cubicBezTo>
                                    <a:pt x="7873" y="20814"/>
                                    <a:pt x="8381" y="20560"/>
                                    <a:pt x="8889" y="20179"/>
                                  </a:cubicBezTo>
                                  <a:cubicBezTo>
                                    <a:pt x="9397" y="19798"/>
                                    <a:pt x="9651" y="19164"/>
                                    <a:pt x="9651" y="18529"/>
                                  </a:cubicBezTo>
                                  <a:cubicBezTo>
                                    <a:pt x="9651" y="17768"/>
                                    <a:pt x="9397" y="17133"/>
                                    <a:pt x="9016" y="16626"/>
                                  </a:cubicBezTo>
                                  <a:cubicBezTo>
                                    <a:pt x="8635" y="16118"/>
                                    <a:pt x="7619" y="15230"/>
                                    <a:pt x="5968" y="14214"/>
                                  </a:cubicBezTo>
                                  <a:cubicBezTo>
                                    <a:pt x="3683" y="12564"/>
                                    <a:pt x="2159" y="11422"/>
                                    <a:pt x="1524" y="10534"/>
                                  </a:cubicBezTo>
                                  <a:cubicBezTo>
                                    <a:pt x="508" y="9265"/>
                                    <a:pt x="0" y="7869"/>
                                    <a:pt x="0" y="6473"/>
                                  </a:cubicBezTo>
                                  <a:cubicBezTo>
                                    <a:pt x="0" y="4823"/>
                                    <a:pt x="508" y="3300"/>
                                    <a:pt x="1651" y="2031"/>
                                  </a:cubicBezTo>
                                  <a:cubicBezTo>
                                    <a:pt x="2794" y="761"/>
                                    <a:pt x="4445" y="0"/>
                                    <a:pt x="6477" y="0"/>
                                  </a:cubicBezTo>
                                  <a:cubicBezTo>
                                    <a:pt x="7619" y="0"/>
                                    <a:pt x="8762" y="254"/>
                                    <a:pt x="9778" y="761"/>
                                  </a:cubicBezTo>
                                  <a:cubicBezTo>
                                    <a:pt x="10159" y="1015"/>
                                    <a:pt x="10540" y="1142"/>
                                    <a:pt x="10794" y="1142"/>
                                  </a:cubicBezTo>
                                  <a:cubicBezTo>
                                    <a:pt x="11048" y="1142"/>
                                    <a:pt x="11302" y="1142"/>
                                    <a:pt x="11429" y="1015"/>
                                  </a:cubicBezTo>
                                  <a:cubicBezTo>
                                    <a:pt x="11556" y="1015"/>
                                    <a:pt x="11810" y="635"/>
                                    <a:pt x="12191" y="0"/>
                                  </a:cubicBezTo>
                                  <a:lnTo>
                                    <a:pt x="12953" y="0"/>
                                  </a:lnTo>
                                  <a:close/>
                                </a:path>
                              </a:pathLst>
                            </a:custGeom>
                            <a:solidFill>
                              <a:srgbClr val="000000"/>
                            </a:solidFill>
                            <a:ln w="12688" cap="flat">
                              <a:noFill/>
                              <a:prstDash val="solid"/>
                              <a:miter/>
                            </a:ln>
                          </wps:spPr>
                          <wps:bodyPr/>
                        </wps:wsp>
                        <wps:wsp>
                          <wps:cNvPr id="643484777" name="Freeform: Shape 643484777"/>
                          <wps:cNvSpPr/>
                          <wps:spPr>
                            <a:xfrm>
                              <a:off x="5484915" y="463587"/>
                              <a:ext cx="19937" cy="21829"/>
                            </a:xfrm>
                            <a:custGeom>
                              <a:avLst/>
                              <a:gdLst>
                                <a:gd name="csX0" fmla="*/ 11175 w 19937"/>
                                <a:gd name="csY0" fmla="*/ 16752 h 21829"/>
                                <a:gd name="csX1" fmla="*/ 11175 w 19937"/>
                                <a:gd name="csY1" fmla="*/ 9645 h 21829"/>
                                <a:gd name="csX2" fmla="*/ 7111 w 19937"/>
                                <a:gd name="csY2" fmla="*/ 13072 h 21829"/>
                                <a:gd name="csX3" fmla="*/ 6223 w 19937"/>
                                <a:gd name="csY3" fmla="*/ 15483 h 21829"/>
                                <a:gd name="csX4" fmla="*/ 6985 w 19937"/>
                                <a:gd name="csY4" fmla="*/ 17260 h 21829"/>
                                <a:gd name="csX5" fmla="*/ 8508 w 19937"/>
                                <a:gd name="csY5" fmla="*/ 17895 h 21829"/>
                                <a:gd name="csX6" fmla="*/ 11175 w 19937"/>
                                <a:gd name="csY6" fmla="*/ 16626 h 21829"/>
                                <a:gd name="csX7" fmla="*/ 11175 w 19937"/>
                                <a:gd name="csY7" fmla="*/ 18402 h 21829"/>
                                <a:gd name="csX8" fmla="*/ 4191 w 19937"/>
                                <a:gd name="csY8" fmla="*/ 21829 h 21829"/>
                                <a:gd name="csX9" fmla="*/ 1143 w 19937"/>
                                <a:gd name="csY9" fmla="*/ 20687 h 21829"/>
                                <a:gd name="csX10" fmla="*/ 0 w 19937"/>
                                <a:gd name="csY10" fmla="*/ 17768 h 21829"/>
                                <a:gd name="csX11" fmla="*/ 2032 w 19937"/>
                                <a:gd name="csY11" fmla="*/ 13453 h 21829"/>
                                <a:gd name="csX12" fmla="*/ 11048 w 19937"/>
                                <a:gd name="csY12" fmla="*/ 8376 h 21829"/>
                                <a:gd name="csX13" fmla="*/ 11048 w 19937"/>
                                <a:gd name="csY13" fmla="*/ 6219 h 21829"/>
                                <a:gd name="csX14" fmla="*/ 10794 w 19937"/>
                                <a:gd name="csY14" fmla="*/ 3173 h 21829"/>
                                <a:gd name="csX15" fmla="*/ 9778 w 19937"/>
                                <a:gd name="csY15" fmla="*/ 2158 h 21829"/>
                                <a:gd name="csX16" fmla="*/ 8127 w 19937"/>
                                <a:gd name="csY16" fmla="*/ 1650 h 21829"/>
                                <a:gd name="csX17" fmla="*/ 5715 w 19937"/>
                                <a:gd name="csY17" fmla="*/ 2284 h 21829"/>
                                <a:gd name="csX18" fmla="*/ 5080 w 19937"/>
                                <a:gd name="csY18" fmla="*/ 3300 h 21829"/>
                                <a:gd name="csX19" fmla="*/ 5715 w 19937"/>
                                <a:gd name="csY19" fmla="*/ 4442 h 21829"/>
                                <a:gd name="csX20" fmla="*/ 6604 w 19937"/>
                                <a:gd name="csY20" fmla="*/ 6346 h 21829"/>
                                <a:gd name="csX21" fmla="*/ 5715 w 19937"/>
                                <a:gd name="csY21" fmla="*/ 8249 h 21829"/>
                                <a:gd name="csX22" fmla="*/ 3556 w 19937"/>
                                <a:gd name="csY22" fmla="*/ 9011 h 21829"/>
                                <a:gd name="csX23" fmla="*/ 1143 w 19937"/>
                                <a:gd name="csY23" fmla="*/ 8122 h 21829"/>
                                <a:gd name="csX24" fmla="*/ 127 w 19937"/>
                                <a:gd name="csY24" fmla="*/ 6092 h 21829"/>
                                <a:gd name="csX25" fmla="*/ 1397 w 19937"/>
                                <a:gd name="csY25" fmla="*/ 3046 h 21829"/>
                                <a:gd name="csX26" fmla="*/ 4953 w 19937"/>
                                <a:gd name="csY26" fmla="*/ 761 h 21829"/>
                                <a:gd name="csX27" fmla="*/ 9778 w 19937"/>
                                <a:gd name="csY27" fmla="*/ 0 h 21829"/>
                                <a:gd name="csX28" fmla="*/ 14604 w 19937"/>
                                <a:gd name="csY28" fmla="*/ 1269 h 21829"/>
                                <a:gd name="csX29" fmla="*/ 16890 w 19937"/>
                                <a:gd name="csY29" fmla="*/ 4061 h 21829"/>
                                <a:gd name="csX30" fmla="*/ 17271 w 19937"/>
                                <a:gd name="csY30" fmla="*/ 8376 h 21829"/>
                                <a:gd name="csX31" fmla="*/ 17271 w 19937"/>
                                <a:gd name="csY31" fmla="*/ 16626 h 21829"/>
                                <a:gd name="csX32" fmla="*/ 17271 w 19937"/>
                                <a:gd name="csY32" fmla="*/ 18402 h 21829"/>
                                <a:gd name="csX33" fmla="*/ 17652 w 19937"/>
                                <a:gd name="csY33" fmla="*/ 18910 h 21829"/>
                                <a:gd name="csX34" fmla="*/ 18160 w 19937"/>
                                <a:gd name="csY34" fmla="*/ 19037 h 21829"/>
                                <a:gd name="csX35" fmla="*/ 19302 w 19937"/>
                                <a:gd name="csY35" fmla="*/ 18149 h 21829"/>
                                <a:gd name="csX36" fmla="*/ 19937 w 19937"/>
                                <a:gd name="csY36" fmla="*/ 18656 h 21829"/>
                                <a:gd name="csX37" fmla="*/ 17652 w 19937"/>
                                <a:gd name="csY37" fmla="*/ 21068 h 21829"/>
                                <a:gd name="csX38" fmla="*/ 14858 w 19937"/>
                                <a:gd name="csY38" fmla="*/ 21829 h 21829"/>
                                <a:gd name="csX39" fmla="*/ 12064 w 19937"/>
                                <a:gd name="csY39" fmla="*/ 20941 h 21829"/>
                                <a:gd name="csX40" fmla="*/ 10794 w 19937"/>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19937" h="21829">
                                  <a:moveTo>
                                    <a:pt x="11175" y="16752"/>
                                  </a:moveTo>
                                  <a:lnTo>
                                    <a:pt x="11175" y="9645"/>
                                  </a:lnTo>
                                  <a:cubicBezTo>
                                    <a:pt x="9397" y="10661"/>
                                    <a:pt x="8000" y="11803"/>
                                    <a:pt x="7111" y="13072"/>
                                  </a:cubicBezTo>
                                  <a:cubicBezTo>
                                    <a:pt x="6477" y="13833"/>
                                    <a:pt x="6223" y="14722"/>
                                    <a:pt x="6223" y="15483"/>
                                  </a:cubicBezTo>
                                  <a:cubicBezTo>
                                    <a:pt x="6223" y="16118"/>
                                    <a:pt x="6477" y="16752"/>
                                    <a:pt x="6985" y="17260"/>
                                  </a:cubicBezTo>
                                  <a:cubicBezTo>
                                    <a:pt x="7366" y="17641"/>
                                    <a:pt x="7874" y="17895"/>
                                    <a:pt x="8508" y="17895"/>
                                  </a:cubicBezTo>
                                  <a:cubicBezTo>
                                    <a:pt x="9270" y="17895"/>
                                    <a:pt x="10159" y="17514"/>
                                    <a:pt x="11175" y="16626"/>
                                  </a:cubicBezTo>
                                  <a:moveTo>
                                    <a:pt x="11175" y="18402"/>
                                  </a:moveTo>
                                  <a:cubicBezTo>
                                    <a:pt x="8635" y="20687"/>
                                    <a:pt x="6223" y="21829"/>
                                    <a:pt x="4191" y="21829"/>
                                  </a:cubicBezTo>
                                  <a:cubicBezTo>
                                    <a:pt x="3048" y="21829"/>
                                    <a:pt x="2032" y="21448"/>
                                    <a:pt x="1143" y="20687"/>
                                  </a:cubicBezTo>
                                  <a:cubicBezTo>
                                    <a:pt x="381" y="19925"/>
                                    <a:pt x="0" y="18910"/>
                                    <a:pt x="0" y="17768"/>
                                  </a:cubicBezTo>
                                  <a:cubicBezTo>
                                    <a:pt x="0" y="16118"/>
                                    <a:pt x="635" y="14722"/>
                                    <a:pt x="2032" y="13453"/>
                                  </a:cubicBezTo>
                                  <a:cubicBezTo>
                                    <a:pt x="3429" y="12184"/>
                                    <a:pt x="6477" y="10407"/>
                                    <a:pt x="11048" y="8376"/>
                                  </a:cubicBezTo>
                                  <a:lnTo>
                                    <a:pt x="11048" y="6219"/>
                                  </a:lnTo>
                                  <a:cubicBezTo>
                                    <a:pt x="11048" y="4569"/>
                                    <a:pt x="11048" y="3680"/>
                                    <a:pt x="10794" y="3173"/>
                                  </a:cubicBezTo>
                                  <a:cubicBezTo>
                                    <a:pt x="10667" y="2792"/>
                                    <a:pt x="10286" y="2411"/>
                                    <a:pt x="9778" y="2158"/>
                                  </a:cubicBezTo>
                                  <a:cubicBezTo>
                                    <a:pt x="9270" y="1777"/>
                                    <a:pt x="8762" y="1650"/>
                                    <a:pt x="8127" y="1650"/>
                                  </a:cubicBezTo>
                                  <a:cubicBezTo>
                                    <a:pt x="7111" y="1650"/>
                                    <a:pt x="6349" y="1904"/>
                                    <a:pt x="5715" y="2284"/>
                                  </a:cubicBezTo>
                                  <a:cubicBezTo>
                                    <a:pt x="5334" y="2538"/>
                                    <a:pt x="5080" y="2919"/>
                                    <a:pt x="5080" y="3300"/>
                                  </a:cubicBezTo>
                                  <a:cubicBezTo>
                                    <a:pt x="5080" y="3680"/>
                                    <a:pt x="5334" y="4061"/>
                                    <a:pt x="5715" y="4442"/>
                                  </a:cubicBezTo>
                                  <a:cubicBezTo>
                                    <a:pt x="6349" y="5077"/>
                                    <a:pt x="6604" y="5711"/>
                                    <a:pt x="6604" y="6346"/>
                                  </a:cubicBezTo>
                                  <a:cubicBezTo>
                                    <a:pt x="6604" y="7107"/>
                                    <a:pt x="6349" y="7742"/>
                                    <a:pt x="5715" y="8249"/>
                                  </a:cubicBezTo>
                                  <a:cubicBezTo>
                                    <a:pt x="5207" y="8757"/>
                                    <a:pt x="4445" y="9011"/>
                                    <a:pt x="3556" y="9011"/>
                                  </a:cubicBezTo>
                                  <a:cubicBezTo>
                                    <a:pt x="2667" y="9011"/>
                                    <a:pt x="1778" y="8757"/>
                                    <a:pt x="1143" y="8122"/>
                                  </a:cubicBezTo>
                                  <a:cubicBezTo>
                                    <a:pt x="508" y="7488"/>
                                    <a:pt x="127" y="6853"/>
                                    <a:pt x="127" y="6092"/>
                                  </a:cubicBezTo>
                                  <a:cubicBezTo>
                                    <a:pt x="127" y="4950"/>
                                    <a:pt x="508" y="3934"/>
                                    <a:pt x="1397" y="3046"/>
                                  </a:cubicBezTo>
                                  <a:cubicBezTo>
                                    <a:pt x="2286" y="2031"/>
                                    <a:pt x="3429" y="1269"/>
                                    <a:pt x="4953" y="761"/>
                                  </a:cubicBezTo>
                                  <a:cubicBezTo>
                                    <a:pt x="6477" y="254"/>
                                    <a:pt x="8127" y="0"/>
                                    <a:pt x="9778" y="0"/>
                                  </a:cubicBezTo>
                                  <a:cubicBezTo>
                                    <a:pt x="11810" y="0"/>
                                    <a:pt x="13334" y="381"/>
                                    <a:pt x="14604" y="1269"/>
                                  </a:cubicBezTo>
                                  <a:cubicBezTo>
                                    <a:pt x="15747" y="2158"/>
                                    <a:pt x="16509" y="3046"/>
                                    <a:pt x="16890" y="4061"/>
                                  </a:cubicBezTo>
                                  <a:cubicBezTo>
                                    <a:pt x="17143" y="4696"/>
                                    <a:pt x="17271" y="6092"/>
                                    <a:pt x="17271" y="8376"/>
                                  </a:cubicBezTo>
                                  <a:lnTo>
                                    <a:pt x="17271" y="16626"/>
                                  </a:lnTo>
                                  <a:cubicBezTo>
                                    <a:pt x="17271" y="17641"/>
                                    <a:pt x="17271" y="18149"/>
                                    <a:pt x="17271" y="18402"/>
                                  </a:cubicBezTo>
                                  <a:cubicBezTo>
                                    <a:pt x="17271" y="18656"/>
                                    <a:pt x="17524" y="18783"/>
                                    <a:pt x="17652" y="18910"/>
                                  </a:cubicBezTo>
                                  <a:cubicBezTo>
                                    <a:pt x="17779" y="18910"/>
                                    <a:pt x="17905" y="19037"/>
                                    <a:pt x="18160" y="19037"/>
                                  </a:cubicBezTo>
                                  <a:cubicBezTo>
                                    <a:pt x="18541" y="19037"/>
                                    <a:pt x="18922" y="18783"/>
                                    <a:pt x="19302" y="18149"/>
                                  </a:cubicBezTo>
                                  <a:lnTo>
                                    <a:pt x="19937" y="18656"/>
                                  </a:lnTo>
                                  <a:cubicBezTo>
                                    <a:pt x="19175" y="19798"/>
                                    <a:pt x="18413" y="20560"/>
                                    <a:pt x="17652" y="21068"/>
                                  </a:cubicBezTo>
                                  <a:cubicBezTo>
                                    <a:pt x="16890" y="21575"/>
                                    <a:pt x="15874" y="21829"/>
                                    <a:pt x="14858" y="21829"/>
                                  </a:cubicBezTo>
                                  <a:cubicBezTo>
                                    <a:pt x="13715" y="21829"/>
                                    <a:pt x="12699" y="21575"/>
                                    <a:pt x="12064" y="20941"/>
                                  </a:cubicBezTo>
                                  <a:cubicBezTo>
                                    <a:pt x="11429" y="20433"/>
                                    <a:pt x="10921" y="19545"/>
                                    <a:pt x="10794" y="18402"/>
                                  </a:cubicBezTo>
                                </a:path>
                              </a:pathLst>
                            </a:custGeom>
                            <a:solidFill>
                              <a:srgbClr val="000000"/>
                            </a:solidFill>
                            <a:ln w="12688" cap="flat">
                              <a:noFill/>
                              <a:prstDash val="solid"/>
                              <a:miter/>
                            </a:ln>
                          </wps:spPr>
                          <wps:bodyPr/>
                        </wps:wsp>
                        <wps:wsp>
                          <wps:cNvPr id="1762062259" name="Freeform: Shape 1762062259"/>
                          <wps:cNvSpPr/>
                          <wps:spPr>
                            <a:xfrm>
                              <a:off x="5506503" y="454449"/>
                              <a:ext cx="22984" cy="31474"/>
                            </a:xfrm>
                            <a:custGeom>
                              <a:avLst/>
                              <a:gdLst>
                                <a:gd name="csX0" fmla="*/ 8889 w 22984"/>
                                <a:gd name="csY0" fmla="*/ 13707 h 31474"/>
                                <a:gd name="csX1" fmla="*/ 8889 w 22984"/>
                                <a:gd name="csY1" fmla="*/ 23098 h 31474"/>
                                <a:gd name="csX2" fmla="*/ 9016 w 22984"/>
                                <a:gd name="csY2" fmla="*/ 26779 h 31474"/>
                                <a:gd name="csX3" fmla="*/ 10159 w 22984"/>
                                <a:gd name="csY3" fmla="*/ 28936 h 31474"/>
                                <a:gd name="csX4" fmla="*/ 12318 w 22984"/>
                                <a:gd name="csY4" fmla="*/ 29824 h 31474"/>
                                <a:gd name="csX5" fmla="*/ 14350 w 22984"/>
                                <a:gd name="csY5" fmla="*/ 29190 h 31474"/>
                                <a:gd name="csX6" fmla="*/ 15746 w 22984"/>
                                <a:gd name="csY6" fmla="*/ 26652 h 31474"/>
                                <a:gd name="csX7" fmla="*/ 16254 w 22984"/>
                                <a:gd name="csY7" fmla="*/ 19671 h 31474"/>
                                <a:gd name="csX8" fmla="*/ 14985 w 22984"/>
                                <a:gd name="csY8" fmla="*/ 12945 h 31474"/>
                                <a:gd name="csX9" fmla="*/ 12572 w 22984"/>
                                <a:gd name="csY9" fmla="*/ 11676 h 31474"/>
                                <a:gd name="csX10" fmla="*/ 8889 w 22984"/>
                                <a:gd name="csY10" fmla="*/ 13833 h 31474"/>
                                <a:gd name="csX11" fmla="*/ 8889 w 22984"/>
                                <a:gd name="csY11" fmla="*/ 0 h 31474"/>
                                <a:gd name="csX12" fmla="*/ 8889 w 22984"/>
                                <a:gd name="csY12" fmla="*/ 11676 h 31474"/>
                                <a:gd name="csX13" fmla="*/ 14731 w 22984"/>
                                <a:gd name="csY13" fmla="*/ 8884 h 31474"/>
                                <a:gd name="csX14" fmla="*/ 18794 w 22984"/>
                                <a:gd name="csY14" fmla="*/ 10153 h 31474"/>
                                <a:gd name="csX15" fmla="*/ 21842 w 22984"/>
                                <a:gd name="csY15" fmla="*/ 13833 h 31474"/>
                                <a:gd name="csX16" fmla="*/ 22985 w 22984"/>
                                <a:gd name="csY16" fmla="*/ 19291 h 31474"/>
                                <a:gd name="csX17" fmla="*/ 21588 w 22984"/>
                                <a:gd name="csY17" fmla="*/ 25636 h 31474"/>
                                <a:gd name="csX18" fmla="*/ 17905 w 22984"/>
                                <a:gd name="csY18" fmla="*/ 29951 h 31474"/>
                                <a:gd name="csX19" fmla="*/ 12572 w 22984"/>
                                <a:gd name="csY19" fmla="*/ 31474 h 31474"/>
                                <a:gd name="csX20" fmla="*/ 9524 w 22984"/>
                                <a:gd name="csY20" fmla="*/ 30967 h 31474"/>
                                <a:gd name="csX21" fmla="*/ 6857 w 22984"/>
                                <a:gd name="csY21" fmla="*/ 29190 h 31474"/>
                                <a:gd name="csX22" fmla="*/ 3302 w 22984"/>
                                <a:gd name="csY22" fmla="*/ 31474 h 31474"/>
                                <a:gd name="csX23" fmla="*/ 2540 w 22984"/>
                                <a:gd name="csY23" fmla="*/ 31474 h 31474"/>
                                <a:gd name="csX24" fmla="*/ 2540 w 22984"/>
                                <a:gd name="csY24" fmla="*/ 4569 h 31474"/>
                                <a:gd name="csX25" fmla="*/ 2413 w 22984"/>
                                <a:gd name="csY25" fmla="*/ 2284 h 31474"/>
                                <a:gd name="csX26" fmla="*/ 1651 w 22984"/>
                                <a:gd name="csY26" fmla="*/ 1269 h 31474"/>
                                <a:gd name="csX27" fmla="*/ 0 w 22984"/>
                                <a:gd name="csY27" fmla="*/ 888 h 31474"/>
                                <a:gd name="csX28" fmla="*/ 0 w 22984"/>
                                <a:gd name="csY28" fmla="*/ 0 h 31474"/>
                                <a:gd name="csX29" fmla="*/ 8762 w 22984"/>
                                <a:gd name="csY29" fmla="*/ 0 h 314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Lst>
                              <a:rect l="l" t="t" r="r" b="b"/>
                              <a:pathLst>
                                <a:path w="22984" h="31474">
                                  <a:moveTo>
                                    <a:pt x="8889" y="13707"/>
                                  </a:moveTo>
                                  <a:lnTo>
                                    <a:pt x="8889" y="23098"/>
                                  </a:lnTo>
                                  <a:cubicBezTo>
                                    <a:pt x="8889" y="25002"/>
                                    <a:pt x="8889" y="26271"/>
                                    <a:pt x="9016" y="26779"/>
                                  </a:cubicBezTo>
                                  <a:cubicBezTo>
                                    <a:pt x="9143" y="27667"/>
                                    <a:pt x="9524" y="28428"/>
                                    <a:pt x="10159" y="28936"/>
                                  </a:cubicBezTo>
                                  <a:cubicBezTo>
                                    <a:pt x="10794" y="29444"/>
                                    <a:pt x="11429" y="29824"/>
                                    <a:pt x="12318" y="29824"/>
                                  </a:cubicBezTo>
                                  <a:cubicBezTo>
                                    <a:pt x="13080" y="29824"/>
                                    <a:pt x="13715" y="29571"/>
                                    <a:pt x="14350" y="29190"/>
                                  </a:cubicBezTo>
                                  <a:cubicBezTo>
                                    <a:pt x="14858" y="28809"/>
                                    <a:pt x="15365" y="27921"/>
                                    <a:pt x="15746" y="26652"/>
                                  </a:cubicBezTo>
                                  <a:cubicBezTo>
                                    <a:pt x="16127" y="25383"/>
                                    <a:pt x="16254" y="22971"/>
                                    <a:pt x="16254" y="19671"/>
                                  </a:cubicBezTo>
                                  <a:cubicBezTo>
                                    <a:pt x="16254" y="16372"/>
                                    <a:pt x="15874" y="14214"/>
                                    <a:pt x="14985" y="12945"/>
                                  </a:cubicBezTo>
                                  <a:cubicBezTo>
                                    <a:pt x="14350" y="12057"/>
                                    <a:pt x="13588" y="11676"/>
                                    <a:pt x="12572" y="11676"/>
                                  </a:cubicBezTo>
                                  <a:cubicBezTo>
                                    <a:pt x="11302" y="11676"/>
                                    <a:pt x="10032" y="12437"/>
                                    <a:pt x="8889" y="13833"/>
                                  </a:cubicBezTo>
                                  <a:moveTo>
                                    <a:pt x="8889" y="0"/>
                                  </a:moveTo>
                                  <a:lnTo>
                                    <a:pt x="8889" y="11676"/>
                                  </a:lnTo>
                                  <a:cubicBezTo>
                                    <a:pt x="10667" y="9899"/>
                                    <a:pt x="12572" y="8884"/>
                                    <a:pt x="14731" y="8884"/>
                                  </a:cubicBezTo>
                                  <a:cubicBezTo>
                                    <a:pt x="16127" y="8884"/>
                                    <a:pt x="17524" y="9265"/>
                                    <a:pt x="18794" y="10153"/>
                                  </a:cubicBezTo>
                                  <a:cubicBezTo>
                                    <a:pt x="20064" y="11041"/>
                                    <a:pt x="21080" y="12184"/>
                                    <a:pt x="21842" y="13833"/>
                                  </a:cubicBezTo>
                                  <a:cubicBezTo>
                                    <a:pt x="22604" y="15356"/>
                                    <a:pt x="22985" y="17260"/>
                                    <a:pt x="22985" y="19291"/>
                                  </a:cubicBezTo>
                                  <a:cubicBezTo>
                                    <a:pt x="22985" y="21575"/>
                                    <a:pt x="22477" y="23733"/>
                                    <a:pt x="21588" y="25636"/>
                                  </a:cubicBezTo>
                                  <a:cubicBezTo>
                                    <a:pt x="20699" y="27540"/>
                                    <a:pt x="19429" y="28936"/>
                                    <a:pt x="17905" y="29951"/>
                                  </a:cubicBezTo>
                                  <a:cubicBezTo>
                                    <a:pt x="16382" y="30967"/>
                                    <a:pt x="14604" y="31474"/>
                                    <a:pt x="12572" y="31474"/>
                                  </a:cubicBezTo>
                                  <a:cubicBezTo>
                                    <a:pt x="11429" y="31474"/>
                                    <a:pt x="10413" y="31221"/>
                                    <a:pt x="9524" y="30967"/>
                                  </a:cubicBezTo>
                                  <a:cubicBezTo>
                                    <a:pt x="8635" y="30586"/>
                                    <a:pt x="7746" y="29951"/>
                                    <a:pt x="6857" y="29190"/>
                                  </a:cubicBezTo>
                                  <a:lnTo>
                                    <a:pt x="3302" y="31474"/>
                                  </a:lnTo>
                                  <a:lnTo>
                                    <a:pt x="2540" y="31474"/>
                                  </a:lnTo>
                                  <a:lnTo>
                                    <a:pt x="2540" y="4569"/>
                                  </a:lnTo>
                                  <a:cubicBezTo>
                                    <a:pt x="2540" y="3300"/>
                                    <a:pt x="2540" y="2538"/>
                                    <a:pt x="2413" y="2284"/>
                                  </a:cubicBezTo>
                                  <a:cubicBezTo>
                                    <a:pt x="2286" y="1904"/>
                                    <a:pt x="2032" y="1523"/>
                                    <a:pt x="1651" y="1269"/>
                                  </a:cubicBezTo>
                                  <a:cubicBezTo>
                                    <a:pt x="1270" y="1015"/>
                                    <a:pt x="762" y="888"/>
                                    <a:pt x="0" y="888"/>
                                  </a:cubicBezTo>
                                  <a:lnTo>
                                    <a:pt x="0" y="0"/>
                                  </a:lnTo>
                                  <a:lnTo>
                                    <a:pt x="8762" y="0"/>
                                  </a:lnTo>
                                  <a:close/>
                                </a:path>
                              </a:pathLst>
                            </a:custGeom>
                            <a:solidFill>
                              <a:srgbClr val="000000"/>
                            </a:solidFill>
                            <a:ln w="12688" cap="flat">
                              <a:noFill/>
                              <a:prstDash val="solid"/>
                              <a:miter/>
                            </a:ln>
                          </wps:spPr>
                          <wps:bodyPr/>
                        </wps:wsp>
                        <wps:wsp>
                          <wps:cNvPr id="1610312610" name="Freeform: Shape 1610312610"/>
                          <wps:cNvSpPr/>
                          <wps:spPr>
                            <a:xfrm>
                              <a:off x="5531901" y="453815"/>
                              <a:ext cx="11428" cy="31347"/>
                            </a:xfrm>
                            <a:custGeom>
                              <a:avLst/>
                              <a:gdLst>
                                <a:gd name="csX0" fmla="*/ 5715 w 11428"/>
                                <a:gd name="csY0" fmla="*/ 0 h 31347"/>
                                <a:gd name="csX1" fmla="*/ 8254 w 11428"/>
                                <a:gd name="csY1" fmla="*/ 1015 h 31347"/>
                                <a:gd name="csX2" fmla="*/ 9270 w 11428"/>
                                <a:gd name="csY2" fmla="*/ 3427 h 31347"/>
                                <a:gd name="csX3" fmla="*/ 8254 w 11428"/>
                                <a:gd name="csY3" fmla="*/ 5838 h 31347"/>
                                <a:gd name="csX4" fmla="*/ 5715 w 11428"/>
                                <a:gd name="csY4" fmla="*/ 6853 h 31347"/>
                                <a:gd name="csX5" fmla="*/ 3302 w 11428"/>
                                <a:gd name="csY5" fmla="*/ 5838 h 31347"/>
                                <a:gd name="csX6" fmla="*/ 2286 w 11428"/>
                                <a:gd name="csY6" fmla="*/ 3427 h 31347"/>
                                <a:gd name="csX7" fmla="*/ 3302 w 11428"/>
                                <a:gd name="csY7" fmla="*/ 1015 h 31347"/>
                                <a:gd name="csX8" fmla="*/ 5715 w 11428"/>
                                <a:gd name="csY8" fmla="*/ 0 h 31347"/>
                                <a:gd name="csX9" fmla="*/ 8889 w 11428"/>
                                <a:gd name="csY9" fmla="*/ 10153 h 31347"/>
                                <a:gd name="csX10" fmla="*/ 8889 w 11428"/>
                                <a:gd name="csY10" fmla="*/ 26906 h 31347"/>
                                <a:gd name="csX11" fmla="*/ 9397 w 11428"/>
                                <a:gd name="csY11" fmla="*/ 29825 h 31347"/>
                                <a:gd name="csX12" fmla="*/ 11429 w 11428"/>
                                <a:gd name="csY12" fmla="*/ 30586 h 31347"/>
                                <a:gd name="csX13" fmla="*/ 11429 w 11428"/>
                                <a:gd name="csY13" fmla="*/ 31347 h 31347"/>
                                <a:gd name="csX14" fmla="*/ 0 w 11428"/>
                                <a:gd name="csY14" fmla="*/ 31347 h 31347"/>
                                <a:gd name="csX15" fmla="*/ 0 w 11428"/>
                                <a:gd name="csY15" fmla="*/ 30586 h 31347"/>
                                <a:gd name="csX16" fmla="*/ 2032 w 11428"/>
                                <a:gd name="csY16" fmla="*/ 29825 h 31347"/>
                                <a:gd name="csX17" fmla="*/ 2540 w 11428"/>
                                <a:gd name="csY17" fmla="*/ 27032 h 31347"/>
                                <a:gd name="csX18" fmla="*/ 2540 w 11428"/>
                                <a:gd name="csY18" fmla="*/ 14722 h 31347"/>
                                <a:gd name="csX19" fmla="*/ 2032 w 11428"/>
                                <a:gd name="csY19" fmla="*/ 11930 h 31347"/>
                                <a:gd name="csX20" fmla="*/ 0 w 11428"/>
                                <a:gd name="csY20" fmla="*/ 11168 h 31347"/>
                                <a:gd name="csX21" fmla="*/ 0 w 11428"/>
                                <a:gd name="csY21" fmla="*/ 10280 h 31347"/>
                                <a:gd name="csX22" fmla="*/ 8889 w 11428"/>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428" h="31347">
                                  <a:moveTo>
                                    <a:pt x="5715" y="0"/>
                                  </a:moveTo>
                                  <a:cubicBezTo>
                                    <a:pt x="6730" y="0"/>
                                    <a:pt x="7492" y="381"/>
                                    <a:pt x="8254" y="1015"/>
                                  </a:cubicBezTo>
                                  <a:cubicBezTo>
                                    <a:pt x="8889" y="1650"/>
                                    <a:pt x="9270" y="2538"/>
                                    <a:pt x="9270" y="3427"/>
                                  </a:cubicBezTo>
                                  <a:cubicBezTo>
                                    <a:pt x="9270" y="4315"/>
                                    <a:pt x="8889" y="5203"/>
                                    <a:pt x="8254" y="5838"/>
                                  </a:cubicBezTo>
                                  <a:cubicBezTo>
                                    <a:pt x="7619" y="6473"/>
                                    <a:pt x="6730" y="6853"/>
                                    <a:pt x="5715" y="6853"/>
                                  </a:cubicBezTo>
                                  <a:cubicBezTo>
                                    <a:pt x="4699" y="6853"/>
                                    <a:pt x="3937" y="6473"/>
                                    <a:pt x="3302" y="5838"/>
                                  </a:cubicBezTo>
                                  <a:cubicBezTo>
                                    <a:pt x="2667" y="5203"/>
                                    <a:pt x="2286" y="4315"/>
                                    <a:pt x="2286" y="3427"/>
                                  </a:cubicBezTo>
                                  <a:cubicBezTo>
                                    <a:pt x="2286" y="2538"/>
                                    <a:pt x="2667" y="1650"/>
                                    <a:pt x="3302" y="1015"/>
                                  </a:cubicBezTo>
                                  <a:cubicBezTo>
                                    <a:pt x="3937" y="381"/>
                                    <a:pt x="4826" y="0"/>
                                    <a:pt x="5715" y="0"/>
                                  </a:cubicBezTo>
                                  <a:moveTo>
                                    <a:pt x="8889" y="10153"/>
                                  </a:moveTo>
                                  <a:lnTo>
                                    <a:pt x="8889" y="26906"/>
                                  </a:lnTo>
                                  <a:cubicBezTo>
                                    <a:pt x="8889" y="28428"/>
                                    <a:pt x="9016" y="29317"/>
                                    <a:pt x="9397" y="29825"/>
                                  </a:cubicBezTo>
                                  <a:cubicBezTo>
                                    <a:pt x="9778" y="30205"/>
                                    <a:pt x="10413" y="30459"/>
                                    <a:pt x="11429" y="30586"/>
                                  </a:cubicBezTo>
                                  <a:lnTo>
                                    <a:pt x="11429" y="31347"/>
                                  </a:lnTo>
                                  <a:lnTo>
                                    <a:pt x="0" y="31347"/>
                                  </a:lnTo>
                                  <a:lnTo>
                                    <a:pt x="0" y="30586"/>
                                  </a:lnTo>
                                  <a:cubicBezTo>
                                    <a:pt x="889" y="30586"/>
                                    <a:pt x="1651" y="30332"/>
                                    <a:pt x="2032" y="29825"/>
                                  </a:cubicBezTo>
                                  <a:cubicBezTo>
                                    <a:pt x="2286"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1744961276" name="Freeform: Shape 1744961276"/>
                          <wps:cNvSpPr/>
                          <wps:spPr>
                            <a:xfrm>
                              <a:off x="5545615" y="454449"/>
                              <a:ext cx="11555" cy="30712"/>
                            </a:xfrm>
                            <a:custGeom>
                              <a:avLst/>
                              <a:gdLst>
                                <a:gd name="csX0" fmla="*/ 9016 w 11555"/>
                                <a:gd name="csY0" fmla="*/ 0 h 30712"/>
                                <a:gd name="csX1" fmla="*/ 9016 w 11555"/>
                                <a:gd name="csY1" fmla="*/ 26271 h 30712"/>
                                <a:gd name="csX2" fmla="*/ 9524 w 11555"/>
                                <a:gd name="csY2" fmla="*/ 29063 h 30712"/>
                                <a:gd name="csX3" fmla="*/ 11556 w 11555"/>
                                <a:gd name="csY3" fmla="*/ 29824 h 30712"/>
                                <a:gd name="csX4" fmla="*/ 11556 w 11555"/>
                                <a:gd name="csY4" fmla="*/ 30713 h 30712"/>
                                <a:gd name="csX5" fmla="*/ 127 w 11555"/>
                                <a:gd name="csY5" fmla="*/ 30713 h 30712"/>
                                <a:gd name="csX6" fmla="*/ 127 w 11555"/>
                                <a:gd name="csY6" fmla="*/ 29824 h 30712"/>
                                <a:gd name="csX7" fmla="*/ 2159 w 11555"/>
                                <a:gd name="csY7" fmla="*/ 29063 h 30712"/>
                                <a:gd name="csX8" fmla="*/ 2540 w 11555"/>
                                <a:gd name="csY8" fmla="*/ 26271 h 30712"/>
                                <a:gd name="csX9" fmla="*/ 2540 w 11555"/>
                                <a:gd name="csY9" fmla="*/ 4442 h 30712"/>
                                <a:gd name="csX10" fmla="*/ 2032 w 11555"/>
                                <a:gd name="csY10" fmla="*/ 1650 h 30712"/>
                                <a:gd name="csX11" fmla="*/ 0 w 11555"/>
                                <a:gd name="csY11" fmla="*/ 888 h 30712"/>
                                <a:gd name="csX12" fmla="*/ 0 w 11555"/>
                                <a:gd name="csY12" fmla="*/ 0 h 30712"/>
                                <a:gd name="csX13" fmla="*/ 8889 w 11555"/>
                                <a:gd name="csY13" fmla="*/ 0 h 3071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Lst>
                              <a:rect l="l" t="t" r="r" b="b"/>
                              <a:pathLst>
                                <a:path w="11555" h="30712">
                                  <a:moveTo>
                                    <a:pt x="9016" y="0"/>
                                  </a:moveTo>
                                  <a:lnTo>
                                    <a:pt x="9016" y="26271"/>
                                  </a:lnTo>
                                  <a:cubicBezTo>
                                    <a:pt x="9016" y="27794"/>
                                    <a:pt x="9143" y="28682"/>
                                    <a:pt x="9524" y="29063"/>
                                  </a:cubicBezTo>
                                  <a:cubicBezTo>
                                    <a:pt x="9905" y="29444"/>
                                    <a:pt x="10540" y="29698"/>
                                    <a:pt x="11556" y="29824"/>
                                  </a:cubicBezTo>
                                  <a:lnTo>
                                    <a:pt x="11556" y="30713"/>
                                  </a:lnTo>
                                  <a:lnTo>
                                    <a:pt x="127" y="30713"/>
                                  </a:lnTo>
                                  <a:lnTo>
                                    <a:pt x="127" y="29824"/>
                                  </a:lnTo>
                                  <a:cubicBezTo>
                                    <a:pt x="1016" y="29824"/>
                                    <a:pt x="1778" y="29571"/>
                                    <a:pt x="2159" y="29063"/>
                                  </a:cubicBezTo>
                                  <a:cubicBezTo>
                                    <a:pt x="2413" y="28682"/>
                                    <a:pt x="2540" y="27794"/>
                                    <a:pt x="2540" y="26271"/>
                                  </a:cubicBezTo>
                                  <a:lnTo>
                                    <a:pt x="2540" y="4442"/>
                                  </a:lnTo>
                                  <a:cubicBezTo>
                                    <a:pt x="2540" y="2919"/>
                                    <a:pt x="2413" y="2031"/>
                                    <a:pt x="2032" y="1650"/>
                                  </a:cubicBezTo>
                                  <a:cubicBezTo>
                                    <a:pt x="1651" y="1269"/>
                                    <a:pt x="1016" y="1015"/>
                                    <a:pt x="0" y="888"/>
                                  </a:cubicBezTo>
                                  <a:lnTo>
                                    <a:pt x="0" y="0"/>
                                  </a:lnTo>
                                  <a:lnTo>
                                    <a:pt x="8889" y="0"/>
                                  </a:lnTo>
                                  <a:close/>
                                </a:path>
                              </a:pathLst>
                            </a:custGeom>
                            <a:solidFill>
                              <a:srgbClr val="000000"/>
                            </a:solidFill>
                            <a:ln w="12688" cap="flat">
                              <a:noFill/>
                              <a:prstDash val="solid"/>
                              <a:miter/>
                            </a:ln>
                          </wps:spPr>
                          <wps:bodyPr/>
                        </wps:wsp>
                        <wps:wsp>
                          <wps:cNvPr id="1489377290" name="Freeform: Shape 1489377290"/>
                          <wps:cNvSpPr/>
                          <wps:spPr>
                            <a:xfrm>
                              <a:off x="5559457" y="453815"/>
                              <a:ext cx="11555" cy="31347"/>
                            </a:xfrm>
                            <a:custGeom>
                              <a:avLst/>
                              <a:gdLst>
                                <a:gd name="csX0" fmla="*/ 5841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1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1"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0" y="6473"/>
                                    <a:pt x="3556" y="5838"/>
                                  </a:cubicBezTo>
                                  <a:cubicBezTo>
                                    <a:pt x="2920" y="5203"/>
                                    <a:pt x="2540" y="4315"/>
                                    <a:pt x="2540" y="3427"/>
                                  </a:cubicBezTo>
                                  <a:cubicBezTo>
                                    <a:pt x="2540" y="2538"/>
                                    <a:pt x="2920" y="1650"/>
                                    <a:pt x="3556" y="1015"/>
                                  </a:cubicBezTo>
                                  <a:cubicBezTo>
                                    <a:pt x="4190"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2" y="29444"/>
                                    <a:pt x="2540" y="28555"/>
                                    <a:pt x="2540" y="27032"/>
                                  </a:cubicBezTo>
                                  <a:lnTo>
                                    <a:pt x="2540" y="14722"/>
                                  </a:lnTo>
                                  <a:cubicBezTo>
                                    <a:pt x="2540" y="13199"/>
                                    <a:pt x="2412" y="12311"/>
                                    <a:pt x="2031"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470423190" name="Freeform: Shape 470423190"/>
                          <wps:cNvSpPr/>
                          <wps:spPr>
                            <a:xfrm>
                              <a:off x="5571902" y="456226"/>
                              <a:ext cx="14222" cy="29316"/>
                            </a:xfrm>
                            <a:custGeom>
                              <a:avLst/>
                              <a:gdLst>
                                <a:gd name="csX0" fmla="*/ 9270 w 14222"/>
                                <a:gd name="csY0" fmla="*/ 0 h 29316"/>
                                <a:gd name="csX1" fmla="*/ 9270 w 14222"/>
                                <a:gd name="csY1" fmla="*/ 7742 h 29316"/>
                                <a:gd name="csX2" fmla="*/ 14223 w 14222"/>
                                <a:gd name="csY2" fmla="*/ 7742 h 29316"/>
                                <a:gd name="csX3" fmla="*/ 14223 w 14222"/>
                                <a:gd name="csY3" fmla="*/ 10026 h 29316"/>
                                <a:gd name="csX4" fmla="*/ 9270 w 14222"/>
                                <a:gd name="csY4" fmla="*/ 10026 h 29316"/>
                                <a:gd name="csX5" fmla="*/ 9270 w 14222"/>
                                <a:gd name="csY5" fmla="*/ 23098 h 29316"/>
                                <a:gd name="csX6" fmla="*/ 9397 w 14222"/>
                                <a:gd name="csY6" fmla="*/ 25509 h 29316"/>
                                <a:gd name="csX7" fmla="*/ 10032 w 14222"/>
                                <a:gd name="csY7" fmla="*/ 26398 h 29316"/>
                                <a:gd name="csX8" fmla="*/ 10794 w 14222"/>
                                <a:gd name="csY8" fmla="*/ 26779 h 29316"/>
                                <a:gd name="csX9" fmla="*/ 13588 w 14222"/>
                                <a:gd name="csY9" fmla="*/ 24494 h 29316"/>
                                <a:gd name="csX10" fmla="*/ 14223 w 14222"/>
                                <a:gd name="csY10" fmla="*/ 25002 h 29316"/>
                                <a:gd name="csX11" fmla="*/ 8254 w 14222"/>
                                <a:gd name="csY11" fmla="*/ 29317 h 29316"/>
                                <a:gd name="csX12" fmla="*/ 4826 w 14222"/>
                                <a:gd name="csY12" fmla="*/ 28175 h 29316"/>
                                <a:gd name="csX13" fmla="*/ 3048 w 14222"/>
                                <a:gd name="csY13" fmla="*/ 25636 h 29316"/>
                                <a:gd name="csX14" fmla="*/ 2794 w 14222"/>
                                <a:gd name="csY14" fmla="*/ 21448 h 29316"/>
                                <a:gd name="csX15" fmla="*/ 2794 w 14222"/>
                                <a:gd name="csY15" fmla="*/ 10026 h 29316"/>
                                <a:gd name="csX16" fmla="*/ 0 w 14222"/>
                                <a:gd name="csY16" fmla="*/ 10026 h 29316"/>
                                <a:gd name="csX17" fmla="*/ 0 w 14222"/>
                                <a:gd name="csY17" fmla="*/ 9265 h 29316"/>
                                <a:gd name="csX18" fmla="*/ 4826 w 14222"/>
                                <a:gd name="csY18" fmla="*/ 5076 h 29316"/>
                                <a:gd name="csX19" fmla="*/ 8381 w 14222"/>
                                <a:gd name="csY19" fmla="*/ 127 h 29316"/>
                                <a:gd name="csX20" fmla="*/ 9143 w 14222"/>
                                <a:gd name="csY20" fmla="*/ 127 h 29316"/>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Lst>
                              <a:rect l="l" t="t" r="r" b="b"/>
                              <a:pathLst>
                                <a:path w="14222" h="29316">
                                  <a:moveTo>
                                    <a:pt x="9270" y="0"/>
                                  </a:moveTo>
                                  <a:lnTo>
                                    <a:pt x="9270" y="7742"/>
                                  </a:lnTo>
                                  <a:lnTo>
                                    <a:pt x="14223" y="7742"/>
                                  </a:lnTo>
                                  <a:lnTo>
                                    <a:pt x="14223" y="10026"/>
                                  </a:lnTo>
                                  <a:lnTo>
                                    <a:pt x="9270" y="10026"/>
                                  </a:lnTo>
                                  <a:lnTo>
                                    <a:pt x="9270" y="23098"/>
                                  </a:lnTo>
                                  <a:cubicBezTo>
                                    <a:pt x="9270" y="24367"/>
                                    <a:pt x="9270" y="25129"/>
                                    <a:pt x="9397" y="25509"/>
                                  </a:cubicBezTo>
                                  <a:cubicBezTo>
                                    <a:pt x="9397" y="25890"/>
                                    <a:pt x="9651" y="26144"/>
                                    <a:pt x="10032" y="26398"/>
                                  </a:cubicBezTo>
                                  <a:cubicBezTo>
                                    <a:pt x="10286" y="26652"/>
                                    <a:pt x="10540" y="26779"/>
                                    <a:pt x="10794" y="26779"/>
                                  </a:cubicBezTo>
                                  <a:cubicBezTo>
                                    <a:pt x="11810" y="26779"/>
                                    <a:pt x="12699" y="26017"/>
                                    <a:pt x="13588" y="24494"/>
                                  </a:cubicBezTo>
                                  <a:lnTo>
                                    <a:pt x="14223" y="25002"/>
                                  </a:lnTo>
                                  <a:cubicBezTo>
                                    <a:pt x="12953" y="27921"/>
                                    <a:pt x="11048" y="29317"/>
                                    <a:pt x="8254" y="29317"/>
                                  </a:cubicBezTo>
                                  <a:cubicBezTo>
                                    <a:pt x="6857" y="29317"/>
                                    <a:pt x="5841" y="28936"/>
                                    <a:pt x="4826" y="28175"/>
                                  </a:cubicBezTo>
                                  <a:cubicBezTo>
                                    <a:pt x="3937" y="27413"/>
                                    <a:pt x="3302" y="26652"/>
                                    <a:pt x="3048" y="25636"/>
                                  </a:cubicBezTo>
                                  <a:cubicBezTo>
                                    <a:pt x="2921" y="25129"/>
                                    <a:pt x="2794" y="23733"/>
                                    <a:pt x="2794" y="21448"/>
                                  </a:cubicBezTo>
                                  <a:lnTo>
                                    <a:pt x="2794" y="10026"/>
                                  </a:lnTo>
                                  <a:lnTo>
                                    <a:pt x="0" y="10026"/>
                                  </a:lnTo>
                                  <a:lnTo>
                                    <a:pt x="0" y="9265"/>
                                  </a:lnTo>
                                  <a:cubicBezTo>
                                    <a:pt x="1905" y="7869"/>
                                    <a:pt x="3556" y="6473"/>
                                    <a:pt x="4826" y="5076"/>
                                  </a:cubicBezTo>
                                  <a:cubicBezTo>
                                    <a:pt x="6223" y="3554"/>
                                    <a:pt x="7366" y="1904"/>
                                    <a:pt x="8381" y="127"/>
                                  </a:cubicBezTo>
                                  <a:lnTo>
                                    <a:pt x="9143" y="127"/>
                                  </a:lnTo>
                                  <a:close/>
                                </a:path>
                              </a:pathLst>
                            </a:custGeom>
                            <a:solidFill>
                              <a:srgbClr val="000000"/>
                            </a:solidFill>
                            <a:ln w="12688" cap="flat">
                              <a:noFill/>
                              <a:prstDash val="solid"/>
                              <a:miter/>
                            </a:ln>
                          </wps:spPr>
                          <wps:bodyPr/>
                        </wps:wsp>
                        <wps:wsp>
                          <wps:cNvPr id="797486984" name="Freeform: Shape 797486984"/>
                          <wps:cNvSpPr/>
                          <wps:spPr>
                            <a:xfrm>
                              <a:off x="5588284" y="463841"/>
                              <a:ext cx="22350" cy="31220"/>
                            </a:xfrm>
                            <a:custGeom>
                              <a:avLst/>
                              <a:gdLst>
                                <a:gd name="csX0" fmla="*/ 10921 w 22350"/>
                                <a:gd name="csY0" fmla="*/ 22210 h 31220"/>
                                <a:gd name="csX1" fmla="*/ 4064 w 22350"/>
                                <a:gd name="csY1" fmla="*/ 6473 h 31220"/>
                                <a:gd name="csX2" fmla="*/ 1778 w 22350"/>
                                <a:gd name="csY2" fmla="*/ 2158 h 31220"/>
                                <a:gd name="csX3" fmla="*/ 0 w 22350"/>
                                <a:gd name="csY3" fmla="*/ 1015 h 31220"/>
                                <a:gd name="csX4" fmla="*/ 0 w 22350"/>
                                <a:gd name="csY4" fmla="*/ 127 h 31220"/>
                                <a:gd name="csX5" fmla="*/ 11302 w 22350"/>
                                <a:gd name="csY5" fmla="*/ 127 h 31220"/>
                                <a:gd name="csX6" fmla="*/ 11302 w 22350"/>
                                <a:gd name="csY6" fmla="*/ 1015 h 31220"/>
                                <a:gd name="csX7" fmla="*/ 9778 w 22350"/>
                                <a:gd name="csY7" fmla="*/ 1396 h 31220"/>
                                <a:gd name="csX8" fmla="*/ 9270 w 22350"/>
                                <a:gd name="csY8" fmla="*/ 2284 h 31220"/>
                                <a:gd name="csX9" fmla="*/ 10413 w 22350"/>
                                <a:gd name="csY9" fmla="*/ 5711 h 31220"/>
                                <a:gd name="csX10" fmla="*/ 13969 w 22350"/>
                                <a:gd name="csY10" fmla="*/ 13960 h 31220"/>
                                <a:gd name="csX11" fmla="*/ 16382 w 22350"/>
                                <a:gd name="csY11" fmla="*/ 7488 h 31220"/>
                                <a:gd name="csX12" fmla="*/ 17651 w 22350"/>
                                <a:gd name="csY12" fmla="*/ 2792 h 31220"/>
                                <a:gd name="csX13" fmla="*/ 17143 w 22350"/>
                                <a:gd name="csY13" fmla="*/ 1396 h 31220"/>
                                <a:gd name="csX14" fmla="*/ 15239 w 22350"/>
                                <a:gd name="csY14" fmla="*/ 888 h 31220"/>
                                <a:gd name="csX15" fmla="*/ 15239 w 22350"/>
                                <a:gd name="csY15" fmla="*/ 0 h 31220"/>
                                <a:gd name="csX16" fmla="*/ 22350 w 22350"/>
                                <a:gd name="csY16" fmla="*/ 0 h 31220"/>
                                <a:gd name="csX17" fmla="*/ 22350 w 22350"/>
                                <a:gd name="csY17" fmla="*/ 888 h 31220"/>
                                <a:gd name="csX18" fmla="*/ 20699 w 22350"/>
                                <a:gd name="csY18" fmla="*/ 1650 h 31220"/>
                                <a:gd name="csX19" fmla="*/ 18540 w 22350"/>
                                <a:gd name="csY19" fmla="*/ 6346 h 31220"/>
                                <a:gd name="csX20" fmla="*/ 12445 w 22350"/>
                                <a:gd name="csY20" fmla="*/ 22083 h 31220"/>
                                <a:gd name="csX21" fmla="*/ 9016 w 22350"/>
                                <a:gd name="csY21" fmla="*/ 29317 h 31220"/>
                                <a:gd name="csX22" fmla="*/ 5079 w 22350"/>
                                <a:gd name="csY22" fmla="*/ 31221 h 31220"/>
                                <a:gd name="csX23" fmla="*/ 2032 w 22350"/>
                                <a:gd name="csY23" fmla="*/ 30078 h 31220"/>
                                <a:gd name="csX24" fmla="*/ 889 w 22350"/>
                                <a:gd name="csY24" fmla="*/ 27540 h 31220"/>
                                <a:gd name="csX25" fmla="*/ 1651 w 22350"/>
                                <a:gd name="csY25" fmla="*/ 25383 h 31220"/>
                                <a:gd name="csX26" fmla="*/ 3556 w 22350"/>
                                <a:gd name="csY26" fmla="*/ 24494 h 31220"/>
                                <a:gd name="csX27" fmla="*/ 5333 w 22350"/>
                                <a:gd name="csY27" fmla="*/ 25256 h 31220"/>
                                <a:gd name="csX28" fmla="*/ 6096 w 22350"/>
                                <a:gd name="csY28" fmla="*/ 27540 h 31220"/>
                                <a:gd name="csX29" fmla="*/ 6349 w 22350"/>
                                <a:gd name="csY29" fmla="*/ 28682 h 31220"/>
                                <a:gd name="csX30" fmla="*/ 6857 w 22350"/>
                                <a:gd name="csY30" fmla="*/ 28936 h 31220"/>
                                <a:gd name="csX31" fmla="*/ 8000 w 22350"/>
                                <a:gd name="csY31" fmla="*/ 28302 h 31220"/>
                                <a:gd name="csX32" fmla="*/ 10159 w 22350"/>
                                <a:gd name="csY32" fmla="*/ 23987 h 31220"/>
                                <a:gd name="csX33" fmla="*/ 10794 w 22350"/>
                                <a:gd name="csY33" fmla="*/ 22210 h 3122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Lst>
                              <a:rect l="l" t="t" r="r" b="b"/>
                              <a:pathLst>
                                <a:path w="22350" h="31220">
                                  <a:moveTo>
                                    <a:pt x="10921" y="22210"/>
                                  </a:moveTo>
                                  <a:lnTo>
                                    <a:pt x="4064" y="6473"/>
                                  </a:lnTo>
                                  <a:cubicBezTo>
                                    <a:pt x="3048" y="4061"/>
                                    <a:pt x="2286" y="2665"/>
                                    <a:pt x="1778" y="2158"/>
                                  </a:cubicBezTo>
                                  <a:cubicBezTo>
                                    <a:pt x="1270" y="1650"/>
                                    <a:pt x="635" y="1269"/>
                                    <a:pt x="0" y="1015"/>
                                  </a:cubicBezTo>
                                  <a:lnTo>
                                    <a:pt x="0" y="127"/>
                                  </a:lnTo>
                                  <a:lnTo>
                                    <a:pt x="11302" y="127"/>
                                  </a:lnTo>
                                  <a:lnTo>
                                    <a:pt x="11302" y="1015"/>
                                  </a:lnTo>
                                  <a:cubicBezTo>
                                    <a:pt x="10540" y="1015"/>
                                    <a:pt x="10032" y="1142"/>
                                    <a:pt x="9778" y="1396"/>
                                  </a:cubicBezTo>
                                  <a:cubicBezTo>
                                    <a:pt x="9524" y="1650"/>
                                    <a:pt x="9270" y="1904"/>
                                    <a:pt x="9270" y="2284"/>
                                  </a:cubicBezTo>
                                  <a:cubicBezTo>
                                    <a:pt x="9270" y="2792"/>
                                    <a:pt x="9651" y="3934"/>
                                    <a:pt x="10413" y="5711"/>
                                  </a:cubicBezTo>
                                  <a:lnTo>
                                    <a:pt x="13969" y="13960"/>
                                  </a:lnTo>
                                  <a:lnTo>
                                    <a:pt x="16382" y="7488"/>
                                  </a:lnTo>
                                  <a:cubicBezTo>
                                    <a:pt x="17270" y="5203"/>
                                    <a:pt x="17651" y="3680"/>
                                    <a:pt x="17651" y="2792"/>
                                  </a:cubicBezTo>
                                  <a:cubicBezTo>
                                    <a:pt x="17651" y="2284"/>
                                    <a:pt x="17524" y="1777"/>
                                    <a:pt x="17143" y="1396"/>
                                  </a:cubicBezTo>
                                  <a:cubicBezTo>
                                    <a:pt x="16763" y="1015"/>
                                    <a:pt x="16127" y="888"/>
                                    <a:pt x="15239" y="888"/>
                                  </a:cubicBezTo>
                                  <a:lnTo>
                                    <a:pt x="15239" y="0"/>
                                  </a:lnTo>
                                  <a:lnTo>
                                    <a:pt x="22350" y="0"/>
                                  </a:lnTo>
                                  <a:lnTo>
                                    <a:pt x="22350" y="888"/>
                                  </a:lnTo>
                                  <a:cubicBezTo>
                                    <a:pt x="21588" y="888"/>
                                    <a:pt x="21080" y="1269"/>
                                    <a:pt x="20699" y="1650"/>
                                  </a:cubicBezTo>
                                  <a:cubicBezTo>
                                    <a:pt x="20318" y="2158"/>
                                    <a:pt x="19556" y="3680"/>
                                    <a:pt x="18540" y="6346"/>
                                  </a:cubicBezTo>
                                  <a:lnTo>
                                    <a:pt x="12445" y="22083"/>
                                  </a:lnTo>
                                  <a:cubicBezTo>
                                    <a:pt x="10921" y="26017"/>
                                    <a:pt x="9778" y="28428"/>
                                    <a:pt x="9016" y="29317"/>
                                  </a:cubicBezTo>
                                  <a:cubicBezTo>
                                    <a:pt x="8000" y="30586"/>
                                    <a:pt x="6730" y="31221"/>
                                    <a:pt x="5079" y="31221"/>
                                  </a:cubicBezTo>
                                  <a:cubicBezTo>
                                    <a:pt x="3809" y="31221"/>
                                    <a:pt x="2794" y="30840"/>
                                    <a:pt x="2032" y="30078"/>
                                  </a:cubicBezTo>
                                  <a:cubicBezTo>
                                    <a:pt x="1270" y="29317"/>
                                    <a:pt x="889" y="28555"/>
                                    <a:pt x="889" y="27540"/>
                                  </a:cubicBezTo>
                                  <a:cubicBezTo>
                                    <a:pt x="889" y="26652"/>
                                    <a:pt x="1143" y="25890"/>
                                    <a:pt x="1651" y="25383"/>
                                  </a:cubicBezTo>
                                  <a:cubicBezTo>
                                    <a:pt x="2159" y="24875"/>
                                    <a:pt x="2794" y="24494"/>
                                    <a:pt x="3556" y="24494"/>
                                  </a:cubicBezTo>
                                  <a:cubicBezTo>
                                    <a:pt x="4318" y="24494"/>
                                    <a:pt x="4952" y="24748"/>
                                    <a:pt x="5333" y="25256"/>
                                  </a:cubicBezTo>
                                  <a:cubicBezTo>
                                    <a:pt x="5841" y="25763"/>
                                    <a:pt x="6096" y="26525"/>
                                    <a:pt x="6096" y="27540"/>
                                  </a:cubicBezTo>
                                  <a:cubicBezTo>
                                    <a:pt x="6096" y="28048"/>
                                    <a:pt x="6096" y="28428"/>
                                    <a:pt x="6349" y="28682"/>
                                  </a:cubicBezTo>
                                  <a:cubicBezTo>
                                    <a:pt x="6477" y="28809"/>
                                    <a:pt x="6603" y="28936"/>
                                    <a:pt x="6857" y="28936"/>
                                  </a:cubicBezTo>
                                  <a:cubicBezTo>
                                    <a:pt x="7238" y="28936"/>
                                    <a:pt x="7619" y="28682"/>
                                    <a:pt x="8000" y="28302"/>
                                  </a:cubicBezTo>
                                  <a:cubicBezTo>
                                    <a:pt x="8635" y="27667"/>
                                    <a:pt x="9270" y="26271"/>
                                    <a:pt x="10159" y="23987"/>
                                  </a:cubicBezTo>
                                  <a:lnTo>
                                    <a:pt x="10794" y="22210"/>
                                  </a:lnTo>
                                  <a:close/>
                                </a:path>
                              </a:pathLst>
                            </a:custGeom>
                            <a:solidFill>
                              <a:srgbClr val="000000"/>
                            </a:solidFill>
                            <a:ln w="12688" cap="flat">
                              <a:noFill/>
                              <a:prstDash val="solid"/>
                              <a:miter/>
                            </a:ln>
                          </wps:spPr>
                          <wps:bodyPr/>
                        </wps:wsp>
                        <wps:wsp>
                          <wps:cNvPr id="230118720" name="Freeform: Shape 230118720"/>
                          <wps:cNvSpPr/>
                          <wps:spPr>
                            <a:xfrm>
                              <a:off x="5624094" y="463587"/>
                              <a:ext cx="20063" cy="21829"/>
                            </a:xfrm>
                            <a:custGeom>
                              <a:avLst/>
                              <a:gdLst>
                                <a:gd name="csX0" fmla="*/ 11302 w 20063"/>
                                <a:gd name="csY0" fmla="*/ 16752 h 21829"/>
                                <a:gd name="csX1" fmla="*/ 11302 w 20063"/>
                                <a:gd name="csY1" fmla="*/ 9645 h 21829"/>
                                <a:gd name="csX2" fmla="*/ 7238 w 20063"/>
                                <a:gd name="csY2" fmla="*/ 13072 h 21829"/>
                                <a:gd name="csX3" fmla="*/ 6349 w 20063"/>
                                <a:gd name="csY3" fmla="*/ 15483 h 21829"/>
                                <a:gd name="csX4" fmla="*/ 7111 w 20063"/>
                                <a:gd name="csY4" fmla="*/ 17260 h 21829"/>
                                <a:gd name="csX5" fmla="*/ 8635 w 20063"/>
                                <a:gd name="csY5" fmla="*/ 17895 h 21829"/>
                                <a:gd name="csX6" fmla="*/ 11302 w 20063"/>
                                <a:gd name="csY6" fmla="*/ 16626 h 21829"/>
                                <a:gd name="csX7" fmla="*/ 11302 w 20063"/>
                                <a:gd name="csY7" fmla="*/ 18402 h 21829"/>
                                <a:gd name="csX8" fmla="*/ 4318 w 20063"/>
                                <a:gd name="csY8" fmla="*/ 21829 h 21829"/>
                                <a:gd name="csX9" fmla="*/ 1270 w 20063"/>
                                <a:gd name="csY9" fmla="*/ 20687 h 21829"/>
                                <a:gd name="csX10" fmla="*/ 0 w 20063"/>
                                <a:gd name="csY10" fmla="*/ 17768 h 21829"/>
                                <a:gd name="csX11" fmla="*/ 2032 w 20063"/>
                                <a:gd name="csY11" fmla="*/ 13453 h 21829"/>
                                <a:gd name="csX12" fmla="*/ 11175 w 20063"/>
                                <a:gd name="csY12" fmla="*/ 8376 h 21829"/>
                                <a:gd name="csX13" fmla="*/ 11175 w 20063"/>
                                <a:gd name="csY13" fmla="*/ 6219 h 21829"/>
                                <a:gd name="csX14" fmla="*/ 10921 w 20063"/>
                                <a:gd name="csY14" fmla="*/ 3173 h 21829"/>
                                <a:gd name="csX15" fmla="*/ 9905 w 20063"/>
                                <a:gd name="csY15" fmla="*/ 2158 h 21829"/>
                                <a:gd name="csX16" fmla="*/ 8254 w 20063"/>
                                <a:gd name="csY16" fmla="*/ 1650 h 21829"/>
                                <a:gd name="csX17" fmla="*/ 5841 w 20063"/>
                                <a:gd name="csY17" fmla="*/ 2284 h 21829"/>
                                <a:gd name="csX18" fmla="*/ 5207 w 20063"/>
                                <a:gd name="csY18" fmla="*/ 3300 h 21829"/>
                                <a:gd name="csX19" fmla="*/ 5841 w 20063"/>
                                <a:gd name="csY19" fmla="*/ 4442 h 21829"/>
                                <a:gd name="csX20" fmla="*/ 6730 w 20063"/>
                                <a:gd name="csY20" fmla="*/ 6346 h 21829"/>
                                <a:gd name="csX21" fmla="*/ 5841 w 20063"/>
                                <a:gd name="csY21" fmla="*/ 8249 h 21829"/>
                                <a:gd name="csX22" fmla="*/ 3682 w 20063"/>
                                <a:gd name="csY22" fmla="*/ 9011 h 21829"/>
                                <a:gd name="csX23" fmla="*/ 1270 w 20063"/>
                                <a:gd name="csY23" fmla="*/ 8122 h 21829"/>
                                <a:gd name="csX24" fmla="*/ 254 w 20063"/>
                                <a:gd name="csY24" fmla="*/ 6092 h 21829"/>
                                <a:gd name="csX25" fmla="*/ 1524 w 20063"/>
                                <a:gd name="csY25" fmla="*/ 3046 h 21829"/>
                                <a:gd name="csX26" fmla="*/ 5079 w 20063"/>
                                <a:gd name="csY26" fmla="*/ 761 h 21829"/>
                                <a:gd name="csX27" fmla="*/ 9905 w 20063"/>
                                <a:gd name="csY27" fmla="*/ 0 h 21829"/>
                                <a:gd name="csX28" fmla="*/ 14731 w 20063"/>
                                <a:gd name="csY28" fmla="*/ 1269 h 21829"/>
                                <a:gd name="csX29" fmla="*/ 17016 w 20063"/>
                                <a:gd name="csY29" fmla="*/ 4061 h 21829"/>
                                <a:gd name="csX30" fmla="*/ 17397 w 20063"/>
                                <a:gd name="csY30" fmla="*/ 8376 h 21829"/>
                                <a:gd name="csX31" fmla="*/ 17397 w 20063"/>
                                <a:gd name="csY31" fmla="*/ 16626 h 21829"/>
                                <a:gd name="csX32" fmla="*/ 17397 w 20063"/>
                                <a:gd name="csY32" fmla="*/ 18402 h 21829"/>
                                <a:gd name="csX33" fmla="*/ 17778 w 20063"/>
                                <a:gd name="csY33" fmla="*/ 18910 h 21829"/>
                                <a:gd name="csX34" fmla="*/ 18286 w 20063"/>
                                <a:gd name="csY34" fmla="*/ 19037 h 21829"/>
                                <a:gd name="csX35" fmla="*/ 19429 w 20063"/>
                                <a:gd name="csY35" fmla="*/ 18149 h 21829"/>
                                <a:gd name="csX36" fmla="*/ 20064 w 20063"/>
                                <a:gd name="csY36" fmla="*/ 18656 h 21829"/>
                                <a:gd name="csX37" fmla="*/ 17778 w 20063"/>
                                <a:gd name="csY37" fmla="*/ 21068 h 21829"/>
                                <a:gd name="csX38" fmla="*/ 14985 w 20063"/>
                                <a:gd name="csY38" fmla="*/ 21829 h 21829"/>
                                <a:gd name="csX39" fmla="*/ 12191 w 20063"/>
                                <a:gd name="csY39" fmla="*/ 20941 h 21829"/>
                                <a:gd name="csX40" fmla="*/ 10921 w 20063"/>
                                <a:gd name="csY40" fmla="*/ 18402 h 2182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Lst>
                              <a:rect l="l" t="t" r="r" b="b"/>
                              <a:pathLst>
                                <a:path w="20063" h="21829">
                                  <a:moveTo>
                                    <a:pt x="11302" y="16752"/>
                                  </a:moveTo>
                                  <a:lnTo>
                                    <a:pt x="11302" y="9645"/>
                                  </a:lnTo>
                                  <a:cubicBezTo>
                                    <a:pt x="9524" y="10661"/>
                                    <a:pt x="8127" y="11803"/>
                                    <a:pt x="7238" y="13072"/>
                                  </a:cubicBezTo>
                                  <a:cubicBezTo>
                                    <a:pt x="6603" y="13833"/>
                                    <a:pt x="6349" y="14722"/>
                                    <a:pt x="6349" y="15483"/>
                                  </a:cubicBezTo>
                                  <a:cubicBezTo>
                                    <a:pt x="6349" y="16118"/>
                                    <a:pt x="6603" y="16752"/>
                                    <a:pt x="7111" y="17260"/>
                                  </a:cubicBezTo>
                                  <a:cubicBezTo>
                                    <a:pt x="7492" y="17641"/>
                                    <a:pt x="8000" y="17895"/>
                                    <a:pt x="8635" y="17895"/>
                                  </a:cubicBezTo>
                                  <a:cubicBezTo>
                                    <a:pt x="9397" y="17895"/>
                                    <a:pt x="10286" y="17514"/>
                                    <a:pt x="11302" y="16626"/>
                                  </a:cubicBezTo>
                                  <a:moveTo>
                                    <a:pt x="11302" y="18402"/>
                                  </a:moveTo>
                                  <a:cubicBezTo>
                                    <a:pt x="8762" y="20687"/>
                                    <a:pt x="6349" y="21829"/>
                                    <a:pt x="4318" y="21829"/>
                                  </a:cubicBezTo>
                                  <a:cubicBezTo>
                                    <a:pt x="3175" y="21829"/>
                                    <a:pt x="2159" y="21448"/>
                                    <a:pt x="1270" y="20687"/>
                                  </a:cubicBezTo>
                                  <a:cubicBezTo>
                                    <a:pt x="508" y="19925"/>
                                    <a:pt x="0" y="18910"/>
                                    <a:pt x="0" y="17768"/>
                                  </a:cubicBezTo>
                                  <a:cubicBezTo>
                                    <a:pt x="0" y="16118"/>
                                    <a:pt x="762" y="14722"/>
                                    <a:pt x="2032" y="13453"/>
                                  </a:cubicBezTo>
                                  <a:cubicBezTo>
                                    <a:pt x="3429" y="12184"/>
                                    <a:pt x="6476" y="10407"/>
                                    <a:pt x="11175" y="8376"/>
                                  </a:cubicBezTo>
                                  <a:lnTo>
                                    <a:pt x="11175" y="6219"/>
                                  </a:lnTo>
                                  <a:cubicBezTo>
                                    <a:pt x="11175" y="4569"/>
                                    <a:pt x="11175" y="3680"/>
                                    <a:pt x="10921" y="3173"/>
                                  </a:cubicBezTo>
                                  <a:cubicBezTo>
                                    <a:pt x="10794" y="2792"/>
                                    <a:pt x="10413" y="2411"/>
                                    <a:pt x="9905" y="2158"/>
                                  </a:cubicBezTo>
                                  <a:cubicBezTo>
                                    <a:pt x="9397" y="1777"/>
                                    <a:pt x="8889" y="1650"/>
                                    <a:pt x="8254" y="1650"/>
                                  </a:cubicBezTo>
                                  <a:cubicBezTo>
                                    <a:pt x="7238" y="1650"/>
                                    <a:pt x="6476" y="1904"/>
                                    <a:pt x="5841" y="2284"/>
                                  </a:cubicBezTo>
                                  <a:cubicBezTo>
                                    <a:pt x="5460" y="2538"/>
                                    <a:pt x="5207" y="2919"/>
                                    <a:pt x="5207" y="3300"/>
                                  </a:cubicBezTo>
                                  <a:cubicBezTo>
                                    <a:pt x="5207" y="3680"/>
                                    <a:pt x="5460" y="4061"/>
                                    <a:pt x="5841" y="4442"/>
                                  </a:cubicBezTo>
                                  <a:cubicBezTo>
                                    <a:pt x="6476" y="5077"/>
                                    <a:pt x="6730" y="5711"/>
                                    <a:pt x="6730" y="6346"/>
                                  </a:cubicBezTo>
                                  <a:cubicBezTo>
                                    <a:pt x="6730" y="7107"/>
                                    <a:pt x="6476" y="7742"/>
                                    <a:pt x="5841" y="8249"/>
                                  </a:cubicBezTo>
                                  <a:cubicBezTo>
                                    <a:pt x="5333" y="8757"/>
                                    <a:pt x="4571" y="9011"/>
                                    <a:pt x="3682" y="9011"/>
                                  </a:cubicBezTo>
                                  <a:cubicBezTo>
                                    <a:pt x="2794" y="9011"/>
                                    <a:pt x="1905" y="8757"/>
                                    <a:pt x="1270" y="8122"/>
                                  </a:cubicBezTo>
                                  <a:cubicBezTo>
                                    <a:pt x="635" y="7488"/>
                                    <a:pt x="254" y="6853"/>
                                    <a:pt x="254" y="6092"/>
                                  </a:cubicBezTo>
                                  <a:cubicBezTo>
                                    <a:pt x="254" y="4950"/>
                                    <a:pt x="635" y="3934"/>
                                    <a:pt x="1524" y="3046"/>
                                  </a:cubicBezTo>
                                  <a:cubicBezTo>
                                    <a:pt x="2413" y="2031"/>
                                    <a:pt x="3556" y="1269"/>
                                    <a:pt x="5079" y="761"/>
                                  </a:cubicBezTo>
                                  <a:cubicBezTo>
                                    <a:pt x="6603" y="254"/>
                                    <a:pt x="8254" y="0"/>
                                    <a:pt x="9905" y="0"/>
                                  </a:cubicBezTo>
                                  <a:cubicBezTo>
                                    <a:pt x="11937" y="0"/>
                                    <a:pt x="13461" y="381"/>
                                    <a:pt x="14731" y="1269"/>
                                  </a:cubicBezTo>
                                  <a:cubicBezTo>
                                    <a:pt x="15874" y="2158"/>
                                    <a:pt x="16635" y="3046"/>
                                    <a:pt x="17016" y="4061"/>
                                  </a:cubicBezTo>
                                  <a:cubicBezTo>
                                    <a:pt x="17270" y="4696"/>
                                    <a:pt x="17397" y="6092"/>
                                    <a:pt x="17397" y="8376"/>
                                  </a:cubicBezTo>
                                  <a:lnTo>
                                    <a:pt x="17397" y="16626"/>
                                  </a:lnTo>
                                  <a:cubicBezTo>
                                    <a:pt x="17397" y="17641"/>
                                    <a:pt x="17397" y="18149"/>
                                    <a:pt x="17397" y="18402"/>
                                  </a:cubicBezTo>
                                  <a:cubicBezTo>
                                    <a:pt x="17397" y="18656"/>
                                    <a:pt x="17651" y="18783"/>
                                    <a:pt x="17778" y="18910"/>
                                  </a:cubicBezTo>
                                  <a:cubicBezTo>
                                    <a:pt x="17905" y="18910"/>
                                    <a:pt x="18032" y="19037"/>
                                    <a:pt x="18286" y="19037"/>
                                  </a:cubicBezTo>
                                  <a:cubicBezTo>
                                    <a:pt x="18667" y="19037"/>
                                    <a:pt x="19048" y="18783"/>
                                    <a:pt x="19429" y="18149"/>
                                  </a:cubicBezTo>
                                  <a:lnTo>
                                    <a:pt x="20064" y="18656"/>
                                  </a:lnTo>
                                  <a:cubicBezTo>
                                    <a:pt x="19302" y="19798"/>
                                    <a:pt x="18540" y="20560"/>
                                    <a:pt x="17778" y="21068"/>
                                  </a:cubicBezTo>
                                  <a:cubicBezTo>
                                    <a:pt x="17016" y="21575"/>
                                    <a:pt x="16000" y="21829"/>
                                    <a:pt x="14985" y="21829"/>
                                  </a:cubicBezTo>
                                  <a:cubicBezTo>
                                    <a:pt x="13842" y="21829"/>
                                    <a:pt x="12826" y="21575"/>
                                    <a:pt x="12191" y="20941"/>
                                  </a:cubicBezTo>
                                  <a:cubicBezTo>
                                    <a:pt x="11556" y="20433"/>
                                    <a:pt x="11048" y="19545"/>
                                    <a:pt x="10921" y="18402"/>
                                  </a:cubicBezTo>
                                </a:path>
                              </a:pathLst>
                            </a:custGeom>
                            <a:solidFill>
                              <a:srgbClr val="000000"/>
                            </a:solidFill>
                            <a:ln w="12688" cap="flat">
                              <a:noFill/>
                              <a:prstDash val="solid"/>
                              <a:miter/>
                            </a:ln>
                          </wps:spPr>
                          <wps:bodyPr/>
                        </wps:wsp>
                        <wps:wsp>
                          <wps:cNvPr id="483616830" name="Freeform: Shape 483616830"/>
                          <wps:cNvSpPr/>
                          <wps:spPr>
                            <a:xfrm>
                              <a:off x="5647079" y="463460"/>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397"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903899391" name="Freeform: Shape 1903899391"/>
                          <wps:cNvSpPr/>
                          <wps:spPr>
                            <a:xfrm>
                              <a:off x="5672350" y="454449"/>
                              <a:ext cx="22857" cy="31601"/>
                            </a:xfrm>
                            <a:custGeom>
                              <a:avLst/>
                              <a:gdLst>
                                <a:gd name="csX0" fmla="*/ 13969 w 22857"/>
                                <a:gd name="csY0" fmla="*/ 14341 h 31601"/>
                                <a:gd name="csX1" fmla="*/ 9905 w 22857"/>
                                <a:gd name="csY1" fmla="*/ 11168 h 31601"/>
                                <a:gd name="csX2" fmla="*/ 8508 w 22857"/>
                                <a:gd name="csY2" fmla="*/ 11676 h 31601"/>
                                <a:gd name="csX3" fmla="*/ 7111 w 22857"/>
                                <a:gd name="csY3" fmla="*/ 14087 h 31601"/>
                                <a:gd name="csX4" fmla="*/ 6603 w 22857"/>
                                <a:gd name="csY4" fmla="*/ 19545 h 31601"/>
                                <a:gd name="csX5" fmla="*/ 7238 w 22857"/>
                                <a:gd name="csY5" fmla="*/ 25509 h 31601"/>
                                <a:gd name="csX6" fmla="*/ 8889 w 22857"/>
                                <a:gd name="csY6" fmla="*/ 28302 h 31601"/>
                                <a:gd name="csX7" fmla="*/ 10286 w 22857"/>
                                <a:gd name="csY7" fmla="*/ 28682 h 31601"/>
                                <a:gd name="csX8" fmla="*/ 14096 w 22857"/>
                                <a:gd name="csY8" fmla="*/ 25509 h 31601"/>
                                <a:gd name="csX9" fmla="*/ 14096 w 22857"/>
                                <a:gd name="csY9" fmla="*/ 14341 h 31601"/>
                                <a:gd name="csX10" fmla="*/ 20318 w 22857"/>
                                <a:gd name="csY10" fmla="*/ 0 h 31601"/>
                                <a:gd name="csX11" fmla="*/ 20318 w 22857"/>
                                <a:gd name="csY11" fmla="*/ 24367 h 31601"/>
                                <a:gd name="csX12" fmla="*/ 20445 w 22857"/>
                                <a:gd name="csY12" fmla="*/ 27286 h 31601"/>
                                <a:gd name="csX13" fmla="*/ 21080 w 22857"/>
                                <a:gd name="csY13" fmla="*/ 28428 h 31601"/>
                                <a:gd name="csX14" fmla="*/ 22858 w 22857"/>
                                <a:gd name="csY14" fmla="*/ 28936 h 31601"/>
                                <a:gd name="csX15" fmla="*/ 22858 w 22857"/>
                                <a:gd name="csY15" fmla="*/ 29698 h 31601"/>
                                <a:gd name="csX16" fmla="*/ 13969 w 22857"/>
                                <a:gd name="csY16" fmla="*/ 31474 h 31601"/>
                                <a:gd name="csX17" fmla="*/ 13969 w 22857"/>
                                <a:gd name="csY17" fmla="*/ 28175 h 31601"/>
                                <a:gd name="csX18" fmla="*/ 11048 w 22857"/>
                                <a:gd name="csY18" fmla="*/ 30840 h 31601"/>
                                <a:gd name="csX19" fmla="*/ 8254 w 22857"/>
                                <a:gd name="csY19" fmla="*/ 31601 h 31601"/>
                                <a:gd name="csX20" fmla="*/ 1905 w 22857"/>
                                <a:gd name="csY20" fmla="*/ 27921 h 31601"/>
                                <a:gd name="csX21" fmla="*/ 0 w 22857"/>
                                <a:gd name="csY21" fmla="*/ 20687 h 31601"/>
                                <a:gd name="csX22" fmla="*/ 1143 w 22857"/>
                                <a:gd name="csY22" fmla="*/ 14595 h 31601"/>
                                <a:gd name="csX23" fmla="*/ 4318 w 22857"/>
                                <a:gd name="csY23" fmla="*/ 10534 h 31601"/>
                                <a:gd name="csX24" fmla="*/ 8762 w 22857"/>
                                <a:gd name="csY24" fmla="*/ 9138 h 31601"/>
                                <a:gd name="csX25" fmla="*/ 11429 w 22857"/>
                                <a:gd name="csY25" fmla="*/ 9772 h 31601"/>
                                <a:gd name="csX26" fmla="*/ 13969 w 22857"/>
                                <a:gd name="csY26" fmla="*/ 11803 h 31601"/>
                                <a:gd name="csX27" fmla="*/ 13969 w 22857"/>
                                <a:gd name="csY27" fmla="*/ 5457 h 31601"/>
                                <a:gd name="csX28" fmla="*/ 13715 w 22857"/>
                                <a:gd name="csY28" fmla="*/ 2538 h 31601"/>
                                <a:gd name="csX29" fmla="*/ 12953 w 22857"/>
                                <a:gd name="csY29" fmla="*/ 1523 h 31601"/>
                                <a:gd name="csX30" fmla="*/ 10921 w 22857"/>
                                <a:gd name="csY30" fmla="*/ 1142 h 31601"/>
                                <a:gd name="csX31" fmla="*/ 10921 w 22857"/>
                                <a:gd name="csY31" fmla="*/ 127 h 31601"/>
                                <a:gd name="csX32" fmla="*/ 20318 w 22857"/>
                                <a:gd name="csY32" fmla="*/ 127 h 3160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857" h="31601">
                                  <a:moveTo>
                                    <a:pt x="13969" y="14341"/>
                                  </a:moveTo>
                                  <a:cubicBezTo>
                                    <a:pt x="12826" y="12184"/>
                                    <a:pt x="11556" y="11168"/>
                                    <a:pt x="9905" y="11168"/>
                                  </a:cubicBezTo>
                                  <a:cubicBezTo>
                                    <a:pt x="9397" y="11168"/>
                                    <a:pt x="8889" y="11295"/>
                                    <a:pt x="8508" y="11676"/>
                                  </a:cubicBezTo>
                                  <a:cubicBezTo>
                                    <a:pt x="8000" y="12184"/>
                                    <a:pt x="7492" y="12945"/>
                                    <a:pt x="7111" y="14087"/>
                                  </a:cubicBezTo>
                                  <a:cubicBezTo>
                                    <a:pt x="6730" y="15229"/>
                                    <a:pt x="6603" y="17006"/>
                                    <a:pt x="6603" y="19545"/>
                                  </a:cubicBezTo>
                                  <a:cubicBezTo>
                                    <a:pt x="6603" y="22210"/>
                                    <a:pt x="6857" y="24240"/>
                                    <a:pt x="7238" y="25509"/>
                                  </a:cubicBezTo>
                                  <a:cubicBezTo>
                                    <a:pt x="7619" y="26779"/>
                                    <a:pt x="8127" y="27667"/>
                                    <a:pt x="8889" y="28302"/>
                                  </a:cubicBezTo>
                                  <a:cubicBezTo>
                                    <a:pt x="9270" y="28555"/>
                                    <a:pt x="9778" y="28682"/>
                                    <a:pt x="10286" y="28682"/>
                                  </a:cubicBezTo>
                                  <a:cubicBezTo>
                                    <a:pt x="11556" y="28682"/>
                                    <a:pt x="12826" y="27667"/>
                                    <a:pt x="14096" y="25509"/>
                                  </a:cubicBezTo>
                                  <a:lnTo>
                                    <a:pt x="14096" y="14341"/>
                                  </a:lnTo>
                                  <a:close/>
                                  <a:moveTo>
                                    <a:pt x="20318" y="0"/>
                                  </a:moveTo>
                                  <a:lnTo>
                                    <a:pt x="20318" y="24367"/>
                                  </a:lnTo>
                                  <a:cubicBezTo>
                                    <a:pt x="20318" y="26017"/>
                                    <a:pt x="20318" y="27032"/>
                                    <a:pt x="20445" y="27286"/>
                                  </a:cubicBezTo>
                                  <a:cubicBezTo>
                                    <a:pt x="20445" y="27794"/>
                                    <a:pt x="20826" y="28175"/>
                                    <a:pt x="21080" y="28428"/>
                                  </a:cubicBezTo>
                                  <a:cubicBezTo>
                                    <a:pt x="21461" y="28682"/>
                                    <a:pt x="21969" y="28809"/>
                                    <a:pt x="22858" y="28936"/>
                                  </a:cubicBezTo>
                                  <a:lnTo>
                                    <a:pt x="22858" y="29698"/>
                                  </a:lnTo>
                                  <a:lnTo>
                                    <a:pt x="13969" y="31474"/>
                                  </a:lnTo>
                                  <a:lnTo>
                                    <a:pt x="13969" y="28175"/>
                                  </a:lnTo>
                                  <a:cubicBezTo>
                                    <a:pt x="12953" y="29444"/>
                                    <a:pt x="11937" y="30332"/>
                                    <a:pt x="11048" y="30840"/>
                                  </a:cubicBezTo>
                                  <a:cubicBezTo>
                                    <a:pt x="10159" y="31347"/>
                                    <a:pt x="9270" y="31601"/>
                                    <a:pt x="8254" y="31601"/>
                                  </a:cubicBezTo>
                                  <a:cubicBezTo>
                                    <a:pt x="5588" y="31601"/>
                                    <a:pt x="3429" y="30332"/>
                                    <a:pt x="1905" y="27921"/>
                                  </a:cubicBezTo>
                                  <a:cubicBezTo>
                                    <a:pt x="635" y="26017"/>
                                    <a:pt x="0" y="23606"/>
                                    <a:pt x="0" y="20687"/>
                                  </a:cubicBezTo>
                                  <a:cubicBezTo>
                                    <a:pt x="0" y="18402"/>
                                    <a:pt x="381" y="16372"/>
                                    <a:pt x="1143" y="14595"/>
                                  </a:cubicBezTo>
                                  <a:cubicBezTo>
                                    <a:pt x="1905" y="12818"/>
                                    <a:pt x="3048" y="11422"/>
                                    <a:pt x="4318" y="10534"/>
                                  </a:cubicBezTo>
                                  <a:cubicBezTo>
                                    <a:pt x="5715" y="9645"/>
                                    <a:pt x="7111" y="9138"/>
                                    <a:pt x="8762" y="9138"/>
                                  </a:cubicBezTo>
                                  <a:cubicBezTo>
                                    <a:pt x="9778" y="9138"/>
                                    <a:pt x="10667" y="9392"/>
                                    <a:pt x="11429" y="9772"/>
                                  </a:cubicBezTo>
                                  <a:cubicBezTo>
                                    <a:pt x="12191" y="10153"/>
                                    <a:pt x="13080" y="10914"/>
                                    <a:pt x="13969" y="11803"/>
                                  </a:cubicBezTo>
                                  <a:lnTo>
                                    <a:pt x="13969" y="5457"/>
                                  </a:lnTo>
                                  <a:cubicBezTo>
                                    <a:pt x="13969" y="3807"/>
                                    <a:pt x="13969" y="2919"/>
                                    <a:pt x="13715" y="2538"/>
                                  </a:cubicBezTo>
                                  <a:cubicBezTo>
                                    <a:pt x="13588" y="2157"/>
                                    <a:pt x="13207" y="1777"/>
                                    <a:pt x="12953" y="1523"/>
                                  </a:cubicBezTo>
                                  <a:cubicBezTo>
                                    <a:pt x="12572" y="1269"/>
                                    <a:pt x="11937" y="1142"/>
                                    <a:pt x="10921" y="1142"/>
                                  </a:cubicBezTo>
                                  <a:lnTo>
                                    <a:pt x="10921" y="127"/>
                                  </a:lnTo>
                                  <a:lnTo>
                                    <a:pt x="20318" y="127"/>
                                  </a:lnTo>
                                  <a:close/>
                                </a:path>
                              </a:pathLst>
                            </a:custGeom>
                            <a:solidFill>
                              <a:srgbClr val="000000"/>
                            </a:solidFill>
                            <a:ln w="12688" cap="flat">
                              <a:noFill/>
                              <a:prstDash val="solid"/>
                              <a:miter/>
                            </a:ln>
                          </wps:spPr>
                          <wps:bodyPr/>
                        </wps:wsp>
                        <wps:wsp>
                          <wps:cNvPr id="1658892425" name="Freeform: Shape 1658892425"/>
                          <wps:cNvSpPr/>
                          <wps:spPr>
                            <a:xfrm>
                              <a:off x="5707906" y="453942"/>
                              <a:ext cx="32382" cy="31347"/>
                            </a:xfrm>
                            <a:custGeom>
                              <a:avLst/>
                              <a:gdLst>
                                <a:gd name="csX0" fmla="*/ 18032 w 32382"/>
                                <a:gd name="csY0" fmla="*/ 20814 h 31347"/>
                                <a:gd name="csX1" fmla="*/ 13461 w 32382"/>
                                <a:gd name="csY1" fmla="*/ 10280 h 31347"/>
                                <a:gd name="csX2" fmla="*/ 8762 w 32382"/>
                                <a:gd name="csY2" fmla="*/ 20814 h 31347"/>
                                <a:gd name="csX3" fmla="*/ 18032 w 32382"/>
                                <a:gd name="csY3" fmla="*/ 20814 h 31347"/>
                                <a:gd name="csX4" fmla="*/ 18794 w 32382"/>
                                <a:gd name="csY4" fmla="*/ 22464 h 31347"/>
                                <a:gd name="csX5" fmla="*/ 8000 w 32382"/>
                                <a:gd name="csY5" fmla="*/ 22464 h 31347"/>
                                <a:gd name="csX6" fmla="*/ 6731 w 32382"/>
                                <a:gd name="csY6" fmla="*/ 25509 h 31347"/>
                                <a:gd name="csX7" fmla="*/ 6096 w 32382"/>
                                <a:gd name="csY7" fmla="*/ 28048 h 31347"/>
                                <a:gd name="csX8" fmla="*/ 7112 w 32382"/>
                                <a:gd name="csY8" fmla="*/ 29951 h 31347"/>
                                <a:gd name="csX9" fmla="*/ 10159 w 32382"/>
                                <a:gd name="csY9" fmla="*/ 30459 h 31347"/>
                                <a:gd name="csX10" fmla="*/ 10159 w 32382"/>
                                <a:gd name="csY10" fmla="*/ 31347 h 31347"/>
                                <a:gd name="csX11" fmla="*/ 0 w 32382"/>
                                <a:gd name="csY11" fmla="*/ 31347 h 31347"/>
                                <a:gd name="csX12" fmla="*/ 0 w 32382"/>
                                <a:gd name="csY12" fmla="*/ 30459 h 31347"/>
                                <a:gd name="csX13" fmla="*/ 2667 w 32382"/>
                                <a:gd name="csY13" fmla="*/ 29063 h 31347"/>
                                <a:gd name="csX14" fmla="*/ 5334 w 32382"/>
                                <a:gd name="csY14" fmla="*/ 24494 h 31347"/>
                                <a:gd name="csX15" fmla="*/ 16255 w 32382"/>
                                <a:gd name="csY15" fmla="*/ 0 h 31347"/>
                                <a:gd name="csX16" fmla="*/ 16636 w 32382"/>
                                <a:gd name="csY16" fmla="*/ 0 h 31347"/>
                                <a:gd name="csX17" fmla="*/ 27684 w 32382"/>
                                <a:gd name="csY17" fmla="*/ 25129 h 31347"/>
                                <a:gd name="csX18" fmla="*/ 30223 w 32382"/>
                                <a:gd name="csY18" fmla="*/ 29571 h 31347"/>
                                <a:gd name="csX19" fmla="*/ 32382 w 32382"/>
                                <a:gd name="csY19" fmla="*/ 30332 h 31347"/>
                                <a:gd name="csX20" fmla="*/ 32382 w 32382"/>
                                <a:gd name="csY20" fmla="*/ 31221 h 31347"/>
                                <a:gd name="csX21" fmla="*/ 17524 w 32382"/>
                                <a:gd name="csY21" fmla="*/ 31221 h 31347"/>
                                <a:gd name="csX22" fmla="*/ 17524 w 32382"/>
                                <a:gd name="csY22" fmla="*/ 30332 h 31347"/>
                                <a:gd name="csX23" fmla="*/ 18160 w 32382"/>
                                <a:gd name="csY23" fmla="*/ 30332 h 31347"/>
                                <a:gd name="csX24" fmla="*/ 20699 w 32382"/>
                                <a:gd name="csY24" fmla="*/ 29824 h 31347"/>
                                <a:gd name="csX25" fmla="*/ 21207 w 32382"/>
                                <a:gd name="csY25" fmla="*/ 28809 h 31347"/>
                                <a:gd name="csX26" fmla="*/ 21080 w 32382"/>
                                <a:gd name="csY26" fmla="*/ 27921 h 31347"/>
                                <a:gd name="csX27" fmla="*/ 20445 w 32382"/>
                                <a:gd name="csY27" fmla="*/ 26271 h 31347"/>
                                <a:gd name="csX28" fmla="*/ 18794 w 32382"/>
                                <a:gd name="csY28" fmla="*/ 22464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32382" h="31347">
                                  <a:moveTo>
                                    <a:pt x="18032" y="20814"/>
                                  </a:moveTo>
                                  <a:lnTo>
                                    <a:pt x="13461" y="10280"/>
                                  </a:lnTo>
                                  <a:lnTo>
                                    <a:pt x="8762" y="20814"/>
                                  </a:lnTo>
                                  <a:lnTo>
                                    <a:pt x="18032" y="20814"/>
                                  </a:lnTo>
                                  <a:close/>
                                  <a:moveTo>
                                    <a:pt x="18794" y="22464"/>
                                  </a:moveTo>
                                  <a:lnTo>
                                    <a:pt x="8000" y="22464"/>
                                  </a:lnTo>
                                  <a:lnTo>
                                    <a:pt x="6731" y="25509"/>
                                  </a:lnTo>
                                  <a:cubicBezTo>
                                    <a:pt x="6349" y="26525"/>
                                    <a:pt x="6096" y="27286"/>
                                    <a:pt x="6096" y="28048"/>
                                  </a:cubicBezTo>
                                  <a:cubicBezTo>
                                    <a:pt x="6096" y="28936"/>
                                    <a:pt x="6477" y="29571"/>
                                    <a:pt x="7112" y="29951"/>
                                  </a:cubicBezTo>
                                  <a:cubicBezTo>
                                    <a:pt x="7493" y="30205"/>
                                    <a:pt x="8508" y="30332"/>
                                    <a:pt x="10159" y="30459"/>
                                  </a:cubicBezTo>
                                  <a:lnTo>
                                    <a:pt x="10159" y="31347"/>
                                  </a:lnTo>
                                  <a:lnTo>
                                    <a:pt x="0" y="31347"/>
                                  </a:lnTo>
                                  <a:lnTo>
                                    <a:pt x="0" y="30459"/>
                                  </a:lnTo>
                                  <a:cubicBezTo>
                                    <a:pt x="1143" y="30332"/>
                                    <a:pt x="2032" y="29824"/>
                                    <a:pt x="2667" y="29063"/>
                                  </a:cubicBezTo>
                                  <a:cubicBezTo>
                                    <a:pt x="3429" y="28302"/>
                                    <a:pt x="4191" y="26779"/>
                                    <a:pt x="5334" y="24494"/>
                                  </a:cubicBezTo>
                                  <a:lnTo>
                                    <a:pt x="16255" y="0"/>
                                  </a:lnTo>
                                  <a:lnTo>
                                    <a:pt x="16636" y="0"/>
                                  </a:lnTo>
                                  <a:lnTo>
                                    <a:pt x="27684" y="25129"/>
                                  </a:lnTo>
                                  <a:cubicBezTo>
                                    <a:pt x="28699" y="27540"/>
                                    <a:pt x="29588" y="29063"/>
                                    <a:pt x="30223" y="29571"/>
                                  </a:cubicBezTo>
                                  <a:cubicBezTo>
                                    <a:pt x="30731" y="30078"/>
                                    <a:pt x="31493" y="30332"/>
                                    <a:pt x="32382" y="30332"/>
                                  </a:cubicBezTo>
                                  <a:lnTo>
                                    <a:pt x="32382" y="31221"/>
                                  </a:lnTo>
                                  <a:lnTo>
                                    <a:pt x="17524" y="31221"/>
                                  </a:lnTo>
                                  <a:lnTo>
                                    <a:pt x="17524" y="30332"/>
                                  </a:lnTo>
                                  <a:lnTo>
                                    <a:pt x="18160" y="30332"/>
                                  </a:lnTo>
                                  <a:cubicBezTo>
                                    <a:pt x="19302" y="30332"/>
                                    <a:pt x="20191" y="30205"/>
                                    <a:pt x="20699" y="29824"/>
                                  </a:cubicBezTo>
                                  <a:cubicBezTo>
                                    <a:pt x="21080" y="29571"/>
                                    <a:pt x="21207" y="29190"/>
                                    <a:pt x="21207" y="28809"/>
                                  </a:cubicBezTo>
                                  <a:cubicBezTo>
                                    <a:pt x="21207" y="28555"/>
                                    <a:pt x="21207" y="28302"/>
                                    <a:pt x="21080" y="27921"/>
                                  </a:cubicBezTo>
                                  <a:cubicBezTo>
                                    <a:pt x="21080" y="27794"/>
                                    <a:pt x="20826" y="27159"/>
                                    <a:pt x="20445" y="26271"/>
                                  </a:cubicBezTo>
                                  <a:lnTo>
                                    <a:pt x="18794" y="22464"/>
                                  </a:lnTo>
                                  <a:close/>
                                </a:path>
                              </a:pathLst>
                            </a:custGeom>
                            <a:solidFill>
                              <a:srgbClr val="000000"/>
                            </a:solidFill>
                            <a:ln w="12688" cap="flat">
                              <a:noFill/>
                              <a:prstDash val="solid"/>
                              <a:miter/>
                            </a:ln>
                          </wps:spPr>
                          <wps:bodyPr/>
                        </wps:wsp>
                        <wps:wsp>
                          <wps:cNvPr id="201952255" name="Freeform: Shape 201952255"/>
                          <wps:cNvSpPr/>
                          <wps:spPr>
                            <a:xfrm>
                              <a:off x="5742701" y="463460"/>
                              <a:ext cx="20699" cy="31728"/>
                            </a:xfrm>
                            <a:custGeom>
                              <a:avLst/>
                              <a:gdLst>
                                <a:gd name="csX0" fmla="*/ 9651 w 20699"/>
                                <a:gd name="csY0" fmla="*/ 1396 h 31728"/>
                                <a:gd name="csX1" fmla="*/ 7365 w 20699"/>
                                <a:gd name="csY1" fmla="*/ 2665 h 31728"/>
                                <a:gd name="csX2" fmla="*/ 6476 w 20699"/>
                                <a:gd name="csY2" fmla="*/ 8122 h 31728"/>
                                <a:gd name="csX3" fmla="*/ 7365 w 20699"/>
                                <a:gd name="csY3" fmla="*/ 12818 h 31728"/>
                                <a:gd name="csX4" fmla="*/ 9524 w 20699"/>
                                <a:gd name="csY4" fmla="*/ 14087 h 31728"/>
                                <a:gd name="csX5" fmla="*/ 11810 w 20699"/>
                                <a:gd name="csY5" fmla="*/ 12818 h 31728"/>
                                <a:gd name="csX6" fmla="*/ 12699 w 20699"/>
                                <a:gd name="csY6" fmla="*/ 7996 h 31728"/>
                                <a:gd name="csX7" fmla="*/ 11683 w 20699"/>
                                <a:gd name="csY7" fmla="*/ 2538 h 31728"/>
                                <a:gd name="csX8" fmla="*/ 9651 w 20699"/>
                                <a:gd name="csY8" fmla="*/ 1396 h 31728"/>
                                <a:gd name="csX9" fmla="*/ 8254 w 20699"/>
                                <a:gd name="csY9" fmla="*/ 24875 h 31728"/>
                                <a:gd name="csX10" fmla="*/ 5207 w 20699"/>
                                <a:gd name="csY10" fmla="*/ 25256 h 31728"/>
                                <a:gd name="csX11" fmla="*/ 3937 w 20699"/>
                                <a:gd name="csY11" fmla="*/ 27159 h 31728"/>
                                <a:gd name="csX12" fmla="*/ 5207 w 20699"/>
                                <a:gd name="csY12" fmla="*/ 29190 h 31728"/>
                                <a:gd name="csX13" fmla="*/ 10286 w 20699"/>
                                <a:gd name="csY13" fmla="*/ 30078 h 31728"/>
                                <a:gd name="csX14" fmla="*/ 15238 w 20699"/>
                                <a:gd name="csY14" fmla="*/ 29190 h 31728"/>
                                <a:gd name="csX15" fmla="*/ 17016 w 20699"/>
                                <a:gd name="csY15" fmla="*/ 26905 h 31728"/>
                                <a:gd name="csX16" fmla="*/ 16635 w 20699"/>
                                <a:gd name="csY16" fmla="*/ 26017 h 31728"/>
                                <a:gd name="csX17" fmla="*/ 14731 w 20699"/>
                                <a:gd name="csY17" fmla="*/ 25129 h 31728"/>
                                <a:gd name="csX18" fmla="*/ 8127 w 20699"/>
                                <a:gd name="csY18" fmla="*/ 24875 h 31728"/>
                                <a:gd name="csX19" fmla="*/ 13461 w 20699"/>
                                <a:gd name="csY19" fmla="*/ 761 h 31728"/>
                                <a:gd name="csX20" fmla="*/ 20572 w 20699"/>
                                <a:gd name="csY20" fmla="*/ 761 h 31728"/>
                                <a:gd name="csX21" fmla="*/ 20572 w 20699"/>
                                <a:gd name="csY21" fmla="*/ 3300 h 31728"/>
                                <a:gd name="csX22" fmla="*/ 16508 w 20699"/>
                                <a:gd name="csY22" fmla="*/ 3300 h 31728"/>
                                <a:gd name="csX23" fmla="*/ 18032 w 20699"/>
                                <a:gd name="csY23" fmla="*/ 5330 h 31728"/>
                                <a:gd name="csX24" fmla="*/ 18540 w 20699"/>
                                <a:gd name="csY24" fmla="*/ 7869 h 31728"/>
                                <a:gd name="csX25" fmla="*/ 17270 w 20699"/>
                                <a:gd name="csY25" fmla="*/ 11803 h 31728"/>
                                <a:gd name="csX26" fmla="*/ 13842 w 20699"/>
                                <a:gd name="csY26" fmla="*/ 14468 h 31728"/>
                                <a:gd name="csX27" fmla="*/ 10032 w 20699"/>
                                <a:gd name="csY27" fmla="*/ 15356 h 31728"/>
                                <a:gd name="csX28" fmla="*/ 7365 w 20699"/>
                                <a:gd name="csY28" fmla="*/ 15356 h 31728"/>
                                <a:gd name="csX29" fmla="*/ 5588 w 20699"/>
                                <a:gd name="csY29" fmla="*/ 15991 h 31728"/>
                                <a:gd name="csX30" fmla="*/ 4952 w 20699"/>
                                <a:gd name="csY30" fmla="*/ 17514 h 31728"/>
                                <a:gd name="csX31" fmla="*/ 5588 w 20699"/>
                                <a:gd name="csY31" fmla="*/ 18910 h 31728"/>
                                <a:gd name="csX32" fmla="*/ 7619 w 20699"/>
                                <a:gd name="csY32" fmla="*/ 19418 h 31728"/>
                                <a:gd name="csX33" fmla="*/ 11556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1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651" y="1396"/>
                                  </a:moveTo>
                                  <a:cubicBezTo>
                                    <a:pt x="8762" y="1396"/>
                                    <a:pt x="8000" y="1904"/>
                                    <a:pt x="7365" y="2665"/>
                                  </a:cubicBezTo>
                                  <a:cubicBezTo>
                                    <a:pt x="6730" y="3554"/>
                                    <a:pt x="6476" y="5330"/>
                                    <a:pt x="6476" y="8122"/>
                                  </a:cubicBezTo>
                                  <a:cubicBezTo>
                                    <a:pt x="6476" y="10407"/>
                                    <a:pt x="6730" y="11930"/>
                                    <a:pt x="7365" y="12818"/>
                                  </a:cubicBezTo>
                                  <a:cubicBezTo>
                                    <a:pt x="8000" y="13707"/>
                                    <a:pt x="8635" y="14087"/>
                                    <a:pt x="9524" y="14087"/>
                                  </a:cubicBezTo>
                                  <a:cubicBezTo>
                                    <a:pt x="10413" y="14087"/>
                                    <a:pt x="11175" y="13707"/>
                                    <a:pt x="11810" y="12818"/>
                                  </a:cubicBezTo>
                                  <a:cubicBezTo>
                                    <a:pt x="12445" y="11930"/>
                                    <a:pt x="12699" y="10407"/>
                                    <a:pt x="12699" y="7996"/>
                                  </a:cubicBezTo>
                                  <a:cubicBezTo>
                                    <a:pt x="12699" y="5330"/>
                                    <a:pt x="12318" y="3427"/>
                                    <a:pt x="11683" y="2538"/>
                                  </a:cubicBezTo>
                                  <a:cubicBezTo>
                                    <a:pt x="11175" y="1777"/>
                                    <a:pt x="10540" y="1396"/>
                                    <a:pt x="9651" y="1396"/>
                                  </a:cubicBezTo>
                                  <a:moveTo>
                                    <a:pt x="8254" y="24875"/>
                                  </a:moveTo>
                                  <a:cubicBezTo>
                                    <a:pt x="6730" y="24875"/>
                                    <a:pt x="5714" y="24875"/>
                                    <a:pt x="5207" y="25256"/>
                                  </a:cubicBezTo>
                                  <a:cubicBezTo>
                                    <a:pt x="4318" y="25763"/>
                                    <a:pt x="3937" y="26398"/>
                                    <a:pt x="3937" y="27159"/>
                                  </a:cubicBezTo>
                                  <a:cubicBezTo>
                                    <a:pt x="3937" y="27921"/>
                                    <a:pt x="4318" y="28682"/>
                                    <a:pt x="5207" y="29190"/>
                                  </a:cubicBezTo>
                                  <a:cubicBezTo>
                                    <a:pt x="6095" y="29824"/>
                                    <a:pt x="7746" y="30078"/>
                                    <a:pt x="10286" y="30078"/>
                                  </a:cubicBezTo>
                                  <a:cubicBezTo>
                                    <a:pt x="12445" y="30078"/>
                                    <a:pt x="14096" y="29824"/>
                                    <a:pt x="15238" y="29190"/>
                                  </a:cubicBezTo>
                                  <a:cubicBezTo>
                                    <a:pt x="16382" y="28682"/>
                                    <a:pt x="17016" y="27921"/>
                                    <a:pt x="17016" y="26905"/>
                                  </a:cubicBezTo>
                                  <a:cubicBezTo>
                                    <a:pt x="17016" y="26525"/>
                                    <a:pt x="17016" y="26271"/>
                                    <a:pt x="16635" y="26017"/>
                                  </a:cubicBezTo>
                                  <a:cubicBezTo>
                                    <a:pt x="16254" y="25636"/>
                                    <a:pt x="15619" y="25256"/>
                                    <a:pt x="14731" y="25129"/>
                                  </a:cubicBezTo>
                                  <a:cubicBezTo>
                                    <a:pt x="13969" y="25002"/>
                                    <a:pt x="11683" y="24875"/>
                                    <a:pt x="8127" y="24875"/>
                                  </a:cubicBezTo>
                                  <a:moveTo>
                                    <a:pt x="13461" y="761"/>
                                  </a:moveTo>
                                  <a:lnTo>
                                    <a:pt x="20572" y="761"/>
                                  </a:lnTo>
                                  <a:lnTo>
                                    <a:pt x="20572" y="3300"/>
                                  </a:lnTo>
                                  <a:lnTo>
                                    <a:pt x="16508" y="3300"/>
                                  </a:lnTo>
                                  <a:cubicBezTo>
                                    <a:pt x="17270" y="4061"/>
                                    <a:pt x="17778" y="4696"/>
                                    <a:pt x="18032" y="5330"/>
                                  </a:cubicBezTo>
                                  <a:cubicBezTo>
                                    <a:pt x="18413" y="6092"/>
                                    <a:pt x="18540" y="6980"/>
                                    <a:pt x="18540" y="7869"/>
                                  </a:cubicBezTo>
                                  <a:cubicBezTo>
                                    <a:pt x="18540" y="9392"/>
                                    <a:pt x="18159" y="10661"/>
                                    <a:pt x="17270" y="11803"/>
                                  </a:cubicBezTo>
                                  <a:cubicBezTo>
                                    <a:pt x="16382" y="12945"/>
                                    <a:pt x="15238" y="13833"/>
                                    <a:pt x="13842" y="14468"/>
                                  </a:cubicBezTo>
                                  <a:cubicBezTo>
                                    <a:pt x="12445" y="15103"/>
                                    <a:pt x="11175" y="15356"/>
                                    <a:pt x="10032" y="15356"/>
                                  </a:cubicBezTo>
                                  <a:cubicBezTo>
                                    <a:pt x="10032" y="15356"/>
                                    <a:pt x="9016" y="15356"/>
                                    <a:pt x="7365" y="15356"/>
                                  </a:cubicBezTo>
                                  <a:cubicBezTo>
                                    <a:pt x="6730" y="15356"/>
                                    <a:pt x="6095" y="15610"/>
                                    <a:pt x="5588" y="15991"/>
                                  </a:cubicBezTo>
                                  <a:cubicBezTo>
                                    <a:pt x="5079" y="16499"/>
                                    <a:pt x="4952" y="17006"/>
                                    <a:pt x="4952" y="17514"/>
                                  </a:cubicBezTo>
                                  <a:cubicBezTo>
                                    <a:pt x="4952" y="18022"/>
                                    <a:pt x="5207" y="18529"/>
                                    <a:pt x="5588" y="18910"/>
                                  </a:cubicBezTo>
                                  <a:cubicBezTo>
                                    <a:pt x="5968" y="19291"/>
                                    <a:pt x="6603" y="19418"/>
                                    <a:pt x="7619" y="19418"/>
                                  </a:cubicBezTo>
                                  <a:lnTo>
                                    <a:pt x="11556" y="19418"/>
                                  </a:lnTo>
                                  <a:cubicBezTo>
                                    <a:pt x="14731" y="19418"/>
                                    <a:pt x="16889"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5" y="31601"/>
                                    <a:pt x="4571"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413" y="13072"/>
                                    <a:pt x="1397" y="11803"/>
                                  </a:cubicBezTo>
                                  <a:cubicBezTo>
                                    <a:pt x="508" y="10661"/>
                                    <a:pt x="0" y="9265"/>
                                    <a:pt x="0" y="7615"/>
                                  </a:cubicBezTo>
                                  <a:cubicBezTo>
                                    <a:pt x="0" y="5584"/>
                                    <a:pt x="889" y="3807"/>
                                    <a:pt x="2540" y="2284"/>
                                  </a:cubicBezTo>
                                  <a:cubicBezTo>
                                    <a:pt x="4190" y="761"/>
                                    <a:pt x="6349" y="0"/>
                                    <a:pt x="9016" y="0"/>
                                  </a:cubicBezTo>
                                  <a:cubicBezTo>
                                    <a:pt x="10413" y="0"/>
                                    <a:pt x="11810" y="254"/>
                                    <a:pt x="13334" y="888"/>
                                  </a:cubicBezTo>
                                </a:path>
                              </a:pathLst>
                            </a:custGeom>
                            <a:solidFill>
                              <a:srgbClr val="000000"/>
                            </a:solidFill>
                            <a:ln w="12688" cap="flat">
                              <a:noFill/>
                              <a:prstDash val="solid"/>
                              <a:miter/>
                            </a:ln>
                          </wps:spPr>
                          <wps:bodyPr/>
                        </wps:wsp>
                        <wps:wsp>
                          <wps:cNvPr id="1017400180" name="Freeform: Shape 1017400180"/>
                          <wps:cNvSpPr/>
                          <wps:spPr>
                            <a:xfrm>
                              <a:off x="5765559" y="463460"/>
                              <a:ext cx="17778" cy="22463"/>
                            </a:xfrm>
                            <a:custGeom>
                              <a:avLst/>
                              <a:gdLst>
                                <a:gd name="csX0" fmla="*/ 11937 w 17778"/>
                                <a:gd name="csY0" fmla="*/ 8884 h 22463"/>
                                <a:gd name="csX1" fmla="*/ 11556 w 17778"/>
                                <a:gd name="csY1" fmla="*/ 3934 h 22463"/>
                                <a:gd name="csX2" fmla="*/ 10286 w 17778"/>
                                <a:gd name="csY2" fmla="*/ 1904 h 22463"/>
                                <a:gd name="csX3" fmla="*/ 9016 w 17778"/>
                                <a:gd name="csY3" fmla="*/ 1523 h 22463"/>
                                <a:gd name="csX4" fmla="*/ 7111 w 17778"/>
                                <a:gd name="csY4" fmla="*/ 2665 h 22463"/>
                                <a:gd name="csX5" fmla="*/ 5841 w 17778"/>
                                <a:gd name="csY5" fmla="*/ 8122 h 22463"/>
                                <a:gd name="csX6" fmla="*/ 5841 w 17778"/>
                                <a:gd name="csY6" fmla="*/ 8884 h 22463"/>
                                <a:gd name="csX7" fmla="*/ 11937 w 17778"/>
                                <a:gd name="csY7" fmla="*/ 8884 h 22463"/>
                                <a:gd name="csX8" fmla="*/ 17524 w 17778"/>
                                <a:gd name="csY8" fmla="*/ 10407 h 22463"/>
                                <a:gd name="csX9" fmla="*/ 5968 w 17778"/>
                                <a:gd name="csY9" fmla="*/ 10407 h 22463"/>
                                <a:gd name="csX10" fmla="*/ 8254 w 17778"/>
                                <a:gd name="csY10" fmla="*/ 17006 h 22463"/>
                                <a:gd name="csX11" fmla="*/ 12064 w 17778"/>
                                <a:gd name="csY11" fmla="*/ 18910 h 22463"/>
                                <a:gd name="csX12" fmla="*/ 14477 w 17778"/>
                                <a:gd name="csY12" fmla="*/ 18149 h 22463"/>
                                <a:gd name="csX13" fmla="*/ 16890 w 17778"/>
                                <a:gd name="csY13" fmla="*/ 15483 h 22463"/>
                                <a:gd name="csX14" fmla="*/ 17652 w 17778"/>
                                <a:gd name="csY14" fmla="*/ 15991 h 22463"/>
                                <a:gd name="csX15" fmla="*/ 13842 w 17778"/>
                                <a:gd name="csY15" fmla="*/ 20941 h 22463"/>
                                <a:gd name="csX16" fmla="*/ 9016 w 17778"/>
                                <a:gd name="csY16" fmla="*/ 22464 h 22463"/>
                                <a:gd name="csX17" fmla="*/ 1905 w 17778"/>
                                <a:gd name="csY17" fmla="*/ 18783 h 22463"/>
                                <a:gd name="csX18" fmla="*/ 0 w 17778"/>
                                <a:gd name="csY18" fmla="*/ 11549 h 22463"/>
                                <a:gd name="csX19" fmla="*/ 2921 w 17778"/>
                                <a:gd name="csY19" fmla="*/ 3173 h 22463"/>
                                <a:gd name="csX20" fmla="*/ 9651 w 17778"/>
                                <a:gd name="csY20" fmla="*/ 0 h 22463"/>
                                <a:gd name="csX21" fmla="*/ 15239 w 17778"/>
                                <a:gd name="csY21" fmla="*/ 2665 h 22463"/>
                                <a:gd name="csX22" fmla="*/ 17778 w 17778"/>
                                <a:gd name="csY22" fmla="*/ 10534 h 22463"/>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7778" h="22463">
                                  <a:moveTo>
                                    <a:pt x="11937" y="8884"/>
                                  </a:moveTo>
                                  <a:cubicBezTo>
                                    <a:pt x="11937" y="6473"/>
                                    <a:pt x="11810" y="4823"/>
                                    <a:pt x="11556" y="3934"/>
                                  </a:cubicBezTo>
                                  <a:cubicBezTo>
                                    <a:pt x="11302" y="3046"/>
                                    <a:pt x="10921" y="2284"/>
                                    <a:pt x="10286" y="1904"/>
                                  </a:cubicBezTo>
                                  <a:cubicBezTo>
                                    <a:pt x="10032" y="1650"/>
                                    <a:pt x="9524" y="1523"/>
                                    <a:pt x="9016" y="1523"/>
                                  </a:cubicBezTo>
                                  <a:cubicBezTo>
                                    <a:pt x="8254" y="1523"/>
                                    <a:pt x="7619" y="1904"/>
                                    <a:pt x="7111" y="2665"/>
                                  </a:cubicBezTo>
                                  <a:cubicBezTo>
                                    <a:pt x="6223" y="4061"/>
                                    <a:pt x="5841" y="5838"/>
                                    <a:pt x="5841" y="8122"/>
                                  </a:cubicBezTo>
                                  <a:lnTo>
                                    <a:pt x="5841" y="8884"/>
                                  </a:lnTo>
                                  <a:lnTo>
                                    <a:pt x="11937" y="8884"/>
                                  </a:lnTo>
                                  <a:close/>
                                  <a:moveTo>
                                    <a:pt x="17524" y="10407"/>
                                  </a:moveTo>
                                  <a:lnTo>
                                    <a:pt x="5968" y="10407"/>
                                  </a:lnTo>
                                  <a:cubicBezTo>
                                    <a:pt x="6096" y="13199"/>
                                    <a:pt x="6857" y="15483"/>
                                    <a:pt x="8254" y="17006"/>
                                  </a:cubicBezTo>
                                  <a:cubicBezTo>
                                    <a:pt x="9270" y="18275"/>
                                    <a:pt x="10540" y="18910"/>
                                    <a:pt x="12064" y="18910"/>
                                  </a:cubicBezTo>
                                  <a:cubicBezTo>
                                    <a:pt x="12953" y="18910"/>
                                    <a:pt x="13842" y="18656"/>
                                    <a:pt x="14477" y="18149"/>
                                  </a:cubicBezTo>
                                  <a:cubicBezTo>
                                    <a:pt x="15239" y="17641"/>
                                    <a:pt x="16001" y="16752"/>
                                    <a:pt x="16890" y="15483"/>
                                  </a:cubicBezTo>
                                  <a:lnTo>
                                    <a:pt x="17652" y="15991"/>
                                  </a:lnTo>
                                  <a:cubicBezTo>
                                    <a:pt x="16509" y="18275"/>
                                    <a:pt x="15239" y="19925"/>
                                    <a:pt x="13842" y="20941"/>
                                  </a:cubicBezTo>
                                  <a:cubicBezTo>
                                    <a:pt x="12445" y="21956"/>
                                    <a:pt x="10794" y="22464"/>
                                    <a:pt x="9016" y="22464"/>
                                  </a:cubicBezTo>
                                  <a:cubicBezTo>
                                    <a:pt x="5841" y="22464"/>
                                    <a:pt x="3556" y="21194"/>
                                    <a:pt x="1905" y="18783"/>
                                  </a:cubicBezTo>
                                  <a:cubicBezTo>
                                    <a:pt x="635" y="16879"/>
                                    <a:pt x="0" y="14468"/>
                                    <a:pt x="0" y="11549"/>
                                  </a:cubicBezTo>
                                  <a:cubicBezTo>
                                    <a:pt x="0" y="7996"/>
                                    <a:pt x="1016" y="5203"/>
                                    <a:pt x="2921" y="3173"/>
                                  </a:cubicBezTo>
                                  <a:cubicBezTo>
                                    <a:pt x="4826" y="1142"/>
                                    <a:pt x="7111" y="0"/>
                                    <a:pt x="9651" y="0"/>
                                  </a:cubicBezTo>
                                  <a:cubicBezTo>
                                    <a:pt x="11810" y="0"/>
                                    <a:pt x="13715" y="888"/>
                                    <a:pt x="15239" y="2665"/>
                                  </a:cubicBezTo>
                                  <a:cubicBezTo>
                                    <a:pt x="16763" y="4442"/>
                                    <a:pt x="17652" y="6980"/>
                                    <a:pt x="17778" y="10534"/>
                                  </a:cubicBezTo>
                                </a:path>
                              </a:pathLst>
                            </a:custGeom>
                            <a:solidFill>
                              <a:srgbClr val="000000"/>
                            </a:solidFill>
                            <a:ln w="12688" cap="flat">
                              <a:noFill/>
                              <a:prstDash val="solid"/>
                              <a:miter/>
                            </a:ln>
                          </wps:spPr>
                          <wps:bodyPr/>
                        </wps:wsp>
                        <wps:wsp>
                          <wps:cNvPr id="1496330942" name="Freeform: Shape 1496330942"/>
                          <wps:cNvSpPr/>
                          <wps:spPr>
                            <a:xfrm>
                              <a:off x="5784988" y="453815"/>
                              <a:ext cx="11555" cy="31347"/>
                            </a:xfrm>
                            <a:custGeom>
                              <a:avLst/>
                              <a:gdLst>
                                <a:gd name="csX0" fmla="*/ 5842 w 11555"/>
                                <a:gd name="csY0" fmla="*/ 0 h 31347"/>
                                <a:gd name="csX1" fmla="*/ 8381 w 11555"/>
                                <a:gd name="csY1" fmla="*/ 1015 h 31347"/>
                                <a:gd name="csX2" fmla="*/ 9397 w 11555"/>
                                <a:gd name="csY2" fmla="*/ 3427 h 31347"/>
                                <a:gd name="csX3" fmla="*/ 8381 w 11555"/>
                                <a:gd name="csY3" fmla="*/ 5838 h 31347"/>
                                <a:gd name="csX4" fmla="*/ 5968 w 11555"/>
                                <a:gd name="csY4" fmla="*/ 6853 h 31347"/>
                                <a:gd name="csX5" fmla="*/ 3556 w 11555"/>
                                <a:gd name="csY5" fmla="*/ 5838 h 31347"/>
                                <a:gd name="csX6" fmla="*/ 2540 w 11555"/>
                                <a:gd name="csY6" fmla="*/ 3427 h 31347"/>
                                <a:gd name="csX7" fmla="*/ 3556 w 11555"/>
                                <a:gd name="csY7" fmla="*/ 1015 h 31347"/>
                                <a:gd name="csX8" fmla="*/ 5968 w 11555"/>
                                <a:gd name="csY8" fmla="*/ 0 h 31347"/>
                                <a:gd name="csX9" fmla="*/ 9016 w 11555"/>
                                <a:gd name="csY9" fmla="*/ 10153 h 31347"/>
                                <a:gd name="csX10" fmla="*/ 9016 w 11555"/>
                                <a:gd name="csY10" fmla="*/ 26906 h 31347"/>
                                <a:gd name="csX11" fmla="*/ 9524 w 11555"/>
                                <a:gd name="csY11" fmla="*/ 29825 h 31347"/>
                                <a:gd name="csX12" fmla="*/ 11556 w 11555"/>
                                <a:gd name="csY12" fmla="*/ 30586 h 31347"/>
                                <a:gd name="csX13" fmla="*/ 11556 w 11555"/>
                                <a:gd name="csY13" fmla="*/ 31347 h 31347"/>
                                <a:gd name="csX14" fmla="*/ 127 w 11555"/>
                                <a:gd name="csY14" fmla="*/ 31347 h 31347"/>
                                <a:gd name="csX15" fmla="*/ 127 w 11555"/>
                                <a:gd name="csY15" fmla="*/ 30586 h 31347"/>
                                <a:gd name="csX16" fmla="*/ 2159 w 11555"/>
                                <a:gd name="csY16" fmla="*/ 29825 h 31347"/>
                                <a:gd name="csX17" fmla="*/ 2540 w 11555"/>
                                <a:gd name="csY17" fmla="*/ 27032 h 31347"/>
                                <a:gd name="csX18" fmla="*/ 2540 w 11555"/>
                                <a:gd name="csY18" fmla="*/ 14722 h 31347"/>
                                <a:gd name="csX19" fmla="*/ 2032 w 11555"/>
                                <a:gd name="csY19" fmla="*/ 11930 h 31347"/>
                                <a:gd name="csX20" fmla="*/ 0 w 11555"/>
                                <a:gd name="csY20" fmla="*/ 11168 h 31347"/>
                                <a:gd name="csX21" fmla="*/ 0 w 11555"/>
                                <a:gd name="csY21" fmla="*/ 10280 h 31347"/>
                                <a:gd name="csX22" fmla="*/ 8889 w 11555"/>
                                <a:gd name="csY22" fmla="*/ 10280 h 31347"/>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Lst>
                              <a:rect l="l" t="t" r="r" b="b"/>
                              <a:pathLst>
                                <a:path w="11555" h="31347">
                                  <a:moveTo>
                                    <a:pt x="5842" y="0"/>
                                  </a:moveTo>
                                  <a:cubicBezTo>
                                    <a:pt x="6857" y="0"/>
                                    <a:pt x="7619" y="381"/>
                                    <a:pt x="8381" y="1015"/>
                                  </a:cubicBezTo>
                                  <a:cubicBezTo>
                                    <a:pt x="9016" y="1650"/>
                                    <a:pt x="9397" y="2538"/>
                                    <a:pt x="9397" y="3427"/>
                                  </a:cubicBezTo>
                                  <a:cubicBezTo>
                                    <a:pt x="9397" y="4315"/>
                                    <a:pt x="9016" y="5203"/>
                                    <a:pt x="8381" y="5838"/>
                                  </a:cubicBezTo>
                                  <a:cubicBezTo>
                                    <a:pt x="7746" y="6473"/>
                                    <a:pt x="6857" y="6853"/>
                                    <a:pt x="5968" y="6853"/>
                                  </a:cubicBezTo>
                                  <a:cubicBezTo>
                                    <a:pt x="5079" y="6853"/>
                                    <a:pt x="4191" y="6473"/>
                                    <a:pt x="3556" y="5838"/>
                                  </a:cubicBezTo>
                                  <a:cubicBezTo>
                                    <a:pt x="2921" y="5203"/>
                                    <a:pt x="2540" y="4315"/>
                                    <a:pt x="2540" y="3427"/>
                                  </a:cubicBezTo>
                                  <a:cubicBezTo>
                                    <a:pt x="2540" y="2538"/>
                                    <a:pt x="2921" y="1650"/>
                                    <a:pt x="3556" y="1015"/>
                                  </a:cubicBezTo>
                                  <a:cubicBezTo>
                                    <a:pt x="4191" y="381"/>
                                    <a:pt x="5079" y="0"/>
                                    <a:pt x="5968" y="0"/>
                                  </a:cubicBezTo>
                                  <a:moveTo>
                                    <a:pt x="9016" y="10153"/>
                                  </a:moveTo>
                                  <a:lnTo>
                                    <a:pt x="9016" y="26906"/>
                                  </a:lnTo>
                                  <a:cubicBezTo>
                                    <a:pt x="9016" y="28428"/>
                                    <a:pt x="9143" y="29317"/>
                                    <a:pt x="9524" y="29825"/>
                                  </a:cubicBezTo>
                                  <a:cubicBezTo>
                                    <a:pt x="9905" y="30205"/>
                                    <a:pt x="10540" y="30459"/>
                                    <a:pt x="11556" y="30586"/>
                                  </a:cubicBezTo>
                                  <a:lnTo>
                                    <a:pt x="11556" y="31347"/>
                                  </a:lnTo>
                                  <a:lnTo>
                                    <a:pt x="127" y="31347"/>
                                  </a:lnTo>
                                  <a:lnTo>
                                    <a:pt x="127" y="30586"/>
                                  </a:lnTo>
                                  <a:cubicBezTo>
                                    <a:pt x="1016" y="30586"/>
                                    <a:pt x="1778" y="30332"/>
                                    <a:pt x="2159" y="29825"/>
                                  </a:cubicBezTo>
                                  <a:cubicBezTo>
                                    <a:pt x="2413" y="29444"/>
                                    <a:pt x="2540" y="28555"/>
                                    <a:pt x="2540" y="27032"/>
                                  </a:cubicBezTo>
                                  <a:lnTo>
                                    <a:pt x="2540" y="14722"/>
                                  </a:lnTo>
                                  <a:cubicBezTo>
                                    <a:pt x="2540" y="13199"/>
                                    <a:pt x="2413" y="12311"/>
                                    <a:pt x="2032" y="11930"/>
                                  </a:cubicBezTo>
                                  <a:cubicBezTo>
                                    <a:pt x="1651" y="11549"/>
                                    <a:pt x="1016" y="11295"/>
                                    <a:pt x="0" y="11168"/>
                                  </a:cubicBezTo>
                                  <a:lnTo>
                                    <a:pt x="0" y="10280"/>
                                  </a:lnTo>
                                  <a:lnTo>
                                    <a:pt x="8889" y="10280"/>
                                  </a:lnTo>
                                  <a:close/>
                                </a:path>
                              </a:pathLst>
                            </a:custGeom>
                            <a:solidFill>
                              <a:srgbClr val="000000"/>
                            </a:solidFill>
                            <a:ln w="12688" cap="flat">
                              <a:noFill/>
                              <a:prstDash val="solid"/>
                              <a:miter/>
                            </a:ln>
                          </wps:spPr>
                          <wps:bodyPr/>
                        </wps:wsp>
                        <wps:wsp>
                          <wps:cNvPr id="818119" name="Freeform: Shape 818119"/>
                          <wps:cNvSpPr/>
                          <wps:spPr>
                            <a:xfrm>
                              <a:off x="5799465" y="463460"/>
                              <a:ext cx="22603" cy="21702"/>
                            </a:xfrm>
                            <a:custGeom>
                              <a:avLst/>
                              <a:gdLst>
                                <a:gd name="csX0" fmla="*/ 8381 w 22603"/>
                                <a:gd name="csY0" fmla="*/ 508 h 21702"/>
                                <a:gd name="csX1" fmla="*/ 8381 w 22603"/>
                                <a:gd name="csY1" fmla="*/ 3300 h 21702"/>
                                <a:gd name="csX2" fmla="*/ 11556 w 22603"/>
                                <a:gd name="csY2" fmla="*/ 761 h 21702"/>
                                <a:gd name="csX3" fmla="*/ 14731 w 22603"/>
                                <a:gd name="csY3" fmla="*/ 0 h 21702"/>
                                <a:gd name="csX4" fmla="*/ 18159 w 22603"/>
                                <a:gd name="csY4" fmla="*/ 1142 h 21702"/>
                                <a:gd name="csX5" fmla="*/ 19937 w 22603"/>
                                <a:gd name="csY5" fmla="*/ 3934 h 21702"/>
                                <a:gd name="csX6" fmla="*/ 20318 w 22603"/>
                                <a:gd name="csY6" fmla="*/ 8884 h 21702"/>
                                <a:gd name="csX7" fmla="*/ 20318 w 22603"/>
                                <a:gd name="csY7" fmla="*/ 17133 h 21702"/>
                                <a:gd name="csX8" fmla="*/ 20699 w 22603"/>
                                <a:gd name="csY8" fmla="*/ 20179 h 21702"/>
                                <a:gd name="csX9" fmla="*/ 22604 w 22603"/>
                                <a:gd name="csY9" fmla="*/ 20941 h 21702"/>
                                <a:gd name="csX10" fmla="*/ 22604 w 22603"/>
                                <a:gd name="csY10" fmla="*/ 21702 h 21702"/>
                                <a:gd name="csX11" fmla="*/ 11937 w 22603"/>
                                <a:gd name="csY11" fmla="*/ 21702 h 21702"/>
                                <a:gd name="csX12" fmla="*/ 11937 w 22603"/>
                                <a:gd name="csY12" fmla="*/ 20941 h 21702"/>
                                <a:gd name="csX13" fmla="*/ 13715 w 22603"/>
                                <a:gd name="csY13" fmla="*/ 19925 h 21702"/>
                                <a:gd name="csX14" fmla="*/ 14096 w 22603"/>
                                <a:gd name="csY14" fmla="*/ 17133 h 21702"/>
                                <a:gd name="csX15" fmla="*/ 14096 w 22603"/>
                                <a:gd name="csY15" fmla="*/ 7742 h 21702"/>
                                <a:gd name="csX16" fmla="*/ 13842 w 22603"/>
                                <a:gd name="csY16" fmla="*/ 4442 h 21702"/>
                                <a:gd name="csX17" fmla="*/ 13206 w 22603"/>
                                <a:gd name="csY17" fmla="*/ 3427 h 21702"/>
                                <a:gd name="csX18" fmla="*/ 12191 w 22603"/>
                                <a:gd name="csY18" fmla="*/ 3046 h 21702"/>
                                <a:gd name="csX19" fmla="*/ 8635 w 22603"/>
                                <a:gd name="csY19" fmla="*/ 5838 h 21702"/>
                                <a:gd name="csX20" fmla="*/ 8635 w 22603"/>
                                <a:gd name="csY20" fmla="*/ 17133 h 21702"/>
                                <a:gd name="csX21" fmla="*/ 9016 w 22603"/>
                                <a:gd name="csY21" fmla="*/ 20179 h 21702"/>
                                <a:gd name="csX22" fmla="*/ 10667 w 22603"/>
                                <a:gd name="csY22" fmla="*/ 20941 h 21702"/>
                                <a:gd name="csX23" fmla="*/ 10667 w 22603"/>
                                <a:gd name="csY23" fmla="*/ 21702 h 21702"/>
                                <a:gd name="csX24" fmla="*/ 0 w 22603"/>
                                <a:gd name="csY24" fmla="*/ 21702 h 21702"/>
                                <a:gd name="csX25" fmla="*/ 0 w 22603"/>
                                <a:gd name="csY25" fmla="*/ 20941 h 21702"/>
                                <a:gd name="csX26" fmla="*/ 1905 w 22603"/>
                                <a:gd name="csY26" fmla="*/ 20052 h 21702"/>
                                <a:gd name="csX27" fmla="*/ 2286 w 22603"/>
                                <a:gd name="csY27" fmla="*/ 17133 h 21702"/>
                                <a:gd name="csX28" fmla="*/ 2286 w 22603"/>
                                <a:gd name="csY28" fmla="*/ 5203 h 21702"/>
                                <a:gd name="csX29" fmla="*/ 1905 w 22603"/>
                                <a:gd name="csY29" fmla="*/ 2284 h 21702"/>
                                <a:gd name="csX30" fmla="*/ 0 w 22603"/>
                                <a:gd name="csY30" fmla="*/ 1523 h 21702"/>
                                <a:gd name="csX31" fmla="*/ 0 w 22603"/>
                                <a:gd name="csY31" fmla="*/ 635 h 21702"/>
                                <a:gd name="csX32" fmla="*/ 8635 w 22603"/>
                                <a:gd name="csY32" fmla="*/ 635 h 2170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Lst>
                              <a:rect l="l" t="t" r="r" b="b"/>
                              <a:pathLst>
                                <a:path w="22603" h="21702">
                                  <a:moveTo>
                                    <a:pt x="8381" y="508"/>
                                  </a:moveTo>
                                  <a:lnTo>
                                    <a:pt x="8381" y="3300"/>
                                  </a:lnTo>
                                  <a:cubicBezTo>
                                    <a:pt x="9524" y="2157"/>
                                    <a:pt x="10540" y="1269"/>
                                    <a:pt x="11556" y="761"/>
                                  </a:cubicBezTo>
                                  <a:cubicBezTo>
                                    <a:pt x="12572" y="254"/>
                                    <a:pt x="13588" y="0"/>
                                    <a:pt x="14731" y="0"/>
                                  </a:cubicBezTo>
                                  <a:cubicBezTo>
                                    <a:pt x="16127" y="0"/>
                                    <a:pt x="17270" y="381"/>
                                    <a:pt x="18159" y="1142"/>
                                  </a:cubicBezTo>
                                  <a:cubicBezTo>
                                    <a:pt x="19048" y="1904"/>
                                    <a:pt x="19683" y="2792"/>
                                    <a:pt x="19937" y="3934"/>
                                  </a:cubicBezTo>
                                  <a:cubicBezTo>
                                    <a:pt x="20191" y="4823"/>
                                    <a:pt x="20318" y="6473"/>
                                    <a:pt x="20318" y="8884"/>
                                  </a:cubicBezTo>
                                  <a:lnTo>
                                    <a:pt x="20318" y="17133"/>
                                  </a:lnTo>
                                  <a:cubicBezTo>
                                    <a:pt x="20318" y="18783"/>
                                    <a:pt x="20445" y="19798"/>
                                    <a:pt x="20699" y="20179"/>
                                  </a:cubicBezTo>
                                  <a:cubicBezTo>
                                    <a:pt x="20953" y="20560"/>
                                    <a:pt x="21588" y="20814"/>
                                    <a:pt x="22604" y="20941"/>
                                  </a:cubicBezTo>
                                  <a:lnTo>
                                    <a:pt x="22604" y="21702"/>
                                  </a:lnTo>
                                  <a:lnTo>
                                    <a:pt x="11937" y="21702"/>
                                  </a:lnTo>
                                  <a:lnTo>
                                    <a:pt x="11937" y="20941"/>
                                  </a:lnTo>
                                  <a:cubicBezTo>
                                    <a:pt x="12699" y="20941"/>
                                    <a:pt x="13334" y="20560"/>
                                    <a:pt x="13715" y="19925"/>
                                  </a:cubicBezTo>
                                  <a:cubicBezTo>
                                    <a:pt x="13969" y="19545"/>
                                    <a:pt x="14096" y="18656"/>
                                    <a:pt x="14096" y="17133"/>
                                  </a:cubicBezTo>
                                  <a:lnTo>
                                    <a:pt x="14096" y="7742"/>
                                  </a:lnTo>
                                  <a:cubicBezTo>
                                    <a:pt x="14096" y="5965"/>
                                    <a:pt x="14096" y="4950"/>
                                    <a:pt x="13842" y="4442"/>
                                  </a:cubicBezTo>
                                  <a:cubicBezTo>
                                    <a:pt x="13715" y="3934"/>
                                    <a:pt x="13461" y="3680"/>
                                    <a:pt x="13206" y="3427"/>
                                  </a:cubicBezTo>
                                  <a:cubicBezTo>
                                    <a:pt x="12826" y="3173"/>
                                    <a:pt x="12572" y="3046"/>
                                    <a:pt x="12191" y="3046"/>
                                  </a:cubicBezTo>
                                  <a:cubicBezTo>
                                    <a:pt x="10921" y="3046"/>
                                    <a:pt x="9651" y="3934"/>
                                    <a:pt x="8635" y="5838"/>
                                  </a:cubicBezTo>
                                  <a:lnTo>
                                    <a:pt x="8635" y="17133"/>
                                  </a:lnTo>
                                  <a:cubicBezTo>
                                    <a:pt x="8635" y="18656"/>
                                    <a:pt x="8762" y="19671"/>
                                    <a:pt x="9016" y="20179"/>
                                  </a:cubicBezTo>
                                  <a:cubicBezTo>
                                    <a:pt x="9270" y="20560"/>
                                    <a:pt x="9905" y="20814"/>
                                    <a:pt x="10667" y="20941"/>
                                  </a:cubicBezTo>
                                  <a:lnTo>
                                    <a:pt x="10667" y="21702"/>
                                  </a:lnTo>
                                  <a:lnTo>
                                    <a:pt x="0" y="21702"/>
                                  </a:lnTo>
                                  <a:lnTo>
                                    <a:pt x="0" y="20941"/>
                                  </a:lnTo>
                                  <a:cubicBezTo>
                                    <a:pt x="889" y="20941"/>
                                    <a:pt x="1524" y="20560"/>
                                    <a:pt x="1905" y="20052"/>
                                  </a:cubicBezTo>
                                  <a:cubicBezTo>
                                    <a:pt x="2159" y="19671"/>
                                    <a:pt x="2286" y="18783"/>
                                    <a:pt x="2286" y="17133"/>
                                  </a:cubicBezTo>
                                  <a:lnTo>
                                    <a:pt x="2286" y="5203"/>
                                  </a:lnTo>
                                  <a:cubicBezTo>
                                    <a:pt x="2286" y="3554"/>
                                    <a:pt x="2159" y="2665"/>
                                    <a:pt x="1905" y="2284"/>
                                  </a:cubicBezTo>
                                  <a:cubicBezTo>
                                    <a:pt x="1651" y="1904"/>
                                    <a:pt x="1016" y="1650"/>
                                    <a:pt x="0" y="1523"/>
                                  </a:cubicBezTo>
                                  <a:lnTo>
                                    <a:pt x="0" y="635"/>
                                  </a:lnTo>
                                  <a:lnTo>
                                    <a:pt x="8635" y="635"/>
                                  </a:lnTo>
                                  <a:close/>
                                </a:path>
                              </a:pathLst>
                            </a:custGeom>
                            <a:solidFill>
                              <a:srgbClr val="000000"/>
                            </a:solidFill>
                            <a:ln w="12688" cap="flat">
                              <a:noFill/>
                              <a:prstDash val="solid"/>
                              <a:miter/>
                            </a:ln>
                          </wps:spPr>
                          <wps:bodyPr/>
                        </wps:wsp>
                        <wps:wsp>
                          <wps:cNvPr id="1759809481" name="Freeform: Shape 1759809481"/>
                          <wps:cNvSpPr/>
                          <wps:spPr>
                            <a:xfrm>
                              <a:off x="5824736" y="463460"/>
                              <a:ext cx="20699" cy="31728"/>
                            </a:xfrm>
                            <a:custGeom>
                              <a:avLst/>
                              <a:gdLst>
                                <a:gd name="csX0" fmla="*/ 9778 w 20699"/>
                                <a:gd name="csY0" fmla="*/ 1396 h 31728"/>
                                <a:gd name="csX1" fmla="*/ 7619 w 20699"/>
                                <a:gd name="csY1" fmla="*/ 2665 h 31728"/>
                                <a:gd name="csX2" fmla="*/ 6730 w 20699"/>
                                <a:gd name="csY2" fmla="*/ 8122 h 31728"/>
                                <a:gd name="csX3" fmla="*/ 7619 w 20699"/>
                                <a:gd name="csY3" fmla="*/ 12818 h 31728"/>
                                <a:gd name="csX4" fmla="*/ 9778 w 20699"/>
                                <a:gd name="csY4" fmla="*/ 14087 h 31728"/>
                                <a:gd name="csX5" fmla="*/ 12064 w 20699"/>
                                <a:gd name="csY5" fmla="*/ 12818 h 31728"/>
                                <a:gd name="csX6" fmla="*/ 12953 w 20699"/>
                                <a:gd name="csY6" fmla="*/ 7996 h 31728"/>
                                <a:gd name="csX7" fmla="*/ 11937 w 20699"/>
                                <a:gd name="csY7" fmla="*/ 2538 h 31728"/>
                                <a:gd name="csX8" fmla="*/ 9905 w 20699"/>
                                <a:gd name="csY8" fmla="*/ 1396 h 31728"/>
                                <a:gd name="csX9" fmla="*/ 8381 w 20699"/>
                                <a:gd name="csY9" fmla="*/ 24875 h 31728"/>
                                <a:gd name="csX10" fmla="*/ 5334 w 20699"/>
                                <a:gd name="csY10" fmla="*/ 25256 h 31728"/>
                                <a:gd name="csX11" fmla="*/ 4064 w 20699"/>
                                <a:gd name="csY11" fmla="*/ 27159 h 31728"/>
                                <a:gd name="csX12" fmla="*/ 5334 w 20699"/>
                                <a:gd name="csY12" fmla="*/ 29190 h 31728"/>
                                <a:gd name="csX13" fmla="*/ 10413 w 20699"/>
                                <a:gd name="csY13" fmla="*/ 30078 h 31728"/>
                                <a:gd name="csX14" fmla="*/ 15365 w 20699"/>
                                <a:gd name="csY14" fmla="*/ 29190 h 31728"/>
                                <a:gd name="csX15" fmla="*/ 17143 w 20699"/>
                                <a:gd name="csY15" fmla="*/ 26905 h 31728"/>
                                <a:gd name="csX16" fmla="*/ 16763 w 20699"/>
                                <a:gd name="csY16" fmla="*/ 26017 h 31728"/>
                                <a:gd name="csX17" fmla="*/ 14858 w 20699"/>
                                <a:gd name="csY17" fmla="*/ 25129 h 31728"/>
                                <a:gd name="csX18" fmla="*/ 8254 w 20699"/>
                                <a:gd name="csY18" fmla="*/ 24875 h 31728"/>
                                <a:gd name="csX19" fmla="*/ 13588 w 20699"/>
                                <a:gd name="csY19" fmla="*/ 761 h 31728"/>
                                <a:gd name="csX20" fmla="*/ 20699 w 20699"/>
                                <a:gd name="csY20" fmla="*/ 761 h 31728"/>
                                <a:gd name="csX21" fmla="*/ 20699 w 20699"/>
                                <a:gd name="csY21" fmla="*/ 3300 h 31728"/>
                                <a:gd name="csX22" fmla="*/ 16635 w 20699"/>
                                <a:gd name="csY22" fmla="*/ 3300 h 31728"/>
                                <a:gd name="csX23" fmla="*/ 18159 w 20699"/>
                                <a:gd name="csY23" fmla="*/ 5330 h 31728"/>
                                <a:gd name="csX24" fmla="*/ 18667 w 20699"/>
                                <a:gd name="csY24" fmla="*/ 7869 h 31728"/>
                                <a:gd name="csX25" fmla="*/ 17397 w 20699"/>
                                <a:gd name="csY25" fmla="*/ 11803 h 31728"/>
                                <a:gd name="csX26" fmla="*/ 13969 w 20699"/>
                                <a:gd name="csY26" fmla="*/ 14468 h 31728"/>
                                <a:gd name="csX27" fmla="*/ 10159 w 20699"/>
                                <a:gd name="csY27" fmla="*/ 15356 h 31728"/>
                                <a:gd name="csX28" fmla="*/ 7492 w 20699"/>
                                <a:gd name="csY28" fmla="*/ 15356 h 31728"/>
                                <a:gd name="csX29" fmla="*/ 5715 w 20699"/>
                                <a:gd name="csY29" fmla="*/ 15991 h 31728"/>
                                <a:gd name="csX30" fmla="*/ 5079 w 20699"/>
                                <a:gd name="csY30" fmla="*/ 17514 h 31728"/>
                                <a:gd name="csX31" fmla="*/ 5715 w 20699"/>
                                <a:gd name="csY31" fmla="*/ 18910 h 31728"/>
                                <a:gd name="csX32" fmla="*/ 7746 w 20699"/>
                                <a:gd name="csY32" fmla="*/ 19418 h 31728"/>
                                <a:gd name="csX33" fmla="*/ 11683 w 20699"/>
                                <a:gd name="csY33" fmla="*/ 19418 h 31728"/>
                                <a:gd name="csX34" fmla="*/ 18159 w 20699"/>
                                <a:gd name="csY34" fmla="*/ 20433 h 31728"/>
                                <a:gd name="csX35" fmla="*/ 20699 w 20699"/>
                                <a:gd name="csY35" fmla="*/ 24875 h 31728"/>
                                <a:gd name="csX36" fmla="*/ 19556 w 20699"/>
                                <a:gd name="csY36" fmla="*/ 28302 h 31728"/>
                                <a:gd name="csX37" fmla="*/ 16508 w 20699"/>
                                <a:gd name="csY37" fmla="*/ 30586 h 31728"/>
                                <a:gd name="csX38" fmla="*/ 9778 w 20699"/>
                                <a:gd name="csY38" fmla="*/ 31728 h 31728"/>
                                <a:gd name="csX39" fmla="*/ 4572 w 20699"/>
                                <a:gd name="csY39" fmla="*/ 31221 h 31728"/>
                                <a:gd name="csX40" fmla="*/ 1143 w 20699"/>
                                <a:gd name="csY40" fmla="*/ 29698 h 31728"/>
                                <a:gd name="csX41" fmla="*/ 127 w 20699"/>
                                <a:gd name="csY41" fmla="*/ 27667 h 31728"/>
                                <a:gd name="csX42" fmla="*/ 889 w 20699"/>
                                <a:gd name="csY42" fmla="*/ 25763 h 31728"/>
                                <a:gd name="csX43" fmla="*/ 3809 w 20699"/>
                                <a:gd name="csY43" fmla="*/ 24367 h 31728"/>
                                <a:gd name="csX44" fmla="*/ 889 w 20699"/>
                                <a:gd name="csY44" fmla="*/ 20306 h 31728"/>
                                <a:gd name="csX45" fmla="*/ 2032 w 20699"/>
                                <a:gd name="csY45" fmla="*/ 17260 h 31728"/>
                                <a:gd name="csX46" fmla="*/ 5841 w 20699"/>
                                <a:gd name="csY46" fmla="*/ 14722 h 31728"/>
                                <a:gd name="csX47" fmla="*/ 1397 w 20699"/>
                                <a:gd name="csY47" fmla="*/ 11803 h 31728"/>
                                <a:gd name="csX48" fmla="*/ 0 w 20699"/>
                                <a:gd name="csY48" fmla="*/ 7615 h 31728"/>
                                <a:gd name="csX49" fmla="*/ 2540 w 20699"/>
                                <a:gd name="csY49" fmla="*/ 2284 h 31728"/>
                                <a:gd name="csX50" fmla="*/ 9016 w 20699"/>
                                <a:gd name="csY50" fmla="*/ 0 h 31728"/>
                                <a:gd name="csX51" fmla="*/ 13334 w 20699"/>
                                <a:gd name="csY51" fmla="*/ 888 h 3172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 ang="0">
                                  <a:pos x="csX49" y="csY49"/>
                                </a:cxn>
                                <a:cxn ang="0">
                                  <a:pos x="csX50" y="csY50"/>
                                </a:cxn>
                                <a:cxn ang="0">
                                  <a:pos x="csX51" y="csY51"/>
                                </a:cxn>
                              </a:cxnLst>
                              <a:rect l="l" t="t" r="r" b="b"/>
                              <a:pathLst>
                                <a:path w="20699" h="31728">
                                  <a:moveTo>
                                    <a:pt x="9778" y="1396"/>
                                  </a:moveTo>
                                  <a:cubicBezTo>
                                    <a:pt x="8889" y="1396"/>
                                    <a:pt x="8127" y="1904"/>
                                    <a:pt x="7619" y="2665"/>
                                  </a:cubicBezTo>
                                  <a:cubicBezTo>
                                    <a:pt x="6984" y="3554"/>
                                    <a:pt x="6730" y="5330"/>
                                    <a:pt x="6730" y="8122"/>
                                  </a:cubicBezTo>
                                  <a:cubicBezTo>
                                    <a:pt x="6730" y="10407"/>
                                    <a:pt x="6984" y="11930"/>
                                    <a:pt x="7619" y="12818"/>
                                  </a:cubicBezTo>
                                  <a:cubicBezTo>
                                    <a:pt x="8254" y="13707"/>
                                    <a:pt x="8889" y="14087"/>
                                    <a:pt x="9778" y="14087"/>
                                  </a:cubicBezTo>
                                  <a:cubicBezTo>
                                    <a:pt x="10667" y="14087"/>
                                    <a:pt x="11429" y="13707"/>
                                    <a:pt x="12064" y="12818"/>
                                  </a:cubicBezTo>
                                  <a:cubicBezTo>
                                    <a:pt x="12699" y="11930"/>
                                    <a:pt x="12953" y="10407"/>
                                    <a:pt x="12953" y="7996"/>
                                  </a:cubicBezTo>
                                  <a:cubicBezTo>
                                    <a:pt x="12953" y="5330"/>
                                    <a:pt x="12572" y="3427"/>
                                    <a:pt x="11937" y="2538"/>
                                  </a:cubicBezTo>
                                  <a:cubicBezTo>
                                    <a:pt x="11429" y="1777"/>
                                    <a:pt x="10794" y="1396"/>
                                    <a:pt x="9905" y="1396"/>
                                  </a:cubicBezTo>
                                  <a:moveTo>
                                    <a:pt x="8381" y="24875"/>
                                  </a:moveTo>
                                  <a:cubicBezTo>
                                    <a:pt x="6857" y="24875"/>
                                    <a:pt x="5841" y="24875"/>
                                    <a:pt x="5334" y="25256"/>
                                  </a:cubicBezTo>
                                  <a:cubicBezTo>
                                    <a:pt x="4445" y="25763"/>
                                    <a:pt x="4064" y="26398"/>
                                    <a:pt x="4064" y="27159"/>
                                  </a:cubicBezTo>
                                  <a:cubicBezTo>
                                    <a:pt x="4064" y="27921"/>
                                    <a:pt x="4445" y="28682"/>
                                    <a:pt x="5334" y="29190"/>
                                  </a:cubicBezTo>
                                  <a:cubicBezTo>
                                    <a:pt x="6222" y="29824"/>
                                    <a:pt x="7873" y="30078"/>
                                    <a:pt x="10413" y="30078"/>
                                  </a:cubicBezTo>
                                  <a:cubicBezTo>
                                    <a:pt x="12572" y="30078"/>
                                    <a:pt x="14096" y="29824"/>
                                    <a:pt x="15365" y="29190"/>
                                  </a:cubicBezTo>
                                  <a:cubicBezTo>
                                    <a:pt x="16508" y="28682"/>
                                    <a:pt x="17143" y="27921"/>
                                    <a:pt x="17143" y="26905"/>
                                  </a:cubicBezTo>
                                  <a:cubicBezTo>
                                    <a:pt x="17143" y="26525"/>
                                    <a:pt x="17143" y="26271"/>
                                    <a:pt x="16763" y="26017"/>
                                  </a:cubicBezTo>
                                  <a:cubicBezTo>
                                    <a:pt x="16382" y="25636"/>
                                    <a:pt x="15746" y="25256"/>
                                    <a:pt x="14858" y="25129"/>
                                  </a:cubicBezTo>
                                  <a:cubicBezTo>
                                    <a:pt x="14096" y="25002"/>
                                    <a:pt x="11810" y="24875"/>
                                    <a:pt x="8254" y="24875"/>
                                  </a:cubicBezTo>
                                  <a:moveTo>
                                    <a:pt x="13588" y="761"/>
                                  </a:moveTo>
                                  <a:lnTo>
                                    <a:pt x="20699" y="761"/>
                                  </a:lnTo>
                                  <a:lnTo>
                                    <a:pt x="20699" y="3300"/>
                                  </a:lnTo>
                                  <a:lnTo>
                                    <a:pt x="16635" y="3300"/>
                                  </a:lnTo>
                                  <a:cubicBezTo>
                                    <a:pt x="17397" y="4061"/>
                                    <a:pt x="17905" y="4696"/>
                                    <a:pt x="18159" y="5330"/>
                                  </a:cubicBezTo>
                                  <a:cubicBezTo>
                                    <a:pt x="18540" y="6092"/>
                                    <a:pt x="18667" y="6980"/>
                                    <a:pt x="18667" y="7869"/>
                                  </a:cubicBezTo>
                                  <a:cubicBezTo>
                                    <a:pt x="18667" y="9392"/>
                                    <a:pt x="18286" y="10661"/>
                                    <a:pt x="17397" y="11803"/>
                                  </a:cubicBezTo>
                                  <a:cubicBezTo>
                                    <a:pt x="16508" y="12945"/>
                                    <a:pt x="15365" y="13833"/>
                                    <a:pt x="13969" y="14468"/>
                                  </a:cubicBezTo>
                                  <a:cubicBezTo>
                                    <a:pt x="12572" y="15103"/>
                                    <a:pt x="11302" y="15356"/>
                                    <a:pt x="10159" y="15356"/>
                                  </a:cubicBezTo>
                                  <a:cubicBezTo>
                                    <a:pt x="10159" y="15356"/>
                                    <a:pt x="9143" y="15356"/>
                                    <a:pt x="7492" y="15356"/>
                                  </a:cubicBezTo>
                                  <a:cubicBezTo>
                                    <a:pt x="6857" y="15356"/>
                                    <a:pt x="6222" y="15610"/>
                                    <a:pt x="5715" y="15991"/>
                                  </a:cubicBezTo>
                                  <a:cubicBezTo>
                                    <a:pt x="5207" y="16499"/>
                                    <a:pt x="5079" y="17006"/>
                                    <a:pt x="5079" y="17514"/>
                                  </a:cubicBezTo>
                                  <a:cubicBezTo>
                                    <a:pt x="5079" y="18022"/>
                                    <a:pt x="5334" y="18529"/>
                                    <a:pt x="5715" y="18910"/>
                                  </a:cubicBezTo>
                                  <a:cubicBezTo>
                                    <a:pt x="6096" y="19291"/>
                                    <a:pt x="6730" y="19418"/>
                                    <a:pt x="7746" y="19418"/>
                                  </a:cubicBezTo>
                                  <a:lnTo>
                                    <a:pt x="11683" y="19418"/>
                                  </a:lnTo>
                                  <a:cubicBezTo>
                                    <a:pt x="14858" y="19418"/>
                                    <a:pt x="17016" y="19671"/>
                                    <a:pt x="18159" y="20433"/>
                                  </a:cubicBezTo>
                                  <a:cubicBezTo>
                                    <a:pt x="19937" y="21448"/>
                                    <a:pt x="20699" y="22844"/>
                                    <a:pt x="20699" y="24875"/>
                                  </a:cubicBezTo>
                                  <a:cubicBezTo>
                                    <a:pt x="20699" y="26144"/>
                                    <a:pt x="20318" y="27286"/>
                                    <a:pt x="19556" y="28302"/>
                                  </a:cubicBezTo>
                                  <a:cubicBezTo>
                                    <a:pt x="18794" y="29317"/>
                                    <a:pt x="17778" y="30078"/>
                                    <a:pt x="16508" y="30586"/>
                                  </a:cubicBezTo>
                                  <a:cubicBezTo>
                                    <a:pt x="14604" y="31347"/>
                                    <a:pt x="12318" y="31728"/>
                                    <a:pt x="9778" y="31728"/>
                                  </a:cubicBezTo>
                                  <a:cubicBezTo>
                                    <a:pt x="7873" y="31728"/>
                                    <a:pt x="6096" y="31601"/>
                                    <a:pt x="4572" y="31221"/>
                                  </a:cubicBezTo>
                                  <a:cubicBezTo>
                                    <a:pt x="3048" y="30840"/>
                                    <a:pt x="1905" y="30332"/>
                                    <a:pt x="1143" y="29698"/>
                                  </a:cubicBezTo>
                                  <a:cubicBezTo>
                                    <a:pt x="508" y="29063"/>
                                    <a:pt x="127" y="28302"/>
                                    <a:pt x="127" y="27667"/>
                                  </a:cubicBezTo>
                                  <a:cubicBezTo>
                                    <a:pt x="127" y="27032"/>
                                    <a:pt x="381" y="26398"/>
                                    <a:pt x="889" y="25763"/>
                                  </a:cubicBezTo>
                                  <a:cubicBezTo>
                                    <a:pt x="1397" y="25256"/>
                                    <a:pt x="2413" y="24748"/>
                                    <a:pt x="3809" y="24367"/>
                                  </a:cubicBezTo>
                                  <a:cubicBezTo>
                                    <a:pt x="1905" y="23352"/>
                                    <a:pt x="889" y="22083"/>
                                    <a:pt x="889" y="20306"/>
                                  </a:cubicBezTo>
                                  <a:cubicBezTo>
                                    <a:pt x="889" y="19291"/>
                                    <a:pt x="1270" y="18275"/>
                                    <a:pt x="2032" y="17260"/>
                                  </a:cubicBezTo>
                                  <a:cubicBezTo>
                                    <a:pt x="2794" y="16245"/>
                                    <a:pt x="4064" y="15483"/>
                                    <a:pt x="5841" y="14722"/>
                                  </a:cubicBezTo>
                                  <a:cubicBezTo>
                                    <a:pt x="3809" y="13960"/>
                                    <a:pt x="2286" y="13072"/>
                                    <a:pt x="1397" y="11803"/>
                                  </a:cubicBezTo>
                                  <a:cubicBezTo>
                                    <a:pt x="508" y="10661"/>
                                    <a:pt x="0" y="9265"/>
                                    <a:pt x="0" y="7615"/>
                                  </a:cubicBezTo>
                                  <a:cubicBezTo>
                                    <a:pt x="0" y="5584"/>
                                    <a:pt x="889" y="3807"/>
                                    <a:pt x="2540" y="2284"/>
                                  </a:cubicBezTo>
                                  <a:cubicBezTo>
                                    <a:pt x="4191" y="761"/>
                                    <a:pt x="6349" y="0"/>
                                    <a:pt x="9016" y="0"/>
                                  </a:cubicBezTo>
                                  <a:cubicBezTo>
                                    <a:pt x="10413" y="0"/>
                                    <a:pt x="11810" y="254"/>
                                    <a:pt x="13334" y="888"/>
                                  </a:cubicBezTo>
                                </a:path>
                              </a:pathLst>
                            </a:custGeom>
                            <a:solidFill>
                              <a:srgbClr val="000000"/>
                            </a:solidFill>
                            <a:ln w="12688" cap="flat">
                              <a:noFill/>
                              <a:prstDash val="solid"/>
                              <a:miter/>
                            </a:ln>
                          </wps:spPr>
                          <wps:bodyPr/>
                        </wps:wsp>
                      </wpg:grpSp>
                    </wpg:grpSp>
                    <wps:wsp>
                      <wps:cNvPr id="2141314037" name="Freeform: Shape 2141314037"/>
                      <wps:cNvSpPr/>
                      <wps:spPr>
                        <a:xfrm>
                          <a:off x="0" y="84999"/>
                          <a:ext cx="184770" cy="369603"/>
                        </a:xfrm>
                        <a:custGeom>
                          <a:avLst/>
                          <a:gdLst>
                            <a:gd name="csX0" fmla="*/ 280130 w 280130"/>
                            <a:gd name="csY0" fmla="*/ 280130 h 560355"/>
                            <a:gd name="csX1" fmla="*/ 0 w 280130"/>
                            <a:gd name="csY1" fmla="*/ 0 h 560355"/>
                            <a:gd name="csX2" fmla="*/ 0 w 280130"/>
                            <a:gd name="csY2" fmla="*/ 560356 h 560355"/>
                            <a:gd name="csX3" fmla="*/ 280130 w 280130"/>
                            <a:gd name="csY3" fmla="*/ 280226 h 560355"/>
                          </a:gdLst>
                          <a:ahLst/>
                          <a:cxnLst>
                            <a:cxn ang="0">
                              <a:pos x="csX0" y="csY0"/>
                            </a:cxn>
                            <a:cxn ang="0">
                              <a:pos x="csX1" y="csY1"/>
                            </a:cxn>
                            <a:cxn ang="0">
                              <a:pos x="csX2" y="csY2"/>
                            </a:cxn>
                            <a:cxn ang="0">
                              <a:pos x="csX3" y="csY3"/>
                            </a:cxn>
                          </a:cxnLst>
                          <a:rect l="l" t="t" r="r" b="b"/>
                          <a:pathLst>
                            <a:path w="280130" h="560355">
                              <a:moveTo>
                                <a:pt x="280130" y="280130"/>
                              </a:moveTo>
                              <a:cubicBezTo>
                                <a:pt x="280130" y="125444"/>
                                <a:pt x="154781" y="0"/>
                                <a:pt x="0" y="0"/>
                              </a:cubicBezTo>
                              <a:lnTo>
                                <a:pt x="0" y="560356"/>
                              </a:lnTo>
                              <a:cubicBezTo>
                                <a:pt x="154686" y="560356"/>
                                <a:pt x="280130" y="434911"/>
                                <a:pt x="280130" y="280226"/>
                              </a:cubicBezTo>
                            </a:path>
                          </a:pathLst>
                        </a:custGeom>
                        <a:solidFill>
                          <a:srgbClr val="692973"/>
                        </a:solidFill>
                        <a:ln w="9525" cap="flat">
                          <a:noFill/>
                          <a:prstDash val="solid"/>
                          <a:miter/>
                        </a:ln>
                      </wps:spPr>
                      <wps:bodyPr/>
                    </wps:wsp>
                  </wpg:wgp>
                </a:graphicData>
              </a:graphic>
            </wp:inline>
          </w:drawing>
        </mc:Choice>
        <mc:Fallback>
          <w:pict>
            <v:group w14:anchorId="6B9E1DB2" id="Group 458" o:spid="_x0000_s1045" alt="&quot;&quot;" style="width:538.55pt;height:42.5pt;mso-position-horizontal-relative:char;mso-position-vertical-relative:line" coordsize="68398,5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">
              <v:roundrect id="Rectangle: Rounded Corners 553902210" o:spid="_x0000_s1046" style="position:absolute;width:52014;height:5396;visibility:visible;mso-wrap-style:square;v-text-anchor:middle" arcsize="908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" fillcolor="#0067a0 [3204]" stroked="f" strokeweight=".35244mm">
                <v:fill color2="#408db8 [3205]" rotate="t" angle="90" type="gradient"/>
                <v:stroke joinstyle="miter"/>
                <v:textbox inset="7mm,0,0,0">
                  <w:txbxContent>
                    <w:sdt>
                      <w:sdtPr>
                        <w:rPr>
                          <w:rFonts w:ascii="Arial" w:hAnsi="Arial" w:cs="Arial"/>
                          <w:b/>
                          <w:bCs/>
                          <w:lang w:val="en-US"/>
                        </w:rPr>
                        <w:alias w:val="Title"/>
                        <w:tag w:val=""/>
                        <w:id w:val="1339191853"/>
                        <w:placeholder>
                          <w:docPart w:val="2FFF06D6B02F41EE97C85B21B2815309"/>
                        </w:placeholder>
                        <w:dataBinding w:prefixMappings="xmlns:ns0='http://purl.org/dc/elements/1.1/' xmlns:ns1='http://schemas.openxmlformats.org/package/2006/metadata/core-properties' " w:xpath="/ns1:coreProperties[1]/ns0:title[1]" w:storeItemID="{6C3C8BC8-F283-45AE-878A-BAB7291924A1}"/>
                        <w:text/>
                      </w:sdtPr>
                      <w:sdtEndPr/>
                      <w:sdtContent>
                        <w:p w14:paraId="24ABE93B" w14:textId="0F6FEFD3" w:rsidR="003E5927" w:rsidRPr="00112639" w:rsidRDefault="000231A2" w:rsidP="00B70AD6">
                          <w:pPr>
                            <w:spacing w:before="0" w:after="0"/>
                            <w:rPr>
                              <w:rFonts w:ascii="Arial" w:hAnsi="Arial" w:cs="Arial"/>
                              <w:b/>
                              <w:bCs/>
                              <w:lang w:val="en-US"/>
                            </w:rPr>
                          </w:pPr>
                          <w:r>
                            <w:rPr>
                              <w:rFonts w:ascii="Arial" w:hAnsi="Arial" w:cs="Arial"/>
                              <w:b/>
                              <w:bCs/>
                              <w:lang w:val="en-US"/>
                            </w:rPr>
                            <w:t>COVID-19 vaccine NIP transition - Information kit for health professionals</w:t>
                          </w:r>
                        </w:p>
                      </w:sdtContent>
                    </w:sdt>
                    <w:sdt>
                      <w:sdtPr>
                        <w:rPr>
                          <w:rFonts w:ascii="Arial" w:hAnsi="Arial" w:cs="Arial"/>
                          <w:b w:val="0"/>
                          <w:bCs w:val="0"/>
                          <w:sz w:val="18"/>
                          <w:szCs w:val="18"/>
                          <w:lang w:val="en-AU"/>
                        </w:rPr>
                        <w:alias w:val="Subtitle"/>
                        <w:tag w:val=""/>
                        <w:id w:val="-1852629689"/>
                        <w:placeholder>
                          <w:docPart w:val="85F418216F1F49E7BDCBEDFF169D5BA9"/>
                        </w:placeholder>
                        <w:dataBinding w:prefixMappings="xmlns:ns0='http://purl.org/dc/elements/1.1/' xmlns:ns1='http://schemas.openxmlformats.org/package/2006/metadata/core-properties' " w:xpath="/ns1:coreProperties[1]/ns0:subject[1]" w:storeItemID="{6C3C8BC8-F283-45AE-878A-BAB7291924A1}"/>
                        <w:text/>
                      </w:sdtPr>
                      <w:sdtEndPr/>
                      <w:sdtContent>
                        <w:p w14:paraId="721F54FF" w14:textId="00BEC33B" w:rsidR="003E5927" w:rsidRPr="00582E74" w:rsidRDefault="00A22DDA" w:rsidP="00B70AD6">
                          <w:pPr>
                            <w:pStyle w:val="Subtitle"/>
                            <w:jc w:val="left"/>
                            <w:rPr>
                              <w:rFonts w:ascii="Aptos"/>
                              <w:b w:val="0"/>
                              <w:bCs w:val="0"/>
                              <w:kern w:val="2"/>
                              <w:sz w:val="18"/>
                              <w:szCs w:val="18"/>
                              <w:lang w:val="en-AU"/>
                            </w:rPr>
                          </w:pPr>
                          <w:r w:rsidRPr="00112639">
                            <w:rPr>
                              <w:rFonts w:ascii="Arial" w:hAnsi="Arial" w:cs="Arial"/>
                              <w:b w:val="0"/>
                              <w:bCs w:val="0"/>
                              <w:sz w:val="18"/>
                              <w:szCs w:val="18"/>
                              <w:lang w:val="en-AU"/>
                            </w:rPr>
                            <w:t>Information kit for health professionals</w:t>
                          </w:r>
                        </w:p>
                      </w:sdtContent>
                    </w:sdt>
                  </w:txbxContent>
                </v:textbox>
              </v:roundrect>
              <v:group id="Group 407356017" o:spid="_x0000_s1047" style="position:absolute;left:53908;top:1153;width:14490;height:3798" coordorigin="53908,1153" coordsize="14489,3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">
                <v:shape id="Freeform: Shape 685792971" o:spid="_x0000_s1048" style="position:absolute;left:62898;top:1535;width:516;height:608;visibility:visible;mso-wrap-style:square;v-text-anchor:top" coordsize="51557,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" path="m9016,14087r,46704l,60791,,,9397,,42414,45562,42414,r9143,l51557,60791r-8889,l9016,14087xe" fillcolor="#231f20" stroked="f" strokeweight=".35244mm">
                  <v:stroke joinstyle="miter"/>
                  <v:path arrowok="t" o:connecttype="custom" o:connectlocs="9016,14086;9016,60787;0,60787;0,0;9397,0;42413,45559;42413,0;51556,0;51556,60787;42667,60787;9016,14086" o:connectangles="0,0,0,0,0,0,0,0,0,0,0"/>
                </v:shape>
                <v:group id="Graphic 1" o:spid="_x0000_s1049" style="position:absolute;left:63490;top:1529;width:2268;height:625" coordorigin="63490,1529" coordsize="226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">
                  <v:shape id="Freeform: Shape 1449170147" o:spid="_x0000_s1050" style="position:absolute;left:63490;top:1692;width:380;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" path="m29842,27921c27430,24621,23112,22844,18540,22844v-5968,,-10159,3554,-10159,8757c8381,36805,12572,40358,18540,40358v4572,,8890,-1777,11302,-5076l29842,27794r,127xm29842,40231v-3429,3808,-8508,5965,-14477,5965c8000,46196,,41247,,31601,,21956,7873,17133,15365,17133v5969,,11048,1904,14477,5838l29842,15737v,-5457,-4444,-8757,-10794,-8757c14096,6980,9778,8884,5841,12818l2286,7234c7238,2411,13207,,20318,v9524,,17651,4188,17651,15356l37969,45054r-8254,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69,15356;37969,45054;29715,45054;29715,40231" o:connectangles="0,0,0,0,0,0,0,0,0,0,0,0,0,0,0,0,0,0,0,0"/>
                  </v:shape>
                  <v:shape id="Freeform: Shape 1990256204" o:spid="_x0000_s1051" style="position:absolute;left:63921;top:1582;width:265;height:571;visibility:visible;mso-wrap-style:square;v-text-anchor:top" coordsize="26540,57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" path="m7366,46323r,-27032l,19291,,12057r7366,l7366,r8254,l15620,12057r8889,l24509,19291r-8889,l15620,44546v,3173,1396,5331,4317,5331c21842,49877,23620,49115,24382,48100r2158,6219c24763,55969,22223,57111,17905,57111,10921,57111,7366,53176,7366,46196e" fillcolor="#231f20" stroked="f" strokeweight=".35244mm">
                    <v:stroke joinstyle="miter"/>
                    <v:path arrowok="t" o:connecttype="custom" o:connectlocs="7366,46323;7366,19291;0,19291;0,12057;7366,12057;7366,0;15620,0;15620,12057;24509,12057;24509,19291;15620,19291;15620,44546;19937,49877;24382,48100;26540,54319;17905,57111;7366,46196" o:connectangles="0,0,0,0,0,0,0,0,0,0,0,0,0,0,0,0,0"/>
                  </v:shape>
                  <v:shape id="Freeform: Shape 1362351518" o:spid="_x0000_s1052" style="position:absolute;left:64239;top:1529;width:107;height:614;visibility:visible;mso-wrap-style:square;v-text-anchor:top" coordsize="10666,6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" path="m1270,17387r8254,l9524,61426r-8254,l1270,17387xm,5203c,2284,2413,,5334,v2920,,5333,2284,5333,5203c10667,8122,8254,10534,5334,10534,2413,10534,,8122,,5203e" fillcolor="#231f20" stroked="f" strokeweight=".35244mm">
                    <v:stroke joinstyle="miter"/>
                    <v:path arrowok="t" o:connecttype="custom" o:connectlocs="1270,17387;9524,17387;9524,61426;1270,61426;1270,17387;0,5203;5334,0;10667,5203;5334,10534;0,5203" o:connectangles="0,0,0,0,0,0,0,0,0,0"/>
                  </v:shape>
                  <v:shape id="Freeform: Shape 627755772" o:spid="_x0000_s1053" style="position:absolute;left:64413;top:1691;width:445;height:463;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" path="m35938,23098c35938,14849,31112,7361,22223,7361v-8889,,-13715,7488,-13715,15737c8508,31347,13461,38962,22223,38962v8762,,13715,-7488,13715,-15864m,23098c,10407,8508,,22223,,35938,,44446,10407,44446,23098v,12691,-8508,23225,-22223,23225c8508,46323,,35916,,23098e" fillcolor="#231f20" stroked="f" strokeweight=".35244mm">
                    <v:stroke joinstyle="miter"/>
                    <v:path arrowok="t" o:connecttype="custom" o:connectlocs="35938,23098;22223,7361;8508,23098;22223,38962;35938,23098;0,23098;22223,0;44446,23098;22223,46323;0,23098" o:connectangles="0,0,0,0,0,0,0,0,0,0"/>
                  </v:shape>
                  <v:shape id="Freeform: Shape 569963936" o:spid="_x0000_s1054" style="position:absolute;left:64929;top:1692;width:380;height:452;visibility:visible;mso-wrap-style:square;v-text-anchor:top" coordsize="37969,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" path="m29843,16879v,-7234,-3811,-9645,-9398,-9645c15366,7234,10667,10407,8255,13580r,31474l,45054,,1015r8255,l8255,7234c11175,3680,17017,,23874,v9270,,14095,4950,14095,14214l37969,45181r-8253,l29716,17006r127,-127xe" fillcolor="#231f20" stroked="f" strokeweight=".35244mm">
                    <v:stroke joinstyle="miter"/>
                    <v:path arrowok="t" o:connecttype="custom" o:connectlocs="29843,16879;20445,7234;8255,13580;8255,45054;0,45054;0,1015;8255,1015;8255,7234;23874,0;37969,14214;37969,45181;29716,45181;29716,17006" o:connectangles="0,0,0,0,0,0,0,0,0,0,0,0,0"/>
                  </v:shape>
                  <v:shape id="Freeform: Shape 309764170" o:spid="_x0000_s1055" style="position:absolute;left:65378;top:1692;width:380;height:462;visibility:visible;mso-wrap-style:square;v-text-anchor:top" coordsize="37970,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" path="m29843,27921c27430,24621,23112,22844,18541,22844v-5969,,-10159,3554,-10159,8757c8382,36805,12572,40358,18541,40358v4571,,8889,-1777,11302,-5076l29843,27794r,127xm29843,40231v-3429,3808,-8508,5965,-14477,5965c8000,46196,,41247,,31601,,21956,7874,17133,15366,17133v5969,,11048,1904,14477,5838l29843,15737v,-5457,-4445,-8757,-10795,-8757c14096,6980,9778,8884,5842,12818l2286,7234c7238,2411,13207,,20319,v9524,,17651,4188,17651,15356l37970,45054r-8254,l29716,40231r127,xe" fillcolor="#231f20" stroked="f" strokeweight=".35244mm">
                    <v:stroke joinstyle="miter"/>
                    <v:path arrowok="t" o:connecttype="custom" o:connectlocs="29843,27921;18541,22844;8382,31601;18541,40358;29843,35282;29843,27794;29843,40231;15366,46196;0,31601;15366,17133;29843,22971;29843,15737;19048,6980;5842,12818;2286,7234;20319,0;37970,15356;37970,45054;29716,45054;29716,40231" o:connectangles="0,0,0,0,0,0,0,0,0,0,0,0,0,0,0,0,0,0,0,0"/>
                  </v:shape>
                </v:group>
                <v:rect id="Rectangle 1365381050" o:spid="_x0000_s1056" style="position:absolute;left:65848;top:1535;width:83;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" fillcolor="#231f20" stroked="f" strokeweight=".35244mm"/>
                <v:rect id="Rectangle 665796867" o:spid="_x0000_s1057" style="position:absolute;left:62898;top:2362;width:158;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" fillcolor="#231f20" stroked="f" strokeweight=".35244mm"/>
                <v:group id="Graphic 1" o:spid="_x0000_s1058" style="position:absolute;left:62898;top:2326;width:5492;height:1651" coordorigin="62898,2326" coordsize="5492,1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">
                  <v:shape id="Freeform: Shape 1700953288" o:spid="_x0000_s1059" style="position:absolute;left:63142;top:2519;width:695;height:451;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" path="m55621,18402v,-3426,-1651,-5965,-5841,-5965c45970,12437,43176,14849,41906,16752r,28429l27810,45181r,-26779c27810,14976,26287,12437,21969,12437v-3809,,-6349,2412,-7873,4315l14096,45181,,45181,,1142r14096,l14096,6473c16001,3934,21715,,28572,v6350,,10668,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682024618" o:spid="_x0000_s1060" style="position:absolute;left:63922;top:2519;width:694;height:451;visibility:visible;mso-wrap-style:square;v-text-anchor:top" coordsize="69462,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" path="m55621,18402v,-3426,-1651,-5965,-5841,-5965c45970,12437,43176,14849,41906,16752r,28429l27810,45181r,-26779c27810,14976,26287,12437,21969,12437v-3810,,-6349,2412,-7873,4315l14096,45181,,45181,,1142r14096,l14096,6473c16001,3934,21715,,28572,v6350,,10667,2665,12445,7869c43557,4061,49271,,56256,v8127,,13207,4188,13207,13199l69463,45054r-13969,l55494,18275r127,127xe" fillcolor="#231f20" stroked="f" strokeweight=".35244mm">
                    <v:stroke joinstyle="miter"/>
                    <v:path arrowok="t" o:connecttype="custom" o:connectlocs="55621,18402;49780,12437;41906,16752;41906,45181;27810,45181;27810,18402;21969,12437;14096,16752;14096,45181;0,45181;0,1142;14096,1142;14096,6473;28572,0;41017,7869;56256,0;69463,13199;69463,45054;55494,45054;55494,18275" o:connectangles="0,0,0,0,0,0,0,0,0,0,0,0,0,0,0,0,0,0,0,0"/>
                  </v:shape>
                  <v:shape id="Freeform: Shape 636872241" o:spid="_x0000_s1061" style="position:absolute;left:64703;top:2531;width:438;height:451;visibility:visible;mso-wrap-style:square;v-text-anchor:top" coordsize="43810,45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" path="m29715,38708v-2793,3046,-7873,6346,-15238,6346c4445,45054,,39343,,31347l,,14096,r,25636c14096,30967,16890,32743,21334,32743v4064,,6730,-2157,8381,-4315l29715,,43811,r,44039l29715,44039r,-5331xe" fillcolor="#231f20" stroked="f" strokeweight=".35244mm">
                    <v:stroke joinstyle="miter"/>
                    <v:path arrowok="t" o:connecttype="custom" o:connectlocs="29715,38708;14477,45054;0,31347;0,0;14096,0;14096,25636;21334,32743;29715,28428;29715,0;43811,0;43811,44039;29715,44039;29715,38708" o:connectangles="0,0,0,0,0,0,0,0,0,0,0,0,0"/>
                  </v:shape>
                  <v:shape id="Freeform: Shape 1507116738" o:spid="_x0000_s1062" style="position:absolute;left:65223;top:2520;width:440;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" path="m29969,19671v,-5330,-2793,-7234,-7238,-7234c18286,12437,15746,14722,14096,16752r,28429l,45181,,1142r14096,l14096,6473c16763,3427,21969,,29334,,39366,,43938,5838,43938,13960r,31221l29842,45181r,-25383l29969,19671xe" fillcolor="#231f20" stroked="f" strokeweight=".35244mm">
                    <v:stroke joinstyle="miter"/>
                    <v:path arrowok="t" o:connecttype="custom" o:connectlocs="29969,19671;22731,12437;14096,16752;14096,45181;0,45181;0,1142;14096,1142;14096,6473;29334,0;43938,13960;43938,45181;29842,45181;29842,19798" o:connectangles="0,0,0,0,0,0,0,0,0,0,0,0,0"/>
                  </v:shape>
                  <v:shape id="Freeform: Shape 576051884" o:spid="_x0000_s1063" style="position:absolute;left:65734;top:2326;width:160;height:644;visibility:visible;mso-wrap-style:square;v-text-anchor:top" coordsize="16000,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" path="m889,20433r14096,l14985,64472r-14096,l889,20433xm,7995c,3554,3555,,8000,v4445,,8001,3554,8001,7995c16001,12437,12445,15991,8000,15991,3555,15991,,12437,,7995e" fillcolor="#231f20" stroked="f" strokeweight=".35244mm">
                    <v:stroke joinstyle="miter"/>
                    <v:path arrowok="t" o:connecttype="custom" o:connectlocs="889,20433;14985,20433;14985,64472;889,64472;889,20433;0,7995;8000,0;16001,7995;8000,15991;0,7995" o:connectangles="0,0,0,0,0,0,0,0,0,0"/>
                  </v:shape>
                  <v:shape id="Freeform: Shape 1245494887" o:spid="_x0000_s1064" style="position:absolute;left:65936;top:2520;width:406;height:462;visibility:visible;mso-wrap-style:square;v-text-anchor:top" coordsize="40636,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" path="m5842,29824v3302,2919,10286,5838,15492,5838c25525,35662,27303,34266,27303,32363v,-2285,-3048,-3046,-7620,-3808c12191,27286,1651,25763,1651,14468,1651,6726,8255,,20572,v7366,,13715,2411,18413,5838l33652,15103c30985,12564,26032,10280,20699,10280v-3302,,-5587,1142,-5587,3046c15112,15230,17524,16118,22096,16879v7492,1270,18540,3046,18540,14722c40636,39978,33271,46196,20572,46196,12699,46196,4571,43531,,39470l5842,29824xe" fillcolor="#231f20" stroked="f" strokeweight=".35244mm">
                    <v:stroke joinstyle="miter"/>
                    <v:path arrowok="t" o:connecttype="custom" o:connectlocs="5842,29824;21334,35662;27303,32363;19683,28555;1651,14468;20572,0;38985,5838;33652,15103;20699,10280;15112,13326;22096,16879;40636,31601;20572,46196;0,39470;5842,29824" o:connectangles="0,0,0,0,0,0,0,0,0,0,0,0,0,0,0"/>
                  </v:shape>
                  <v:shape id="Freeform: Shape 359659442" o:spid="_x0000_s1065" style="position:absolute;left:66387;top:2520;width:428;height:462;visibility:visible;mso-wrap-style:square;v-text-anchor:top" coordsize="42795,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" path="m28827,29824c27303,27794,24128,26779,20953,26779v-3682,,-6984,1649,-6984,5076c13969,35282,17271,36932,20953,36932v3048,,6350,-1143,7874,-3173l28827,29824xm28827,40739v-2794,3300,-8001,5457,-13715,5457c8382,46196,,41627,,31728,,21068,8382,17895,15112,17895v5841,,11048,1776,13715,5076l28827,17387v,-3807,-3302,-6346,-8890,-6346c15493,11041,11049,12691,7366,15737l2286,6853c8000,2031,15493,,22223,,32763,,42796,3934,42796,17641r,27540l28699,45181r,-4442l28827,40739xe" fillcolor="#231f20" stroked="f" strokeweight=".35244mm">
                    <v:stroke joinstyle="miter"/>
                    <v:path arrowok="t" o:connecttype="custom" o:connectlocs="28827,29824;20953,26779;13969,31855;20953,36932;28827,33759;28827,29824;28827,40739;15112,46196;0,31728;15112,17895;28827,22971;28827,17387;19937,11041;7366,15737;2286,6853;22223,0;42796,17641;42796,45181;28699,45181;28699,40739" o:connectangles="0,0,0,0,0,0,0,0,0,0,0,0,0,0,0,0,0,0,0,0"/>
                  </v:shape>
                  <v:shape id="Freeform: Shape 2117435334" o:spid="_x0000_s1066" style="position:absolute;left:66857;top:2411;width:316;height:570;visibility:visible;mso-wrap-style:square;v-text-anchor:top" coordsize="31619,56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" path="m7366,44166r,-19926l,24240,,12057r7366,l7366,,21334,r,12057l30223,12057r,12183l21334,24240r,15991c21334,42770,22731,44673,25271,44673v1523,,3048,-507,3556,-1142l31620,54065v-1777,1650,-5206,2919,-10412,2919c12318,56984,7493,52542,7493,44039e" fillcolor="#231f20" stroked="f" strokeweight=".35244mm">
                    <v:stroke joinstyle="miter"/>
                    <v:path arrowok="t" o:connecttype="custom" o:connectlocs="7366,44166;7366,24240;0,24240;0,12057;7366,12057;7366,0;21334,0;21334,12057;30223,12057;30223,24240;21334,24240;21334,40231;25271,44673;28827,43531;31620,54065;21208,56984;7493,44039" o:connectangles="0,0,0,0,0,0,0,0,0,0,0,0,0,0,0,0,0"/>
                  </v:shape>
                  <v:shape id="Freeform: Shape 1333695659" o:spid="_x0000_s1067" style="position:absolute;left:67218;top:2326;width:160;height:644;visibility:visible;mso-wrap-style:square;v-text-anchor:top" coordsize="15999,64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" path="m889,20433r14096,l14985,64472r-14096,l889,20433xm,7995c,3554,3555,,8000,v4445,,8000,3554,8000,7995c16000,12437,12445,15991,8000,15991,3555,15991,,12437,,7995e" fillcolor="#231f20" stroked="f" strokeweight=".35244mm">
                    <v:stroke joinstyle="miter"/>
                    <v:path arrowok="t" o:connecttype="custom" o:connectlocs="889,20433;14985,20433;14985,64472;889,64472;889,20433;0,7995;8000,0;16000,7995;8000,15991;0,7995" o:connectangles="0,0,0,0,0,0,0,0,0,0"/>
                  </v:shape>
                  <v:shape id="Freeform: Shape 694784130" o:spid="_x0000_s1068" style="position:absolute;left:67422;top:2519;width:481;height:463;visibility:visible;mso-wrap-style:square;v-text-anchor:top" coordsize="48128,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" path="m33652,23098v,-5838,-3429,-10661,-9651,-10661c17779,12437,14477,17260,14477,23098v,5838,3302,10788,9524,10788c30223,33886,33652,29063,33652,23098m,23098c,10661,9016,,24001,,38985,,48128,10661,48128,23098v,12438,-8888,23225,-24127,23225c8762,46323,,35536,,23098e" fillcolor="#231f20" stroked="f" strokeweight=".35244mm">
                    <v:stroke joinstyle="miter"/>
                    <v:path arrowok="t" o:connecttype="custom" o:connectlocs="33652,23098;24001,12437;14477,23098;24001,33886;33652,23098;0,23098;24001,0;48128,23098;24001,46323;0,23098" o:connectangles="0,0,0,0,0,0,0,0,0,0"/>
                  </v:shape>
                  <v:shape id="Freeform: Shape 347212968" o:spid="_x0000_s1069" style="position:absolute;left:67951;top:2520;width:440;height:452;visibility:visible;mso-wrap-style:square;v-text-anchor:top" coordsize="43938,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" path="m29970,19671v,-5330,-2794,-7234,-7239,-7234c18286,12437,15746,14722,14096,16752r,28429l,45181,,1142r14096,l14096,6473c16763,3427,21969,,29334,,39367,,43938,5838,43938,13960r,31221l29843,45181r,-25383l29970,19671xe" fillcolor="#231f20" stroked="f" strokeweight=".35244mm">
                    <v:stroke joinstyle="miter"/>
                    <v:path arrowok="t" o:connecttype="custom" o:connectlocs="29970,19671;22731,12437;14096,16752;14096,45181;0,45181;0,1142;14096,1142;14096,6473;29334,0;43938,13960;43938,45181;29843,45181;29843,19798" o:connectangles="0,0,0,0,0,0,0,0,0,0,0,0,0"/>
                  </v:shape>
                  <v:shape id="Freeform: Shape 13346247" o:spid="_x0000_s1070" style="position:absolute;left:62898;top:3191;width:451;height:608;visibility:visible;mso-wrap-style:square;v-text-anchor:top" coordsize="45080,60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" path="m24382,7996r-15366,l9016,29317r15366,c30985,29317,35557,25002,35557,18656,35557,12311,30858,7996,24382,7996m,l25651,c38096,,45081,8630,45081,18656v,10026,-6985,18656,-19430,18656l9143,37312r,23479l,60791,,xe" fillcolor="#231f20" stroked="f" strokeweight=".35244mm">
                    <v:stroke joinstyle="miter"/>
                    <v:path arrowok="t" o:connecttype="custom" o:connectlocs="24382,7996;9016,7996;9016,29317;24382,29317;35557,18656;24382,7996;0,0;25651,0;45081,18656;25651,37312;9143,37312;9143,60791;0,60791;0,0" o:connectangles="0,0,0,0,0,0,0,0,0,0,0,0,0,0"/>
                  </v:shape>
                  <v:shape id="Freeform: Shape 1403324214" o:spid="_x0000_s1071" style="position:absolute;left:63415;top:3349;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" path="m,1015r8254,l8254,7742c11683,3300,16889,,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1609348400" o:spid="_x0000_s1072" style="position:absolute;left:63673;top:3347;width:444;height:464;visibility:visible;mso-wrap-style:square;v-text-anchor:top" coordsize="44445,4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" path="m35937,23098c35937,14849,31112,7361,22223,7361v-8889,,-13715,7488,-13715,15737c8508,31347,13461,38962,22223,38962v8762,,13714,-7488,13714,-15864m,23098c,10407,8508,,22223,,35937,,44446,10407,44446,23098v,12691,-8509,23225,-22223,23225c8508,46323,,35916,,23098e" fillcolor="#231f20" stroked="f" strokeweight=".35244mm">
                    <v:stroke joinstyle="miter"/>
                    <v:path arrowok="t" o:connecttype="custom" o:connectlocs="35937,23098;22223,7361;8508,23098;22223,38962;35937,23098;0,23098;22223,0;44446,23098;22223,46323;0,23098" o:connectangles="0,0,0,0,0,0,0,0,0,0"/>
                  </v:shape>
                  <v:shape id="Freeform: Shape 312191833" o:spid="_x0000_s1073" style="position:absolute;left:64175;top:3347;width:422;height:630;visibility:visible;mso-wrap-style:square;v-text-anchor:top" coordsize="42287,62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" path="m34033,13833c31747,10280,26795,7361,21842,7361v-8254,,-13334,6346,-13334,15356c8508,31728,13588,38201,21842,38201v4953,,9905,-3046,12191,-6600l34033,13707r,126xm6223,50384v3682,4189,8127,5838,14095,5838c27176,56222,34033,52923,34033,43658r,-5711c30604,42262,25398,45562,19556,45562,8127,45562,,37185,,22717,,8249,8255,,19556,v5715,,10921,2792,14477,7488l34033,1142r8254,l42287,43404v,15103,-11048,19545,-21842,19545c13080,62949,7619,61426,2413,56349l6349,50384r-126,xe" fillcolor="#231f20" stroked="f" strokeweight=".35244mm">
                    <v:stroke joinstyle="miter"/>
                    <v:path arrowok="t" o:connecttype="custom" o:connectlocs="34033,13833;21842,7361;8508,22717;21842,38201;34033,31601;34033,13707;6223,50384;20318,56222;34033,43658;34033,37947;19556,45562;0,22717;19556,0;34033,7488;34033,1142;42287,1142;42287,43404;20445,62949;2413,56349;6349,50384" o:connectangles="0,0,0,0,0,0,0,0,0,0,0,0,0,0,0,0,0,0,0,0"/>
                  </v:shape>
                  <v:shape id="Freeform: Shape 949988161" o:spid="_x0000_s1074" style="position:absolute;left:64699;top:3349;width:227;height:449;visibility:visible;mso-wrap-style:square;v-text-anchor:top" coordsize="22730,4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" path="m,1015r8254,l8254,7742c11683,3300,16890,,22731,r,8249c21842,8122,20953,7996,19937,7996v-4063,,-9651,3045,-11556,6345l8381,44927r-8254,l127,888,,1015xe" fillcolor="#231f20" stroked="f" strokeweight=".35244mm">
                    <v:stroke joinstyle="miter"/>
                    <v:path arrowok="t" o:connecttype="custom" o:connectlocs="0,1015;8254,1015;8254,7742;22731,0;22731,8249;19937,7996;8381,14341;8381,44927;127,44927;127,888" o:connectangles="0,0,0,0,0,0,0,0,0,0"/>
                  </v:shape>
                  <v:shape id="Freeform: Shape 675145932" o:spid="_x0000_s1075" style="position:absolute;left:64966;top:3349;width:379;height:462;visibility:visible;mso-wrap-style:square;v-text-anchor:top" coordsize="37969,46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" path="m29842,27921c27430,24621,23112,22844,18540,22844v-5968,,-10159,3554,-10159,8757c8381,36805,12572,40358,18540,40358v4572,,8890,-1776,11302,-5076l29842,27794r,127xm29842,40231v-3429,3808,-8508,5965,-14477,5965c8000,46196,,41247,,31601,,21956,7874,17133,15365,17133v5969,,11048,1904,14477,5838l29842,15737v,-5457,-4445,-8757,-10794,-8757c14096,6980,9778,8884,5841,12818l2286,7234c7238,2411,13207,,20318,v9524,,17652,4188,17652,15356l37970,45054r-8255,l29715,40231r127,xe" fillcolor="#231f20" stroked="f" strokeweight=".35244mm">
                    <v:stroke joinstyle="miter"/>
                    <v:path arrowok="t" o:connecttype="custom" o:connectlocs="29842,27921;18540,22844;8381,31601;18540,40358;29842,35282;29842,27794;29842,40231;15365,46196;0,31601;15365,17133;29842,22971;29842,15737;19048,6980;5841,12818;2286,7234;20318,0;37970,15356;37970,45054;29715,45054;29715,40231" o:connectangles="0,0,0,0,0,0,0,0,0,0,0,0,0,0,0,0,0,0,0,0"/>
                  </v:shape>
                  <v:shape id="Freeform: Shape 265121455" o:spid="_x0000_s1076" style="position:absolute;left:65444;top:3346;width:619;height:452;visibility:visible;mso-wrap-style:square;v-text-anchor:top" coordsize="61843,4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" path="m53589,15864v,-5076,-2285,-8503,-7619,-8503c41525,7361,37080,10407,35049,13580r,31601l26794,45181r,-29317c26794,10788,24636,7361,19048,7361v-4317,,-8508,3173,-10793,6346l8255,45181,,45181,,1142r8255,l8255,7361c10033,4569,15874,,22477,v6604,,10540,3427,11937,8249c36954,4188,42795,,49271,v8128,,12572,4442,12572,13326l61843,45181r-8254,l53589,15864xe" fillcolor="#231f20" stroked="f" strokeweight=".35244mm">
                    <v:stroke joinstyle="miter"/>
                    <v:path arrowok="t" o:connecttype="custom" o:connectlocs="53589,15864;45970,7361;35049,13580;35049,45181;26794,45181;26794,15864;19048,7361;8255,13707;8255,45181;0,45181;0,1142;8255,1142;8255,7361;22477,0;34414,8249;49271,0;61843,13326;61843,45181;53589,45181;53589,15864" o:connectangles="0,0,0,0,0,0,0,0,0,0,0,0,0,0,0,0,0,0,0,0"/>
                  </v:shape>
                </v:group>
                <v:shape id="Freeform: Shape 1182574156" o:spid="_x0000_s1077" style="position:absolute;left:59943;top:4463;width:224;height:233;visibility:visible;mso-wrap-style:square;v-text-anchor:top" coordsize="22349,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" path="m6095,15610r10159,l11175,2665,6095,15610xm17016,18149r-11810,l3175,23352,,23352,9397,r3556,l22350,23352r-3175,l17143,18149r-127,xe" fillcolor="#231f20" stroked="f" strokeweight=".35244mm">
                  <v:stroke joinstyle="miter"/>
                  <v:path arrowok="t" o:connecttype="custom" o:connectlocs="6095,15609;16254,15609;11175,2665;6095,15609;17016,18148;5206,18148;3175,23351;0,23351;9397,0;12953,0;22350,23351;19175,23351;17143,18148" o:connectangles="0,0,0,0,0,0,0,0,0,0,0,0,0"/>
                </v:shape>
                <v:group id="Graphic 1" o:spid="_x0000_s1078" style="position:absolute;left:60231;top:4464;width:620;height:301" coordorigin="60230,4464" coordsize="61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">
                  <v:shape id="Freeform: Shape 352732903" o:spid="_x0000_s1079" style="position:absolute;left:60230;top:4464;width:74;height:301;visibility:visible;mso-wrap-style:square;v-text-anchor:top" coordsize="7365,30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" path="m3810,1777c3810,761,4572,,5588,,6604,,7366,761,7366,1777v,1015,-762,1777,-1778,1777c4699,3554,3810,2792,3810,1777m6857,24875v,3300,-1778,5203,-4952,5203c1143,30078,635,30078,,29824l381,27667v,,889,127,1270,127c3175,27794,4318,27032,4318,24875r,-18529l6985,6346r,18529l6857,24875xe" fillcolor="#231f20" stroked="f" strokeweight=".35244mm">
                    <v:stroke joinstyle="miter"/>
                    <v:path arrowok="t" o:connecttype="custom" o:connectlocs="3810,1777;5588,0;7366,1777;5588,3554;3810,1777;6857,24875;1905,30078;0,29824;381,27667;1651,27794;4318,24875;4318,6346;6985,6346;6985,24875" o:connectangles="0,0,0,0,0,0,0,0,0,0,0,0,0,0"/>
                  </v:shape>
                  <v:shape id="Freeform: Shape 971945783" o:spid="_x0000_s1080" style="position:absolute;left:60331;top:4522;width:167;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" path="m13969,8884v,-3427,-2032,-6473,-5588,-6473c4826,2411,2667,5457,2667,8884v,3427,2032,6599,5714,6599c12064,15483,13969,12437,13969,8884m,8884c,3934,3175,,8381,v5207,,8382,3934,8382,8884c16763,13833,13588,17768,8381,17768,3175,17768,,13833,,8884e" fillcolor="#231f20" stroked="f" strokeweight=".35244mm">
                    <v:stroke joinstyle="miter"/>
                    <v:path arrowok="t" o:connecttype="custom" o:connectlocs="13969,8884;8381,2411;2667,8884;8381,15483;13969,8884;0,8884;8381,0;16763,8884;8381,17768;0,8884" o:connectangles="0,0,0,0,0,0,0,0,0,0"/>
                  </v:shape>
                  <v:shape id="Freeform: Shape 28415608" o:spid="_x0000_s1081" style="position:absolute;left:60522;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" path="m381,6346r2667,l3048,23225r-2667,l381,6346xm,1777c,761,762,,1778,,2794,,3556,761,3556,1777v,1015,-762,1777,-1778,1777c762,3554,,2792,,1777e" fillcolor="#231f20" stroked="f" strokeweight=".35244mm">
                    <v:stroke joinstyle="miter"/>
                    <v:path arrowok="t" o:connecttype="custom" o:connectlocs="381,6346;3048,6346;3048,23225;381,23225;381,6346;0,1777;1778,0;3556,1777;1778,3554;0,1777" o:connectangles="0,0,0,0,0,0,0,0,0,0"/>
                  </v:shape>
                  <v:shape id="Freeform: Shape 2001003276" o:spid="_x0000_s1082" style="position:absolute;left:60590;top:4522;width:139;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" path="m11556,6346v,-2919,-1524,-3935,-3810,-3935c5714,2411,3682,3680,2667,5077r,12437l,17514,,508r2667,l2667,2919c3809,1523,6222,,8635,v3556,,5333,1777,5333,5457l13968,17387r-2666,l11302,6346r254,xe" fillcolor="#231f20" stroked="f" strokeweight=".35244mm">
                    <v:stroke joinstyle="miter"/>
                    <v:path arrowok="t" o:connecttype="custom" o:connectlocs="11556,6346;7746,2411;2667,5077;2667,17514;0,17514;0,508;2667,508;2667,2919;8635,0;13968,5457;13968,17387;11302,17387;11302,6346" o:connectangles="0,0,0,0,0,0,0,0,0,0,0,0,0"/>
                  </v:shape>
                  <v:shape id="Freeform: Shape 1058422043" o:spid="_x0000_s1083" style="position:absolute;left:60752;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group>
                <v:shape id="Freeform: Shape 1129070458" o:spid="_x0000_s1084" style="position:absolute;left:60933;top:4463;width:223;height:233;visibility:visible;mso-wrap-style:square;v-text-anchor:top" coordsize="22350,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" path="m5968,15610r10160,l11048,2665,5968,15610xm17016,18149r-11809,l3175,23352,,23352,9397,r3556,l22350,23352r-3175,l17143,18149r-127,xe" fillcolor="#231f20" stroked="f" strokeweight=".35244mm">
                  <v:stroke joinstyle="miter"/>
                  <v:path arrowok="t" o:connecttype="custom" o:connectlocs="5968,15609;16128,15609;11048,2665;5968,15609;17016,18148;5207,18148;3175,23351;0,23351;9397,0;12953,0;22350,23351;19175,23351;17143,18148" o:connectangles="0,0,0,0,0,0,0,0,0,0,0,0,0"/>
                </v:shape>
                <v:group id="Graphic 1" o:spid="_x0000_s1085" style="position:absolute;left:61173;top:4481;width:682;height:220" coordorigin="61173,4481" coordsize="68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">
                  <v:shape id="Freeform: Shape 1983933038" o:spid="_x0000_s1086" style="position:absolute;left:61173;top:4526;width:142;height:174;visibility:visible;mso-wrap-style:square;v-text-anchor:top" coordsize="14222,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" path="m11556,14595v-1270,1523,-3556,2792,-6096,2792c1905,17387,,15737,,11930l,,2667,r,11168c2667,14087,4190,14976,6476,14976v2032,,4064,-1143,5080,-2539l11556,r2667,l14223,17006r-2667,l11556,14595xe" fillcolor="#231f20" stroked="f" strokeweight=".35244mm">
                    <v:stroke joinstyle="miter"/>
                    <v:path arrowok="t" o:connecttype="custom" o:connectlocs="11556,14595;5460,17387;0,11930;0,0;2667,0;2667,11168;6476,14976;11556,12437;11556,0;14223,0;14223,17006;11556,17006;11556,14595" o:connectangles="0,0,0,0,0,0,0,0,0,0,0,0,0"/>
                  </v:shape>
                  <v:shape id="Freeform: Shape 1826613651" o:spid="_x0000_s1087" style="position:absolute;left:61345;top:4522;width:135;height:176;visibility:visible;mso-wrap-style:square;v-text-anchor:top" coordsize="13460,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" path="m1397,13199v1143,1269,3302,2411,5588,2411c9524,15610,10921,14468,10921,12818v,-1903,-2032,-2411,-4317,-3046c3683,9138,508,8376,508,4823,508,2158,2794,,6857,v2921,,4953,1142,6223,2411l11810,4188c10794,2919,8889,2031,6730,2031v-2285,,-3809,1015,-3809,2538c2921,6219,4826,6726,7111,7234v2921,635,6350,1523,6350,5203c13461,15230,11175,17514,6857,17514,4064,17514,1778,16626,,14849l1397,12945r,254xe" fillcolor="#231f20" stroked="f" strokeweight=".35244mm">
                    <v:stroke joinstyle="miter"/>
                    <v:path arrowok="t" o:connecttype="custom" o:connectlocs="1397,13199;6985,15610;10921,12818;6604,9772;508,4823;6857,0;13080,2411;11810,4188;6730,2031;2921,4569;7111,7234;13461,12437;6857,17514;0,14849;1397,12945" o:connectangles="0,0,0,0,0,0,0,0,0,0,0,0,0,0,0"/>
                  </v:shape>
                  <v:shape id="Freeform: Shape 1069911429" o:spid="_x0000_s1088" style="position:absolute;left:61494;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359683002" o:spid="_x0000_s1089" style="position:absolute;left:61616;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1149505001" o:spid="_x0000_s1090" style="position:absolute;left:61714;top:4525;width:140;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group>
                <v:rect id="Rectangle 1027996274" o:spid="_x0000_s1091" style="position:absolute;left:61898;top:4463;width:26;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" fillcolor="#231f20" stroked="f" strokeweight=".35244mm"/>
                <v:group id="Graphic 1" o:spid="_x0000_s1092" style="position:absolute;left:61966;top:4459;width:1950;height:280" coordorigin="61965,4459" coordsize="195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">
                  <v:shape id="Freeform: Shape 64987340" o:spid="_x0000_s1093" style="position:absolute;left:61965;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" path="m381,6346r2667,l3048,23225r-2667,l381,6346xm,1777c,761,762,,1778,,2794,,3556,761,3556,1777v,1015,-762,1777,-1778,1777c889,3554,,2792,,1777e" fillcolor="#231f20" stroked="f" strokeweight=".35244mm">
                    <v:stroke joinstyle="miter"/>
                    <v:path arrowok="t" o:connecttype="custom" o:connectlocs="381,6346;3048,6346;3048,23225;381,23225;381,6346;0,1777;1778,0;3556,1777;1778,3554;0,1777" o:connectangles="0,0,0,0,0,0,0,0,0,0"/>
                  </v:shape>
                  <v:shape id="Freeform: Shape 1539777384" o:spid="_x0000_s1094" style="position:absolute;left:62031;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1795953261" o:spid="_x0000_s1095" style="position:absolute;left:62216;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" path="m11429,6346c11429,3427,9905,2411,7619,2411v-2031,,-4063,1269,-4952,2666l2667,17514,,17514,,508r2667,l2667,2919c3809,1523,6222,,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1233576059" o:spid="_x0000_s1096" style="position:absolute;left:62397;top:4659;width:42;height:80;visibility:visible;mso-wrap-style:square;v-text-anchor:top" coordsize="4190,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" path="m,6980c1143,6219,2159,4823,2286,3680v,,-254,,-508,c762,3680,127,2919,127,1904,127,888,889,,2032,,3175,,4191,1015,4191,2665v,2158,-1270,4188,-2921,5330l,6853r,127xe" fillcolor="#231f20" stroked="f" strokeweight=".35244mm">
                    <v:stroke joinstyle="miter"/>
                    <v:path arrowok="t" o:connecttype="custom" o:connectlocs="0,6980;2286,3680;1778,3680;127,1904;2032,0;4191,2665;1270,7995;0,6853" o:connectangles="0,0,0,0,0,0,0,0"/>
                  </v:shape>
                  <v:shape id="Freeform: Shape 2032702226" o:spid="_x0000_s1097" style="position:absolute;left:62547;top:4459;width:176;height:241;visibility:visible;mso-wrap-style:square;v-text-anchor:top" coordsize="17651,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" path="m1778,18275v1523,1777,4063,3300,7365,3300c13334,21575,14604,19291,14604,17514v,-2792,-2794,-3554,-5969,-4442c4825,12057,762,11041,762,6473,762,2665,4190,,8762,v3556,,6349,1142,8381,3300l15365,5457c13587,3554,11175,2665,8635,2665v-2794,,-4826,1523,-4826,3681c3809,8630,6476,9392,9524,10153v3810,1015,8127,2158,8127,7107c17651,20687,15365,24113,9016,24113,4952,24113,1905,22590,,20433l1778,18275xe" fillcolor="#231f20" stroked="f" strokeweight=".35244mm">
                    <v:stroke joinstyle="miter"/>
                    <v:path arrowok="t" o:connecttype="custom" o:connectlocs="1778,18275;9143,21575;14604,17514;8635,13072;762,6473;8762,0;17143,3300;15365,5457;8635,2665;3809,6346;9524,10153;17651,17260;9016,24113;0,20433;1778,18275" o:connectangles="0,0,0,0,0,0,0,0,0,0,0,0,0,0,0"/>
                  </v:shape>
                  <v:shape id="Freeform: Shape 807277912" o:spid="_x0000_s1098" style="position:absolute;left:62732;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499601301" o:spid="_x0000_s1099" style="position:absolute;left:62844;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" path="m11556,10407c10540,9011,8762,8249,6857,8249v-2413,,-4190,1523,-4190,3681c2667,14087,4444,15610,6857,15610v1905,,3683,-761,4699,-2157l11556,10280r,127xm11556,15230v-1397,1522,-3302,2411,-5588,2411c3048,17641,,15737,,12057,,8376,3048,6473,5968,6473v2286,,4191,761,5588,2284l11556,5711c11556,3427,9778,2158,7238,2158v-2031,,-3682,761,-5206,2411l762,2792c2540,888,4699,,7492,v3556,,6604,1650,6604,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2,0;14096,5711;14096,17387;11429,17387;11429,15483" o:connectangles="0,0,0,0,0,0,0,0,0,0,0,0,0,0,0,0,0,0,0,0"/>
                  </v:shape>
                  <v:shape id="Freeform: Shape 1056771863" o:spid="_x0000_s1100" style="position:absolute;left:63009;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" path="m2794,18022r,-11042l,6980,,4696r2794,l2794,,5460,r,4696l8889,4696r,2284l5460,6980r,10534c5460,18783,5968,19671,7238,19671v762,,1397,-380,1778,-761l9778,20814v-635,634,-1651,1142,-3175,1142c4064,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1041488943" o:spid="_x0000_s1101" style="position:absolute;left:63117;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" path="m2794,7995r11175,c13969,5457,12191,2284,8381,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794,7995;13969,7995;8381,2284;2794,7995;8381,127;16508,9265;16508,9899;2794,9899;8889,15737;14096,13580;15365,15230;8635,17768;0,8884;8381,0" o:connectangles="0,0,0,0,0,0,0,0,0,0,0,0,0,0"/>
                  </v:shape>
                  <v:shape id="Freeform: Shape 1227340918" o:spid="_x0000_s1102" style="position:absolute;left:63392;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" path="m11556,10407c10540,9011,8762,8249,6857,8249v-2412,,-4190,1523,-4190,3681c2667,14087,4445,15610,6857,15610v1905,,3683,-761,4699,-2157l11556,10280r,127xm11556,15230v-1397,1522,-3301,2411,-5588,2411c3048,17641,,15737,,12057,,8376,3048,6473,5968,6473v2287,,4191,761,5588,2284l11556,5711c11556,3427,9778,2158,7238,2158v-2031,,-3682,761,-5206,2411l762,2792c2540,888,4699,,7493,v3555,,6603,1650,6603,5711l14096,17387r-2667,l11429,15483r127,-253xe" fillcolor="#231f20" stroked="f" strokeweight=".35244mm">
                    <v:stroke joinstyle="miter"/>
                    <v:path arrowok="t" o:connecttype="custom" o:connectlocs="11556,10407;6857,8249;2667,11930;6857,15610;11556,13453;11556,10280;11556,15230;5968,17641;0,12057;5968,6473;11556,8757;11556,5711;7238,2158;2032,4569;762,2792;7493,0;14096,5711;14096,17387;11429,17387;11429,15483" o:connectangles="0,0,0,0,0,0,0,0,0,0,0,0,0,0,0,0,0,0,0,0"/>
                  </v:shape>
                  <v:shape id="Freeform: Shape 1627170545" o:spid="_x0000_s1103" style="position:absolute;left:63579;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" path="m11429,6346c11429,3427,9905,2411,7619,2411v-2031,,-4063,1269,-4952,2666l2667,17514,,17514,,508r2667,l2667,2919c3810,1523,6223,,8635,v3556,,5334,1777,5334,5457l13969,17387r-2667,l11302,6346r127,xe" fillcolor="#231f20" stroked="f" strokeweight=".35244mm">
                    <v:stroke joinstyle="miter"/>
                    <v:path arrowok="t" o:connecttype="custom" o:connectlocs="11429,6346;7619,2411;2667,5077;2667,17514;0,17514;0,508;2667,508;2667,2919;8635,0;13969,5457;13969,17387;11302,17387;11302,6346" o:connectangles="0,0,0,0,0,0,0,0,0,0,0,0,0"/>
                  </v:shape>
                  <v:shape id="Freeform: Shape 1853755726" o:spid="_x0000_s1104" style="position:absolute;left:63757;top:4461;width:158;height:239;visibility:visible;mso-wrap-style:square;v-text-anchor:top" coordsize="15873,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" path="m13206,11168c12191,9645,10159,8503,8127,8503v-3428,,-5460,2792,-5460,6600c2667,18910,4699,21575,8127,21575v2159,,4191,-1142,5079,-2665l13206,11168xm13206,20941v-1269,1776,-3301,2919,-5714,2919c3048,23860,,20560,,14976,,9392,3048,6092,7492,6092v2286,,4318,1142,5714,2919l13206,r2668,l15874,23352r-2668,l13206,20814r,127xe" fillcolor="#231f20" stroked="f" strokeweight=".35244mm">
                    <v:stroke joinstyle="miter"/>
                    <v:path arrowok="t" o:connecttype="custom" o:connectlocs="13206,11168;8127,8503;2667,15103;8127,21575;13206,18910;13206,11168;13206,20941;7492,23860;0,14976;7492,6092;13206,9011;13206,0;15874,0;15874,23352;13206,23352;13206,20814" o:connectangles="0,0,0,0,0,0,0,0,0,0,0,0,0,0,0,0"/>
                  </v:shape>
                </v:group>
                <v:shape id="Freeform: Shape 470085843" o:spid="_x0000_s1105" style="position:absolute;left:64028;top:4463;width:178;height:233;visibility:visible;mso-wrap-style:square;v-text-anchor:top" coordsize="17778,23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" path="m7492,2538l,2538,,,17778,r,2538l10413,2538r,20814l7492,23352r,-20814xe" fillcolor="#231f20" stroked="f" strokeweight=".35244mm">
                  <v:stroke joinstyle="miter"/>
                  <v:path arrowok="t" o:connecttype="custom" o:connectlocs="7492,2538;0,2538;0,0;17778,0;17778,2538;10413,2538;10413,23351;7492,23351;7492,2538" o:connectangles="0,0,0,0,0,0,0,0,0"/>
                </v:shape>
                <v:group id="Graphic 1" o:spid="_x0000_s1106" style="position:absolute;left:64180;top:4458;width:1548;height:308" coordorigin="64180,4458" coordsize="1547,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">
                  <v:shape id="Freeform: Shape 1455495849" o:spid="_x0000_s1107" style="position:absolute;left:64180;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" path="m2921,7995r11175,c14096,5457,12318,2284,8508,2284v-3555,,-5333,3046,-5587,5711m8381,127v5080,,8127,4061,8127,9138l16508,9899r-13714,c3048,13072,5207,15737,8889,15737v1905,,3937,-761,5207,-2157l15365,15230v-1650,1649,-3936,2538,-6730,2538c3683,17768,,14214,,8884,,3934,3556,,8381,e" fillcolor="#231f20" stroked="f" strokeweight=".35244mm">
                    <v:stroke joinstyle="miter"/>
                    <v:path arrowok="t" o:connecttype="custom" o:connectlocs="2921,7995;14096,7995;8508,2284;2921,7995;8381,127;16508,9265;16508,9899;2794,9899;8889,15737;14096,13580;15365,15230;8635,17768;0,8884;8381,0" o:connectangles="0,0,0,0,0,0,0,0,0,0,0,0,0,0"/>
                  </v:shape>
                  <v:shape id="Freeform: Shape 1818824523" o:spid="_x0000_s1108" style="position:absolute;left:64378;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" path="m,254r2667,l2667,3046c4064,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2104386502" o:spid="_x0000_s1109" style="position:absolute;left:64487;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982390479" o:spid="_x0000_s1110" style="position:absolute;left:64592;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1398569880" o:spid="_x0000_s1111" style="position:absolute;left:64649;top:4481;width:98;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" path="m2794,18022r,-11042l,6980,,4696r2794,l2794,,5460,r,4696l8889,4696r,2284l5460,6980r,10534c5460,18783,5968,19671,7238,19671v762,,1397,-380,1778,-761l9778,20814v-635,634,-1651,1142,-3175,1142c4063,21956,2794,20560,2794,18022e" fillcolor="#231f20" stroked="f" strokeweight=".35244mm">
                    <v:stroke joinstyle="miter"/>
                    <v:path arrowok="t" o:connecttype="custom" o:connectlocs="2794,18022;2794,6980;0,6980;0,4696;2794,4696;2794,0;5460,0;5460,4696;8889,4696;8889,6980;5460,6980;5460,17514;7238,19671;9016,18910;9778,20814;6603,21956;2794,18022" o:connectangles="0,0,0,0,0,0,0,0,0,0,0,0,0,0,0,0,0"/>
                  </v:shape>
                  <v:shape id="Freeform: Shape 838543957" o:spid="_x0000_s1112" style="position:absolute;left:64761;top:4522;width:168;height:178;visibility:visible;mso-wrap-style:square;v-text-anchor:top" coordsize="16762,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" path="m13969,8884v,-3427,-2032,-6473,-5588,-6473c4826,2411,2794,5457,2794,8884v,3427,2032,6599,5587,6599c11937,15483,13969,12437,13969,8884m,8884c,3934,3175,,8381,v5207,,8382,3934,8382,8884c16763,13833,13588,17768,8381,17768,3175,17768,,13833,,8884e" fillcolor="#231f20" stroked="f" strokeweight=".35244mm">
                    <v:stroke joinstyle="miter"/>
                    <v:path arrowok="t" o:connecttype="custom" o:connectlocs="13969,8884;8381,2411;2794,8884;8381,15483;13969,8884;0,8884;8381,0;16763,8884;8381,17768;0,8884" o:connectangles="0,0,0,0,0,0,0,0,0,0"/>
                  </v:shape>
                  <v:shape id="Freeform: Shape 1913900238" o:spid="_x0000_s1113" style="position:absolute;left:64957;top:4525;width:82;height:173;visibility:visible;mso-wrap-style:square;v-text-anchor:top" coordsize="8254,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" path="m,254r2667,l2667,3046c4063,1269,5968,,8254,r,2665c8254,2665,7619,2665,7238,2665v-1650,,-3809,1396,-4571,2665l2667,17260,,17260,,381,,254xe" fillcolor="#231f20" stroked="f" strokeweight=".35244mm">
                    <v:stroke joinstyle="miter"/>
                    <v:path arrowok="t" o:connecttype="custom" o:connectlocs="0,254;2667,254;2667,3046;8254,0;8254,2665;7238,2665;2667,5330;2667,17260;0,17260;0,381" o:connectangles="0,0,0,0,0,0,0,0,0,0"/>
                  </v:shape>
                  <v:shape id="Freeform: Shape 2107393914" o:spid="_x0000_s1114" style="position:absolute;left:65052;top:4527;width:169;height:239;visibility:visible;mso-wrap-style:square;v-text-anchor:top" coordsize="16888,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" path="m3428,21448v1143,,1905,-380,2540,-1777l7111,17133,,,2793,,8381,13833,13968,r2921,l8381,20433c7365,22844,5588,23860,3428,23860v-508,,-1397,,-1904,-254l1904,21194v,,1016,254,1397,254e" fillcolor="#231f20" stroked="f" strokeweight=".35244mm">
                    <v:stroke joinstyle="miter"/>
                    <v:path arrowok="t" o:connecttype="custom" o:connectlocs="3428,21448;5968,19671;7111,17133;0,0;2793,0;8381,13833;13968,0;16889,0;8381,20433;3428,23860;1524,23606;1904,21194;3301,21448" o:connectangles="0,0,0,0,0,0,0,0,0,0,0,0,0"/>
                  </v:shape>
                  <v:shape id="Freeform: Shape 1437722301" o:spid="_x0000_s1115" style="position:absolute;left:65316;top:4458;width:212;height:242;visibility:visible;mso-wrap-style:square;v-text-anchor:top" coordsize="21207,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" path="m12064,127v4191,,6984,1777,9016,4442l18795,5965c17271,4061,14858,2665,12064,2665v-5079,,-9016,3934,-9016,9519c3048,17768,6985,21702,12064,21702v2794,,5080,-1396,6222,-2538l18286,14341r-8000,l10286,11803r10922,l21208,20179v-2160,2411,-5334,4061,-9144,4061c5334,24240,,19418,,12057,,4696,5334,,12064,e" fillcolor="#231f20" stroked="f" strokeweight=".35244mm">
                    <v:stroke joinstyle="miter"/>
                    <v:path arrowok="t" o:connecttype="custom" o:connectlocs="12064,127;21080,4569;18795,5965;12064,2665;3048,12184;12064,21702;18286,19164;18286,14341;10286,14341;10286,11803;21208,11803;21208,20179;12064,24240;0,12057;12064,0" o:connectangles="0,0,0,0,0,0,0,0,0,0,0,0,0,0,0"/>
                  </v:shape>
                  <v:shape id="Freeform: Shape 401586168" o:spid="_x0000_s1116" style="position:absolute;left:65560;top:4522;width:168;height:178;visibility:visible;mso-wrap-style:square;v-text-anchor:top" coordsize="16761,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" path="m13968,8884v,-3427,-2031,-6473,-5587,-6473c4826,2411,2793,5457,2793,8884v,3427,2033,6599,5588,6599c11937,15483,13968,12437,13968,8884m,8884c,3934,3175,,8381,v5206,,8381,3934,8381,8884c16762,13833,13587,17768,8381,17768,3175,17768,,13833,,8884e" fillcolor="#231f20" stroked="f" strokeweight=".35244mm">
                    <v:stroke joinstyle="miter"/>
                    <v:path arrowok="t" o:connecttype="custom" o:connectlocs="13968,8884;8381,2411;2793,8884;8381,15483;13968,8884;0,8884;8381,0;16762,8884;8381,17768;0,8884" o:connectangles="0,0,0,0,0,0,0,0,0,0"/>
                  </v:shape>
                </v:group>
                <v:shape id="Freeform: Shape 1055863729" o:spid="_x0000_s1117" style="position:absolute;left:65734;top:4527;width:170;height:169;visibility:visible;mso-wrap-style:square;v-text-anchor:top" coordsize="17015,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" path="m,l2793,,8508,13833,14096,r2920,l9905,16879r-2921,l,xe" fillcolor="#231f20" stroked="f" strokeweight=".35244mm">
                  <v:stroke joinstyle="miter"/>
                  <v:path arrowok="t" o:connecttype="custom" o:connectlocs="0,0;2793,0;8508,13832;14096,0;17016,0;9905,16878;6984,16878;0,0" o:connectangles="0,0,0,0,0,0,0,0"/>
                </v:shape>
                <v:group id="Graphic 1" o:spid="_x0000_s1118" style="position:absolute;left:65912;top:4481;width:1214;height:219" coordorigin="65910,4481" coordsize="1214,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">
                  <v:shape id="Freeform: Shape 1848925907" o:spid="_x0000_s1119" style="position:absolute;left:65910;top:4521;width:166;height:178;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1939956635" o:spid="_x0000_s1120" style="position:absolute;left:66107;top:4525;width:83;height:173;visibility:visible;mso-wrap-style:square;v-text-anchor:top" coordsize="8253,1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" path="m,254r2666,l2666,3046c4064,1269,5968,,8254,r,2665c8254,2665,7619,2665,7238,2665v-1650,,-3810,1396,-4572,2665l2666,17260,,17260,,381,,254xe" fillcolor="#231f20" stroked="f" strokeweight=".35244mm">
                    <v:stroke joinstyle="miter"/>
                    <v:path arrowok="t" o:connecttype="custom" o:connectlocs="0,254;2666,254;2666,3046;8254,0;8254,2665;7238,2665;2666,5330;2666,17260;0,17260;0,381" o:connectangles="0,0,0,0,0,0,0,0,0,0"/>
                  </v:shape>
                  <v:shape id="Freeform: Shape 2033142050" o:spid="_x0000_s1121" style="position:absolute;left:66220;top:4522;width:140;height:176;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" path="m11429,6346c11429,3427,9905,2411,7620,2411v-2032,,-4064,1269,-4953,2666l2667,17514,,17514,,508r2667,l2667,2919c3810,1523,6223,,8636,v3555,,5333,1777,5333,5457l13969,17387r-2667,l11302,6346r127,xe" fillcolor="#231f20" stroked="f" strokeweight=".35244mm">
                    <v:stroke joinstyle="miter"/>
                    <v:path arrowok="t" o:connecttype="custom" o:connectlocs="11429,6346;7620,2411;2667,5077;2667,17514;0,17514;0,508;2667,508;2667,2919;8636,0;13969,5457;13969,17387;11302,17387;11302,6346" o:connectangles="0,0,0,0,0,0,0,0,0,0,0,0,0"/>
                  </v:shape>
                  <v:shape id="Freeform: Shape 1751521170" o:spid="_x0000_s1122" style="position:absolute;left:66398;top:4520;width:231;height:175;visibility:visible;mso-wrap-style:square;v-text-anchor:top" coordsize="23111,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" path="m20572,6092v,-2158,-1016,-3554,-3175,-3554c15619,2538,13842,3807,12953,5077r,12437l10286,17514r,-11549c10286,3807,9397,2411,7111,2411v-1778,,-3555,1269,-4444,2666l2667,17387,,17387,,508r2667,l2667,2919c3429,1777,5588,,8127,v2540,,4064,1396,4572,3173c13588,1650,15874,,18413,v3048,,4699,1650,4699,5077l23112,17260r-2667,l20445,5711r127,381xe" fillcolor="#231f20" stroked="f" strokeweight=".35244mm">
                    <v:stroke joinstyle="miter"/>
                    <v:path arrowok="t" o:connecttype="custom" o:connectlocs="20572,6092;17397,2538;12953,5077;12953,17514;10286,17514;10286,5965;7111,2411;2667,5077;2667,17387;0,17387;0,508;2667,508;2667,2919;8127,0;12699,3173;18413,0;23112,5077;23112,17260;20445,17260;20445,5711" o:connectangles="0,0,0,0,0,0,0,0,0,0,0,0,0,0,0,0,0,0,0,0"/>
                  </v:shape>
                  <v:shape id="Freeform: Shape 87234903" o:spid="_x0000_s1123" style="position:absolute;left:66665;top:4521;width:165;height:178;visibility:visible;mso-wrap-style:square;v-text-anchor:top" coordsize="16509,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" path="m2794,7995r11175,c13969,5457,12191,2284,8382,2284v-3556,,-5334,3046,-5588,5711m8382,127v5079,,8127,4061,8127,9138l16509,9899r-13715,c3048,13072,5207,15737,8889,15737v1905,,3937,-761,5207,-2157l15366,15230v-1651,1649,-3937,2538,-6730,2538c3683,17768,,14214,,8884,,3934,3556,,8382,e" fillcolor="#231f20" stroked="f" strokeweight=".35244mm">
                    <v:stroke joinstyle="miter"/>
                    <v:path arrowok="t" o:connecttype="custom" o:connectlocs="2794,7995;13969,7995;8382,2284;2794,7995;8382,127;16509,9265;16509,9899;2794,9899;8889,15737;14096,13580;15366,15230;8636,17768;0,8884;8382,0" o:connectangles="0,0,0,0,0,0,0,0,0,0,0,0,0,0"/>
                  </v:shape>
                  <v:shape id="Freeform: Shape 88956733" o:spid="_x0000_s1124" style="position:absolute;left:66864;top:4522;width:140;height:176;visibility:visible;mso-wrap-style:square;v-text-anchor:top" coordsize="13969,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" path="m11429,6346c11429,3427,9905,2411,7620,2411v-2032,,-4064,1269,-4953,2666l2667,17514,,17514,,508r2667,l2667,2919c3809,1523,6222,,8635,v3556,,5334,1777,5334,5457l13969,17387r-2667,l11302,6346r127,xe" fillcolor="#231f20" stroked="f" strokeweight=".35244mm">
                    <v:stroke joinstyle="miter"/>
                    <v:path arrowok="t" o:connecttype="custom" o:connectlocs="11429,6346;7620,2411;2667,5077;2667,17514;0,17514;0,508;2667,508;2667,2919;8635,0;13969,5457;13969,17387;11302,17387;11302,6346" o:connectangles="0,0,0,0,0,0,0,0,0,0,0,0,0"/>
                  </v:shape>
                  <v:shape id="Freeform: Shape 2105001985" o:spid="_x0000_s1125" style="position:absolute;left:67027;top:4481;width:97;height:219;visibility:visible;mso-wrap-style:square;v-text-anchor:top" coordsize="977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" path="m2793,18022r,-11042l,6980,,4696r2793,l2793,,5460,r,4696l8889,4696r,2284l5460,6980r,10534c5460,18783,5968,19671,7238,19671v762,,1397,-380,1778,-761l9778,20814v-635,634,-1651,1142,-3175,1142c4064,21956,2793,20560,2793,18022e" fillcolor="#231f20" stroked="f" strokeweight=".35244mm">
                    <v:stroke joinstyle="miter"/>
                    <v:path arrowok="t" o:connecttype="custom" o:connectlocs="2793,18022;2793,6980;0,6980;0,4696;2793,4696;2793,0;5460,0;5460,4696;8889,4696;8889,6980;5460,6980;5460,17514;7238,19671;9016,18910;9778,20814;6603,21956;2793,18022" o:connectangles="0,0,0,0,0,0,0,0,0,0,0,0,0,0,0,0,0"/>
                  </v:shape>
                </v:group>
                <v:rect id="Rectangle 276623521" o:spid="_x0000_s1126" style="position:absolute;left:67231;top:4463;width:29;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" fillcolor="#231f20" stroked="f" strokeweight=".35244mm"/>
                <v:group id="Graphic 1" o:spid="_x0000_s1127" style="position:absolute;left:67304;top:4464;width:731;height:237" coordorigin="67303,4464" coordsize="73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">
                  <v:shape id="Freeform: Shape 1290289176" o:spid="_x0000_s1128" style="position:absolute;left:67303;top:4522;width:140;height:176;visibility:visible;mso-wrap-style:square;v-text-anchor:top" coordsize="13968,1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" path="m11429,6346c11429,3427,9905,2411,7619,2411v-2031,,-4064,1269,-4952,2666l2667,17514,,17514,,508r2667,l2667,2919c3809,1523,6222,,8635,v3556,,5333,1777,5333,5457l13968,17387r-2666,l11302,6346r127,xe" fillcolor="#231f20" stroked="f" strokeweight=".35244mm">
                    <v:stroke joinstyle="miter"/>
                    <v:path arrowok="t" o:connecttype="custom" o:connectlocs="11429,6346;7619,2411;2667,5077;2667,17514;0,17514;0,508;2667,508;2667,2919;8635,0;13968,5457;13968,17387;11302,17387;11302,6346" o:connectangles="0,0,0,0,0,0,0,0,0,0,0,0,0"/>
                  </v:shape>
                  <v:shape id="Freeform: Shape 533086339" o:spid="_x0000_s1129" style="position:absolute;left:67476;top:4464;width:36;height:232;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shape id="Freeform: Shape 1045091249" o:spid="_x0000_s1130" style="position:absolute;left:67537;top:4481;width:98;height:219;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" path="m2794,18022r,-11042l,6980,,4696r2794,l2794,,5461,r,4696l8889,4696r,2284l5461,6980r,10534c5461,18783,5969,19671,7238,19671v762,,1398,-380,1778,-761l9778,20814v-634,634,-1651,1142,-3174,1142c4064,21956,2794,20560,2794,18022e" fillcolor="#231f20" stroked="f" strokeweight=".35244mm">
                    <v:stroke joinstyle="miter"/>
                    <v:path arrowok="t" o:connecttype="custom" o:connectlocs="2794,18022;2794,6980;0,6980;0,4696;2794,4696;2794,0;5461,0;5461,4696;8889,4696;8889,6980;5461,6980;5461,17514;7238,19671;9016,18910;9778,20814;6604,21956;2794,18022" o:connectangles="0,0,0,0,0,0,0,0,0,0,0,0,0,0,0,0,0"/>
                  </v:shape>
                  <v:shape id="Freeform: Shape 520460660" o:spid="_x0000_s1131" style="position:absolute;left:67654;top:4464;width:36;height:232;visibility:visible;mso-wrap-style:square;v-text-anchor:top" coordsize="3555,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" path="m508,6346r2667,l3175,23225r-2667,l508,6346xm,1777c,761,762,,1778,,2793,,3555,761,3555,1777v,1015,-762,1777,-1777,1777c762,3554,,2792,,1777e" fillcolor="#231f20" stroked="f" strokeweight=".35244mm">
                    <v:stroke joinstyle="miter"/>
                    <v:path arrowok="t" o:connecttype="custom" o:connectlocs="508,6346;3175,6346;3175,23225;508,23225;508,6346;0,1777;1778,0;3555,1777;1778,3554;0,1777" o:connectangles="0,0,0,0,0,0,0,0,0,0"/>
                  </v:shape>
                  <v:shape id="Freeform: Shape 1241346067" o:spid="_x0000_s1132" style="position:absolute;left:67719;top:4525;width:141;height:176;visibility:visible;mso-wrap-style:square;v-text-anchor:top" coordsize="14095,17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" path="m11556,10407c10539,9011,8762,8249,6857,8249v-2413,,-4191,1523,-4191,3681c2666,14087,4444,15610,6857,15610v1905,,3682,-761,4699,-2157l11556,10280r,127xm11556,15230v-1397,1522,-3302,2411,-5588,2411c3048,17641,,15737,,12057,,8376,3048,6473,5968,6473v2286,,4191,761,5588,2284l11556,5711c11556,3427,9778,2158,7238,2158v-2032,,-3683,761,-5207,2411l762,2792c2539,888,4699,,7492,v3556,,6604,1650,6604,5711l14096,17387r-2668,l11428,15483r128,-253xe" fillcolor="#231f20" stroked="f" strokeweight=".35244mm">
                    <v:stroke joinstyle="miter"/>
                    <v:path arrowok="t" o:connecttype="custom" o:connectlocs="11556,10407;6857,8249;2666,11930;6857,15610;11556,13453;11556,10280;11556,15230;5968,17641;0,12057;5968,6473;11556,8757;11556,5711;7238,2158;2031,4569;762,2792;7492,0;14096,5711;14096,17387;11428,17387;11428,15483" o:connectangles="0,0,0,0,0,0,0,0,0,0,0,0,0,0,0,0,0,0,0,0"/>
                  </v:shape>
                  <v:shape id="Freeform: Shape 273415995" o:spid="_x0000_s1133" style="position:absolute;left:67883;top:4481;width:97;height:219;visibility:visible;mso-wrap-style:square;v-text-anchor:top" coordsize="9778,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" path="m2793,18022r,-11042l,6980,,4696r2793,l2793,,5460,r,4696l8889,4696r,2284l5460,6980r,10534c5460,18783,5968,19671,7238,19671v762,,1397,-380,1778,-761l9778,20814v-635,634,-1651,1142,-3174,1142c4064,21956,2793,20560,2793,18022e" fillcolor="#231f20" stroked="f" strokeweight=".35244mm">
                    <v:stroke joinstyle="miter"/>
                    <v:path arrowok="t" o:connecttype="custom" o:connectlocs="2793,18022;2793,6980;0,6980;0,4696;2793,4696;2793,0;5460,0;5460,4696;8889,4696;8889,6980;5460,6980;5460,17514;7238,19671;9016,18910;9778,20814;6604,21956;2793,18022" o:connectangles="0,0,0,0,0,0,0,0,0,0,0,0,0,0,0,0,0"/>
                  </v:shape>
                  <v:shape id="Freeform: Shape 129902697" o:spid="_x0000_s1134" style="position:absolute;left:67998;top:4464;width:36;height:232;visibility:visible;mso-wrap-style:square;v-text-anchor:top" coordsize="3556,2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" path="m508,6346r2667,l3175,23225r-2667,l508,6346xm,1777c,761,762,,1778,,2794,,3556,761,3556,1777v,1015,-762,1777,-1778,1777c762,3554,,2792,,1777e" fillcolor="#231f20" stroked="f" strokeweight=".35244mm">
                    <v:stroke joinstyle="miter"/>
                    <v:path arrowok="t" o:connecttype="custom" o:connectlocs="508,6346;3175,6346;3175,23225;508,23225;508,6346;0,1777;1778,0;3556,1777;1778,3554;0,1777" o:connectangles="0,0,0,0,0,0,0,0,0,0"/>
                  </v:shape>
                </v:group>
                <v:shape id="Freeform: Shape 750850678" o:spid="_x0000_s1135" style="position:absolute;left:68058;top:4527;width:169;height:169;visibility:visible;mso-wrap-style:square;v-text-anchor:top" coordsize="16889,16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" path="m,l2793,,8381,13833,14096,r2794,l9905,16879r-2921,l,xe" fillcolor="#231f20" stroked="f" strokeweight=".35244mm">
                  <v:stroke joinstyle="miter"/>
                  <v:path arrowok="t" o:connecttype="custom" o:connectlocs="0,0;2793,0;8381,13832;14096,0;16890,0;9905,16878;6984,16878;0,0" o:connectangles="0,0,0,0,0,0,0,0"/>
                </v:shape>
                <v:group id="Graphic 1" o:spid="_x0000_s1136" style="position:absolute;left:53908;top:1295;width:14490;height:3592" coordorigin="53908,1295" coordsize="14489,3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">
                  <v:shape id="Freeform: Shape 1284813555" o:spid="_x0000_s1137" style="position:absolute;left:68232;top:4521;width:165;height:178;visibility:visible;mso-wrap-style:square;v-text-anchor:top" coordsize="16508,1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" path="m2793,7995r11175,c13968,5457,12191,2284,8381,2284v-3555,,-5333,3046,-5588,5711m8381,127v5080,,8127,4061,8127,9138l16508,9899r-13715,c3048,13072,5206,15737,8889,15737v1905,,3937,-761,5207,-2157l15366,15230v-1651,1649,-3937,2538,-6731,2538c3682,17768,,14214,,8884,,3934,3555,,8381,e" fillcolor="#231f20" stroked="f" strokeweight=".35244mm">
                    <v:stroke joinstyle="miter"/>
                    <v:path arrowok="t" o:connecttype="custom" o:connectlocs="2793,7995;13968,7995;8381,2284;2793,7995;8381,127;16508,9265;16508,9899;2793,9899;8889,15737;14096,13580;15366,15230;8635,17768;0,8884;8381,0" o:connectangles="0,0,0,0,0,0,0,0,0,0,0,0,0,0"/>
                  </v:shape>
                  <v:shape id="Freeform: Shape 175655309" o:spid="_x0000_s1138" style="position:absolute;left:60074;top:2964;width:1033;height:864;visibility:visible;mso-wrap-style:square;v-text-anchor:top" coordsize="103241,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" path="m84193,67518v,-10407,8509,-18910,18922,-18910c75177,48608,49145,33632,35176,9392,29969,381,18413,-2665,9397,2538,381,7742,-2667,19291,2540,28302,23239,64091,61844,86428,103241,86428v-10412,,-18921,-8503,-18921,-18910e" fillcolor="#00797e" stroked="f" strokeweight=".35244mm">
                    <v:stroke joinstyle="miter"/>
                    <v:path arrowok="t" o:connecttype="custom" o:connectlocs="84193,67518;103115,48608;35176,9392;9397,2538;2540,28302;103241,86428;84320,67518" o:connectangles="0,0,0,0,0,0,0"/>
                  </v:shape>
                  <v:shape id="Freeform: Shape 1438120006" o:spid="_x0000_s1139" style="position:absolute;left:61105;top:1503;width:1032;height:865;visibility:visible;mso-wrap-style:square;v-text-anchor:top" coordsize="103170,8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" path="m100702,58126c94987,48227,87876,39343,79621,31474,58034,11168,29715,,,,10413,,18921,8503,18921,18910,18921,29317,10413,37820,,37820v20064,,39112,7488,53716,21194c59303,64345,64129,70310,67939,77036v3555,6092,9905,9392,16381,9392c87495,86428,90797,85666,93717,83889v9016,-5203,12191,-16752,6857,-25763e" fillcolor="#692874" stroked="f" strokeweight=".35244mm">
                    <v:stroke joinstyle="miter"/>
                    <v:path arrowok="t" o:connecttype="custom" o:connectlocs="100702,58126;79621,31474;0,0;18921,18910;0,37820;53716,59014;67939,77036;84320,86428;93717,83889;100574,58126" o:connectangles="0,0,0,0,0,0,0,0,0,0"/>
                  </v:shape>
                  <v:shape id="Freeform: Shape 403710534" o:spid="_x0000_s1140" style="position:absolute;left:60098;top:1505;width:1195;height:770;visibility:visible;mso-wrap-style:square;v-text-anchor:top" coordsize="119495,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" path="m100702,c59303,,20699,22210,,58126,5206,49115,16762,46069,25779,51273v9016,5203,12063,16752,6857,25763c46604,52796,72637,37820,100574,37820v10414,,18922,-8503,18922,-18910c119496,8503,110988,,100574,e" fillcolor="#0067a0" stroked="f" strokeweight=".35244mm">
                    <v:stroke joinstyle="miter"/>
                    <v:path arrowok="t" o:connecttype="custom" o:connectlocs="100702,0;0,58126;25779,51273;32636,77036;100574,37820;119496,18910;100574,0" o:connectangles="0,0,0,0,0,0,0"/>
                  </v:shape>
                  <v:shape id="Freeform: Shape 167617606" o:spid="_x0000_s1141" style="position:absolute;left:61761;top:2085;width:508;height:1256;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" path="m35176,v5207,9011,2159,20560,-6857,25763c25398,27540,22096,28302,18922,28302v-6477,,-12826,-3427,-16382,-9392c9397,30713,13080,44293,13080,58126v,13834,-3683,27413,-10540,39216c-2667,106353,381,117902,9397,123105v3048,1777,6223,2539,9397,2539c25271,125644,31620,122217,35176,116252,45335,98611,50796,78559,50796,58126,50796,37693,45462,17641,35176,e" fillcolor="#c7a9d0" stroked="f" strokeweight=".35244mm">
                    <v:stroke joinstyle="miter"/>
                    <v:path arrowok="t" o:connecttype="custom" o:connectlocs="35176,0;28319,25763;18922,28302;2540,18910;13080,58126;2540,97342;9397,123105;18794,125644;35176,116252;50796,58126;35176,0" o:connectangles="0,0,0,0,0,0,0,0,0,0,0"/>
                  </v:shape>
                  <v:shape id="Freeform: Shape 519740935" o:spid="_x0000_s1142" style="position:absolute;left:60917;top:3059;width:1197;height:771;visibility:visible;mso-wrap-style:square;v-text-anchor:top" coordsize="119623,77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" path="m103114,28302v-3174,,-6476,-762,-9397,-2539c84701,20560,81653,9011,86860,,72891,24240,46859,39216,18921,39216,8508,39216,,47719,,58126,,68533,8508,77036,18921,77036v41398,,80003,-22210,100702,-58126c116067,25002,109845,28302,103241,28302e" fillcolor="#b8da92" stroked="f" strokeweight=".35244mm">
                    <v:stroke joinstyle="miter"/>
                    <v:path arrowok="t" o:connecttype="custom" o:connectlocs="103114,28302;93717,25763;86860,0;18921,39216;0,58126;18921,77036;119623,18910;103241,28302" o:connectangles="0,0,0,0,0,0,0,0"/>
                  </v:shape>
                  <v:shape id="Freeform: Shape 1935295389" o:spid="_x0000_s1143" style="position:absolute;left:59942;top:1991;width:508;height:1256;visibility:visible;mso-wrap-style:square;v-text-anchor:top" coordsize="50795,125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" path="m22477,99881v9016,-5204,20572,-2158,25778,6853c41398,94931,37716,81351,37716,67518v,-13834,3555,-27286,10539,-39216c53462,19291,50414,7742,41398,2538,32382,-2665,20826,381,15620,9392,5460,27033,,47085,,67518v,20433,5333,40485,15620,58126c10413,116633,13461,105084,22477,99881e" fillcolor="#5bc4bf" stroked="f" strokeweight=".35244mm">
                    <v:stroke joinstyle="miter"/>
                    <v:path arrowok="t" o:connecttype="custom" o:connectlocs="22477,99881;48255,106734;37716,67518;48255,28302;41398,2538;15620,9392;0,67518;15620,125644;22477,99881" o:connectangles="0,0,0,0,0,0,0,0,0"/>
                  </v:shape>
                  <v:shape id="Freeform: Shape 1123843895" o:spid="_x0000_s1144" style="position:absolute;left:59235;top:1295;width:127;height:3592;visibility:visible;mso-wrap-style:square;v-text-anchor:top" coordsize="12698,35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" path="m,l,359163e" filled="f" strokecolor="#231f20" strokeweight=".17622mm">
                    <v:stroke joinstyle="miter"/>
                    <v:path arrowok="t" o:connecttype="custom" o:connectlocs="0,0;0,359163" o:connectangles="0,0"/>
                  </v:shape>
                  <v:shape id="Freeform: Shape 2074017870" o:spid="_x0000_s1145" style="position:absolute;left:53908;top:3219;width:360;height:345;visibility:visible;mso-wrap-style:square;v-text-anchor:top" coordsize="36064,34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" path="m20064,22971l14985,11295,9778,22971r10286,xm20953,24875r-11937,l7619,28175v-508,1142,-762,2030,-762,2665c6857,31728,7238,32490,8000,32997v508,254,1524,508,3302,635l11302,34520,,34520r,-888c1270,33505,2159,32997,3048,32109v761,-888,1777,-2538,2920,-5077l18032,r508,l30731,27794v1143,2665,2159,4315,2921,4949c34159,33251,35048,33505,36065,33632r,888l19683,34520r,-888l20318,33632v1270,,2286,-127,2794,-508c23493,32870,23620,32490,23620,31982v,-254,,-635,-127,-888c23493,30967,23239,30332,22731,29190l20953,25002r,-127xe" fillcolor="black" stroked="f" strokeweight=".35244mm">
                    <v:stroke joinstyle="miter"/>
                    <v:path arrowok="t" o:connecttype="custom" o:connectlocs="20064,22971;14985,11295;9778,22971;20064,22971;20953,24875;9016,24875;7619,28175;6857,30840;8000,32997;11302,33632;11302,34520;0,34520;0,33632;3048,32109;5968,27032;18032,0;18540,0;30731,27794;33652,32743;36065,33632;36065,34520;19683,34520;19683,33632;20318,33632;23112,33124;23620,31982;23493,31094;22731,29190;20953,25002" o:connectangles="0,0,0,0,0,0,0,0,0,0,0,0,0,0,0,0,0,0,0,0,0,0,0,0,0,0,0,0,0"/>
                  </v:shape>
                  <v:shape id="Freeform: Shape 239736740" o:spid="_x0000_s1146" style="position:absolute;left:54249;top:3328;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" path="m22731,254r,18275c22731,20306,22858,21448,23239,21829v381,381,1016,635,2032,761l25271,23479r-9524,l15747,20306v-1143,1269,-2286,2284,-3302,2919c11302,23860,10032,24113,8635,24113v-1397,,-2539,-380,-3555,-1269c4064,22083,3429,21068,3048,20052,2667,18910,2540,17133,2540,14341r,-9264c2540,3300,2413,2158,2032,1777,1778,1396,1016,1015,,888l,,9524,r,15991c9524,17641,9524,18783,9778,19164v127,507,381,888,762,1142c10921,20560,11302,20687,11683,20687v635,,1143,-127,1651,-508c13969,19798,14858,18910,15747,17514r,-12437c15747,3300,15620,2158,15239,1777,14985,1396,14223,1015,13207,888r,-888l22731,r,254xe" fillcolor="black" stroked="f" strokeweight=".35244mm">
                    <v:stroke joinstyle="miter"/>
                    <v:path arrowok="t" o:connecttype="custom" o:connectlocs="22731,254;22731,18529;23239,21829;25271,22590;25271,23479;15747,23479;15747,20306;12445,23225;8635,24113;5080,22844;3048,20052;2540,14341;2540,5077;2032,1777;0,888;0,0;9524,0;9524,15991;9778,19164;10540,20306;11683,20687;13334,20179;15747,17514;15747,5077;15239,1777;13207,888;13207,0;22731,0" o:connectangles="0,0,0,0,0,0,0,0,0,0,0,0,0,0,0,0,0,0,0,0,0,0,0,0,0,0,0,0"/>
                  </v:shape>
                  <v:shape id="Freeform: Shape 1810625125" o:spid="_x0000_s1147" style="position:absolute;left:54516;top:3325;width:162;height:247;visibility:visible;mso-wrap-style:square;v-text-anchor:top" coordsize="16254,24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" path="m14858,r381,7995l14350,7995c13334,5584,12318,4061,11175,3173,10032,2284,9016,1904,7873,1904v-635,,-1269,254,-1777,761c5588,3046,5334,3680,5334,4188v,381,126,889,508,1269c6349,6092,7873,7361,10286,9011v2413,1650,4064,3046,4826,4188c15874,14341,16254,15610,16254,17006v,1269,-380,2539,-1015,3808c14604,22083,13715,22971,12445,23733v-1143,634,-2540,1015,-3937,1015c7366,24748,5842,24367,4064,23733v-508,-127,-889,-254,-1016,-254c2540,23479,2032,23860,1651,24748r-889,l381,16372r889,c2032,18529,3048,20179,4318,21321v1270,1143,2539,1650,3682,1650c8762,22971,9397,22717,9905,22210v508,-508,762,-1142,762,-1777c10667,19671,10413,18910,9905,18402,9397,17768,8254,16879,6604,15737,4064,13960,2413,12691,1651,11676,508,10280,,8757,,7107,,5330,635,3680,1905,2284,3175,888,4953,127,7366,127v1269,,2539,254,3682,888c11429,1269,11810,1396,12191,1396v254,,508,,762,-127c13080,1142,13461,761,13842,254r889,l14858,xe" fillcolor="black" stroked="f" strokeweight=".35244mm">
                    <v:stroke joinstyle="miter"/>
                    <v:path arrowok="t" o:connecttype="custom" o:connectlocs="14858,0;15239,7995;14350,7995;11175,3173;7873,1904;6096,2665;5334,4188;5842,5457;10286,9011;15112,13199;16254,17006;15239,20814;12445,23733;8508,24748;4064,23733;3048,23479;1651,24748;762,24748;381,16372;1270,16372;4318,21321;8000,22971;9905,22210;10667,20433;9905,18402;6604,15737;1651,11676;0,7107;1905,2284;7366,127;11048,1015;12191,1396;12953,1269;13842,254;14731,254" o:connectangles="0,0,0,0,0,0,0,0,0,0,0,0,0,0,0,0,0,0,0,0,0,0,0,0,0,0,0,0,0,0,0,0,0,0,0"/>
                  </v:shape>
                  <v:shape id="Freeform: Shape 1639263330" o:spid="_x0000_s1148" style="position:absolute;left:54687;top:3245;width:158;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" path="m10159,r,8503l15746,8503r,2412l10159,10915r,14468c10159,26779,10159,27540,10286,28048v,380,381,761,635,1015c11175,29317,11556,29444,11810,29444v1143,,2159,-889,3048,-2538l15620,27413v-1397,3173,-3556,4823,-6604,4823c7492,32236,6222,31855,5207,30967,4190,30078,3556,29190,3302,28175v-127,-635,-254,-2031,-254,-4569l3048,11041,,11041r,-888c2032,8630,3937,7107,5334,5457,6857,3807,8127,2031,9270,r889,xe" fillcolor="black" stroked="f" strokeweight=".35244mm">
                    <v:stroke joinstyle="miter"/>
                    <v:path arrowok="t" o:connecttype="custom" o:connectlocs="10159,0;10159,8503;15746,8503;15746,10915;10159,10915;10159,25383;10286,28048;10921,29063;11810,29444;14858,26906;15620,27413;9016,32236;5207,30967;3302,28175;3048,23606;3048,11041;0,11041;0,10153;5334,5457;9270,0;10159,0" o:connectangles="0,0,0,0,0,0,0,0,0,0,0,0,0,0,0,0,0,0,0,0,0"/>
                  </v:shape>
                  <v:shape id="Freeform: Shape 1573661115" o:spid="_x0000_s1149" style="position:absolute;left:54864;top:3325;width:199;height:238;visibility:visible;mso-wrap-style:square;v-text-anchor:top" coordsize="19936,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" path="m9397,635r,5330c10921,3554,12318,1904,13461,1142,14604,381,15746,,16889,v889,,1651,254,2159,888c19556,1396,19937,2284,19937,3300v,1142,-254,2030,-762,2538c18667,6473,18032,6726,17270,6726v-889,,-1651,-253,-2285,-888c14349,5330,13968,4950,13842,4950v-127,,-381,-127,-636,-127c12699,4823,12318,4950,11810,5330v-635,635,-1143,1396,-1524,2412c9778,9392,9524,11168,9524,13072r,6726c9524,20687,9524,21321,9778,21575v127,508,508,762,889,1015c11048,22844,11683,22971,12699,22971r,889l127,23860r,-889c1143,22971,1778,22590,2159,22210v381,-508,508,-1777,508,-3808l2667,5457v,-1269,,-2157,-255,-2538c2286,2411,2031,2158,1651,1904,1397,1650,762,1523,,1523l,635r9524,l9397,635xe" fillcolor="black" stroked="f" strokeweight=".35244mm">
                    <v:stroke joinstyle="miter"/>
                    <v:path arrowok="t" o:connecttype="custom" o:connectlocs="9397,635;9397,5965;13461,1142;16889,0;19048,888;19937,3300;19175,5838;17270,6726;14985,5838;13842,4950;13206,4823;11810,5330;10286,7742;9524,13072;9524,19798;9778,21575;10667,22590;12699,22971;12699,23860;127,23860;127,22971;2159,22210;2667,18402;2667,5457;2412,2919;1651,1904;0,1523;0,635;9524,635" o:connectangles="0,0,0,0,0,0,0,0,0,0,0,0,0,0,0,0,0,0,0,0,0,0,0,0,0,0,0,0,0"/>
                  </v:shape>
                  <v:shape id="Freeform: Shape 712723735" o:spid="_x0000_s1150" style="position:absolute;left:55070;top:3323;width:224;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" path="m12191,18783r,-7869c10159,12057,8635,13326,7746,14722v-635,888,-1016,1777,-1016,2665c6730,18149,6984,18783,7619,19418v381,380,1016,634,1778,634c10286,20052,11175,19545,12318,18656t-127,2031c9397,23225,6730,24494,4571,24494v-1396,,-2412,-381,-3301,-1269c381,22337,,21194,,19925,,18149,762,16499,2286,15103,3809,13707,7111,11803,12318,9392r,-2412c12318,5203,12318,4061,12064,3680v-127,-507,-508,-888,-1016,-1269c10540,2031,9905,1904,9270,1904v-1143,,-2032,254,-2667,761c6222,2919,5968,3300,5968,3680v,381,254,762,635,1270c7238,5711,7492,6346,7492,6980v,762,-254,1523,-889,2158c5968,9645,5207,10026,4190,10026v-1015,,-1904,-254,-2666,-888c762,8503,508,7742,508,6853v,-1269,508,-2411,1397,-3426c2794,2284,4190,1523,5841,888,7492,254,9270,,11175,v2286,,3937,508,5206,1396c17651,2284,18540,3300,18921,4442v254,761,381,2284,381,4823l19302,18275v,1016,,1777,127,2031c19429,20560,19683,20814,19810,20941v127,127,381,127,635,127c20826,21068,21334,20814,21715,20179r762,635c21588,22083,20826,22971,19937,23479v-889,508,-1905,888,-3048,888c15619,24367,14476,24113,13715,23479v-762,-635,-1270,-1523,-1397,-2919e" fillcolor="black" stroked="f" strokeweight=".35244mm">
                    <v:stroke joinstyle="miter"/>
                    <v:path arrowok="t" o:connecttype="custom" o:connectlocs="12191,18783;12191,10914;7746,14722;6730,17387;7619,19418;9397,20052;12318,18656;12191,20687;4571,24494;1270,23225;0,19925;2286,15103;12318,9392;12318,6980;12064,3680;11048,2411;9270,1904;6603,2665;5968,3680;6603,4950;7492,6980;6603,9138;4190,10026;1524,9138;508,6853;1905,3427;5841,888;11175,0;16381,1396;18921,4442;19302,9265;19302,18275;19429,20306;19810,20941;20445,21068;21715,20179;22477,20814;19937,23479;16889,24367;13715,23479;12318,20560" o:connectangles="0,0,0,0,0,0,0,0,0,0,0,0,0,0,0,0,0,0,0,0,0,0,0,0,0,0,0,0,0,0,0,0,0,0,0,0,0,0,0,0,0"/>
                  </v:shape>
                  <v:shape id="Freeform: Shape 1364828262" o:spid="_x0000_s1151" style="position:absolute;left:55296;top:3226;width:127;height:338;visibility:visible;mso-wrap-style:square;v-text-anchor:top" coordsize="12698,3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" path="m9905,r,29063c9905,30713,10032,31728,10413,32236v381,507,1143,761,2286,761l12699,33886r-12572,l127,32997v1016,,1778,-380,2286,-888c2794,31728,2920,30713,2920,29063r,-24113c2920,3300,2794,2284,2286,1777,1905,1269,1143,1015,,1015l,127r9778,l9905,xe" fillcolor="black" stroked="f" strokeweight=".35244mm">
                    <v:stroke joinstyle="miter"/>
                    <v:path arrowok="t" o:connecttype="custom" o:connectlocs="9905,0;9905,29063;10413,32236;12699,32997;12699,33886;127,33886;127,32997;2413,32109;2920,29063;2920,4950;2286,1777;0,1015;0,127;9778,127" o:connectangles="0,0,0,0,0,0,0,0,0,0,0,0,0,0"/>
                  </v:shape>
                  <v:shape id="Freeform: Shape 934892933" o:spid="_x0000_s1152" style="position:absolute;left:55439;top:3218;width:127;height:346;visibility:visible;mso-wrap-style:square;v-text-anchor:top" coordsize="12698,34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" path="m9778,11295r,18529c9778,31474,10032,32490,10413,32997v381,508,1143,762,2286,762l12699,34647r-12572,l127,33759v1016,,1778,-381,2286,-889c2794,32490,2920,31474,2920,29824r,-13579c2920,14595,2667,13580,2286,13072,1905,12564,1143,12311,,12311r,-889l9778,11422r,-127xm6222,c7238,,8254,381,9016,1142v762,762,1143,1650,1143,2665c10159,4823,9778,5838,9016,6599,8254,7361,7365,7742,6349,7742,5333,7742,4318,7361,3556,6599,2794,5838,2413,4950,2413,3807v,-1142,381,-1903,1143,-2665c4318,381,5206,,6349,e" fillcolor="black" stroked="f" strokeweight=".35244mm">
                    <v:stroke joinstyle="miter"/>
                    <v:path arrowok="t" o:connecttype="custom" o:connectlocs="9778,11295;9778,29824;10413,32997;12699,33759;12699,34647;127,34647;127,33759;2413,32870;2920,29824;2920,16245;2286,13072;0,12311;0,11422;9778,11422;6222,0;9016,1142;10159,3807;9016,6599;6349,7742;3556,6599;2413,3807;3556,1142;6349,0" o:connectangles="0,0,0,0,0,0,0,0,0,0,0,0,0,0,0,0,0,0,0,0,0,0,0"/>
                  </v:shape>
                  <v:shape id="Freeform: Shape 1992805110" o:spid="_x0000_s1153" style="position:absolute;left:55580;top:3323;width:225;height:245;visibility:visible;mso-wrap-style:square;v-text-anchor:top" coordsize="22476,24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" path="m12191,18783r,-7869c10159,12057,8635,13326,7746,14722v-635,888,-1016,1777,-1016,2665c6730,18149,6984,18783,7619,19418v381,380,1016,634,1778,634c10286,20052,11175,19545,12318,18656t-127,2031c9397,23225,6730,24494,4572,24494v-1397,,-2413,-381,-3302,-1269c381,22337,,21194,,19925,,18149,762,16499,2286,15103,3809,13707,7111,11803,12318,9392r,-2412c12318,5203,12318,4061,12064,3680v-127,-507,-508,-888,-1016,-1269c10540,2031,9905,1904,9270,1904v-1143,,-2032,254,-2667,761c6222,2919,5968,3300,5968,3680v,381,254,762,635,1270c7238,5711,7492,6346,7492,6980v,762,-254,1523,-889,2158c5968,9645,5207,10026,4191,10026v-1016,,-1905,-254,-2667,-888c762,8503,508,7742,508,6853v,-1269,508,-2411,1397,-3426c2794,2284,4191,1523,5841,888,7492,254,9270,,11175,v2286,,3937,508,5207,1396c17652,2284,18540,3300,18921,4442v254,761,381,2284,381,4823l19302,18275v,1016,,1777,127,2031c19429,20560,19683,20814,19810,20941v127,127,381,127,635,127c20826,21068,21334,20814,21715,20179r762,635c21588,22083,20826,22971,19937,23479v-889,508,-1905,888,-3047,888c15620,24367,14477,24113,13715,23479v-762,-635,-1270,-1523,-1397,-2919e" fillcolor="black" stroked="f" strokeweight=".35244mm">
                    <v:stroke joinstyle="miter"/>
                    <v:path arrowok="t" o:connecttype="custom" o:connectlocs="12191,18783;12191,10914;7746,14722;6730,17387;7619,19418;9397,20052;12318,18656;12191,20687;4572,24494;1270,23225;0,19925;2286,15103;12318,9392;12318,6980;12064,3680;11048,2411;9270,1904;6603,2665;5968,3680;6603,4950;7492,6980;6603,9138;4191,10026;1524,9138;508,6853;1905,3427;5841,888;11175,0;16382,1396;18921,4442;19302,9265;19302,18275;19429,20306;19810,20941;20445,21068;21715,20179;22477,20814;19937,23479;16890,24367;13715,23479;12318,20560" o:connectangles="0,0,0,0,0,0,0,0,0,0,0,0,0,0,0,0,0,0,0,0,0,0,0,0,0,0,0,0,0,0,0,0,0,0,0,0,0,0,0,0,0"/>
                  </v:shape>
                  <v:shape id="Freeform: Shape 267598590" o:spid="_x0000_s1154" style="position:absolute;left:55809;top:3325;width:252;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889,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1726032852" o:spid="_x0000_s1155" style="position:absolute;left:56190;top:3218;width:372;height:354;visibility:visible;mso-wrap-style:square;v-text-anchor:top" coordsize="37207,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" path="m33144,r,11930l32255,11930c31112,8630,29461,6219,27176,4442,25017,2792,22477,1904,19811,1904v-2668,,-4699,761,-6350,2157c11810,5457,10540,7488,9905,10026v-762,2538,-1016,5204,-1016,7869c8889,21194,9270,23987,10032,26398v762,2411,2032,4188,3683,5457c15493,32997,17524,33632,19811,33632v761,,1650,,2539,-254c23239,33251,24128,32997,25017,32617r,-7108c25017,24240,25017,23352,24763,22971v-127,-381,-635,-761,-1143,-1142c22985,21575,22350,21321,21588,21321r-889,l20699,20433r16509,l37208,21321v-1270,,-2159,254,-2667,508c34033,22083,33652,22464,33398,23098v-127,254,-254,1142,-254,2285l33144,32490v-2159,1015,-4445,1650,-6730,2157c24128,35155,21588,35409,19175,35409v-3174,,-5841,-381,-8000,-1269c9016,33251,7238,32109,5588,30713,3937,29317,2667,27667,1778,25890,635,23606,,21068,,18149,,13072,1778,8757,5334,5203,8889,1650,13461,,18922,v1650,,3174,127,4571,381c24255,508,25398,888,27049,1523v1650,635,2667,888,2920,888c30477,2411,30858,2284,31239,1904,31620,1523,32001,888,32382,r889,l33144,xe" fillcolor="black" stroked="f" strokeweight=".35244mm">
                    <v:stroke joinstyle="miter"/>
                    <v:path arrowok="t" o:connecttype="custom" o:connectlocs="33144,0;33144,11930;32255,11930;27176,4442;19811,1904;13461,4061;9905,10026;8889,17895;10032,26398;13715,31855;19811,33632;22350,33378;25017,32617;25017,25509;24763,22971;23620,21829;21588,21321;20699,21321;20699,20433;37208,20433;37208,21321;34541,21829;33398,23098;33144,25383;33144,32490;26414,34647;19175,35409;11175,34140;5588,30713;1778,25890;0,18149;5334,5203;18922,0;23493,381;27049,1523;29969,2411;31239,1904;32382,0;33271,0" o:connectangles="0,0,0,0,0,0,0,0,0,0,0,0,0,0,0,0,0,0,0,0,0,0,0,0,0,0,0,0,0,0,0,0,0,0,0,0,0,0,0"/>
                  </v:shape>
                  <v:shape id="Freeform: Shape 1259884462" o:spid="_x0000_s1156" style="position:absolute;left:56576;top:3322;width:218;height:249;visibility:visible;mso-wrap-style:square;v-text-anchor:top" coordsize="21841,24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" path="m10794,1904v-889,,-1524,380,-2159,1015c8000,3554,7619,4823,7492,6726v-126,1904,-254,4442,-254,7869c7238,16372,7366,18022,7619,19545v127,1142,635,2030,1143,2665c9397,22844,10032,23098,10794,23098v762,,1397,-254,1905,-634c13334,21829,13842,21068,13969,20052v381,-1523,508,-4822,508,-9645c14477,7615,14350,5584,13969,4569,13715,3554,13207,2792,12572,2284v-381,-380,-1016,-507,-1651,-507m10794,127v2032,,3937,508,5715,1523c18286,2665,19556,4188,20445,6092v889,1903,1397,4061,1397,6345c21842,15737,20953,18529,19302,20814v-2031,2665,-4825,4061,-8381,4061c7366,24875,4699,23606,2794,21194,889,18783,,15864,,12564,,9265,1016,6346,2921,3807,4826,1269,7492,,10921,e" fillcolor="black" stroked="f" strokeweight=".35244mm">
                    <v:stroke joinstyle="miter"/>
                    <v:path arrowok="t" o:connecttype="custom" o:connectlocs="10794,1904;8635,2919;7492,6726;7238,14595;7619,19545;8762,22210;10794,23098;12699,22464;13969,20052;14477,10407;13969,4569;12572,2284;10921,1777;10794,127;16509,1650;20445,6092;21842,12437;19302,20814;10921,24875;2794,21194;0,12564;2921,3807;10921,0" o:connectangles="0,0,0,0,0,0,0,0,0,0,0,0,0,0,0,0,0,0,0,0,0,0,0"/>
                  </v:shape>
                  <v:shape id="Freeform: Shape 515987006" o:spid="_x0000_s1157" style="position:absolute;left:56786;top:3328;width:244;height:243;visibility:visible;mso-wrap-style:square;v-text-anchor:top" coordsize="24381,2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" path="m11683,24240l3809,6092c2794,3934,2159,2538,1651,1904,1270,1523,635,1142,,1015l,127r12445,l12445,1015v-762,,-1270,127,-1651,381c10413,1777,10159,2158,10159,2665v,635,381,1777,1143,3427l15112,14849,18159,7234v889,-2157,1270,-3680,1270,-4569c19429,2158,19175,1777,18794,1396,18413,1015,17778,888,16763,888r,-888l24382,r,888c23620,888,22985,1269,22604,1777v-508,507,-1143,1777,-2159,3934l12699,23987r-1143,l11683,24240xe" fillcolor="black" stroked="f" strokeweight=".35244mm">
                    <v:stroke joinstyle="miter"/>
                    <v:path arrowok="t" o:connecttype="custom" o:connectlocs="11683,24240;3809,6092;1651,1904;0,1015;0,127;12445,127;12445,1015;10794,1396;10159,2665;11302,6092;15112,14849;18159,7234;19429,2665;18794,1396;16763,888;16763,0;24382,0;24382,888;22604,1777;20445,5711;12699,23987;11556,23987" o:connectangles="0,0,0,0,0,0,0,0,0,0,0,0,0,0,0,0,0,0,0,0,0,0"/>
                  </v:shape>
                  <v:shape id="Freeform: Shape 1580656780" o:spid="_x0000_s1158" style="position:absolute;left:57020;top:3323;width:196;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" path="m13461,9899v,-2665,-127,-4569,-508,-5457c12699,3427,12191,2665,11556,2158v-381,-254,-762,-508,-1397,-508c9270,1650,8635,2031,8000,2919,6985,4442,6477,6473,6477,9011r,888l13334,9899r127,xm19556,11549r-12826,c6857,14595,7746,17133,9143,18910v1143,1396,2540,2031,4191,2031c14350,20941,15239,20687,16001,20052v762,-507,1651,-1523,2666,-3046l19556,17514v-1270,2538,-2666,4442,-4191,5457c13842,23987,12064,24621,10032,24621v-3428,,-6095,-1269,-7873,-3934c762,18529,,15864,,12691,,8757,1016,5711,3175,3427,5334,1142,7746,,10540,v2413,,4445,1015,6223,2919c18540,4823,19429,7742,19556,11549e" fillcolor="black" stroked="f" strokeweight=".35244mm">
                    <v:stroke joinstyle="miter"/>
                    <v:path arrowok="t" o:connecttype="custom" o:connectlocs="13461,9899;12953,4442;11556,2158;10159,1650;8000,2919;6477,9011;6477,9899;13334,9899;19556,11549;6730,11549;9143,18910;13334,20941;16001,20052;18667,17006;19556,17514;15365,22971;10032,24621;2159,20687;0,12691;3175,3427;10540,0;16763,2919;19556,11549" o:connectangles="0,0,0,0,0,0,0,0,0,0,0,0,0,0,0,0,0,0,0,0,0,0,0"/>
                  </v:shape>
                  <v:shape id="Freeform: Shape 1031131031" o:spid="_x0000_s1159" style="position:absolute;left:57233;top:3325;width:200;height:238;visibility:visible;mso-wrap-style:square;v-text-anchor:top" coordsize="19937,23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" path="m9397,635r,5330c10921,3554,12318,1904,13461,1142,14604,381,15747,,16890,v889,,1651,254,2158,888c19556,1396,19937,2284,19937,3300v,1142,-254,2030,-762,2538c18667,6473,18032,6726,17271,6726v-889,,-1651,-253,-2286,-888c14350,5330,13969,4950,13842,4950v-127,,-381,-127,-635,-127c12699,4823,12318,4950,11810,5330v-635,635,-1143,1396,-1524,2412c9778,9392,9524,11168,9524,13072r,6726c9524,20687,9524,21321,9778,21575v127,508,508,762,889,1015c11048,22844,11683,22971,12699,22971r,889l127,23860r,-889c1143,22971,1778,22590,2159,22210v381,-508,508,-1777,508,-3808l2667,5457v,-1269,,-2157,-254,-2538c2286,2411,2032,2158,1651,1904,1397,1650,762,1523,,1523l,635r9524,l9397,635xe" fillcolor="black" stroked="f" strokeweight=".35244mm">
                    <v:stroke joinstyle="miter"/>
                    <v:path arrowok="t" o:connecttype="custom" o:connectlocs="9397,635;9397,5965;13461,1142;16890,0;19048,888;19937,3300;19175,5838;17271,6726;14985,5838;13842,4950;13207,4823;11810,5330;10286,7742;9524,13072;9524,19798;9778,21575;10667,22590;12699,22971;12699,23860;127,23860;127,22971;2159,22210;2667,18402;2667,5457;2413,2919;1651,1904;0,1523;0,635;9524,635" o:connectangles="0,0,0,0,0,0,0,0,0,0,0,0,0,0,0,0,0,0,0,0,0,0,0,0,0,0,0,0,0"/>
                  </v:shape>
                  <v:shape id="Freeform: Shape 1430419041" o:spid="_x0000_s1160" style="position:absolute;left:57447;top:3325;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" path="m9524,635r,3045c10667,2411,11810,1396,12953,888,14096,254,15238,,16508,v1524,,2794,381,3810,1269c21334,2158,21969,3173,22350,4442v254,888,381,2792,381,5457l22731,19037v,1777,127,2919,508,3427c23620,22844,24255,23098,25271,23225r,888l13461,24113r,-888c14350,23098,14985,22717,15365,22083v254,-381,381,-1396,381,-3046l15746,8630v,-1904,,-3173,-253,-3680c15365,4442,15112,4061,14731,3807v-381,-253,-763,-380,-1144,-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8,0;20318,1269;22350,4442;22731,9899;22731,19037;23239,22464;25271,23225;25271,24113;13461,24113;13461,23225;15365,22083;15746,19037;15746,8630;15493,4950;14731,3807;13587,3427;9651,6473;9651,19037;10159,22337;11937,23225;11937,24113;127,24113;127,23225;2159,22337;2540,19037;2540,5838;2032,2538;0,1650;0,761;9524,761" o:connectangles="0,0,0,0,0,0,0,0,0,0,0,0,0,0,0,0,0,0,0,0,0,0,0,0,0,0,0,0,0,0,0,0,0"/>
                  </v:shape>
                  <v:shape id="Freeform: Shape 406793146" o:spid="_x0000_s1161" style="position:absolute;left:57717;top:3322;width:395;height:241;visibility:visible;mso-wrap-style:square;v-text-anchor:top" coordsize="39493,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" path="m9651,888r,3046c10921,2538,12064,1523,13206,1015,14349,381,15492,127,16762,127v1524,,2794,381,3810,1015c21588,1777,22350,2919,22858,4315,24254,2792,25524,1777,26667,1015,27937,381,29207,,30477,v1651,,2921,381,3810,1142c35303,1904,35937,2792,36318,3934v381,1143,635,2919,635,5458l36953,18910v,1777,127,2919,508,3300c37842,22590,38477,22971,39493,23098r,889l27429,23987r,-889c28318,23098,29080,22590,29588,21956v254,-508,381,-1523,381,-3046l29969,8884v,-2031,,-3427,-254,-3934c29588,4442,29334,3934,28953,3680v-381,-253,-762,-380,-1270,-380c26921,3300,26286,3554,25524,4061v-762,508,-1523,1269,-2158,2285l23366,18910v,1650,127,2792,381,3173c24128,22717,24890,23098,25905,23098r,889l13842,23987r,-889c14476,23098,14985,22844,15365,22590v381,-253,635,-634,762,-1015c16254,21194,16381,20306,16381,18910r,-10026c16381,6726,16381,5457,16127,4950v-127,-508,-508,-889,-889,-1270c14857,3427,14476,3300,13968,3300v-634,,-1269,127,-1777,507c11429,4315,10540,5203,9651,6473r,12564c9651,20687,9778,21829,10159,22337v381,507,1016,761,2032,888l12191,24113r-12064,l127,23225v1016,,1651,-381,2032,-888c2412,21956,2540,20941,2540,19037r,-13199c2540,4061,2412,2919,2031,2538,1778,2158,1016,1777,,1650l,761r9524,l9651,888xe" fillcolor="black" stroked="f" strokeweight=".35244mm">
                    <v:stroke joinstyle="miter"/>
                    <v:path arrowok="t" o:connecttype="custom" o:connectlocs="9651,888;9651,3934;13206,1015;16762,127;20572,1142;22858,4315;26667,1015;30477,0;34287,1142;36318,3934;36953,9392;36953,18910;37461,22210;39493,23098;39493,23987;27429,23987;27429,23098;29588,21956;29969,18910;29969,8884;29715,4950;28953,3680;27683,3300;25524,4061;23366,6346;23366,18910;23747,22083;25905,23098;25905,23987;13842,23987;13842,23098;15365,22590;16127,21575;16381,18910;16381,8884;16127,4950;15238,3680;13968,3300;12191,3807;9651,6473;9651,19037;10159,22337;12191,23225;12191,24113;127,24113;127,23225;2159,22337;2540,19037;2540,5838;2031,2538;0,1650;0,761;9524,761" o:connectangles="0,0,0,0,0,0,0,0,0,0,0,0,0,0,0,0,0,0,0,0,0,0,0,0,0,0,0,0,0,0,0,0,0,0,0,0,0,0,0,0,0,0,0,0,0,0,0,0,0,0,0,0,0"/>
                  </v:shape>
                  <v:shape id="Freeform: Shape 1811112279" o:spid="_x0000_s1162" style="position:absolute;left:58125;top:3323;width:196;height:246;visibility:visible;mso-wrap-style:square;v-text-anchor:top" coordsize="19556,24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" path="m13334,9899v,-2665,-127,-4569,-508,-5457c12572,3427,12064,2665,11429,2158v-381,-254,-762,-508,-1397,-508c9143,1650,8508,2031,7873,2919,6857,4442,6349,6473,6349,9011r,888l13207,9899r127,xm19556,11549r-12826,c6857,14595,7746,17133,9143,18910v1143,1396,2540,2031,4191,2031c14350,20941,15238,20687,16000,20052v763,-507,1651,-1523,2667,-3046l19556,17514v-1270,2538,-2667,4442,-4191,5457c13842,23987,12064,24621,10032,24621v-3429,,-6095,-1269,-7873,-3934c762,18529,,15864,,12691,,8757,1016,5711,3175,3427,5333,1142,7746,,10540,v2413,,4445,1015,6223,2919c18540,4823,19429,7742,19556,11549e" fillcolor="black" stroked="f" strokeweight=".35244mm">
                    <v:stroke joinstyle="miter"/>
                    <v:path arrowok="t" o:connecttype="custom" o:connectlocs="13334,9899;12826,4442;11429,2158;10032,1650;7873,2919;6349,9011;6349,9899;13207,9899;19556,11549;6730,11549;9143,18910;13334,20941;16000,20052;18667,17006;19556,17514;15365,22971;10032,24621;2159,20687;0,12691;3175,3427;10540,0;16763,2919;19556,11549" o:connectangles="0,0,0,0,0,0,0,0,0,0,0,0,0,0,0,0,0,0,0,0,0,0,0"/>
                  </v:shape>
                  <v:shape id="Freeform: Shape 498768855" o:spid="_x0000_s1163" style="position:absolute;left:58329;top:3325;width:253;height:241;visibility:visible;mso-wrap-style:square;v-text-anchor:top" coordsize="25270,2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" path="m9524,635r,3045c10667,2411,11810,1396,12953,888,14096,254,15239,,16509,v1523,,2793,381,3809,1269c21334,2158,21969,3173,22350,4442v254,888,381,2792,381,5457l22731,19037v,1777,127,2919,508,3427c23620,22844,24255,23098,25271,23225r,888l13461,24113r,-888c14350,23098,14985,22717,15366,22083v254,-381,381,-1396,381,-3046l15747,8630v,-1904,,-3173,-254,-3680c15366,4442,15112,4061,14731,3807v-381,-253,-762,-380,-1143,-380c12191,3427,10794,4442,9651,6473r,12564c9651,20814,9778,21956,10159,22337v381,507,1016,761,1778,888l11937,24113r-11810,l127,23225v1016,,1651,-381,2032,-888c2413,21956,2540,20941,2540,19037r,-13199c2540,4061,2413,2919,2032,2538,1651,2158,1016,1777,,1650l,761r9524,l9524,635xe" fillcolor="black" stroked="f" strokeweight=".35244mm">
                    <v:stroke joinstyle="miter"/>
                    <v:path arrowok="t" o:connecttype="custom" o:connectlocs="9524,635;9524,3680;12953,888;16509,0;20318,1269;22350,4442;22731,9899;22731,19037;23239,22464;25271,23225;25271,24113;13461,24113;13461,23225;15366,22083;15747,19037;15747,8630;15493,4950;14731,3807;13588,3427;9651,6473;9651,19037;10159,22337;11937,23225;11937,24113;127,24113;127,23225;2159,22337;2540,19037;2540,5838;2032,2538;0,1650;0,761;9524,761" o:connectangles="0,0,0,0,0,0,0,0,0,0,0,0,0,0,0,0,0,0,0,0,0,0,0,0,0,0,0,0,0,0,0,0,0"/>
                  </v:shape>
                  <v:shape id="Freeform: Shape 1842177750" o:spid="_x0000_s1164" style="position:absolute;left:58580;top:3245;width:157;height:322;visibility:visible;mso-wrap-style:square;v-text-anchor:top" coordsize="15746,3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" path="m10159,r,8503l15747,8503r,2412l10159,10915r,14468c10159,26779,10159,27540,10286,28048v,380,381,761,635,1015c11302,29317,11556,29444,11810,29444v1016,,2159,-889,3048,-2538l15620,27413v-1397,3173,-3556,4823,-6604,4823c7492,32236,6223,31855,5207,30967,4191,30078,3556,29190,3302,28175v-127,-635,-254,-2031,-254,-4569l3048,11041,,11041r,-888c2032,8630,3937,7107,5334,5457,6857,3807,8127,2031,9270,r889,xe" fillcolor="black" stroked="f" strokeweight=".35244mm">
                    <v:stroke joinstyle="miter"/>
                    <v:path arrowok="t" o:connecttype="custom" o:connectlocs="10159,0;10159,8503;15747,8503;15747,10915;10159,10915;10159,25383;10286,28048;10921,29063;11810,29444;14858,26906;15620,27413;9016,32236;5207,30967;3302,28175;3048,23606;3048,11041;0,11041;0,10153;5334,5457;9270,0;10159,0" o:connectangles="0,0,0,0,0,0,0,0,0,0,0,0,0,0,0,0,0,0,0,0,0"/>
                  </v:shape>
                  <v:shape id="Freeform: Shape 401586863" o:spid="_x0000_s1165" style="position:absolute;left:55910;top:2621;width:7;height:7;visibility:visible;mso-wrap-style:square;v-text-anchor:top" coordsize="634,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" path="m635,c635,,254,508,,635e" fillcolor="black" stroked="f" strokeweight=".35244mm">
                    <v:stroke joinstyle="miter"/>
                    <v:path arrowok="t" o:connecttype="custom" o:connectlocs="635,0;0,635" o:connectangles="0,0"/>
                  </v:shape>
                  <v:shape id="Freeform: Shape 46103498" o:spid="_x0000_s1166" style="position:absolute;left:55962;top:2138;width:26;height:25;visibility:visible;mso-wrap-style:square;v-text-anchor:top" coordsize="253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" path="m1270,2538v635,,1270,-507,1270,-1269c2540,508,2032,,1270,,508,,,508,,1269v,762,508,1269,1270,1269e" fillcolor="black" stroked="f" strokeweight=".35244mm">
                    <v:stroke joinstyle="miter"/>
                    <v:path arrowok="t" o:connecttype="custom" o:connectlocs="1270,2538;2540,1269;1270,0;0,1269;1270,2538" o:connectangles="0,0,0,0,0"/>
                  </v:shape>
                  <v:shape id="Freeform: Shape 232323900" o:spid="_x0000_s1167" style="position:absolute;left:56102;top:1647;width:441;height:538;visibility:visible;mso-wrap-style:square;v-text-anchor:top" coordsize="44064,53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" path="m42795,24875r-13461,l29334,1269r13461,l42795,24875xm42795,36043v-254,2539,-1143,4696,-2921,5838l29334,48227r,-22210l42795,26017r,10026xm28191,24875r-12445,l15746,1269r12445,l28191,24875xm28191,48988r-4825,2919l23366,51907v,,-762,381,-1270,381c21588,52288,21207,52161,20826,51780l16000,48861r,-22844l28445,26017r,22844l28191,48988xm10794,16245r3810,l14604,24875r-3810,l10794,16245xm14604,48227l4063,41881c2286,40739,1397,38582,1143,36043r,-10026l14604,26017r,22210xm5841,10280r-4571,l1270,1142r4571,l5841,10280xm6984,4696r508,-635l7111,3427r762,c7873,3427,8254,2792,8254,2792r381,762l9397,3554v,,-381,507,-381,507l9524,4696r-635,l8889,5584,8254,5077r-635,507l7619,4823r-762,l6984,4696xm10286,14214v,,-381,-254,-508,-254c9397,13960,9143,14595,8889,14722v-254,,-381,,-381,-254c8508,14214,9016,14087,9270,13833v-2921,,-2921,1270,-3302,1270c5206,15103,6603,13707,6984,13326v-635,,-889,-762,-1524,-1142c5714,11803,5968,11930,6349,12184v,-254,254,-635,889,-635c8508,11549,8127,12818,8381,12818v254,,,-1269,889,-1269c10540,11549,12191,14849,10667,14849v-635,,-127,-508,-127,-508m7238,21068r762,c8000,21068,8381,20433,8381,20433r381,761l9524,21194v,,-381,508,-381,508l9651,22210r-635,l9016,23098r-635,-508l7746,23098r,-761l6984,22337v,,508,-762,508,-762l7111,20941r127,127xm2031,12311r763,c2794,12311,3175,11676,3175,11676r381,761l4318,12437v,,-381,508,-381,508l4444,13580r-635,l3809,14468r-634,-508l2540,14468r,-761l1778,13707v,,508,-762,508,-762l1905,12311r126,xm1143,16245r4571,l5714,24875r-4571,l1143,16245xm11810,13453r508,-635l11937,12184r762,c12699,12184,13080,11549,13080,11549r381,762l14223,12311v,,-381,507,-381,507l14349,13453r-762,l13587,14341r-634,-508l12318,14341r,-761l11556,13580r254,-127xm14604,10280r-3810,l10794,1142r3810,l14604,10280xm44065,r,c44065,,,,,l,c,,,,,l,35536v,3426,1524,6472,3556,7361l20445,53050v,,889,761,1524,761c22477,53811,22985,53557,23366,53303l40636,43023v2032,-888,3429,-3934,3429,-7360l44065,127v,,,,,l44065,xe" fillcolor="black" stroked="f" strokeweight=".35244mm">
                    <v:stroke joinstyle="miter"/>
                    <v:path arrowok="t" o:connecttype="custom" o:connectlocs="42795,24875;29334,24875;29334,1269;42795,1269;42795,24875;42795,36043;39874,41881;29334,48227;29334,26017;42795,26017;42795,36043;28191,24875;15746,24875;15746,1269;28191,1269;28191,24875;28191,48988;23366,51907;23366,51907;22096,52288;20826,51780;16000,48861;16000,26017;28445,26017;28445,48861;10794,16245;14604,16245;14604,24875;10794,24875;10794,16245;14604,48227;4063,41881;1143,36043;1143,26017;14604,26017;14604,48227;5841,10280;1270,10280;1270,1142;5841,1142;5841,10280;6984,4696;7492,4061;7111,3427;7873,3427;8254,2792;8635,3554;9397,3554;9016,4061;9524,4696;8889,4696;8889,5584;8254,5077;7619,5584;7619,4823;6857,4823;10286,14214;9778,13960;8889,14722;8508,14468;9270,13833;5968,15103;6984,13326;5460,12184;6349,12184;7238,11549;8381,12818;9270,11549;10667,14849;10540,14341;7238,21068;8000,21068;8381,20433;8762,21194;9524,21194;9143,21702;9651,22210;9016,22210;9016,23098;8381,22590;7746,23098;7746,22337;6984,22337;7492,21575;7111,20941;2031,12311;2794,12311;3175,11676;3556,12437;4318,12437;3937,12945;4444,13580;3809,13580;3809,14468;3175,13960;2540,14468;2540,13707;1778,13707;2286,12945;1905,12311;1143,16245;5714,16245;5714,24875;1143,24875;1143,16245;11810,13453;12318,12818;11937,12184;12699,12184;13080,11549;13461,12311;14223,12311;13842,12818;14349,13453;13587,13453;13587,14341;12953,13833;12318,14341;12318,13580;11556,13580;14604,10280;10794,10280;10794,1142;14604,1142;14604,10280;44065,0;44065,0;0,0;0,0;0,0;0,35536;3556,42897;20445,53050;21969,53811;23366,53303;40636,43023;44065,35663;44065,127;44065,127" o:connectangles="0,0,0,0,0,0,0,0,0,0,0,0,0,0,0,0,0,0,0,0,0,0,0,0,0,0,0,0,0,0,0,0,0,0,0,0,0,0,0,0,0,0,0,0,0,0,0,0,0,0,0,0,0,0,0,0,0,0,0,0,0,0,0,0,0,0,0,0,0,0,0,0,0,0,0,0,0,0,0,0,0,0,0,0,0,0,0,0,0,0,0,0,0,0,0,0,0,0,0,0,0,0,0,0,0,0,0,0,0,0,0,0,0,0,0,0,0,0,0,0,0,0,0,0,0,0,0,0,0,0,0,0,0,0,0,0,0,0,0"/>
                  </v:shape>
                  <v:shape id="Freeform: Shape 630198593" o:spid="_x0000_s1168" style="position:absolute;left:56122;top:1920;width:121;height:153;visibility:visible;mso-wrap-style:square;v-text-anchor:top" coordsize="12091,15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" path="m11937,6980v,,-1651,508,-1270,508c10667,6980,11556,6092,12064,5711v,-508,-762,,-1524,381c13080,2538,11429,3934,10032,4188v2286,-2411,1651,-2411,,-1650c11302,1523,11556,254,11429,,10159,1650,9143,1396,9143,2919v,1015,-381,2665,-888,3173c7619,6853,8127,3427,6349,3427v-507,,-1904,,-2285,634c4445,4061,4953,4950,4953,5330v,381,254,1396,-254,1396c4191,6726,3429,5457,3429,4950v,-508,,-381,,-1270c3429,2284,1143,254,127,254v,1015,1270,1269,1270,2538c889,2792,127,1777,127,2411v,635,889,762,889,1269c1016,4188,127,3427,127,4061v,508,508,381,635,1016c381,5077,,5077,,5203v,127,,381,381,508c254,5838,127,6092,127,6980v,2792,1778,4061,3048,4061c4064,11041,3937,10407,4064,10026v,508,508,-254,508,635c4572,11549,3683,11168,3683,11930v,1015,1397,,1397,1142c5080,14468,4953,14341,4953,14849v,381,1524,-508,1396,-635c6730,14341,6730,15356,7366,15356v380,,508,-1142,889,-1142c8000,14214,9524,15230,9524,14722v,-1269,-508,-762,-508,-1650c9016,12184,10794,12437,10540,11930v-254,-381,-381,-127,-635,-762c9905,11168,8508,9138,10159,10280v1778,1142,2032,-2792,1905,-2919e" fillcolor="black" stroked="f" strokeweight=".35244mm">
                    <v:stroke joinstyle="miter"/>
                    <v:path arrowok="t" o:connecttype="custom" o:connectlocs="11937,6980;10667,7488;12064,5711;10540,6092;10032,4188;10032,2538;11429,0;9143,2919;8255,6092;6349,3427;4064,4061;4953,5330;4699,6726;3429,4950;3429,3680;127,254;1397,2792;127,2411;1016,3680;127,4061;762,5077;0,5203;381,5711;127,6980;3175,11041;4064,10026;4572,10661;3683,11930;5080,13072;4953,14849;6349,14214;7366,15356;8255,14214;9524,14722;9016,13072;10540,11930;9905,11168;10159,10280;12064,7361" o:connectangles="0,0,0,0,0,0,0,0,0,0,0,0,0,0,0,0,0,0,0,0,0,0,0,0,0,0,0,0,0,0,0,0,0,0,0,0,0,0,0"/>
                  </v:shape>
                  <v:shape id="Freeform: Shape 1068923066" o:spid="_x0000_s1169" style="position:absolute;left:56698;top:2057;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285731794" o:spid="_x0000_s1170" style="position:absolute;left:56639;top:2091;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360507838" o:spid="_x0000_s1171" style="position:absolute;left:55942;top:2172;width:28;height:26;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968518764" o:spid="_x0000_s1172" style="position:absolute;left:55986;top:2176;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375517304" o:spid="_x0000_s1173" style="position:absolute;left:57238;top:1574;width:38;height:116;visibility:visible;mso-wrap-style:square;v-text-anchor:top" coordsize="3865,11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" path="m1872,1904v2159,2538,2667,6726,1016,9645c1999,11549,2126,10407,1999,9772,475,6853,-795,3300,602,v1016,127,635,1396,1143,1904e" fillcolor="black" stroked="f" strokeweight=".35244mm">
                    <v:stroke joinstyle="miter"/>
                    <v:path arrowok="t" o:connecttype="custom" o:connectlocs="1872,1904;2888,11549;1999,9772;602,0;1745,1904" o:connectangles="0,0,0,0,0"/>
                  </v:shape>
                  <v:shape id="Freeform: Shape 1261523794" o:spid="_x0000_s1174" style="position:absolute;left:55385;top:1590;width:30;height:100;visibility:visible;mso-wrap-style:square;v-text-anchor:top" coordsize="3047,9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" path="m3048,3764v-508,1904,-508,4442,,6092c2667,10236,2794,9475,2413,9602,-635,7444,762,3129,,210,127,-44,508,-44,762,83,2159,972,2794,2368,3048,3891e" fillcolor="black" stroked="f" strokeweight=".35244mm">
                    <v:stroke joinstyle="miter"/>
                    <v:path arrowok="t" o:connecttype="custom" o:connectlocs="3048,3764;3048,9856;2413,9602;0,210;762,83;3048,3891" o:connectangles="0,0,0,0,0,0"/>
                  </v:shape>
                  <v:shape id="Freeform: Shape 1046501227" o:spid="_x0000_s1175" style="position:absolute;left:57293;top:1623;width:31;height:29;visibility:visible;mso-wrap-style:square;v-text-anchor:top" coordsize="3138,2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" path="m2988,761v508,889,-381,1650,-1016,2158c1337,3046,575,2665,67,2031,-187,1142,321,381,956,v762,,1524,,2032,761e" fillcolor="black" stroked="f" strokeweight=".35244mm">
                    <v:stroke joinstyle="miter"/>
                    <v:path arrowok="t" o:connecttype="custom" o:connectlocs="2988,761;1972,2919;67,2031;956,0;2988,761" o:connectangles="0,0,0,0,0"/>
                  </v:shape>
                  <v:shape id="Freeform: Shape 1923481247" o:spid="_x0000_s1176" style="position:absolute;left:55340;top:1654;width:28;height:27;visibility:visible;mso-wrap-style:square;v-text-anchor:top" coordsize="2833,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" path="m2834,1015c2707,1777,2452,2411,1818,2665v-508,,-1143,,-1397,-381c-87,1904,-87,1142,167,635,421,127,1056,,1564,v507,254,1143,381,1270,1015e" fillcolor="black" stroked="f" strokeweight=".35244mm">
                    <v:stroke joinstyle="miter"/>
                    <v:path arrowok="t" o:connecttype="custom" o:connectlocs="2834,1015;1818,2665;421,2284;167,635;1564,0;2834,1015" o:connectangles="0,0,0,0,0,0"/>
                  </v:shape>
                  <v:shape id="Freeform: Shape 1499892762" o:spid="_x0000_s1177" style="position:absolute;left:57322;top:1670;width:30;height:28;visibility:visible;mso-wrap-style:square;v-text-anchor:top" coordsize="2977,2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" path="m2921,761v,,127,762,,1270c2413,2665,1651,3046,889,2665,381,2411,127,1777,,1396,127,761,762,254,1270,v635,,1143,381,1651,761e" fillcolor="black" stroked="f" strokeweight=".35244mm">
                    <v:stroke joinstyle="miter"/>
                    <v:path arrowok="t" o:connecttype="custom" o:connectlocs="2921,761;2921,2031;889,2665;0,1396;1270,0;2921,761" o:connectangles="0,0,0,0,0,0"/>
                  </v:shape>
                  <v:shape id="Freeform: Shape 1535282509" o:spid="_x0000_s1178" style="position:absolute;left:57282;top:1674;width:27;height:28;visibility:visible;mso-wrap-style:square;v-text-anchor:top" coordsize="2723,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" path="m2667,414v,,127,1143,,1523c2286,2318,1778,2953,1016,2699,635,2318,127,2318,,1811,,1049,254,288,1016,34,1651,-93,2032,161,2540,414e" fillcolor="black" stroked="f" strokeweight=".35244mm">
                    <v:stroke joinstyle="miter"/>
                    <v:path arrowok="t" o:connecttype="custom" o:connectlocs="2667,414;2667,1937;1016,2699;0,1811;1016,34;2540,414" o:connectangles="0,0,0,0,0,0"/>
                  </v:shape>
                  <v:shape id="Freeform: Shape 298855494" o:spid="_x0000_s1179" style="position:absolute;left:57226;top:1681;width:27;height:31;visibility:visible;mso-wrap-style:square;v-text-anchor:top" coordsize="2667,3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" path="m2667,888v,889,,1904,-889,2158c889,3300,254,2538,,1904,,1142,381,381,1143,v635,,1143,381,1524,888e" fillcolor="black" stroked="f" strokeweight=".35244mm">
                    <v:stroke joinstyle="miter"/>
                    <v:path arrowok="t" o:connecttype="custom" o:connectlocs="2667,888;1778,3046;0,1904;1143,0;2667,888" o:connectangles="0,0,0,0,0"/>
                  </v:shape>
                  <v:shape id="Freeform: Shape 786360205" o:spid="_x0000_s1180" style="position:absolute;left:55425;top:1683;width:27;height:27;visibility:visible;mso-wrap-style:square;v-text-anchor:top" coordsize="2784,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" path="m2734,1105v254,762,-508,1269,-1016,1650c1210,2882,448,2501,194,1867,-314,1359,321,851,448,344,1210,-418,2353,217,2734,978e" fillcolor="black" stroked="f" strokeweight=".35244mm">
                    <v:stroke joinstyle="miter"/>
                    <v:path arrowok="t" o:connecttype="custom" o:connectlocs="2734,1105;1718,2755;194,1867;448,344;2734,978" o:connectangles="0,0,0,0,0"/>
                  </v:shape>
                  <v:shape id="Freeform: Shape 43961797" o:spid="_x0000_s1181" style="position:absolute;left:55379;top:1686;width:26;height:26;visibility:visible;mso-wrap-style:square;v-text-anchor:top" coordsize="2562,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" path="m2562,1066v,,-254,1269,-889,1523c1038,2843,404,2335,149,1827,-232,1066,149,304,911,50v889,-253,1397,508,1651,1016e" fillcolor="black" stroked="f" strokeweight=".35244mm">
                    <v:stroke joinstyle="miter"/>
                    <v:path arrowok="t" o:connecttype="custom" o:connectlocs="2562,1066;1673,2589;149,1827;911,50;2562,1066" o:connectangles="0,0,0,0,0"/>
                  </v:shape>
                  <v:shape id="Freeform: Shape 1506689364" o:spid="_x0000_s1182" style="position:absolute;left:57047;top:1689;width:34;height:110;visibility:visible;mso-wrap-style:square;v-text-anchor:top" coordsize="3433,1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" path="m1910,939v762,1650,1397,3554,1524,5584c3179,8046,3687,9950,2545,10965,1529,10585,1402,9315,640,8554,-757,5889,513,2716,894,51v635,-254,635,507,889,888e" fillcolor="black" stroked="f" strokeweight=".35244mm">
                    <v:stroke joinstyle="miter"/>
                    <v:path arrowok="t" o:connecttype="custom" o:connectlocs="1910,939;3434,6523;2545,10965;640,8554;894,51;1783,939" o:connectangles="0,0,0,0,0,0"/>
                  </v:shape>
                  <v:shape id="Freeform: Shape 952197278" o:spid="_x0000_s1183" style="position:absolute;left:55340;top:1699;width:30;height:29;visibility:visible;mso-wrap-style:square;v-text-anchor:top" coordsize="2970,2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" path="m2920,1015v255,889,-508,1396,-1015,1904c1016,3173,381,2411,,1904,,1142,381,381,1016,v762,,1524,254,1904,1015e" fillcolor="black" stroked="f" strokeweight=".35244mm">
                    <v:stroke joinstyle="miter"/>
                    <v:path arrowok="t" o:connecttype="custom" o:connectlocs="2920,1015;1905,2919;0,1904;1016,0;2920,1015" o:connectangles="0,0,0,0,0"/>
                  </v:shape>
                  <v:shape id="Freeform: Shape 980947395" o:spid="_x0000_s1184" style="position:absolute;left:57155;top:1701;width:41;height:108;visibility:visible;mso-wrap-style:square;v-text-anchor:top" coordsize="4119,1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" path="m3302,2947v1016,2284,1016,4949,381,7488l3175,10815c2032,8658,508,6754,,4597,,2947,254,1551,889,155v508,-381,889,,1143,507c2032,1551,2540,2566,3302,2947e" fillcolor="black" stroked="f" strokeweight=".35244mm">
                    <v:stroke joinstyle="miter"/>
                    <v:path arrowok="t" o:connecttype="custom" o:connectlocs="3302,2947;3683,10435;3175,10815;0,4597;889,155;2032,662;3302,2947" o:connectangles="0,0,0,0,0,0,0"/>
                  </v:shape>
                  <v:shape id="Freeform: Shape 13217360" o:spid="_x0000_s1185" style="position:absolute;left:57254;top:1706;width:30;height:30;visibility:visible;mso-wrap-style:square;v-text-anchor:top" coordsize="2987,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" path="m2988,1054v,762,-381,1650,-1143,1904c1082,3085,321,2958,67,2070,-187,1308,321,547,956,166v889,-508,1651,254,2032,888e" fillcolor="black" stroked="f" strokeweight=".35244mm">
                    <v:stroke joinstyle="miter"/>
                    <v:path arrowok="t" o:connecttype="custom" o:connectlocs="2988,1054;1845,2958;67,2070;956,166;2988,1054" o:connectangles="0,0,0,0,0"/>
                  </v:shape>
                  <v:shape id="Freeform: Shape 197341586" o:spid="_x0000_s1186" style="position:absolute;left:55376;top:1727;width:30;height:31;visibility:visible;mso-wrap-style:square;v-text-anchor:top" coordsize="3034,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" path="m3034,1396v,,-508,1269,-1143,1523c1256,3427,748,2665,240,2411,-13,1777,-141,1269,240,635,494,127,1002,127,1510,v635,381,1397,761,1524,1523e" fillcolor="black" stroked="f" strokeweight=".35244mm">
                    <v:stroke joinstyle="miter"/>
                    <v:path arrowok="t" o:connecttype="custom" o:connectlocs="3034,1396;1891,2919;240,2411;240,635;1510,0;3034,1523" o:connectangles="0,0,0,0,0,0"/>
                  </v:shape>
                  <v:shape id="Freeform: Shape 51102215" o:spid="_x0000_s1187" style="position:absolute;left:55414;top:1725;width:27;height:28;visibility:visible;mso-wrap-style:square;v-text-anchor:top" coordsize="2741,2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" path="m2691,1199v254,762,-508,1142,-889,1523c913,2976,405,2341,24,1834,-103,1072,278,564,913,57v889,-254,1397,381,1778,1142e" fillcolor="black" stroked="f" strokeweight=".35244mm">
                    <v:stroke joinstyle="miter"/>
                    <v:path arrowok="t" o:connecttype="custom" o:connectlocs="2691,1199;1802,2722;24,1834;913,57;2691,1199" o:connectangles="0,0,0,0,0"/>
                  </v:shape>
                  <v:shape id="Freeform: Shape 1075303577" o:spid="_x0000_s1188" style="position:absolute;left:57222;top:1734;width:84;height:84;visibility:visible;mso-wrap-style:square;v-text-anchor:top" coordsize="8389,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" path="m8389,v,1015,-1651,2031,-1777,3046c5723,5203,3945,6726,1786,7361,1278,7742,770,8249,8,8376,-119,6853,1278,5457,2040,4061,3691,1904,5850,635,8263,e" fillcolor="black" stroked="f" strokeweight=".35244mm">
                    <v:stroke joinstyle="miter"/>
                    <v:path arrowok="t" o:connecttype="custom" o:connectlocs="8389,0;6612,3046;1786,7361;8,8376;2040,4061;8263,0" o:connectangles="0,0,0,0,0,0"/>
                  </v:shape>
                  <v:shape id="Freeform: Shape 300743580" o:spid="_x0000_s1189" style="position:absolute;left:55336;top:1739;width:87;height:73;visibility:visible;mso-wrap-style:square;v-text-anchor:top" coordsize="8635,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" path="m5460,2849c6603,4118,7238,5387,8635,6529v,254,-127,762,-508,762c4318,7037,1778,3229,,437,254,-451,1270,310,1778,184,3048,1199,4571,1453,5587,2849e" fillcolor="black" stroked="f" strokeweight=".35244mm">
                    <v:stroke joinstyle="miter"/>
                    <v:path arrowok="t" o:connecttype="custom" o:connectlocs="5460,2849;8635,6529;8127,7291;0,437;1778,184;5587,2849" o:connectangles="0,0,0,0,0,0"/>
                  </v:shape>
                  <v:shape id="Freeform: Shape 341505043" o:spid="_x0000_s1190" style="position:absolute;left:57241;top:1779;width:75;height:91;visibility:visible;mso-wrap-style:square;v-text-anchor:top" coordsize="7492,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" path="m7492,c7365,3300,5714,6726,2667,8376,1778,8630,889,9518,,9011,1651,5711,4063,2919,6730,r635,l7492,xe" fillcolor="black" stroked="f" strokeweight=".35244mm">
                    <v:stroke joinstyle="miter"/>
                    <v:path arrowok="t" o:connecttype="custom" o:connectlocs="7492,0;2667,8376;0,9011;6730,0;7365,0" o:connectangles="0,0,0,0,0"/>
                  </v:shape>
                  <v:shape id="Freeform: Shape 1430110012" o:spid="_x0000_s1191" style="position:absolute;left:57138;top:1791;width:31;height:32;visibility:visible;mso-wrap-style:square;v-text-anchor:top" coordsize="3104,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" path="m3048,888c3302,2031,2667,2792,1778,3173,889,3173,381,2538,,1904,,1142,381,381,1016,254,1270,,1651,,1905,v508,127,762,508,1143,888e" fillcolor="black" stroked="f" strokeweight=".35244mm">
                    <v:stroke joinstyle="miter"/>
                    <v:path arrowok="t" o:connecttype="custom" o:connectlocs="3048,888;1778,3173;0,1904;1016,254;1905,0;3048,888" o:connectangles="0,0,0,0,0,0"/>
                  </v:shape>
                  <v:shape id="Freeform: Shape 325212559" o:spid="_x0000_s1192" style="position:absolute;left:55285;top:1798;width:106;height:50;visibility:visible;mso-wrap-style:square;v-text-anchor:top" coordsize="10540,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" path="m6349,1029v1397,1016,2794,2412,4191,3681c9524,5471,8255,4710,7111,4710,4445,3821,2667,1537,,776,,-113,1143,268,1651,14,3302,-113,4699,649,6349,1029e" fillcolor="black" stroked="f" strokeweight=".35244mm">
                    <v:stroke joinstyle="miter"/>
                    <v:path arrowok="t" o:connecttype="custom" o:connectlocs="6349,1029;10540,4710;7111,4710;0,776;1651,14;6349,1029" o:connectangles="0,0,0,0,0,0"/>
                  </v:shape>
                  <v:shape id="Freeform: Shape 1732561587" o:spid="_x0000_s1193" style="position:absolute;left:55185;top:1304;width:1064;height:995;visibility:visible;mso-wrap-style:square;v-text-anchor:top" coordsize="106401,99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" path="m98656,27471v-4318,-1650,-7112,2792,-11556,2284c86592,30009,86719,30644,86465,31025v-254,253,-635,,-889,c85322,29121,84687,27471,84433,25694v-508,-761,-254,-1904,-635,-2665c81385,16303,89766,21379,91544,17445v1397,-3427,-2793,-3808,-4190,-6219l87354,10211c86084,8942,84814,8561,84052,6911v508,-1904,762,-4061,254,-5965c84306,439,83925,-196,83290,58,81767,2088,80750,3738,79354,5642,77957,4500,76433,3231,74782,2215,73639,2088,72496,946,71226,1327v-254,508,,888,254,1142c71480,5515,73131,7926,75290,10084r254,1142c74147,14399,74528,18079,74147,21506,70718,30390,65004,38893,57512,44985v-4445,4950,-9651,9772,-10286,16499c46972,62626,47352,63895,46591,64656v-2540,-888,-5080,-2157,-7112,-3807c35924,58438,30844,58691,28558,54250v-889,-1777,254,-3554,1143,-4823c32368,46889,31987,42574,30590,39528v-381,,-381,253,-635,380c29701,44477,26146,47650,27542,52727v255,1396,1143,2411,1524,3807c28558,56407,27797,56407,27288,56153v-1650,-254,-3428,-888,-5206,-761c18526,57042,13701,55011,10907,58311v-508,,-1143,127,-889,888c11669,59199,13320,59707,14971,59580v2666,508,4444,-1777,6349,-2792l21828,56788v762,-762,2032,-254,3048,-508c29701,56788,33511,59199,37447,61610r,254c35924,62499,34146,63007,32622,63895v-1778,1269,-3810,3046,-4318,5203c27034,71002,28685,72779,29447,74302v,761,127,1777,889,2030c32749,73667,30463,70494,30844,67448v635,-2284,2794,-3426,4952,-4061c40241,61484,43289,65037,46845,67068v,3553,381,6980,-382,10407c45321,77855,44051,78109,42908,77982v-6095,508,-10794,3808,-16255,5711c24241,84582,21320,84455,18780,85343v1905,508,3937,-127,5969,-254c32241,83947,38083,78236,46210,79251r,254c45448,81409,44178,83059,42781,84582v-254,-889,-254,-1523,-1016,-2031c41130,82297,40495,82551,39987,83186v-254,380,-254,888,,1142c40368,84962,41003,85216,41638,85470v-127,635,-1016,1015,-1397,1650c38083,90800,33765,89277,31098,91816v-381,507,-1778,888,-1143,1650c32876,93719,35670,92958,37828,91435v2794,-3173,5842,-6219,8635,-9265c46972,84582,46210,87247,44813,89151v-635,-381,-1270,-889,-2032,-1143c42019,88135,41511,88897,41384,89531v254,508,635,1143,1143,1523c39860,92958,36558,93085,33638,93973v-5588,762,-11048,1142,-16763,1269c14209,95115,11161,96004,8621,95242,5700,95750,2526,94862,113,96512v-254,380,,761,,1142c3668,99938,8494,98161,12431,98796r30350,c45067,98796,47226,98669,49003,97654v3937,-2285,6096,-6219,8128,-10280c57893,85978,58400,84328,58781,82678v763,-2665,3175,-4442,5715,-4696c64877,82043,64115,86105,63226,89785v-508,2538,-2032,4823,-1016,7488c62464,98542,63734,98542,64750,98669v9270,-127,18540,-508,28445,127c94973,99050,96497,99684,98402,99557v127,-253,762,-253,508,-761c98656,97908,98021,96892,97005,96638v-127,-507,-889,-253,-1016,-634c91036,93212,85195,94735,79354,94735v-3048,254,-5969,888,-8509,-889c69703,92450,70592,88008,70592,88008v,-1776,4190,-13960,4825,-14975c75544,71890,76052,70748,75925,69479v635,-1523,508,-3553,508,-5330c76687,61610,77957,59326,78846,56915v508,-1142,889,-2412,1270,-3554c80623,51838,80750,50442,81639,49300v2540,1523,4953,1523,6223,4315l88878,60088v,,254,1142,888,761c91798,59580,91164,56534,91164,54630v508,-2411,-1270,-3553,-1905,-5711c88751,48538,87862,46635,87862,46635v-254,-1650,-4064,-2919,-3175,-4950c85195,39908,85576,38259,87354,37243v254,127,381,381,381,508l88624,37116r,-6472c91164,30644,94973,30898,97513,30898v762,253,1270,761,2032,888l100180,30898r6222,-1270c103735,29882,102211,26836,99672,26836e" fillcolor="black" stroked="f" strokeweight=".35244mm">
                    <v:stroke joinstyle="miter"/>
                    <v:path arrowok="t" o:connecttype="custom" o:connectlocs="98656,27471;87100,29755;86465,31025;85576,31025;84433,25694;83798,23029;91544,17445;87354,11226;87354,10211;84052,6911;84306,946;83290,58;79354,5642;74782,2215;71226,1327;71480,2469;75290,10084;75544,11226;74147,21506;57512,44985;47226,61484;46591,64656;39479,60849;28558,54250;29701,49427;30590,39528;29955,39908;27542,52727;29066,56534;27288,56153;22082,55392;10907,58311;10018,59199;14971,59580;21320,56788;21828,56788;24876,56280;37447,61610;37447,61864;32622,63895;28304,69098;29447,74302;30336,76332;30844,67448;35796,63387;46845,67068;46463,77475;42908,77982;26653,83693;18780,85343;24749,85089;46210,79251;46210,79505;42781,84582;41765,82551;39987,83186;39987,84328;41638,85470;40241,87120;31098,91816;29955,93466;37828,91435;46463,82170;44813,89151;42781,88008;41384,89531;42527,91054;33638,93973;16875,95242;8621,95242;113,96512;113,97654;12431,98796;42781,98796;49003,97654;57131,87374;58781,82678;64496,77982;63226,89785;62210,97273;64750,98669;93195,98796;98402,99557;98910,98796;97005,96638;95989,96004;79354,94735;70845,93846;70592,88008;75417,73033;75925,69479;76433,64149;78846,56915;80116,53361;81639,49300;87862,53615;88878,60088;89766,60849;91164,54630;89259,48919;87862,46635;84687,41685;87354,37243;87735,37751;88624,37116;88624,30644;97513,30898;99545,31786;100180,30898;106402,29628;99672,26836" o:connectangles="0,0,0,0,0,0,0,0,0,0,0,0,0,0,0,0,0,0,0,0,0,0,0,0,0,0,0,0,0,0,0,0,0,0,0,0,0,0,0,0,0,0,0,0,0,0,0,0,0,0,0,0,0,0,0,0,0,0,0,0,0,0,0,0,0,0,0,0,0,0,0,0,0,0,0,0,0,0,0,0,0,0,0,0,0,0,0,0,0,0,0,0,0,0,0,0,0,0,0,0,0,0,0,0,0,0,0,0,0,0,0"/>
                  </v:shape>
                  <v:shape id="Freeform: Shape 795476534" o:spid="_x0000_s1194" style="position:absolute;left:56240;top:1606;width:6;height:127;visibility:visible;mso-wrap-style:square;v-text-anchor:top" coordsize="507,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" path="m,c,,381,,508,l,xe" fillcolor="black" stroked="f" strokeweight=".35244mm">
                    <v:stroke joinstyle="miter"/>
                    <v:path arrowok="t" o:connecttype="custom" o:connectlocs="0,0;508,0;0,0" o:connectangles="0,0,0"/>
                  </v:shape>
                  <v:shape id="Freeform: Shape 2106235032" o:spid="_x0000_s1195" style="position:absolute;left:55544;top:1813;width:27;height:27;visibility:visible;mso-wrap-style:square;v-text-anchor:top" coordsize="2716,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" path="m2590,888v,889,-508,1523,-1143,1777c812,2411,304,2411,50,1777,-204,888,558,254,1193,v635,127,1397,254,1524,888e" fillcolor="black" stroked="f" strokeweight=".35244mm">
                    <v:stroke joinstyle="miter"/>
                    <v:path arrowok="t" o:connecttype="custom" o:connectlocs="2590,888;1447,2665;50,1777;1193,0;2717,888" o:connectangles="0,0,0,0,0"/>
                  </v:shape>
                  <v:shape id="Freeform: Shape 1566332766" o:spid="_x0000_s1196" style="position:absolute;left:55499;top:1819;width:25;height:27;visibility:visible;mso-wrap-style:square;v-text-anchor:top" coordsize="2511,2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" path="m2187,296v,,508,1269,253,1777c1933,2581,1044,2961,663,2327,155,1819,-226,1311,155,677,663,169,1552,-338,2187,296e" fillcolor="black" stroked="f" strokeweight=".35244mm">
                    <v:stroke joinstyle="miter"/>
                    <v:path arrowok="t" o:connecttype="custom" o:connectlocs="2187,296;2440,2073;663,2327;155,677;2187,296" o:connectangles="0,0,0,0,0"/>
                  </v:shape>
                  <v:shape id="Freeform: Shape 1292071927" o:spid="_x0000_s1197" style="position:absolute;left:56591;top:1830;width:127;height:126;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" path="m,c,,,,,e" fillcolor="black" stroked="f" strokeweight=".35244mm">
                    <v:stroke joinstyle="miter"/>
                    <v:path arrowok="t" o:connecttype="custom" o:connectlocs="0,0;0,0" o:connectangles="0,0"/>
                  </v:shape>
                  <v:shape id="Freeform: Shape 1295642912" o:spid="_x0000_s1198" style="position:absolute;left:57148;top:1835;width:29;height:26;visibility:visible;mso-wrap-style:square;v-text-anchor:top" coordsize="2851,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" path="m2794,829v254,888,-381,1523,-1016,1777c1016,2352,,2225,,1210,,575,635,194,1143,68v635,-254,1270,253,1651,761e" fillcolor="black" stroked="f" strokeweight=".35244mm">
                    <v:stroke joinstyle="miter"/>
                    <v:path arrowok="t" o:connecttype="custom" o:connectlocs="2794,829;1778,2606;0,1210;1143,68;2794,829" o:connectangles="0,0,0,0,0"/>
                  </v:shape>
                  <v:shape id="Freeform: Shape 1426536305" o:spid="_x0000_s1199" style="position:absolute;left:57193;top:1837;width:28;height:26;visibility:visible;mso-wrap-style:square;v-text-anchor:top" coordsize="2808,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" path="m2429,533v,,762,1015,127,1396c2302,2183,2048,2183,1794,2563,905,2690,143,2437,16,1675,-111,787,524,406,1159,25v508,-127,889,254,1270,508e" fillcolor="black" stroked="f" strokeweight=".35244mm">
                    <v:stroke joinstyle="miter"/>
                    <v:path arrowok="t" o:connecttype="custom" o:connectlocs="2429,533;2556,1929;1794,2563;16,1675;1159,25;2429,533" o:connectangles="0,0,0,0,0,0"/>
                  </v:shape>
                  <v:shape id="Freeform: Shape 2115367876" o:spid="_x0000_s1200" style="position:absolute;left:55301;top:1838;width:28;height:24;visibility:visible;mso-wrap-style:square;v-text-anchor:top" coordsize="2793,2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" path="m2667,1269c2413,2158,1524,2538,635,2284,381,2031,127,1650,,1269,,761,254,254,889,v889,,1651,508,1905,1269e" fillcolor="black" stroked="f" strokeweight=".35244mm">
                    <v:stroke joinstyle="miter"/>
                    <v:path arrowok="t" o:connecttype="custom" o:connectlocs="2667,1269;635,2284;0,1269;889,0;2794,1269" o:connectangles="0,0,0,0,0"/>
                  </v:shape>
                  <v:shape id="Freeform: Shape 1735277225" o:spid="_x0000_s1201" style="position:absolute;left:55557;top:1852;width:29;height:27;visibility:visible;mso-wrap-style:square;v-text-anchor:top" coordsize="2920,2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" path="m2920,1208v,,-761,1142,-1269,1523c889,2731,381,2223,,1588,,954,254,192,889,65v889,-253,1778,254,2031,1143e" fillcolor="black" stroked="f" strokeweight=".35244mm">
                    <v:stroke joinstyle="miter"/>
                    <v:path arrowok="t" o:connecttype="custom" o:connectlocs="2920,1208;1651,2731;0,1588;889,65;2920,1208" o:connectangles="0,0,0,0,0"/>
                  </v:shape>
                  <v:shape id="Freeform: Shape 896781219" o:spid="_x0000_s1202" style="position:absolute;left:55515;top:1853;width:29;height:26;visibility:visible;mso-wrap-style:square;v-text-anchor:top" coordsize="2884,2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" path="m2560,533v,,508,888,253,1269c2306,2183,1671,2817,909,2437,401,2056,-107,1675,20,914,274,660,782,152,1163,25v635,-127,889,254,1397,508e" fillcolor="black" stroked="f" strokeweight=".35244mm">
                    <v:stroke joinstyle="miter"/>
                    <v:path arrowok="t" o:connecttype="custom" o:connectlocs="2560,533;2813,1802;909,2437;20,914;1163,25;2560,533" o:connectangles="0,0,0,0,0,0"/>
                  </v:shape>
                  <v:shape id="Freeform: Shape 1971315685" o:spid="_x0000_s1203" style="position:absolute;left:57305;top:1857;width:30;height:27;visibility:visible;mso-wrap-style:square;v-text-anchor:top" coordsize="2984,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" path="m2984,1015v,,-635,1269,-1016,1523c1333,2792,699,2538,318,2158,-190,2031,63,1396,63,1015,444,508,952,127,1460,v635,127,1143,635,1524,1015e" fillcolor="black" stroked="f" strokeweight=".35244mm">
                    <v:stroke joinstyle="miter"/>
                    <v:path arrowok="t" o:connecttype="custom" o:connectlocs="2984,1015;1968,2538;318,2158;63,1015;1460,0;2984,1015" o:connectangles="0,0,0,0,0,0"/>
                  </v:shape>
                  <v:shape id="Freeform: Shape 623294300" o:spid="_x0000_s1204" style="position:absolute;left:57358;top:1866;width:27;height:23;visibility:visible;mso-wrap-style:square;v-text-anchor:top" coordsize="2680,2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" path="m2681,911c2427,1672,1919,2180,1157,2307,649,2307,-113,2053,14,1418,14,911,268,276,776,149v762,-380,1651,,1905,762e" fillcolor="black" stroked="f" strokeweight=".35244mm">
                    <v:stroke joinstyle="miter"/>
                    <v:path arrowok="t" o:connecttype="custom" o:connectlocs="2681,911;1157,2307;14,1418;776,149;2681,911" o:connectangles="0,0,0,0,0"/>
                  </v:shape>
                  <v:shape id="Freeform: Shape 2118451326" o:spid="_x0000_s1205" style="position:absolute;left:55387;top:1876;width:29;height:29;visibility:visible;mso-wrap-style:square;v-text-anchor:top" coordsize="2895,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" path="m2769,888v127,889,-127,1523,-889,1904c1372,3046,737,2792,483,2411,102,2031,-152,1396,102,888,229,127,991,381,1372,v635,,1143,381,1524,888e" fillcolor="black" stroked="f" strokeweight=".35244mm">
                    <v:stroke joinstyle="miter"/>
                    <v:path arrowok="t" o:connecttype="custom" o:connectlocs="2769,888;1880,2792;483,2411;102,888;1372,0;2896,888" o:connectangles="0,0,0,0,0,0"/>
                  </v:shape>
                  <v:shape id="Freeform: Shape 339041468" o:spid="_x0000_s1206" style="position:absolute;left:55423;top:1882;width:29;height:27;visibility:visible;mso-wrap-style:square;v-text-anchor:top" coordsize="2853,2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" path="m2853,1124v,,-507,888,-634,1269c1838,2647,1330,2901,822,2520,314,2012,-321,1378,187,616,822,-526,2472,108,2853,997e" fillcolor="black" stroked="f" strokeweight=".35244mm">
                    <v:stroke joinstyle="miter"/>
                    <v:path arrowok="t" o:connecttype="custom" o:connectlocs="2853,1124;2219,2393;822,2520;187,616;2853,997" o:connectangles="0,0,0,0,0"/>
                  </v:shape>
                  <v:shape id="Freeform: Shape 179401111" o:spid="_x0000_s1207" style="position:absolute;left:57263;top:1883;width:26;height:24;visibility:visible;mso-wrap-style:square;v-text-anchor:top" coordsize="2666,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" path="m2667,635v,761,-635,1269,-1143,1776c889,2538,127,2158,,1523,,888,254,381,889,v635,,1397,,1778,635e" fillcolor="black" stroked="f" strokeweight=".35244mm">
                    <v:stroke joinstyle="miter"/>
                    <v:path arrowok="t" o:connecttype="custom" o:connectlocs="2667,635;1524,2411;0,1523;889,0;2667,635" o:connectangles="0,0,0,0,0"/>
                  </v:shape>
                  <v:shape id="Freeform: Shape 131712915" o:spid="_x0000_s1208" style="position:absolute;left:57321;top:1893;width:32;height:28;visibility:visible;mso-wrap-style:square;v-text-anchor:top" coordsize="3214,2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" path="m3214,913v-126,761,,1523,-888,1903c1691,2943,929,2816,421,2563,-87,2182,-87,1547,167,913,548,278,1182,-103,1945,24v507,254,762,762,1143,889e" fillcolor="black" stroked="f" strokeweight=".35244mm">
                    <v:stroke joinstyle="miter"/>
                    <v:path arrowok="t" o:connecttype="custom" o:connectlocs="3214,913;2326,2816;421,2563;167,913;1945,24;3088,913" o:connectangles="0,0,0,0,0,0"/>
                  </v:shape>
                  <v:shape id="Freeform: Shape 1986855079" o:spid="_x0000_s1209" style="position:absolute;left:55361;top:1906;width:25;height:24;visibility:visible;mso-wrap-style:square;v-text-anchor:top" coordsize="2476,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" path="m2476,1140v,,-381,762,-635,1142c1333,2536,825,2282,317,2155,-190,1902,63,1013,63,632,825,-637,2095,252,2476,1140e" fillcolor="black" stroked="f" strokeweight=".35244mm">
                    <v:stroke joinstyle="miter"/>
                    <v:path arrowok="t" o:connecttype="custom" o:connectlocs="2476,1140;1841,2282;317,2155;63,632;2476,1140" o:connectangles="0,0,0,0,0"/>
                  </v:shape>
                  <v:shape id="Freeform: Shape 156309585" o:spid="_x0000_s1210" style="position:absolute;left:57212;top:1909;width:93;height:38;visibility:visible;mso-wrap-style:square;v-text-anchor:top" coordsize="9326,3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" path="m9270,2284v,,127,508,,762c7365,3934,4699,4188,3048,2792,2159,2031,1016,1650,,1142,381,127,1778,254,2794,,5079,254,6857,2411,9270,2411e" fillcolor="black" stroked="f" strokeweight=".35244mm">
                    <v:stroke joinstyle="miter"/>
                    <v:path arrowok="t" o:connecttype="custom" o:connectlocs="9270,2284;9270,3046;3048,2792;0,1142;2794,0;9270,2411" o:connectangles="0,0,0,0,0,0"/>
                  </v:shape>
                  <v:shape id="Freeform: Shape 1454722469" o:spid="_x0000_s1211" style="position:absolute;left:55397;top:1915;width:26;height:25;visibility:visible;mso-wrap-style:square;v-text-anchor:top" coordsize="2521,2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" path="m2521,972v,,-254,888,-508,1269c1632,2749,1124,2495,743,2368,108,1860,-273,1099,235,464,1124,-424,2140,83,2521,972e" fillcolor="black" stroked="f" strokeweight=".35244mm">
                    <v:stroke joinstyle="miter"/>
                    <v:path arrowok="t" o:connecttype="custom" o:connectlocs="2521,972;2013,2241;743,2368;235,464;2521,972" o:connectangles="0,0,0,0,0"/>
                  </v:shape>
                  <v:shape id="Freeform: Shape 1031744892" o:spid="_x0000_s1212" style="position:absolute;left:55461;top:1920;width:30;height:27;visibility:visible;mso-wrap-style:square;v-text-anchor:top" coordsize="3016,2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" path="m2937,1004v253,762,-128,1269,-762,1650c1667,2908,1159,2527,651,2400,270,1893,-365,1258,270,624,1032,-519,2301,116,2937,877e" fillcolor="black" stroked="f" strokeweight=".35244mm">
                    <v:stroke joinstyle="miter"/>
                    <v:path arrowok="t" o:connecttype="custom" o:connectlocs="2937,1004;2175,2654;651,2400;270,624;2937,877" o:connectangles="0,0,0,0,0"/>
                  </v:shape>
                  <v:shape id="Freeform: Shape 1886768610" o:spid="_x0000_s1213" style="position:absolute;left:56267;top:1948;width:112;height:143;visibility:visible;mso-wrap-style:square;v-text-anchor:top" coordsize="11175,14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" path="m11175,1497c11048,3020,8508,1243,8889,3401v381,1523,635,3300,1524,4315c11175,8731,10794,10381,10667,11650v-635,1142,-1778,1904,-2921,2538c5588,13935,2413,15331,1270,12539,889,11396,,10254,,8858,254,8731,508,8731,762,8477,762,7970,127,7716,254,7208,2667,6828,-762,4543,1397,4416,3175,6320,5968,5685,7492,7589v381,254,635,761,1143,1015c8381,6701,7492,4924,7111,2893,6857,1878,7238,863,8000,355v1270,-1015,2413,381,3175,1269e" fillcolor="black" stroked="f" strokeweight=".35244mm">
                    <v:stroke joinstyle="miter"/>
                    <v:path arrowok="t" o:connecttype="custom" o:connectlocs="11175,1497;8889,3401;10413,7716;10667,11650;7746,14188;1270,12539;0,8858;762,8477;254,7208;1397,4416;7492,7589;8635,8604;7111,2893;8000,355;11175,1624" o:connectangles="0,0,0,0,0,0,0,0,0,0,0,0,0,0,0"/>
                  </v:shape>
                  <v:shape id="Freeform: Shape 809873118" o:spid="_x0000_s1214" style="position:absolute;left:55534;top:1950;width:24;height:25;visibility:visible;mso-wrap-style:square;v-text-anchor:top" coordsize="2411,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" path="m2353,761v254,762,-381,1270,-889,1650c830,2665,321,1904,68,1523,-187,761,321,381,830,v507,,1142,254,1523,761e" fillcolor="black" stroked="f" strokeweight=".35244mm">
                    <v:stroke joinstyle="miter"/>
                    <v:path arrowok="t" o:connecttype="custom" o:connectlocs="2353,761;1464,2411;68,1523;830,0;2353,761" o:connectangles="0,0,0,0,0"/>
                  </v:shape>
                  <v:shape id="Freeform: Shape 1888701655" o:spid="_x0000_s1215" style="position:absolute;left:56007;top:1961;width:30;height:106;visibility:visible;mso-wrap-style:square;v-text-anchor:top" coordsize="3048,1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" path="m2538,460v889,3046,635,6092,-889,8630c1649,9724,1776,10740,1014,10613,-1018,7821,506,3760,1268,714,1395,-48,2284,-302,2538,460e" fillcolor="black" stroked="f" strokeweight=".35244mm">
                    <v:stroke joinstyle="miter"/>
                    <v:path arrowok="t" o:connecttype="custom" o:connectlocs="2538,460;1649,9090;1014,10613;1268,714;2538,460" o:connectangles="0,0,0,0,0"/>
                  </v:shape>
                  <v:shape id="Freeform: Shape 1217235414" o:spid="_x0000_s1216" style="position:absolute;left:56667;top:1964;width:31;height:95;visibility:visible;mso-wrap-style:square;v-text-anchor:top" coordsize="3114,9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" path="m2286,1680v1016,2158,1143,5077,127,7234l1778,9549c889,7772,254,5995,,4092,381,2696,889,1427,889,30,1905,-223,1905,1173,2159,1807e" fillcolor="black" stroked="f" strokeweight=".35244mm">
                    <v:stroke joinstyle="miter"/>
                    <v:path arrowok="t" o:connecttype="custom" o:connectlocs="2286,1680;2413,8914;1778,9549;0,4092;889,30;2159,1807" o:connectangles="0,0,0,0,0,0"/>
                  </v:shape>
                  <v:shape id="Freeform: Shape 1640435788" o:spid="_x0000_s1217" style="position:absolute;left:55523;top:1980;width:95;height:40;visibility:visible;mso-wrap-style:square;v-text-anchor:top" coordsize="9524,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" path="m9524,820c9016,1709,7746,1962,6857,2597,4953,3993,2286,4247,,3866,2032,1074,5080,-576,8762,186v127,254,508,127,762,507e" fillcolor="black" stroked="f" strokeweight=".35244mm">
                    <v:stroke joinstyle="miter"/>
                    <v:path arrowok="t" o:connecttype="custom" o:connectlocs="9524,820;6857,2597;0,3866;8762,186;9524,693" o:connectangles="0,0,0,0,0"/>
                  </v:shape>
                  <v:shape id="Freeform: Shape 1550093798" o:spid="_x0000_s1218" style="position:absolute;left:55294;top:2016;width:69;height:88;visibility:visible;mso-wrap-style:square;v-text-anchor:top" coordsize="6841,8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" path="m768,c3562,2031,4324,4823,6102,7615v253,254,1015,381,634,1015c6102,9138,5466,8122,4704,8376,1784,7107,-121,3807,6,381,6,127,514,127,768,127e" fillcolor="black" stroked="f" strokeweight=".35244mm">
                    <v:stroke joinstyle="miter"/>
                    <v:path arrowok="t" o:connecttype="custom" o:connectlocs="768,0;6102,7615;6736,8630;4704,8376;6,381;768,127" o:connectangles="0,0,0,0,0,0"/>
                  </v:shape>
                  <v:shape id="Freeform: Shape 378695680" o:spid="_x0000_s1219" style="position:absolute;left:56635;top:2033;width:26;height:26;visibility:visible;mso-wrap-style:square;v-text-anchor:top" coordsize="2609,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" path="m2610,707v,761,,1523,-762,1777c959,2737,324,2230,70,1595,-184,1088,324,707,451,326,1086,-308,2102,72,2483,707e" fillcolor="black" stroked="f" strokeweight=".35244mm">
                    <v:stroke joinstyle="miter"/>
                    <v:path arrowok="t" o:connecttype="custom" o:connectlocs="2610,707;1848,2484;70,1595;451,326;2483,707" o:connectangles="0,0,0,0,0"/>
                  </v:shape>
                  <v:shape id="Freeform: Shape 694300385" o:spid="_x0000_s1220" style="position:absolute;left:56563;top:1371;width:585;height:916;visibility:visible;mso-wrap-style:square;v-text-anchor:top" coordsize="58519,91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" path="m42160,71137v,-1523,381,-2919,508,-4188c42922,66441,43049,65934,42922,65299v1905,-2538,5588,-1777,8508,-1523c52573,64411,54097,64284,55240,64665v508,-381,1270,-508,1905,-381c59558,63015,58034,60096,58161,57811r-889,-2284c57272,55527,56764,54512,56637,54004v-508,-508,-762,-1523,-1270,-2158c54097,48420,51557,46516,49399,43851,45462,38774,39366,35855,33144,33825v-6095,-2158,-12191,634,-17651,2538c13842,35855,12953,34586,12445,33063v-254,-2919,254,-5838,1397,-8249c14096,22910,15366,21387,15874,19611v1397,-4315,2793,-8630,3174,-13326c19175,3366,17017,1462,14858,193,13461,-188,11683,-61,10667,1081,9651,3239,7493,4508,5715,5523v-127,1269,1396,508,2031,889c9397,6665,11302,6158,12699,7300v127,3046,-1651,5584,-3302,7996c6730,19230,4064,23164,2413,27352r-254,-254l2540,46008v2413,4062,5460,8757,10032,10280c14985,58319,18160,60730,21461,58954v1778,-508,1905,1903,2794,2919c25144,64792,23112,66695,22985,69360r-2032,4189c18667,77990,16635,82813,13080,86621v-1143,,-1905,1269,-3048,1269c9397,88778,8127,88144,7366,88397,4953,89413,1651,88778,,91062v127,254,381,254,635,381c5334,91443,10540,91824,15620,91570v634,-254,1143,-761,1270,-1523c16254,88778,17143,87636,17779,86621v381,-1904,1650,-3046,2158,-4823c21588,78625,23366,75579,25144,72406r2413,-3934c28065,67203,28953,65553,29969,64157v635,-635,889,-1269,1397,-2031c31366,61365,31112,60984,30604,60477v508,-508,1397,-381,2032,-508c34541,61111,36573,63015,36954,65045r635,2031l37843,67964r,2539c37843,70503,37970,72914,37970,72914v381,3680,-254,7488,-635,11168c36065,88524,30858,88144,27176,89159v-889,634,-2667,254,-2667,1903c28953,91951,34160,91443,38985,91316v762,-254,889,-1015,1270,-1650c40383,88651,41398,87763,41144,86747v-889,-1142,,-2792,-254,-4315c41017,82052,41017,81544,40890,80909v635,-2284,508,-4949,889,-7107l42033,70883r127,254xe" fillcolor="black" stroked="f" strokeweight=".35244mm">
                    <v:stroke joinstyle="miter"/>
                    <v:path arrowok="t" o:connecttype="custom" o:connectlocs="42160,71137;42668,66949;42922,65299;51430,63776;55240,64665;57145,64284;58161,57811;57272,55527;56637,54004;55367,51846;49399,43851;33144,33825;15493,36363;12445,33063;13842,24814;15874,19611;19048,6285;14858,193;10667,1081;5715,5523;7746,6412;12699,7300;9397,15296;2413,27352;2159,27098;2540,46008;12572,56288;21461,58954;24255,61873;22985,69360;20953,73549;13080,86621;10032,87890;7366,88397;0,91062;635,91443;15620,91570;16890,90047;17779,86621;19937,81798;25144,72406;27557,68472;29969,64157;31366,62126;30604,60477;32636,59969;36954,65045;37589,67076;37843,67964;37843,70503;37970,72914;37335,84082;27176,89159;24509,91062;38985,91316;40255,89666;41144,86747;40890,82432;40890,80909;41779,73802;42033,70883" o:connectangles="0,0,0,0,0,0,0,0,0,0,0,0,0,0,0,0,0,0,0,0,0,0,0,0,0,0,0,0,0,0,0,0,0,0,0,0,0,0,0,0,0,0,0,0,0,0,0,0,0,0,0,0,0,0,0,0,0,0,0,0,0"/>
                  </v:shape>
                  <v:shape id="Freeform: Shape 52728035" o:spid="_x0000_s1221" style="position:absolute;left:57261;top:2050;width:102;height:88;visibility:visible;mso-wrap-style:square;v-text-anchor:top" coordsize="10159,8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" path="m10159,161c7746,3588,5080,7649,762,8791,508,8791,127,8918,,8537,2667,5745,4064,1430,8127,415,8762,161,9651,-220,10159,161e" fillcolor="black" stroked="f" strokeweight=".35244mm">
                    <v:stroke joinstyle="miter"/>
                    <v:path arrowok="t" o:connecttype="custom" o:connectlocs="10159,161;762,8791;0,8537;8127,415;10159,161" o:connectangles="0,0,0,0,0"/>
                  </v:shape>
                  <v:shape id="Freeform: Shape 110897217" o:spid="_x0000_s1222" style="position:absolute;left:55239;top:2078;width:25;height:24;visibility:visible;mso-wrap-style:square;v-text-anchor:top" coordsize="2514,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" path="m2515,1142v,,,1016,-762,1142c1118,2538,483,2284,102,1650,-279,888,483,127,1118,v635,254,1270,508,1397,1269e" fillcolor="black" stroked="f" strokeweight=".35244mm">
                    <v:stroke joinstyle="miter"/>
                    <v:path arrowok="t" o:connecttype="custom" o:connectlocs="2515,1142;1753,2284;102,1650;1118,0;2515,1269" o:connectangles="0,0,0,0,0"/>
                  </v:shape>
                  <v:shape id="Freeform: Shape 1520984929" o:spid="_x0000_s1223" style="position:absolute;left:55387;top:2078;width:98;height:35;visibility:visible;mso-wrap-style:square;v-text-anchor:top" coordsize="9828,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" path="m9778,2158v254,761,-508,761,-889,888c5714,4188,2413,3046,,761,,508,,127,254,,3429,761,7111,127,9778,2031e" fillcolor="black" stroked="f" strokeweight=".35244mm">
                    <v:stroke joinstyle="miter"/>
                    <v:path arrowok="t" o:connecttype="custom" o:connectlocs="9778,2158;8889,3046;0,761;254,0;9778,2031" o:connectangles="0,0,0,0,0"/>
                  </v:shape>
                  <v:shape id="Freeform: Shape 2103770775" o:spid="_x0000_s1224" style="position:absolute;left:55278;top:2083;width:29;height:26;visibility:visible;mso-wrap-style:square;v-text-anchor:top" coordsize="2956,2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" path="m2794,635v,,254,888,127,1142c2413,2538,1778,2665,1016,2538,508,2284,381,2031,,1523,,761,635,254,1270,v635,,1143,254,1524,635e" fillcolor="black" stroked="f" strokeweight=".35244mm">
                    <v:stroke joinstyle="miter"/>
                    <v:path arrowok="t" o:connecttype="custom" o:connectlocs="2794,635;2921,1777;1016,2538;0,1523;1270,0;2794,635" o:connectangles="0,0,0,0,0,0"/>
                  </v:shape>
                  <v:shape id="Freeform: Shape 1758224732" o:spid="_x0000_s1225" style="position:absolute;left:56001;top:2087;width:26;height:22;visibility:visible;mso-wrap-style:square;v-text-anchor:top" coordsize="2655,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" path="m2639,679v127,761,-507,1142,-888,1523c989,2329,481,2075,100,1567,-154,1060,100,298,608,44v635,-127,1777,,2031,635e" fillcolor="black" stroked="f" strokeweight=".35244mm">
                    <v:stroke joinstyle="miter"/>
                    <v:path arrowok="t" o:connecttype="custom" o:connectlocs="2639,679;1751,2202;100,1567;608,44;2639,679" o:connectangles="0,0,0,0,0"/>
                  </v:shape>
                  <v:shape id="Freeform: Shape 1508032444" o:spid="_x0000_s1226" style="position:absolute;left:57364;top:2089;width:29;height:26;visibility:visible;mso-wrap-style:square;v-text-anchor:top" coordsize="2941,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" path="m2814,793v254,761,-508,1142,-1016,1650c1290,2696,783,2443,402,2189,402,1808,-106,1427,20,920,275,158,1036,-96,1798,31v381,254,762,381,1143,762e" fillcolor="black" stroked="f" strokeweight=".35244mm">
                    <v:stroke joinstyle="miter"/>
                    <v:path arrowok="t" o:connecttype="custom" o:connectlocs="2814,793;1798,2443;402,2189;20,920;1798,31;2941,793" o:connectangles="0,0,0,0,0,0"/>
                  </v:shape>
                  <v:shape id="Freeform: Shape 1815024591" o:spid="_x0000_s1227" style="position:absolute;left:57415;top:2089;width:30;height:28;visibility:visible;mso-wrap-style:square;v-text-anchor:top" coordsize="3010,2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" path="m2794,433v507,761,,1269,-254,1776c2159,2717,1651,2971,1143,2717,635,2209,127,2082,,1321,,686,635,179,1143,52v762,-254,1016,507,1651,507e" fillcolor="black" stroked="f" strokeweight=".35244mm">
                    <v:stroke joinstyle="miter"/>
                    <v:path arrowok="t" o:connecttype="custom" o:connectlocs="2794,433;2540,2209;1143,2717;0,1321;1143,52;2794,559" o:connectangles="0,0,0,0,0,0"/>
                  </v:shape>
                  <v:shape id="Freeform: Shape 47815239" o:spid="_x0000_s1228" style="position:absolute;left:55203;top:2104;width:29;height:28;visibility:visible;mso-wrap-style:square;v-text-anchor:top" coordsize="2920,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" path="m2921,1269v,,-381,889,-508,1269c2032,2665,1651,3046,1143,2792,635,2538,254,2158,,1523,127,888,635,254,1397,v635,127,1270,508,1524,1142e" fillcolor="black" stroked="f" strokeweight=".35244mm">
                    <v:stroke joinstyle="miter"/>
                    <v:path arrowok="t" o:connecttype="custom" o:connectlocs="2921,1269;2413,2538;1143,2792;0,1523;1397,0;2921,1142" o:connectangles="0,0,0,0,0,0"/>
                  </v:shape>
                  <v:shape id="Freeform: Shape 2045366706" o:spid="_x0000_s1229" style="position:absolute;left:56824;top:2110;width:27;height:25;visibility:visible;mso-wrap-style:square;v-text-anchor:top" coordsize="2734,2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" path="m2735,657v,,,762,,1016c2226,2307,1718,2815,830,2434,322,1927,-186,1546,67,784,703,-104,1973,-358,2607,657e" fillcolor="black" stroked="f" strokeweight=".35244mm">
                    <v:stroke joinstyle="miter"/>
                    <v:path arrowok="t" o:connecttype="custom" o:connectlocs="2735,657;2735,1673;830,2434;67,784;2607,657" o:connectangles="0,0,0,0,0"/>
                  </v:shape>
                  <v:shape id="Freeform: Shape 1475764992" o:spid="_x0000_s1230" style="position:absolute;left:55331;top:2112;width:24;height:27;visibility:visible;mso-wrap-style:square;v-text-anchor:top" coordsize="2412,2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" path="m2413,1572v,,-381,1142,-1143,1142c635,2714,381,2207,,1826,,1191,,430,635,49v889,-254,1778,508,1778,1523e" fillcolor="black" stroked="f" strokeweight=".35244mm">
                    <v:stroke joinstyle="miter"/>
                    <v:path arrowok="t" o:connecttype="custom" o:connectlocs="2413,1572;1270,2714;0,1826;635,49;2413,1572" o:connectangles="0,0,0,0,0"/>
                  </v:shape>
                  <v:shape id="Freeform: Shape 591427965" o:spid="_x0000_s1231" style="position:absolute;left:55254;top:2119;width:29;height:28;visibility:visible;mso-wrap-style:square;v-text-anchor:top" coordsize="2920,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" path="m2794,1142v254,762,-254,1269,-762,1650c1143,3046,381,2411,,1777,,1015,635,254,1397,v635,,1143,761,1524,1142e" fillcolor="black" stroked="f" strokeweight=".35244mm">
                    <v:stroke joinstyle="miter"/>
                    <v:path arrowok="t" o:connecttype="custom" o:connectlocs="2794,1142;2032,2792;0,1777;1397,0;2921,1142" o:connectangles="0,0,0,0,0"/>
                  </v:shape>
                  <v:shape id="Freeform: Shape 2069442148" o:spid="_x0000_s1232" style="position:absolute;left:56873;top:2119;width:29;height:28;visibility:visible;mso-wrap-style:square;v-text-anchor:top" coordsize="2962,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" path="m2921,888v127,762,,1523,-889,1904c1143,3046,381,2284,,1650,381,1015,508,127,1397,v635,,1143,254,1524,888e" fillcolor="black" stroked="f" strokeweight=".35244mm">
                    <v:stroke joinstyle="miter"/>
                    <v:path arrowok="t" o:connecttype="custom" o:connectlocs="2921,888;2032,2792;0,1650;1397,0;2921,888" o:connectangles="0,0,0,0,0"/>
                  </v:shape>
                  <v:shape id="Freeform: Shape 544160579" o:spid="_x0000_s1233" style="position:absolute;left:55293;top:2119;width:26;height:27;visibility:visible;mso-wrap-style:square;v-text-anchor:top" coordsize="2539,2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" path="m2413,1269v,,-254,762,-381,1142c1651,2411,1397,2919,1016,2665,762,2284,127,2158,,1523,,761,508,381,1016,v762,,1270,508,1524,1142e" fillcolor="black" stroked="f" strokeweight=".35244mm">
                    <v:stroke joinstyle="miter"/>
                    <v:path arrowok="t" o:connecttype="custom" o:connectlocs="2413,1269;2032,2411;1016,2665;0,1523;1016,0;2540,1142" o:connectangles="0,0,0,0,0,0"/>
                  </v:shape>
                  <v:shape id="Freeform: Shape 128294168" o:spid="_x0000_s1234" style="position:absolute;left:57321;top:2123;width:31;height:28;visibility:visible;mso-wrap-style:square;v-text-anchor:top" coordsize="3034,2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" path="m2907,1481v,,-635,888,-1270,1269c1002,2877,621,2369,241,2115,-140,1735,-14,1100,241,719,1002,-550,3034,-42,3034,1481e" fillcolor="black" stroked="f" strokeweight=".35244mm">
                    <v:stroke joinstyle="miter"/>
                    <v:path arrowok="t" o:connecttype="custom" o:connectlocs="2907,1481;1637,2750;241,2115;241,719;3034,1481" o:connectangles="0,0,0,0,0"/>
                  </v:shape>
                  <v:shape id="Freeform: Shape 736169274" o:spid="_x0000_s1235" style="position:absolute;left:57379;top:2127;width:30;height:26;visibility:visible;mso-wrap-style:square;v-text-anchor:top" coordsize="2976,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" path="m2976,1326c2722,2214,1833,2595,1071,2595,310,2341,-325,1707,182,818,437,564,690,184,1071,57v889,-254,1651,381,1905,1142e" fillcolor="black" stroked="f" strokeweight=".35244mm">
                    <v:stroke joinstyle="miter"/>
                    <v:path arrowok="t" o:connecttype="custom" o:connectlocs="2976,1326;1071,2595;182,818;1071,57;2976,1199" o:connectangles="0,0,0,0,0"/>
                  </v:shape>
                  <v:shape id="Freeform: Shape 1959410887" o:spid="_x0000_s1236" style="position:absolute;left:57017;top:2137;width:27;height:26;visibility:visible;mso-wrap-style:square;v-text-anchor:top" coordsize="2690,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" path="m2563,888c2944,1904,2056,2158,1421,2665,913,2665,405,2411,24,2031,-103,1142,278,381,1167,v634,,1015,254,1523,888e" fillcolor="black" stroked="f" strokeweight=".35244mm">
                    <v:stroke joinstyle="miter"/>
                    <v:path arrowok="t" o:connecttype="custom" o:connectlocs="2563,888;1421,2665;24,2031;1167,0;2690,888" o:connectangles="0,0,0,0,0"/>
                  </v:shape>
                  <v:shape id="Freeform: Shape 2059574114" o:spid="_x0000_s1237" style="position:absolute;left:56808;top:2149;width:26;height:23;visibility:visible;mso-wrap-style:square;v-text-anchor:top" coordsize="2599,2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" path="m2437,666v,,254,762,127,889c2057,1809,1421,2697,787,2189,278,1935,-102,1428,25,666v381,-888,2032,-888,2412,e" fillcolor="black" stroked="f" strokeweight=".35244mm">
                    <v:stroke joinstyle="miter"/>
                    <v:path arrowok="t" o:connecttype="custom" o:connectlocs="2437,666;2564,1555;787,2189;25,666;2437,666" o:connectangles="0,0,0,0,0"/>
                  </v:shape>
                  <v:shape id="Freeform: Shape 550201149" o:spid="_x0000_s1238" style="position:absolute;left:56851;top:2153;width:26;height:23;visibility:visible;mso-wrap-style:square;v-text-anchor:top" coordsize="2559,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" path="m2433,761v,,,889,-636,1270c1290,2538,655,2031,146,1777,20,1523,-107,1015,146,635,401,381,782,127,1163,v508,127,1142,127,1396,761e" fillcolor="black" stroked="f" strokeweight=".35244mm">
                    <v:stroke joinstyle="miter"/>
                    <v:path arrowok="t" o:connecttype="custom" o:connectlocs="2433,761;1797,2031;146,1777;146,635;1163,0;2559,761" o:connectangles="0,0,0,0,0,0"/>
                  </v:shape>
                  <v:shape id="Freeform: Shape 1522440260" o:spid="_x0000_s1239" style="position:absolute;left:55544;top:2154;width:27;height:29;visibility:visible;mso-wrap-style:square;v-text-anchor:top" coordsize="2762,2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" path="m2636,761v,,,1016,-127,1523c2128,2792,1239,3173,604,2665,-158,2411,-31,1396,96,761,604,635,604,,1239,v635,,1016,381,1524,761e" fillcolor="black" stroked="f" strokeweight=".35244mm">
                    <v:stroke joinstyle="miter"/>
                    <v:path arrowok="t" o:connecttype="custom" o:connectlocs="2636,761;2509,2284;604,2665;96,761;1239,0;2763,761" o:connectangles="0,0,0,0,0,0"/>
                  </v:shape>
                  <v:shape id="Freeform: Shape 1070860032" o:spid="_x0000_s1240" style="position:absolute;left:57096;top:2154;width:30;height:24;visibility:visible;mso-wrap-style:square;v-text-anchor:top" coordsize="2934,2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" path="m2921,1054v127,762,-635,1142,-1143,1269c889,2577,381,1943,,1308,,800,508,547,635,166v1143,-508,1778,254,2286,888e" fillcolor="black" stroked="f" strokeweight=".35244mm">
                    <v:stroke joinstyle="miter"/>
                    <v:path arrowok="t" o:connecttype="custom" o:connectlocs="2921,1054;1778,2323;0,1308;635,166;2921,1054" o:connectangles="0,0,0,0,0"/>
                  </v:shape>
                  <v:shape id="Freeform: Shape 402061729" o:spid="_x0000_s1241" style="position:absolute;left:57056;top:2156;width:29;height:25;visibility:visible;mso-wrap-style:square;v-text-anchor:top" coordsize="2971,2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" path="m2921,888v254,762,-508,1143,-889,1523c1524,2665,762,2538,381,2158,,1904,,1396,,1015,508,635,635,127,1270,v635,,1397,381,1651,888e" fillcolor="black" stroked="f" strokeweight=".35244mm">
                    <v:stroke joinstyle="miter"/>
                    <v:path arrowok="t" o:connecttype="custom" o:connectlocs="2921,888;2032,2411;381,2158;0,1015;1270,0;2921,888" o:connectangles="0,0,0,0,0,0"/>
                  </v:shape>
                  <v:shape id="Freeform: Shape 48917149" o:spid="_x0000_s1242" style="position:absolute;left:57310;top:2157;width:123;height:35;visibility:visible;mso-wrap-style:square;v-text-anchor:top" coordsize="12317,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" path="m12191,1673v127,1142,-1270,507,-1778,888c7238,4465,3048,3069,,1800,254,784,1397,1165,2032,784v3302,-2030,6730,508,10032,635l12318,1673r-127,xe" fillcolor="black" stroked="f" strokeweight=".35244mm">
                    <v:stroke joinstyle="miter"/>
                    <v:path arrowok="t" o:connecttype="custom" o:connectlocs="12191,1673;10413,2561;0,1800;2032,784;12064,1419;12318,1673" o:connectangles="0,0,0,0,0,0"/>
                  </v:shape>
                  <v:shape id="Freeform: Shape 555474268" o:spid="_x0000_s1243" style="position:absolute;left:55221;top:2160;width:105;height:32;visibility:visible;mso-wrap-style:square;v-text-anchor:top" coordsize="10539,3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" path="m10540,490r-254,507c7492,2647,3682,3916,381,2774l,2267c2794,236,6603,-399,10286,236r254,254xe" fillcolor="black" stroked="f" strokeweight=".35244mm">
                    <v:stroke joinstyle="miter"/>
                    <v:path arrowok="t" o:connecttype="custom" o:connectlocs="10540,490;10286,997;381,2774;0,2267;10286,236;10540,490" o:connectangles="0,0,0,0,0,0"/>
                  </v:shape>
                  <v:shape id="Freeform: Shape 540047008" o:spid="_x0000_s1244" style="position:absolute;left:57176;top:2161;width:28;height:25;visibility:visible;mso-wrap-style:square;v-text-anchor:top" coordsize="2851,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" path="m2851,888v,,-254,1143,-762,1523c1327,2665,311,2411,57,1523,-197,888,438,254,1073,v508,,1524,,1778,888e" fillcolor="black" stroked="f" strokeweight=".35244mm">
                    <v:stroke joinstyle="miter"/>
                    <v:path arrowok="t" o:connecttype="custom" o:connectlocs="2851,888;2089,2411;57,1523;1073,0;2851,888" o:connectangles="0,0,0,0,0"/>
                  </v:shape>
                  <v:shape id="Freeform: Shape 610430359" o:spid="_x0000_s1245" style="position:absolute;left:55435;top:2162;width:28;height:27;visibility:visible;mso-wrap-style:square;v-text-anchor:top" coordsize="2852,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" path="m2852,1181v,,-127,1269,-889,1523c1201,2958,312,2323,58,1689,-196,800,439,547,820,166v889,-508,1651,254,2032,888e" fillcolor="black" stroked="f" strokeweight=".35244mm">
                    <v:stroke joinstyle="miter"/>
                    <v:path arrowok="t" o:connecttype="custom" o:connectlocs="2852,1181;1963,2704;58,1689;820,166;2852,1054" o:connectangles="0,0,0,0,0"/>
                  </v:shape>
                  <v:shape id="Freeform: Shape 378287702" o:spid="_x0000_s1246" style="position:absolute;left:55381;top:2165;width:28;height:29;visibility:visible;mso-wrap-style:square;v-text-anchor:top" coordsize="2813,2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" path="m2813,1269v,,-253,889,-381,1269c2052,3046,1290,2919,909,2792,401,2284,-107,1777,20,888,528,508,655,254,1290,v635,127,1397,508,1523,1269e" fillcolor="black" stroked="f" strokeweight=".35244mm">
                    <v:stroke joinstyle="miter"/>
                    <v:path arrowok="t" o:connecttype="custom" o:connectlocs="2813,1269;2432,2538;909,2792;20,888;1290,0;2813,1269" o:connectangles="0,0,0,0,0,0"/>
                  </v:shape>
                  <v:shape id="Freeform: Shape 1765823423" o:spid="_x0000_s1247" style="position:absolute;left:57228;top:2182;width:30;height:27;visibility:visible;mso-wrap-style:square;v-text-anchor:top" coordsize="2925,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" path="m2926,1269v,762,-635,1269,-1270,1396c1021,2665,513,2284,132,1904,-122,1396,5,761,386,381,513,127,1148,127,1402,v635,,1270,635,1397,1269e" fillcolor="black" stroked="f" strokeweight=".35244mm">
                    <v:stroke joinstyle="miter"/>
                    <v:path arrowok="t" o:connecttype="custom" o:connectlocs="2926,1269;1656,2665;132,1904;386,381;1402,0;2799,1269" o:connectangles="0,0,0,0,0,0"/>
                  </v:shape>
                  <v:shape id="Freeform: Shape 384581721" o:spid="_x0000_s1248" style="position:absolute;left:55274;top:2184;width:80;height:71;visibility:visible;mso-wrap-style:square;v-text-anchor:top" coordsize="8000,7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" path="m7873,254v,,-254,888,-381,1269c7238,2792,6349,3680,5841,4823,4445,6599,2286,6599,254,7107l,6473c2286,3554,4572,1396,7746,r254,l7873,254xe" fillcolor="black" stroked="f" strokeweight=".35244mm">
                    <v:stroke joinstyle="miter"/>
                    <v:path arrowok="t" o:connecttype="custom" o:connectlocs="7873,254;7492,1523;5841,4823;254,7107;0,6473;7746,0;8000,0" o:connectangles="0,0,0,0,0,0,0"/>
                  </v:shape>
                  <v:shape id="Freeform: Shape 586251754" o:spid="_x0000_s1249" style="position:absolute;left:57192;top:2194;width:28;height:24;visibility:visible;mso-wrap-style:square;v-text-anchor:top" coordsize="2731,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" path="m2717,908v127,888,-635,1142,-1143,1523c939,2431,304,2050,51,1543,-204,654,558,400,1066,20v762,-127,1397,380,1651,1015e" fillcolor="black" stroked="f" strokeweight=".35244mm">
                    <v:stroke joinstyle="miter"/>
                    <v:path arrowok="t" o:connecttype="custom" o:connectlocs="2717,908;1574,2431;51,1543;1066,20;2717,1035" o:connectangles="0,0,0,0,0"/>
                  </v:shape>
                  <v:shape id="Freeform: Shape 1410616318" o:spid="_x0000_s1250" style="position:absolute;left:55414;top:2196;width:29;height:26;visibility:visible;mso-wrap-style:square;v-text-anchor:top" coordsize="2889,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" path="m2635,635v,,,253,254,380c2889,1904,2254,2158,1746,2538,1111,2538,476,2284,95,1777,-159,1015,95,254,857,v635,,1651,,1905,635e" fillcolor="black" stroked="f" strokeweight=".35244mm">
                    <v:stroke joinstyle="miter"/>
                    <v:path arrowok="t" o:connecttype="custom" o:connectlocs="2635,635;2889,1015;1746,2538;95,1777;857,0;2762,635" o:connectangles="0,0,0,0,0,0"/>
                  </v:shape>
                  <v:shape id="Freeform: Shape 320434194" o:spid="_x0000_s1251" style="position:absolute;left:57306;top:2195;width:93;height:69;visibility:visible;mso-wrap-style:square;v-text-anchor:top" coordsize="9348,6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" path="m5609,3179v762,,889,-1015,1778,-1142c8149,1910,8784,2291,9292,2925v254,889,-381,1396,-1016,1777c7768,5083,6625,4195,6625,5210v508,381,1016,888,1016,1523c7514,6987,7006,6987,6752,6733,4466,5844,2180,4321,1164,1910,910,1276,-613,641,276,6,2561,-120,4339,1656,5609,3052e" fillcolor="black" stroked="f" strokeweight=".35244mm">
                    <v:stroke joinstyle="miter"/>
                    <v:path arrowok="t" o:connecttype="custom" o:connectlocs="5609,3179;7387,2037;9292,2925;8276,4702;6625,5210;7641,6733;6752,6733;1164,1910;276,6;5609,3052" o:connectangles="0,0,0,0,0,0,0,0,0,0"/>
                  </v:shape>
                  <v:shape id="Freeform: Shape 2003714154" o:spid="_x0000_s1252" style="position:absolute;left:57406;top:2197;width:31;height:26;visibility:visible;mso-wrap-style:square;v-text-anchor:top" coordsize="3058,2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" path="m2946,541v,,254,1142,,1523c2565,2825,1422,2571,660,2444,279,2064,-102,1683,25,1048,279,541,660,287,1168,33,1803,-94,2438,160,2946,541e" fillcolor="black" stroked="f" strokeweight=".35244mm">
                    <v:stroke joinstyle="miter"/>
                    <v:path arrowok="t" o:connecttype="custom" o:connectlocs="2946,541;2946,2064;660,2444;25,1048;1168,33;2946,541" o:connectangles="0,0,0,0,0,0"/>
                  </v:shape>
                  <v:shape id="Freeform: Shape 1881021599" o:spid="_x0000_s1253" style="position:absolute;left:57089;top:2201;width:84;height:76;visibility:visible;mso-wrap-style:square;v-text-anchor:top" coordsize="8397,7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" path="m6747,4379v635,888,1397,2158,1651,3046c8271,7679,7890,7552,7763,7552,5096,6029,1794,4506,779,1333,525,1079,-110,572,17,64,2048,-317,3953,1079,5350,2221v508,762,1143,1143,1524,2031e" fillcolor="black" stroked="f" strokeweight=".35244mm">
                    <v:stroke joinstyle="miter"/>
                    <v:path arrowok="t" o:connecttype="custom" o:connectlocs="6747,4379;8398,7425;7763,7552;779,1333;17,64;5350,2221;6874,4252" o:connectangles="0,0,0,0,0,0,0"/>
                  </v:shape>
                  <v:shape id="Freeform: Shape 570257564" o:spid="_x0000_s1254" style="position:absolute;left:55370;top:2205;width:28;height:26;visibility:visible;mso-wrap-style:square;v-text-anchor:top" coordsize="274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" path="m2677,1015v254,762,-254,1269,-762,1523c1026,2665,645,2411,138,1904,-370,1015,645,381,1280,v635,,1016,508,1397,888e" fillcolor="black" stroked="f" strokeweight=".35244mm">
                    <v:stroke joinstyle="miter"/>
                    <v:path arrowok="t" o:connecttype="custom" o:connectlocs="2677,1015;1915,2538;138,1904;1280,0;2677,888" o:connectangles="0,0,0,0,0"/>
                  </v:shape>
                  <v:shape id="Freeform: Shape 181635635" o:spid="_x0000_s1255" style="position:absolute;left:57225;top:2223;width:29;height:22;visibility:visible;mso-wrap-style:square;v-text-anchor:top" coordsize="2923,2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" path="m2797,997v,,-508,761,-762,1142c1400,2139,765,2393,257,1885,130,1505,-251,870,257,489,1146,-526,2289,236,2923,997e" fillcolor="black" stroked="f" strokeweight=".35244mm">
                    <v:stroke joinstyle="miter"/>
                    <v:path arrowok="t" o:connecttype="custom" o:connectlocs="2797,997;2035,2139;257,1885;257,489;2923,997" o:connectangles="0,0,0,0,0"/>
                  </v:shape>
                  <v:shape id="Freeform: Shape 1452006031" o:spid="_x0000_s1256" style="position:absolute;left:57411;top:2233;width:33;height:30;visibility:visible;mso-wrap-style:square;v-text-anchor:top" coordsize="3267,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" path="m3217,1043v254,888,-508,1523,-1143,1904c1312,3201,677,2566,169,2185v-381,-507,,-888,,-1523c677,155,1439,-226,2201,155v254,253,635,380,889,761e" fillcolor="black" stroked="f" strokeweight=".35244mm">
                    <v:stroke joinstyle="miter"/>
                    <v:path arrowok="t" o:connecttype="custom" o:connectlocs="3217,1043;2074,2947;169,2185;169,662;2201,155;3090,916" o:connectangles="0,0,0,0,0,0"/>
                  </v:shape>
                  <v:shape id="Freeform: Shape 1214394714" o:spid="_x0000_s1257" style="position:absolute;left:56806;top:2344;width:105;height:32;visibility:visible;mso-wrap-style:square;v-text-anchor:top" coordsize="10540,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" path="m10540,543v,889,-1651,762,-2413,1396c5715,3208,2921,3208,,3081l,2574c2794,289,6730,-599,10413,416e" fillcolor="black" stroked="f" strokeweight=".35244mm">
                    <v:stroke joinstyle="miter"/>
                    <v:path arrowok="t" o:connecttype="custom" o:connectlocs="10540,543;8127,1939;0,3081;0,2574;10413,416" o:connectangles="0,0,0,0,0"/>
                  </v:shape>
                  <v:shape id="Freeform: Shape 2048750560" o:spid="_x0000_s1258" style="position:absolute;left:55765;top:2373;width:26;height:24;visibility:visible;mso-wrap-style:square;v-text-anchor:top" coordsize="259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" path="m2463,1142v,762,-507,1142,-1143,1269c812,2411,178,2158,50,1650,-203,761,558,381,1067,v634,,1269,635,1523,1142e" fillcolor="black" stroked="f" strokeweight=".35244mm">
                    <v:stroke joinstyle="miter"/>
                    <v:path arrowok="t" o:connecttype="custom" o:connectlocs="2463,1142;1320,2411;50,1650;1067,0;2590,1142" o:connectangles="0,0,0,0,0"/>
                  </v:shape>
                  <v:shape id="Freeform: Shape 2074535440" o:spid="_x0000_s1259" style="position:absolute;left:56868;top:2381;width:30;height:29;visibility:visible;mso-wrap-style:square;v-text-anchor:top" coordsize="3047,2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" path="m3048,1047c2920,1809,2667,2570,1905,2824,1143,2951,762,2570,254,2316,-127,2062,127,1428,,1047v508,-1396,2540,-1396,3048,e" fillcolor="black" stroked="f" strokeweight=".35244mm">
                    <v:stroke joinstyle="miter"/>
                    <v:path arrowok="t" o:connecttype="custom" o:connectlocs="3048,1047;1905,2824;254,2316;0,1047;3048,1047" o:connectangles="0,0,0,0,0"/>
                  </v:shape>
                  <v:shape id="Freeform: Shape 908948046" o:spid="_x0000_s1260" style="position:absolute;left:56940;top:2389;width:112;height:33;visibility:visible;mso-wrap-style:square;v-text-anchor:top" coordsize="11175,3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" path="m11175,609c9270,1878,7111,3274,4572,3274r-4191,c381,3274,,2893,,2893,2540,-153,7111,-153,11175,101r,508xe" fillcolor="black" stroked="f" strokeweight=".35244mm">
                    <v:stroke joinstyle="miter"/>
                    <v:path arrowok="t" o:connecttype="custom" o:connectlocs="11175,609;4572,3274;381,3274;0,2893;11175,101;11175,609" o:connectangles="0,0,0,0,0,0"/>
                  </v:shape>
                  <v:shape id="Freeform: Shape 1065016431" o:spid="_x0000_s1261" style="position:absolute;left:55551;top:2402;width:28;height:27;visibility:visible;mso-wrap-style:square;v-text-anchor:top" coordsize="2763,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" path="m2764,1166v,761,-254,1269,-1016,1523c986,2816,478,2562,97,1927,-157,1166,97,531,732,150v889,-507,1651,381,2032,1016e" fillcolor="black" stroked="f" strokeweight=".35244mm">
                    <v:stroke joinstyle="miter"/>
                    <v:path arrowok="t" o:connecttype="custom" o:connectlocs="2764,1166;1748,2689;97,1927;732,150;2764,1166" o:connectangles="0,0,0,0,0"/>
                  </v:shape>
                  <v:shape id="Freeform: Shape 348538428" o:spid="_x0000_s1262" style="position:absolute;left:55594;top:2411;width:23;height:22;visibility:visible;mso-wrap-style:square;v-text-anchor:top" coordsize="2331,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" path="m2332,1015v,,-128,635,-255,1016c1570,2284,934,2411,554,2031,46,1650,-81,1142,46,761,300,254,808,381,934,v509,254,1143,508,1270,1015e" fillcolor="black" stroked="f" strokeweight=".35244mm">
                    <v:stroke joinstyle="miter"/>
                    <v:path arrowok="t" o:connecttype="custom" o:connectlocs="2332,1015;2077,2031;554,2031;46,761;934,0;2204,1015" o:connectangles="0,0,0,0,0,0"/>
                  </v:shape>
                  <v:shape id="Freeform: Shape 321921038" o:spid="_x0000_s1263" style="position:absolute;left:55241;top:2426;width:81;height:77;visibility:visible;mso-wrap-style:square;v-text-anchor:top" coordsize="8127,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" path="m8127,7375c7365,8263,6095,7121,5333,6740,2667,5218,2667,2172,,395v254,-889,1016,,1524,c2031,649,2667,1029,3175,1283,5841,2806,6349,5218,8127,7502e" fillcolor="black" stroked="f" strokeweight=".35244mm">
                    <v:stroke joinstyle="miter"/>
                    <v:path arrowok="t" o:connecttype="custom" o:connectlocs="8127,7375;5333,6740;0,395;1524,395;3175,1283;8127,7502" o:connectangles="0,0,0,0,0,0"/>
                  </v:shape>
                  <v:shape id="Freeform: Shape 2145454064" o:spid="_x0000_s1264" style="position:absolute;left:55070;top:1874;width:2499;height:873;visibility:visible;mso-wrap-style:square;v-text-anchor:top" coordsize="249847,87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" path="m127185,61177v-254,888,-889,1650,-889,2665l126042,63842v254,-1015,-889,-1777,-635,-2919c124772,60035,124772,58766,124264,57877v-762,-1269,635,-1776,1143,-2665c126423,55720,126931,56735,127693,57624v508,1269,-508,2284,-508,3553m249475,32495v-1270,-2285,-3302,-3173,-5715,-3173c241728,29449,240332,30845,239443,32495v-509,1650,127,3300,1397,4315c241347,37064,242109,36937,242363,36429v381,-1015,-762,-1015,-889,-1777c241221,33510,241474,32622,242363,31987v762,-761,2032,-381,3048,-381c246300,32241,247316,32749,247697,33891v508,1269,508,2792,,4061c246808,39856,244903,41379,242871,41886v-6349,889,-76447,635,-76447,635c158170,43282,148773,40998,141789,45313v-3302,1523,-4826,5077,-5715,8249c134042,55466,131757,57624,130106,59654r-254,-254c130233,57497,131122,55974,131503,54070v1142,-1523,1142,-3680,2031,-5330c136455,44044,139249,39221,143820,35921v1905,-2538,5334,-2030,8255,-2030c155249,35287,158932,35795,162742,35414v127,-127,254,-254,254,-508c161980,33891,160202,33510,158932,32495v-3048,-1523,-5968,507,-9270,254c149535,32622,149408,32495,149408,32241v2921,-2158,6222,-3680,9524,-5077c161599,25642,164520,24880,167313,23865v1143,,2286,-1016,3302,-254l174678,22596v,,255,253,636,253c178742,21707,183187,22849,187123,22723r508,507l191314,24119v1397,126,2032,1776,3429,1903c195505,24880,193854,24499,193473,23738v1651,-381,3555,,5079,761l197790,25388v-508,888,255,1523,889,1776c199187,27291,199568,26911,199949,26784v1016,-762,,-1396,254,-2031c205918,25768,211378,27164,216585,29449v1396,508,2794,1523,4444,1523c219379,29449,217220,28687,215188,27926v-1270,-762,-3175,-888,-4191,-1904c211251,25642,211759,25768,212013,25515v2667,-254,4826,-2285,6730,-4315c218870,20692,219759,20946,219632,20311v-634,-761,-1904,254,-2793,127c213664,21073,212267,24880,208965,25515v-3936,-889,-7873,-1904,-11809,-2919c195251,22342,193219,22088,191441,21326r-4318,-380l179250,20946v,,-254,-254,-254,-508c181790,19677,184203,18154,186870,17392l207442,8001v2158,-1904,4063,-4062,5841,-6346c213283,1020,213029,386,212394,132v-508,-254,-1143,-127,-1524,254c209981,1147,210870,1909,210870,2797v-889,1269,-2413,2285,-3556,3046c207061,5843,186108,15362,186108,15362v-3048,1269,-6096,2792,-9398,3426l172266,19423v-254,888,-1016,1523,-1905,1777c169091,21453,168075,22215,166805,22215v-10032,3934,-20318,7995,-28318,15864c138995,37191,139122,36048,139249,34779v-127,-1142,,-2411,-889,-3426c138233,30972,137598,29703,137852,29195r-1143,762c136074,31733,135439,34779,136074,36556v254,1396,1397,3046,254,4188c132645,45186,130614,50643,128074,55720v-889,-127,-1397,-1015,-1778,-1904c128963,50516,130994,46709,131757,42521v507,-381,126,-1396,635,-1904c132264,39348,133026,38206,132392,37191v508,-1650,-2286,-3300,-509,-4315l130487,33637v-3302,4315,1777,10788,-2032,14976l128455,48993v-1016,1397,-1651,2793,-3048,3681c123502,51912,122867,49755,121852,48232v-1651,-1650,-1651,-4950,-636,-7234c121852,38714,120708,36810,120455,34779r-762,-507c117788,36683,117153,40490,118550,43282v762,1396,889,3300,2032,4442c121216,50009,122614,51405,123883,53435v254,762,-508,889,-888,1270c122106,54197,122359,52928,121470,52420v-2539,-5457,-5841,-9772,-9778,-14214c111565,37571,110803,36937,111184,36175v1397,-1396,1778,-4061,1016,-5838c112073,29957,111565,29449,111692,29068r-1142,-888c110677,30845,108899,33256,109661,36175r,c101787,30337,93025,25007,84009,20819r-762,1904c85533,23357,91501,26911,91501,26911v2667,1015,5207,2665,7746,4061c109661,36810,116645,46328,121344,57116v,888,889,1777,253,2665c119947,57370,117661,55847,115756,53943v-508,-3680,-2667,-7107,-5841,-8630c108772,43663,106359,43409,104327,42902r-27937,c53659,42394,32833,43409,10229,43029,7054,42648,3244,41633,2356,38333v-635,-1142,-635,-3173,,-4188c3244,32622,4769,32241,6292,31987v1270,127,2032,1269,2667,2158c8959,35160,8070,36048,7689,36937v,254,381,888,889,634c9594,37191,10356,36175,10610,35160v,-508,254,-1269,-254,-1650c9848,31860,8197,30718,6800,30337v-1905,-127,-3937,381,-5206,1777c-311,33637,-184,36429,324,38587v1270,3426,4825,5711,8254,6218l83374,45059v7365,381,15492,-888,22985,635c109026,46582,111946,48613,112581,51532v,127,-253,,-508,c105978,47597,97978,46074,90231,47090v-3047,-127,-5841,1015,-8635,1777c80199,49120,78802,48486,77787,47597,74993,45059,70167,45313,66612,46201v,254,,508,,508c70421,46328,72580,49628,76009,50009v762,127,1397,-762,2032,c74485,51659,71056,53689,67374,54831v-1143,-253,-1778,-1269,-2667,-1903c63310,51278,60516,52039,58611,51912v-635,127,-1270,-253,-1778,c57469,53182,58865,53816,60135,54451v1905,888,4191,,5969,1142c65596,56101,64961,56354,64453,56735v-3556,1396,-6604,4696,-10667,4442c49595,61685,45277,60416,42357,57497,41087,54451,38039,52801,34610,53055v-253,127,-507,127,-507,507c35753,54578,37150,56608,38801,57750v1016,1270,3175,,4191,1523c44516,60289,46294,61177,47944,61431v1270,508,2667,761,4064,1142l51500,62827v-6984,2284,-15112,2538,-22858,2284c26356,65111,24071,64350,21785,64350v381,508,1143,888,1905,1142c23054,65873,22420,66000,21658,66127v-889,254,-2032,254,-2921,761c17467,66888,16451,67269,15435,67650v-1269,1396,-2793,2919,-4444,3553c10991,71457,10991,71965,11245,71965v1397,-635,3301,-127,4825,-762c18610,70949,20134,68157,22039,67015v2159,-1650,5206,-1269,7873,-888c31436,66507,29785,67142,30166,68157v635,508,1143,1143,2032,889c32325,68919,32452,68665,32706,68665v508,-635,381,-1269,,-1904c33722,66000,35246,66761,36388,66381v2921,,5842,-762,8636,-762c45532,65619,46040,65111,46547,65619v-253,635,-1015,762,-762,1523c45913,67903,46674,68157,47309,68284v762,-254,1397,-888,1143,-1903c48325,65873,47690,65746,47309,65492v1651,-761,3429,-1015,5080,-1777c53532,63462,54675,63081,55691,62573v1016,,1904,-1015,2793,-634c58103,63208,57595,64477,56833,65619v-1269,4061,-2158,9519,,13453c57088,79072,57088,79072,57341,78945v-1650,-4061,-634,-8884,635,-12691c59119,59654,65850,57750,70675,55212r254,254c69659,58893,67755,62065,68008,66254v128,634,-253,1396,,1903c69278,67396,70167,65873,70802,64604v508,-3427,-1397,-7869,2032,-10407c79183,51786,85025,48486,92390,48359v254,254,762,-127,889,254c91755,50263,89469,51912,88835,54070v-2413,3427,-2413,9265,-1270,13453c88327,69934,86168,71203,85152,73107v-508,634,-635,1777,-1016,2538l85660,75645v1270,-1269,2539,-2919,2667,-4949c88454,71457,89216,72092,89723,72219v508,-889,-507,-1523,-507,-2285c90486,69300,90993,70822,92009,71076v1651,381,3048,1016,4699,1016l97216,71584c95565,68919,92136,68538,89216,68284,87692,65746,87692,62573,87819,59527v254,-1650,635,-3299,1523,-4822c89723,53562,90739,52674,91501,51786v1397,-1270,3175,-2285,4826,-2666l96581,49120v,,,254,,254c94549,51024,94295,53309,93025,55212v-1270,1904,-1905,4569,-635,6727c92898,62954,92644,64477,93660,65238v1016,-1396,1016,-3173,1651,-4695c95057,58004,93533,55593,95057,53055v762,-1904,2413,-2665,4190,-3427c103438,49247,107121,51405,110803,53055v762,507,2032,1015,2286,2157c113089,57243,111819,59400,110296,60416v-2032,1269,-5080,1396,-6985,c102168,59273,101660,57243,102041,55720v889,-889,2032,-1777,3429,-1269c106232,54831,106867,55593,107883,55212v381,-254,508,-888,254,-1269c107248,53435,106994,52293,105851,52166v-1397,-254,-3175,-127,-4191,889c100010,54451,99502,56481,99883,58512v508,2411,2412,4315,4825,4950c108264,64350,111946,63208,114232,60162v889,-1015,1143,-2031,1651,-3300c119566,59147,122359,63081,123756,67142v,1269,381,2665,,3934l126423,71330v,,,-1269,254,-1904c127693,64350,130868,60035,134550,56735v1270,-761,1016,1015,1270,1523c136963,61177,139630,63335,142550,64096v3175,508,6350,-254,8255,-2665c151821,59527,153091,56862,151313,54958v-1143,-1269,-2540,-2030,-4191,-2030c145090,52928,143948,54324,142931,55847v,634,,1269,508,1650c143693,57497,144328,57497,144582,57116v127,-1142,1143,-1650,2032,-2285c147503,54324,148392,54831,149027,55339v889,762,1016,1904,1143,3046c150043,59908,149027,61431,147630,62065v-2159,1143,-5461,635,-7365,-761c139376,60289,138868,59147,138106,57877v-127,-1269,-635,-2284,,-3553c141535,52293,145090,50897,149154,50390v1651,253,3048,1396,4063,2538c156773,56608,152455,61685,154868,65746v889,-127,889,-1396,1270,-2158c157281,60796,155884,57750,155123,55085v-889,-1776,-1398,-3173,-2921,-4569c152583,50390,152710,50390,153091,50390v1651,1142,3428,2284,4698,4061c160075,58131,161218,62446,160837,67142v-635,2284,-3048,3427,-4953,4315c155123,72092,154234,72980,153853,73995v889,508,2285,,3174,-380c158424,73107,159313,71203,160329,70315v127,,,254,127,507c160456,71711,160075,72853,160837,73107v381,-1142,508,-2665,762,-3934c162615,70315,162742,71711,162996,73107v635,1396,1904,3300,3683,3553c167186,75899,166679,75264,166424,74630v-254,-1904,-1904,-2919,-2920,-4315c160837,66634,162107,60796,159948,56608v-762,-2284,-2413,-3934,-4191,-5711l156011,50516v3810,,6985,1143,10413,1904c170615,54451,176837,54070,178869,59527v889,3046,2286,5965,4445,8376l183568,67903v508,-888,508,-2284,,-3045c183060,60923,179758,60035,177980,56735r254,-254c180139,56989,182044,57497,183822,58258v6222,1650,10413,7742,11175,13961c194997,77168,194108,81229,192203,85417v-254,635,-1270,1270,-635,1904c192457,86687,192584,85671,193092,85037v2540,-4315,3809,-10153,2540,-15611c195632,68411,194362,67650,194870,66634v381,508,889,508,1269,635c196648,67015,197282,67015,197537,66381v,-508,380,-1016,,-1397c197028,64350,196139,64350,195378,64477v-381,507,-889,1142,-889,1650c193727,64858,192965,63081,191695,62065r,-253c195251,62954,198426,64731,201981,65619v762,508,1651,888,2667,888c207695,67650,210997,68157,214172,68919v2286,-254,4190,888,6476,254l220648,69173v,,,,,c219759,68157,217981,69173,216966,68284v-5334,-507,-10413,-1903,-15112,-3807c201854,64223,202235,64350,202489,64350v762,-381,1270,-1142,1270,-1904c203378,61939,202743,61558,201981,61558v-508,254,-1143,761,-1143,1269c200838,63462,201473,64096,201981,64350v-127,127,-508,,-635,c198933,63335,196648,62319,194362,61177v-889,-127,-1524,-888,-2413,-1015c190171,59273,188393,58512,186615,57750v-4952,-2538,-10412,-3934,-15619,-5838c169853,51659,168710,51278,167694,51024v-1905,-508,-3809,-1015,-5714,-1523c155503,47851,146614,47724,141027,51278v-889,-254,-1397,1142,-1905,254c140773,47217,145471,45821,149662,45694v30858,-254,59811,-508,90161,-1016c243379,44678,246808,43409,248713,40237v1270,-1904,1524,-5077,508,-7108e" fillcolor="black" stroked="f" strokeweight=".35244mm">
                    <v:stroke joinstyle="miter"/>
                    <v:path arrowok="t" o:connecttype="custom" o:connectlocs="127185,61177;126296,63842;126042,63842;125407,60923;124264,57877;125407,55212;127693,57624;127185,61177;249475,32495;243760,29322;239443,32495;240840,36810;242363,36429;241474,34652;242363,31987;245411,31606;247697,33891;247697,37952;242871,41886;166424,42521;141789,45313;136074,53562;130106,59654;129852,59400;131503,54070;133534,48740;143820,35921;152075,33891;162742,35414;162996,34906;158932,32495;149662,32749;149408,32241;158932,27164;167313,23865;170615,23611;174678,22596;175314,22849;187123,22723;187631,23230;191314,24119;194743,26022;193473,23738;198552,24499;197790,25388;198679,27164;199949,26784;200203,24753;216585,29449;221029,30972;215188,27926;210997,26022;212013,25515;218743,21200;219632,20311;216839,20438;208965,25515;197156,22596;191441,21326;187123,20946;179250,20946;178996,20438;186870,17392;207442,8001;213283,1655;212394,132;210870,386;210870,2797;207314,5843;186108,15362;176710,18788;172266,19423;170361,21200;166805,22215;138487,38079;139249,34779;138360,31353;137852,29195;136709,29957;136074,36556;136328,40744;128074,55720;126296,53816;131757,42521;132392,40617;132392,37191;131883,32876;130487,33637;128455,48613;128455,48993;125407,52674;121852,48232;121216,40998;120455,34779;119693,34272;118550,43282;120582,47724;123883,53435;122995,54705;121470,52420;111692,38206;111184,36175;112200,30337;111692,29068;110550,28180;109661,36175;109661,36175;84009,20819;83247,22723;91501,26911;99247,30972;121344,57116;121597,59781;115756,53943;109915,45313;104327,42902;76390,42902;10229,43029;2356,38333;2356,34145;6292,31987;8959,34145;7689,36937;8578,37571;10610,35160;10356,33510;6800,30337;1594,32114;324,38587;8578,44805;83374,45059;106359,45694;112581,51532;112073,51532;90231,47090;81596,48867;77787,47597;66612,46201;66612,46709;76009,50009;78041,50009;67374,54831;64707,52928;58611,51912;56833,51912;60135,54451;66104,55593;64453,56735;53786,61177;42357,57497;34610,53055;34103,53562;38801,57750;42992,59273;47944,61431;52008,62573;51500,62827;28642,65111;21785,64350;23690,65492;21658,66127;18737,66888;15435,67650;10991,71203;11245,71965;16070,71203;22039,67015;29912,66127;30166,68157;32198,69046;32706,68665;32706,66761;36388,66381;45024,65619;46547,65619;45785,67142;47309,68284;48452,66381;47309,65492;52389,63715;55691,62573;58484,61939;56833,65619;56833,79072;57341,78945;57976,66254;70675,55212;70929,55466;68008,66254;68008,68157;70802,64604;72834,54197;92390,48359;93279,48613;88835,54070;87565,67523;85152,73107;84136,75645;85660,75645;88327,70696;89723,72219;89216,69934;92009,71076;96708,72092;97216,71584;89216,68284;87819,59527;89342,54705;91501,51786;96327,49120;96581,49120;96581,49374;93025,55212;92390,61939;93660,65238;95311,60543;95057,53055;99247,49628;110803,53055;113089,55212;110296,60416;103311,60416;102041,55720;105470,54451;107883,55212;108137,53943;105851,52166;101660,53055;99883,58512;104708,63462;114232,60162;115883,56862;123756,67142;123756,71076;126423,71330;126677,69426;134550,56735;135820,58258;142550,64096;150805,61431;151313,54958;147122,52928;142931,55847;143439,57497;144582,57116;146614,54831;149027,55339;150170,58385;147630,62065;140265,61304;138106,57877;138106,54324;149154,50390;153217,52928;154868,65746;156138,63588;155123,55085;152202,50516;153091,50390;157789,54451;160837,67142;155884,71457;153853,73995;157027,73615;160329,70315;160456,70822;160837,73107;161599,69173;162996,73107;166679,76660;166424,74630;163504,70315;159948,56608;155757,50897;156011,50516;166424,52420;178869,59527;183314,67903;183568,67903;183568,64858;177980,56735;178234,56481;183822,58258;194997,72219;192203,85417;191568,87321;193092,85037;195632,69426;194870,66634;196139,67269;197537,66381;197537,64984;195378,64477;194489,66127;191695,62065;191695,61812;201981,65619;204648,66507;214172,68919;220648,69173;220648,69173;220648,69173;216966,68284;201854,64477;202489,64350;203759,62446;201981,61558;200838,62827;201981,64350;201346,64350;194362,61177;191949,60162;186615,57750;170996,51912;167694,51024;161980,49501;141027,51278;139122,51532;149662,45694;239823,44678;248713,40237;249221,33129"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shape id="Freeform: Shape 1808252301" o:spid="_x0000_s1265" style="position:absolute;left:57064;top:2435;width:116;height:44;visibility:visible;mso-wrap-style:square;v-text-anchor:top" coordsize="11583,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" path="m11259,124v,,508,254,253,762c8846,3297,5036,3932,1226,4186v-253,,-634,253,-1015,253c-44,4313,-44,4059,83,3932,2877,886,7068,-637,11259,251e" fillcolor="black" stroked="f" strokeweight=".35244mm">
                    <v:stroke joinstyle="miter"/>
                    <v:path arrowok="t" o:connecttype="custom" o:connectlocs="11259,124;11512,886;1226,4186;211,4439;83,3932;11259,251" o:connectangles="0,0,0,0,0,0"/>
                  </v:shape>
                  <v:shape id="Freeform: Shape 2024706889" o:spid="_x0000_s1266" style="position:absolute;left:57022;top:2441;width:30;height:29;visibility:visible;mso-wrap-style:square;v-text-anchor:top" coordsize="3046,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" path="m2990,807c3244,1949,2609,2457,1720,2965,831,2965,450,2330,69,1695,-185,1061,323,807,577,426v635,-634,2032,-634,2413,508e" fillcolor="black" stroked="f" strokeweight=".35244mm">
                    <v:stroke joinstyle="miter"/>
                    <v:path arrowok="t" o:connecttype="custom" o:connectlocs="2990,807;1720,2965;69,1695;577,426;2990,934" o:connectangles="0,0,0,0,0"/>
                  </v:shape>
                  <v:shape id="Freeform: Shape 2093264778" o:spid="_x0000_s1267" style="position:absolute;left:55562;top:2444;width:28;height:27;visibility:visible;mso-wrap-style:square;v-text-anchor:top" coordsize="2793,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" path="m2794,635v,,,1269,-382,1649c2159,2665,1397,2792,1016,2665,508,2665,127,1904,,1523,,761,381,381,1016,v635,,1270,,1778,635e" fillcolor="black" stroked="f" strokeweight=".35244mm">
                    <v:stroke joinstyle="miter"/>
                    <v:path arrowok="t" o:connecttype="custom" o:connectlocs="2794,635;2412,2284;1016,2665;0,1523;1016,0;2794,635" o:connectangles="0,0,0,0,0,0"/>
                  </v:shape>
                  <v:shape id="Freeform: Shape 79214603" o:spid="_x0000_s1268" style="position:absolute;left:55359;top:2449;width:94;height:58;visibility:visible;mso-wrap-style:square;v-text-anchor:top" coordsize="9368,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" path="m9242,5203r,508c7337,6092,5559,5711,4290,4569,3273,3046,2004,1523,226,761,226,508,-282,254,226,,4036,,6321,3046,9369,5203e" fillcolor="black" stroked="f" strokeweight=".35244mm">
                    <v:stroke joinstyle="miter"/>
                    <v:path arrowok="t" o:connecttype="custom" o:connectlocs="9242,5203;9242,5711;4290,4569;226,761;226,0;9369,5203" o:connectangles="0,0,0,0,0,0"/>
                  </v:shape>
                  <v:shape id="Freeform: Shape 1031244529" o:spid="_x0000_s1269" style="position:absolute;left:57213;top:2449;width:80;height:75;visibility:visible;mso-wrap-style:square;v-text-anchor:top" coordsize="799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" path="m8000,c6222,2665,4699,5838,1524,7107,1016,7107,508,7869,,7361,1270,4442,3809,1269,6857,v254,,762,,1143,e" fillcolor="black" stroked="f" strokeweight=".35244mm">
                    <v:stroke joinstyle="miter"/>
                    <v:path arrowok="t" o:connecttype="custom" o:connectlocs="8000,0;1524,7107;0,7361;6857,0;8000,0" o:connectangles="0,0,0,0,0"/>
                  </v:shape>
                  <v:shape id="Freeform: Shape 1868461396" o:spid="_x0000_s1270" style="position:absolute;left:55610;top:2450;width:25;height:24;visibility:visible;mso-wrap-style:square;v-text-anchor:top" coordsize="2471,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" path="m2471,913v,888,-508,1015,-1143,1523c693,2436,439,2055,58,1547,-196,786,439,405,820,24v635,-127,1270,254,1651,889e" fillcolor="black" stroked="f" strokeweight=".35244mm">
                    <v:stroke joinstyle="miter"/>
                    <v:path arrowok="t" o:connecttype="custom" o:connectlocs="2471,913;1328,2436;58,1547;820,24;2471,913" o:connectangles="0,0,0,0,0"/>
                  </v:shape>
                  <v:shape id="Freeform: Shape 307217896" o:spid="_x0000_s1271" style="position:absolute;left:57324;top:2458;width:66;height:82;visibility:visible;mso-wrap-style:square;v-text-anchor:top" coordsize="6569,8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" path="m6569,508c5935,1523,6188,3046,5427,4061,3903,5838,2633,7869,93,8249,-288,7488,601,6726,982,5965,1998,3680,3649,1015,6061,r381,508l6569,508xe" fillcolor="black" stroked="f" strokeweight=".35244mm">
                    <v:stroke joinstyle="miter"/>
                    <v:path arrowok="t" o:connecttype="custom" o:connectlocs="6569,508;5427,4061;93,8249;982,5965;6061,0;6442,508" o:connectangles="0,0,0,0,0,0"/>
                  </v:shape>
                  <v:shape id="Freeform: Shape 970793522" o:spid="_x0000_s1272" style="position:absolute;left:55189;top:2463;width:28;height:28;visibility:visible;mso-wrap-style:square;v-text-anchor:top" coordsize="2735,2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" path="m2510,743v,,508,1142,,1650c2002,2774,1367,2901,732,2647,97,2266,-157,1378,97,743,605,-18,2002,-399,2510,616e" fillcolor="black" stroked="f" strokeweight=".35244mm">
                    <v:stroke joinstyle="miter"/>
                    <v:path arrowok="t" o:connecttype="custom" o:connectlocs="2510,743;2510,2393;732,2647;97,743;2510,616" o:connectangles="0,0,0,0,0"/>
                  </v:shape>
                  <v:shape id="Freeform: Shape 112880468" o:spid="_x0000_s1273" style="position:absolute;left:55143;top:2472;width:29;height:28;visibility:visible;mso-wrap-style:square;v-text-anchor:top" coordsize="2920,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" path="m2667,732v,,254,761,254,1142c2667,2255,2286,2762,1778,2762,889,2889,381,2509,,1747,,986,127,478,762,97v762,-254,1524,,1905,635e" fillcolor="black" stroked="f" strokeweight=".35244mm">
                    <v:stroke joinstyle="miter"/>
                    <v:path arrowok="t" o:connecttype="custom" o:connectlocs="2667,732;2921,1874;1778,2762;0,1747;762,97;2667,732" o:connectangles="0,0,0,0,0,0"/>
                  </v:shape>
                  <v:shape id="Freeform: Shape 1736223158" o:spid="_x0000_s1274" style="position:absolute;left:55232;top:2479;width:30;height:26;visibility:visible;mso-wrap-style:square;v-text-anchor:top" coordsize="2954,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" path="m2920,508v,,255,1649,-634,1903c1143,2919,635,2157,,1523,,761,381,254,889,v762,,1397,,2031,635e" fillcolor="black" stroked="f" strokeweight=".35244mm">
                    <v:stroke joinstyle="miter"/>
                    <v:path arrowok="t" o:connecttype="custom" o:connectlocs="2920,508;2286,2411;0,1523;889,0;2920,635" o:connectangles="0,0,0,0,0"/>
                  </v:shape>
                  <v:shape id="Freeform: Shape 664880061" o:spid="_x0000_s1275" style="position:absolute;left:55361;top:2488;width:29;height:24;visibility:visible;mso-wrap-style:square;v-text-anchor:top" coordsize="2822,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" path="m2568,635v,,,1269,-508,1523c1679,2538,917,2411,664,2284,536,1777,-353,1396,155,888,409,508,790,254,1298,v508,254,1143,,1524,635e" fillcolor="black" stroked="f" strokeweight=".35244mm">
                    <v:stroke joinstyle="miter"/>
                    <v:path arrowok="t" o:connecttype="custom" o:connectlocs="2568,635;2060,2158;664,2284;155,888;1298,0;2822,635" o:connectangles="0,0,0,0,0,0"/>
                  </v:shape>
                  <v:shape id="Freeform: Shape 1415545333" o:spid="_x0000_s1276" style="position:absolute;left:57434;top:2488;width:29;height:24;visibility:visible;mso-wrap-style:square;v-text-anchor:top" coordsize="2978,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" path="m2978,1142v,,-508,1269,-1143,1269c1200,2411,438,2284,57,1523,-197,635,438,254,1073,v762,,1778,254,1905,1142e" fillcolor="black" stroked="f" strokeweight=".35244mm">
                    <v:stroke joinstyle="miter"/>
                    <v:path arrowok="t" o:connecttype="custom" o:connectlocs="2978,1142;1835,2411;57,1523;1073,0;2978,1142" o:connectangles="0,0,0,0,0"/>
                  </v:shape>
                  <v:shape id="Freeform: Shape 1201827770" o:spid="_x0000_s1277" style="position:absolute;left:57289;top:2491;width:33;height:27;visibility:visible;mso-wrap-style:square;v-text-anchor:top" coordsize="3301,2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" path="m3302,1269v,,-635,1142,-889,1269c1397,3046,381,2284,,1396,127,761,762,254,1270,,2286,,2794,508,3302,1269e" fillcolor="black" stroked="f" strokeweight=".35244mm">
                    <v:stroke joinstyle="miter"/>
                    <v:path arrowok="t" o:connecttype="custom" o:connectlocs="3302,1269;2413,2538;0,1396;1270,0;3302,1269" o:connectangles="0,0,0,0,0"/>
                  </v:shape>
                  <v:shape id="Freeform: Shape 1517438740" o:spid="_x0000_s1278" style="position:absolute;left:57389;top:2494;width:29;height:22;visibility:visible;mso-wrap-style:square;v-text-anchor:top" coordsize="2840,2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" path="m2841,837v,,-254,1142,-635,1269c1571,2360,809,2233,301,1852,-334,1218,174,710,555,202,1317,-178,2587,-51,2841,837e" fillcolor="black" stroked="f" strokeweight=".35244mm">
                    <v:stroke joinstyle="miter"/>
                    <v:path arrowok="t" o:connecttype="custom" o:connectlocs="2841,837;2206,2106;301,1852;555,202;2841,837" o:connectangles="0,0,0,0,0"/>
                  </v:shape>
                  <v:shape id="Freeform: Shape 701351864" o:spid="_x0000_s1279" style="position:absolute;left:55169;top:2505;width:26;height:29;visibility:visible;mso-wrap-style:square;v-text-anchor:top" coordsize="2666,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" path="m2540,956v127,888,-127,1650,-889,1904c1016,2860,254,2479,,1717,,956,127,321,762,68v762,-254,1397,253,1905,761e" fillcolor="black" stroked="f" strokeweight=".35244mm">
                    <v:stroke joinstyle="miter"/>
                    <v:path arrowok="t" o:connecttype="custom" o:connectlocs="2540,956;1651,2860;0,1717;762,68;2667,829" o:connectangles="0,0,0,0,0"/>
                  </v:shape>
                  <v:shape id="Freeform: Shape 452327379" o:spid="_x0000_s1280" style="position:absolute;left:57255;top:2515;width:31;height:29;visibility:visible;mso-wrap-style:square;v-text-anchor:top" coordsize="3069,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" path="m2942,837v254,888,-254,1649,-1143,2030c1164,2994,783,2740,402,2360,149,1979,-360,1090,402,710,1037,-433,2561,-52,3069,837e" fillcolor="black" stroked="f" strokeweight=".35244mm">
                    <v:stroke joinstyle="miter"/>
                    <v:path arrowok="t" o:connecttype="custom" o:connectlocs="2942,837;1799,2867;402,2360;402,710;3069,837" o:connectangles="0,0,0,0,0"/>
                  </v:shape>
                  <v:shape id="Freeform: Shape 502374860" o:spid="_x0000_s1281" style="position:absolute;left:55581;top:2523;width:27;height:26;visibility:visible;mso-wrap-style:square;v-text-anchor:top" coordsize="2780,2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" path="m2735,939v254,888,-635,1015,-889,1523c1592,2589,957,2716,703,2462,322,1954,-186,1573,68,812,449,558,576,177,1084,50v889,-253,1143,508,1651,1016e" fillcolor="black" stroked="f" strokeweight=".35244mm">
                    <v:stroke joinstyle="miter"/>
                    <v:path arrowok="t" o:connecttype="custom" o:connectlocs="2735,939;1846,2462;703,2462;68,812;1084,50;2735,1066" o:connectangles="0,0,0,0,0,0"/>
                  </v:shape>
                  <v:shape id="Freeform: Shape 1927632867" o:spid="_x0000_s1282" style="position:absolute;left:57420;top:2526;width:29;height:27;visibility:visible;mso-wrap-style:square;v-text-anchor:top" coordsize="2920,2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" path="m2921,1142v,,-254,762,-381,1142c2032,2665,1270,2792,762,2538,,2158,,1523,,888,508,635,508,127,1016,v635,,1524,254,1778,1015e" fillcolor="black" stroked="f" strokeweight=".35244mm">
                    <v:stroke joinstyle="miter"/>
                    <v:path arrowok="t" o:connecttype="custom" o:connectlocs="2921,1142;2540,2284;762,2538;0,888;1016,0;2794,1015" o:connectangles="0,0,0,0,0,0"/>
                  </v:shape>
                  <v:shape id="Freeform: Shape 471438467" o:spid="_x0000_s1283" style="position:absolute;left:57334;top:2529;width:96;height:77;visibility:visible;mso-wrap-style:square;v-text-anchor:top" coordsize="9651,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" path="m6857,1163v254,888,-508,1396,-1142,1649c5460,2812,4953,2686,4826,3066,6857,4082,8000,5731,9651,7127r,635c6857,7762,4064,7001,2032,4843,1524,4462,635,4462,,3955,1016,2939,2794,3320,4191,3193,5207,2051,3048,1290,4318,401v508,,761,-508,1397,-381c6222,274,6604,655,6857,1036e" fillcolor="black" stroked="f" strokeweight=".35244mm">
                    <v:stroke joinstyle="miter"/>
                    <v:path arrowok="t" o:connecttype="custom" o:connectlocs="6857,1163;5715,2812;4826,3066;9651,7127;9651,7762;2032,4843;0,3955;4191,3193;4318,401;5715,20;6857,1036" o:connectangles="0,0,0,0,0,0,0,0,0,0,0"/>
                  </v:shape>
                  <v:shape id="Freeform: Shape 1668835891" o:spid="_x0000_s1284" style="position:absolute;left:57059;top:2530;width:28;height:27;visibility:visible;mso-wrap-style:square;v-text-anchor:top" coordsize="2852,2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" path="m2852,994v,,-254,888,-381,1269c1963,2771,1328,2771,820,2517,439,2009,-196,1502,58,740,693,-402,2725,-148,2852,994e" fillcolor="black" stroked="f" strokeweight=".35244mm">
                    <v:stroke joinstyle="miter"/>
                    <v:path arrowok="t" o:connecttype="custom" o:connectlocs="2852,994;2471,2263;820,2517;58,740;2852,994" o:connectangles="0,0,0,0,0"/>
                  </v:shape>
                  <v:shape id="Freeform: Shape 236860218" o:spid="_x0000_s1285" style="position:absolute;left:55341;top:2556;width:27;height:25;visibility:visible;mso-wrap-style:square;v-text-anchor:top" coordsize="2674,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" path="m2667,1194c2413,1956,2159,2336,1397,2463,762,2463,254,2209,,1575,,1067,254,686,381,306,1270,-329,2794,52,2667,1194e" fillcolor="black" stroked="f" strokeweight=".35244mm">
                    <v:stroke joinstyle="miter"/>
                    <v:path arrowok="t" o:connecttype="custom" o:connectlocs="2667,1194;1397,2463;0,1575;381,306;2667,1194" o:connectangles="0,0,0,0,0"/>
                  </v:shape>
                  <v:shape id="Freeform: Shape 291151155" o:spid="_x0000_s1286" style="position:absolute;left:55352;top:2557;width:78;height:80;visibility:visible;mso-wrap-style:square;v-text-anchor:top" coordsize="7779,7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" path="m7780,127v,1142,-1143,1650,-1524,2792c5113,5457,2954,7742,33,7996,-220,7234,1049,6473,1303,5711,2573,3046,4986,1650,7272,r508,l7780,127xe" fillcolor="black" stroked="f" strokeweight=".35244mm">
                    <v:stroke joinstyle="miter"/>
                    <v:path arrowok="t" o:connecttype="custom" o:connectlocs="7780,127;6256,2919;33,7996;1303,5711;7272,0;7780,0" o:connectangles="0,0,0,0,0,0"/>
                  </v:shape>
                  <v:shape id="Freeform: Shape 1755103744" o:spid="_x0000_s1287" style="position:absolute;left:57036;top:2557;width:32;height:30;visibility:visible;mso-wrap-style:square;v-text-anchor:top" coordsize="3268,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" path="m3268,1162v,888,-762,1523,-1270,1776c1236,3192,728,2685,347,2304,-287,1669,94,1035,347,400v889,-888,2286,-127,2794,635e" fillcolor="black" stroked="f" strokeweight=".35244mm">
                    <v:stroke joinstyle="miter"/>
                    <v:path arrowok="t" o:connecttype="custom" o:connectlocs="3268,1162;1998,2938;347,2304;347,400;3141,1035" o:connectangles="0,0,0,0,0"/>
                  </v:shape>
                  <v:shape id="Freeform: Shape 2139325168" o:spid="_x0000_s1288" style="position:absolute;left:57085;top:2564;width:32;height:27;visibility:visible;mso-wrap-style:square;v-text-anchor:top" coordsize="3174,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" path="m3175,1015v,889,-635,1523,-1397,1650c1651,2411,1270,2665,1016,2538,508,2284,,1777,,1142,381,761,508,127,1016,v762,,1905,,2032,888e" fillcolor="black" stroked="f" strokeweight=".35244mm">
                    <v:stroke joinstyle="miter"/>
                    <v:path arrowok="t" o:connecttype="custom" o:connectlocs="3175,1015;1778,2665;1016,2538;0,1142;1016,0;3048,888" o:connectangles="0,0,0,0,0,0"/>
                  </v:shape>
                  <v:shape id="Freeform: Shape 1436158999" o:spid="_x0000_s1289" style="position:absolute;left:55524;top:2565;width:26;height:25;visibility:visible;mso-wrap-style:square;v-text-anchor:top" coordsize="2556,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" path="m2556,819v,889,-508,1269,-1142,1650c778,2469,271,2088,17,1581,-111,819,525,439,906,58v889,-254,1142,381,1650,888e" fillcolor="black" stroked="f" strokeweight=".35244mm">
                    <v:stroke joinstyle="miter"/>
                    <v:path arrowok="t" o:connecttype="custom" o:connectlocs="2556,819;1414,2469;17,1581;906,58;2556,946" o:connectangles="0,0,0,0,0"/>
                  </v:shape>
                  <v:shape id="Freeform: Shape 166736521" o:spid="_x0000_s1290" style="position:absolute;left:55572;top:2564;width:30;height:24;visibility:visible;mso-wrap-style:square;v-text-anchor:top" coordsize="2920,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" path="m2921,1142c2667,1904,2159,2284,1397,2411,889,2284,254,2158,,1523,,761,508,381,1016,v762,,1651,254,1778,1142e" fillcolor="black" stroked="f" strokeweight=".35244mm">
                    <v:stroke joinstyle="miter"/>
                    <v:path arrowok="t" o:connecttype="custom" o:connectlocs="2921,1142;1397,2411;0,1523;1016,0;2794,1142" o:connectangles="0,0,0,0,0"/>
                  </v:shape>
                  <v:shape id="Freeform: Shape 2123154414" o:spid="_x0000_s1291" style="position:absolute;left:57216;top:2567;width:75;height:77;visibility:visible;mso-wrap-style:square;v-text-anchor:top" coordsize="7503,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" path="m6603,6338v,,1016,762,889,1269c6222,8115,5207,6719,4064,6465,2159,4562,889,2531,,246,762,-388,1397,373,2032,627,3809,2150,5460,4054,6477,6211e" fillcolor="black" stroked="f" strokeweight=".35244mm">
                    <v:stroke joinstyle="miter"/>
                    <v:path arrowok="t" o:connecttype="custom" o:connectlocs="6603,6338;7492,7607;4064,6465;0,246;2032,627;6477,6211" o:connectangles="0,0,0,0,0,0"/>
                  </v:shape>
                  <v:shape id="Freeform: Shape 1704334855" o:spid="_x0000_s1292" style="position:absolute;left:57281;top:2569;width:30;height:29;visibility:visible;mso-wrap-style:square;v-text-anchor:top" coordsize="3070,2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" path="m3038,635v,,127,1142,-127,1649c2404,3046,1515,2919,753,2792,372,2284,-264,1650,117,1015,372,381,1006,254,1515,v507,,889,381,1523,635e" fillcolor="black" stroked="f" strokeweight=".35244mm">
                    <v:stroke joinstyle="miter"/>
                    <v:path arrowok="t" o:connecttype="custom" o:connectlocs="3038,635;2911,2284;753,2792;117,1015;1515,0;3038,635" o:connectangles="0,0,0,0,0,0"/>
                  </v:shape>
                  <v:shape id="Freeform: Shape 606016448" o:spid="_x0000_s1293" style="position:absolute;left:55648;top:2591;width:25;height:25;visibility:visible;mso-wrap-style:square;v-text-anchor:top" coordsize="2546,2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" path="m2506,541v,,254,1523,-508,1903c1363,2571,347,2444,93,1556,-288,668,601,541,982,33,1617,-94,1998,160,2506,541e" fillcolor="black" stroked="f" strokeweight=".35244mm">
                    <v:stroke joinstyle="miter"/>
                    <v:path arrowok="t" o:connecttype="custom" o:connectlocs="2506,541;1998,2444;93,1556;982,33;2506,541" o:connectangles="0,0,0,0,0"/>
                  </v:shape>
                  <v:shape id="Freeform: Shape 802243842" o:spid="_x0000_s1294" style="position:absolute;left:57073;top:2613;width:63;height:104;visibility:visible;mso-wrap-style:square;v-text-anchor:top" coordsize="6270,1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" path="m4114,3385c5129,4908,5891,6812,6145,8842v-254,508,381,1142,,1523l5891,10365c2463,7827,1701,4400,304,974,50,847,-77,466,50,212v762,-761,1270,762,2032,889l4240,3385r-126,xe" fillcolor="black" stroked="f" strokeweight=".35244mm">
                    <v:stroke joinstyle="miter"/>
                    <v:path arrowok="t" o:connecttype="custom" o:connectlocs="4114,3385;6145,8842;6145,10365;5891,10365;304,974;50,212;2082,1101;4240,3385" o:connectangles="0,0,0,0,0,0,0,0"/>
                  </v:shape>
                  <v:shape id="Freeform: Shape 326579266" o:spid="_x0000_s1295" style="position:absolute;left:55664;top:2612;width:109;height:34;visibility:visible;mso-wrap-style:square;v-text-anchor:top" coordsize="10920,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" path="m10921,801v,,,127,,127c7873,3086,3556,4355,,2324,,2070,,1690,381,1563,2667,801,4826,-214,7111,40r3683,634l10921,801xe" fillcolor="black" stroked="f" strokeweight=".35244mm">
                    <v:stroke joinstyle="miter"/>
                    <v:path arrowok="t" o:connecttype="custom" o:connectlocs="10921,801;10921,928;0,2324;381,1563;7111,40;10794,674" o:connectangles="0,0,0,0,0,0"/>
                  </v:shape>
                  <v:shape id="Freeform: Shape 2112603579" o:spid="_x0000_s1296" style="position:absolute;left:55498;top:2618;width:100;height:70;visibility:visible;mso-wrap-style:square;v-text-anchor:top" coordsize="10032,7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" path="m10032,635c7365,2284,5079,5457,1778,6219,1143,6473,762,7361,,6853,1397,2665,5968,381,10032,r,635xe" fillcolor="black" stroked="f" strokeweight=".35244mm">
                    <v:stroke joinstyle="miter"/>
                    <v:path arrowok="t" o:connecttype="custom" o:connectlocs="10032,635;1778,6219;0,6853;10032,0;10032,635" o:connectangles="0,0,0,0,0"/>
                  </v:shape>
                  <v:shape id="Freeform: Shape 309846891" o:spid="_x0000_s1297" style="position:absolute;left:57040;top:2652;width:28;height:27;visibility:visible;mso-wrap-style:square;v-text-anchor:top" coordsize="2793,2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" path="m2794,761v,,,1523,-635,1650c1778,2792,1016,2792,762,2411,,2158,,1396,,888,254,381,762,254,1143,v635,127,1270,127,1651,761e" fillcolor="black" stroked="f" strokeweight=".35244mm">
                    <v:stroke joinstyle="miter"/>
                    <v:path arrowok="t" o:connecttype="custom" o:connectlocs="2794,761;2159,2411;762,2411;0,888;1143,0;2794,761" o:connectangles="0,0,0,0,0,0"/>
                  </v:shape>
                  <v:shape id="Freeform: Shape 485927775" o:spid="_x0000_s1298" style="position:absolute;left:56903;top:2660;width:102;height:27;visibility:visible;mso-wrap-style:square;v-text-anchor:top" coordsize="10158,2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" path="m10159,296c9651,1438,8381,1946,7365,2327,4699,3215,2413,2073,,1438,,804,889,1058,1270,677,3809,169,6476,-338,9143,296v254,-127,762,-254,1016,e" fillcolor="black" stroked="f" strokeweight=".35244mm">
                    <v:stroke joinstyle="miter"/>
                    <v:path arrowok="t" o:connecttype="custom" o:connectlocs="10159,296;7365,2327;0,1438;1270,677;9143,296;10159,296" o:connectangles="0,0,0,0,0,0"/>
                  </v:shape>
                  <v:shape id="Freeform: Shape 695636242" o:spid="_x0000_s1299" style="position:absolute;left:55570;top:2673;width:29;height:27;visibility:visible;mso-wrap-style:square;v-text-anchor:top" coordsize="2932,2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" path="m2806,1269v,,-254,1015,-889,1269c1409,2792,901,2538,393,2284,266,1777,-242,1396,139,888,266,381,901,254,1409,v762,,1397,508,1524,1269e" fillcolor="black" stroked="f" strokeweight=".35244mm">
                    <v:stroke joinstyle="miter"/>
                    <v:path arrowok="t" o:connecttype="custom" o:connectlocs="2806,1269;1917,2538;393,2284;139,888;1409,0;2933,1269" o:connectangles="0,0,0,0,0,0"/>
                  </v:shape>
                  <v:shape id="Freeform: Shape 1457795185" o:spid="_x0000_s1300" style="position:absolute;left:55613;top:2681;width:31;height:27;visibility:visible;mso-wrap-style:square;v-text-anchor:top" coordsize="3026,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" path="m3026,1142v,,-508,1142,-1143,1523c1248,2792,740,2538,359,2158,105,1650,-149,1142,105,635,232,254,740,127,1248,v762,,1524,635,1778,1269e" fillcolor="black" stroked="f" strokeweight=".35244mm">
                    <v:stroke joinstyle="miter"/>
                    <v:path arrowok="t" o:connecttype="custom" o:connectlocs="3026,1142;1883,2665;359,2158;105,635;1248,0;3026,1269" o:connectangles="0,0,0,0,0,0"/>
                  </v:shape>
                  <v:shape id="Freeform: Shape 1888214967" o:spid="_x0000_s1301" style="position:absolute;left:57022;top:2688;width:34;height:32;visibility:visible;mso-wrap-style:square;v-text-anchor:top" coordsize="3345,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" path="m3219,1250v,,-255,1016,-508,1523c2330,3281,1568,3408,1060,3027,552,3027,298,2266,171,1885,-337,1250,425,870,679,362v889,-761,2285,-254,2666,888e" fillcolor="black" stroked="f" strokeweight=".35244mm">
                    <v:stroke joinstyle="miter"/>
                    <v:path arrowok="t" o:connecttype="custom" o:connectlocs="3219,1250;2711,2773;1060,3027;171,1885;679,362;3345,1250" o:connectangles="0,0,0,0,0,0"/>
                  </v:shape>
                  <v:shape id="Freeform: Shape 1423567655" o:spid="_x0000_s1302" style="position:absolute;left:57064;top:2692;width:26;height:29;visibility:visible;mso-wrap-style:square;v-text-anchor:top" coordsize="2668,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" path="m2506,693v,,254,762,127,1143c2125,2216,1871,3232,982,2851,474,2978,220,2343,93,2216,-161,1455,93,313,982,59v635,-254,1143,381,1524,634e" fillcolor="black" stroked="f" strokeweight=".35244mm">
                    <v:stroke joinstyle="miter"/>
                    <v:path arrowok="t" o:connecttype="custom" o:connectlocs="2506,693;2633,1836;982,2851;93,2216;982,59;2506,693" o:connectangles="0,0,0,0,0,0"/>
                  </v:shape>
                  <v:shape id="Freeform: Shape 1722130253" o:spid="_x0000_s1303" style="position:absolute;left:55585;top:2712;width:31;height:32;visibility:visible;mso-wrap-style:square;v-text-anchor:top" coordsize="3079,3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" path="m3048,1015v127,889,-128,1650,-762,2158c1397,3300,381,3300,,2284,,1523,,508,889,v762,,1651,,2031,1015e" fillcolor="black" stroked="f" strokeweight=".35244mm">
                    <v:stroke joinstyle="miter"/>
                    <v:path arrowok="t" o:connecttype="custom" o:connectlocs="3048,1015;2286,3173;0,2284;889,0;2920,1015" o:connectangles="0,0,0,0,0"/>
                  </v:shape>
                  <v:shape id="Freeform: Shape 387210123" o:spid="_x0000_s1304" style="position:absolute;left:55594;top:2718;width:65;height:70;visibility:visible;mso-wrap-style:square;v-text-anchor:top" coordsize="6476,6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" path="m6476,c6349,2158,5841,4823,3682,6092,2412,6346,1270,7488,,6726l,6346c1651,4061,4571,2284,6476,127e" fillcolor="black" stroked="f" strokeweight=".35244mm">
                    <v:stroke joinstyle="miter"/>
                    <v:path arrowok="t" o:connecttype="custom" o:connectlocs="6476,0;3682,6092;0,6726;0,6346;6476,127" o:connectangles="0,0,0,0,0"/>
                  </v:shape>
                  <v:shape id="Freeform: Shape 1262388404" o:spid="_x0000_s1305" style="position:absolute;left:56905;top:2724;width:29;height:27;visibility:visible;mso-wrap-style:square;v-text-anchor:top" coordsize="2920,2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" path="m2921,1142v,,-254,889,-508,1269c1905,2919,1143,2665,508,2411,,2158,-127,1396,127,888,254,381,762,127,1143,v635,,1270,508,1651,1015e" fillcolor="black" stroked="f" strokeweight=".35244mm">
                    <v:stroke joinstyle="miter"/>
                    <v:path arrowok="t" o:connecttype="custom" o:connectlocs="2921,1142;2413,2411;508,2411;127,888;1143,0;2794,1015" o:connectangles="0,0,0,0,0,0"/>
                  </v:shape>
                  <v:shape id="Freeform: Shape 1211862254" o:spid="_x0000_s1306" style="position:absolute;left:55697;top:2728;width:49;height:104;visibility:visible;mso-wrap-style:square;v-text-anchor:top" coordsize="4952,10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" path="m3937,4271v1015,1777,507,4189,1015,6092c3682,10490,3048,9094,2286,8333,635,6048,889,2875,,210,127,-44,381,-44,508,83,1651,845,2540,2368,3429,3383v-128,508,508,508,380,1015e" fillcolor="black" stroked="f" strokeweight=".35244mm">
                    <v:stroke joinstyle="miter"/>
                    <v:path arrowok="t" o:connecttype="custom" o:connectlocs="3937,4271;4952,10363;2286,8333;0,210;508,83;3429,3383;3809,4398" o:connectangles="0,0,0,0,0,0,0"/>
                  </v:shape>
                  <v:shape id="Freeform: Shape 1835694574" o:spid="_x0000_s1307" style="position:absolute;left:56946;top:2732;width:26;height:21;visibility:visible;mso-wrap-style:square;v-text-anchor:top" coordsize="2597,2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" path="m2598,982v,,-762,761,-1143,1142c947,2124,439,1870,58,1489,-196,728,439,474,820,93v762,-254,1524,,1778,889e" fillcolor="black" stroked="f" strokeweight=".35244mm">
                    <v:stroke joinstyle="miter"/>
                    <v:path arrowok="t" o:connecttype="custom" o:connectlocs="2598,982;1455,2124;58,1489;820,93;2598,982" o:connectangles="0,0,0,0,0"/>
                  </v:shape>
                  <v:shape id="Freeform: Shape 597707151" o:spid="_x0000_s1308" style="position:absolute;left:57014;top:2742;width:49;height:74;visibility:visible;mso-wrap-style:square;v-text-anchor:top" coordsize="4971,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" path="m4972,6853v,,,762,-508,508l4210,7361c2051,5330,-235,3046,19,l527,c2559,1650,4972,3680,4972,6853e" fillcolor="black" stroked="f" strokeweight=".35244mm">
                    <v:stroke joinstyle="miter"/>
                    <v:path arrowok="t" o:connecttype="custom" o:connectlocs="4972,6853;4464,7361;4210,7361;19,0;527,0;4972,6853" o:connectangles="0,0,0,0,0,0"/>
                  </v:shape>
                  <v:shape id="Freeform: Shape 515770070" o:spid="_x0000_s1309" style="position:absolute;left:56976;top:2776;width:30;height:27;visibility:visible;mso-wrap-style:square;v-text-anchor:top" coordsize="3047,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" path="m3048,1073v,,-254,1142,-762,1523c1397,2849,127,2722,,1580,,819,762,438,1143,57v889,-254,1524,381,1905,1016e" fillcolor="black" stroked="f" strokeweight=".35244mm">
                    <v:stroke joinstyle="miter"/>
                    <v:path arrowok="t" o:connecttype="custom" o:connectlocs="3048,1073;2286,2596;0,1580;1143,57;3048,1073" o:connectangles="0,0,0,0,0"/>
                  </v:shape>
                  <v:shape id="Freeform: Shape 487210563" o:spid="_x0000_s1310" style="position:absolute;left:56893;top:2786;width:67;height:82;visibility:visible;mso-wrap-style:square;v-text-anchor:top" coordsize="6669,8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" path="m6223,1650c5079,4569,2159,5965,254,8122,-127,7869,,7234,127,6980,889,4061,3175,1142,6095,v1270,127,,1015,254,1650e" fillcolor="black" stroked="f" strokeweight=".35244mm">
                    <v:stroke joinstyle="miter"/>
                    <v:path arrowok="t" o:connecttype="custom" o:connectlocs="6223,1650;254,8122;127,6980;6095,0;6349,1650" o:connectangles="0,0,0,0,0"/>
                  </v:shape>
                  <v:shape id="Freeform: Shape 286272709" o:spid="_x0000_s1311" style="position:absolute;left:56985;top:2817;width:28;height:23;visibility:visible;mso-wrap-style:square;v-text-anchor:top" coordsize="2793,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" path="m2794,913v,761,-635,1015,-1143,1396c1016,2309,381,2055,,1420,,659,508,405,1016,24v762,-127,1524,254,1778,889e" fillcolor="black" stroked="f" strokeweight=".35244mm">
                    <v:stroke joinstyle="miter"/>
                    <v:path arrowok="t" o:connecttype="custom" o:connectlocs="2794,913;1651,2309;0,1420;1016,24;2794,913" o:connectangles="0,0,0,0,0"/>
                  </v:shape>
                  <v:shape id="Freeform: Shape 966859803" o:spid="_x0000_s1312" style="position:absolute;left:56193;top:1420;width:267;height:38;visibility:visible;mso-wrap-style:square;v-text-anchor:top" coordsize="26667,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" path="m24762,635r-889,c21588,635,23493,3300,24762,3300v1524,,1524,-2665,,-2665m17905,3427v2159,,,-2666,-1143,-2666l14604,761v-2287,,-128,2666,1015,2666l17905,3427xm8635,3427v2286,,127,-2666,-1143,-2666l5333,761v-2285,,-127,2666,1016,2666l8635,3427xm24762,v1017,,1905,888,1905,1904c26667,2919,25779,3807,24762,3807r-22857,c889,3807,,2919,,1904,,888,889,,1905,l24762,xe" fillcolor="black" stroked="f" strokeweight=".35244mm">
                    <v:stroke joinstyle="miter"/>
                    <v:path arrowok="t" o:connecttype="custom" o:connectlocs="24762,635;23873,635;24762,3300;24762,635;17905,3427;16762,761;14604,761;15619,3427;17905,3427;8635,3427;7492,761;5333,761;6349,3427;8635,3427;24762,0;26667,1904;24762,3807;1905,3807;0,1904;1905,0;24762,0" o:connectangles="0,0,0,0,0,0,0,0,0,0,0,0,0,0,0,0,0,0,0,0,0"/>
                  </v:shape>
                  <v:shape id="Freeform: Shape 253681001" o:spid="_x0000_s1313" style="position:absolute;left:56404;top:1681;width:121;height:194;visibility:visible;mso-wrap-style:square;v-text-anchor:top" coordsize="12064,19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" path="m3810,9265v,1015,1397,380,2413,380c7238,9645,8635,10280,8635,9265v,-1396,-1397,-889,-2412,-889c5207,8376,3810,7869,3810,9265t4190,2411c9016,11676,9016,10280,9016,9138v,-2665,-2031,,-3174,-2539c5080,8757,2921,6726,2921,9011v,1523,,2538,1524,2538l7874,11549r126,127xm1651,l5968,1650,10286,,8635,6473r3429,-762l10921,9645r1143,3681l9016,12564r1270,6854l5968,17768,1651,19418,3429,12564,,13580,889,9645,,5965r3302,508l1651,xe" fillcolor="black" stroked="f" strokeweight=".35244mm">
                    <v:stroke joinstyle="miter"/>
                    <v:path arrowok="t" o:connecttype="custom" o:connectlocs="3810,9265;6223,9645;8635,9265;6223,8376;3810,9265;8000,11676;9016,9138;5842,6599;2921,9011;4445,11549;7874,11549;1651,0;5968,1650;10286,0;8635,6473;12064,5711;10921,9645;12064,13326;9016,12564;10286,19418;5968,17768;1651,19418;3429,12564;0,13580;889,9645;0,5965;3302,6473;1651,0" o:connectangles="0,0,0,0,0,0,0,0,0,0,0,0,0,0,0,0,0,0,0,0,0,0,0,0,0,0,0,0"/>
                  </v:shape>
                </v:group>
                <v:shape id="Freeform: Shape 114456140" o:spid="_x0000_s1314" style="position:absolute;left:56312;top:1747;width:27;height:29;visibility:visible;mso-wrap-style:square;v-text-anchor:top" coordsize="2793,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" path="m889,761l127,635r381,761l,1904r762,127l762,2919r635,-508l2032,2919r,-888l2794,1904,2286,1396,2540,635,1778,761,1397,,889,761xe" fillcolor="black" stroked="f" strokeweight=".35244mm">
                  <v:stroke joinstyle="miter"/>
                  <v:path arrowok="t" o:connecttype="custom" o:connectlocs="889,761;127,635;508,1396;0,1904;762,2031;762,2919;1397,2411;2032,2919;2032,2031;2794,1904;2286,1396;2540,635;1778,761;1397,0;889,761" o:connectangles="0,0,0,0,0,0,0,0,0,0,0,0,0,0,0"/>
                </v:shape>
                <v:shape id="Freeform: Shape 2134517707" o:spid="_x0000_s1315" style="position:absolute;left:56277;top:1790;width:29;height:29;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" path="m1016,761r-762,l635,1396,,2031r762,127l762,2919r635,-508l2159,2919r,-761l2921,2031,2286,1396,2667,761r-762,l1397,,1016,761xe" fillcolor="black" stroked="f" strokeweight=".35244mm">
                  <v:stroke joinstyle="miter"/>
                  <v:path arrowok="t" o:connecttype="custom" o:connectlocs="1016,761;254,761;635,1396;0,2031;762,2158;762,2919;1397,2411;2159,2919;2159,2158;2921,2031;2286,1396;2667,761;1905,761;1397,0;1016,761" o:connectangles="0,0,0,0,0,0,0,0,0,0,0,0,0,0,0"/>
                </v:shape>
                <v:shape id="Freeform: Shape 1752046850" o:spid="_x0000_s1316" style="position:absolute;left:56334;top:1785;width:30;height:29;visibility:visible;mso-wrap-style:square;v-text-anchor:top" coordsize="2920,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" path="m1016,761l254,635r381,761l,1904r762,127l762,2919r635,-508l2159,2919r,-888l2921,1904,2286,1396,2667,635,1905,761,1397,,1016,761xe" fillcolor="black" stroked="f" strokeweight=".35244mm">
                  <v:stroke joinstyle="miter"/>
                  <v:path arrowok="t" o:connecttype="custom" o:connectlocs="1016,761;254,635;635,1396;0,1904;762,2031;762,2919;1397,2411;2159,2919;2159,2031;2921,1904;2286,1396;2667,635;1905,761;1397,0;1016,761" o:connectangles="0,0,0,0,0,0,0,0,0,0,0,0,0,0,0"/>
                </v:shape>
                <v:shape id="Freeform: Shape 2116634871" o:spid="_x0000_s1317" style="position:absolute;left:56345;top:1829;width:16;height:17;visibility:visible;mso-wrap-style:square;v-text-anchor:top" coordsize="1650,1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" path="m508,508r-381,l381,888,,1142r381,127l381,1650,762,1396r381,254l1143,1269r508,-127l1270,888,1524,508r-508,l762,,508,508xe" fillcolor="black" stroked="f" strokeweight=".35244mm">
                  <v:stroke joinstyle="miter"/>
                  <v:path arrowok="t" o:connecttype="custom" o:connectlocs="508,508;127,508;381,888;0,1142;381,1269;381,1650;762,1396;1143,1650;1143,1269;1651,1142;1270,888;1524,508;1016,508;762,0;508,508" o:connectangles="0,0,0,0,0,0,0,0,0,0,0,0,0,0,0"/>
                </v:shape>
                <v:shape id="Freeform: Shape 897745311" o:spid="_x0000_s1318" style="position:absolute;left:56284;top:1833;width:48;height:51;visibility:visible;mso-wrap-style:square;v-text-anchor:top" coordsize="4825,5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" path="m1651,1396l254,1269,889,2411,,3427r1143,253l1143,5077,2413,4188r1143,889l3556,3680,4826,3427,3809,2411,4445,1269,3175,1396,2413,,1651,1396xe" fillcolor="black" stroked="f" strokeweight=".35244mm">
                  <v:stroke joinstyle="miter"/>
                  <v:path arrowok="t" o:connecttype="custom" o:connectlocs="1651,1396;254,1269;889,2411;0,3427;1143,3680;1143,5077;2413,4188;3556,5077;3556,3680;4826,3427;3809,2411;4445,1269;3175,1396;2413,0;1651,1396" o:connectangles="0,0,0,0,0,0,0,0,0,0,0,0,0,0,0"/>
                </v:shape>
                <v:shape id="Freeform: Shape 1276750030" o:spid="_x0000_s1319" style="position:absolute;left:56204;top:1153;width:238;height:235;visibility:visible;mso-wrap-style:square;v-text-anchor:top" coordsize="23873,23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" path="m11937,l9143,6726,2286,4696r3555,6218l,15103r6984,1142l6603,23479r5334,-4823l17270,23479r-507,-7234l23874,15103,18032,10914,21461,4696,14604,6726,11937,xe" fillcolor="black" stroked="f" strokeweight=".35244mm">
                  <v:stroke joinstyle="miter"/>
                  <v:path arrowok="t" o:connecttype="custom" o:connectlocs="11937,0;9143,6726;2286,4696;5841,10914;0,15102;6984,16244;6603,23478;11937,18655;17270,23478;16763,16244;23874,15102;18032,10914;21461,4696;14604,6726;11937,0" o:connectangles="0,0,0,0,0,0,0,0,0,0,0,0,0,0,0"/>
                </v:shape>
                <v:group id="Graphic 1" o:spid="_x0000_s1320" style="position:absolute;left:55212;top:1605;width:1667;height:1378" coordorigin="55211,1605" coordsize="1667,1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">
                  <v:shape id="Freeform: Shape 1054449274" o:spid="_x0000_s1321" style="position:absolute;left:55970;top:2642;width:106;height:105;visibility:visible;mso-wrap-style:square;v-text-anchor:top" coordsize="10653,10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" path="m10413,508c9651,761,9270,1015,9524,1904r1016,4061c10667,6726,10794,7869,10286,8630v-635,888,-1905,1396,-2794,1650c6857,10407,5333,10661,4190,10280,3429,9899,2920,9645,2540,8249l1524,3934c1270,2919,889,2919,,3046l,2665v,,5079,-1269,5079,-1269l5079,1650c4190,1904,3683,2031,3937,3173l4952,7488v127,761,636,2538,2794,1904c10413,8757,10032,6853,9778,5965l8889,2031c8762,1269,8381,888,7111,1142r,-381c7111,761,10413,,10413,r,254l10413,508xe" fillcolor="black" stroked="f" strokeweight=".35244mm">
                    <v:stroke joinstyle="miter"/>
                    <v:path arrowok="t" o:connecttype="custom" o:connectlocs="10413,508;9524,1904;10540,5965;10286,8630;7492,10280;4190,10280;2540,8249;1524,3934;0,3046;0,2665;5079,1396;5079,1650;3937,3173;4952,7488;7746,9392;9778,5965;8889,2031;7111,1142;7111,761;10413,0;10413,254" o:connectangles="0,0,0,0,0,0,0,0,0,0,0,0,0,0,0,0,0,0,0,0,0"/>
                  </v:shape>
                  <v:shape id="Freeform: Shape 798665889" o:spid="_x0000_s1322" style="position:absolute;left:56089;top:2628;width:78;height:103;visibility:visible;mso-wrap-style:square;v-text-anchor:top" coordsize="7829,10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" path="m6254,2665c5746,1777,4477,508,2699,1015,1937,1142,1175,1777,1302,2538v127,635,508,889,1905,1142l5619,4061v,,1905,635,2159,2031c8032,7234,7397,9011,4603,9645v-1396,381,-2285,,-2666,127c1683,9772,1556,10026,1556,10280r-381,c1175,10280,540,7234,540,7234r381,c1556,8376,2699,9645,4730,9138,6635,8757,6381,7488,6381,7234,6254,6346,5365,6219,4349,6092r-1142,c413,5457,159,4315,32,3807,-95,3046,32,1142,2826,508v1270,-254,2032,,2539,c5746,508,5746,254,5746,r508,c6254,,6889,2665,6889,2665r-381,l6254,2665xe" fillcolor="black" stroked="f" strokeweight=".35244mm">
                    <v:stroke joinstyle="miter"/>
                    <v:path arrowok="t" o:connecttype="custom" o:connectlocs="6254,2665;2699,1015;1302,2538;3207,3680;5619,4061;7778,6092;4603,9645;1937,9772;1556,10280;1175,10280;540,7234;921,7234;4730,9138;6381,7234;4349,6092;3207,6092;32,3807;2826,508;5365,508;5746,0;6254,0;6889,2665;6508,2665" o:connectangles="0,0,0,0,0,0,0,0,0,0,0,0,0,0,0,0,0,0,0,0,0,0,0"/>
                  </v:shape>
                  <v:shape id="Freeform: Shape 1945334284" o:spid="_x0000_s1323" style="position:absolute;left:56168;top:2615;width:97;height:95;visibility:visible;mso-wrap-style:square;v-text-anchor:top" coordsize="9651,9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" path="m8381,9011l2794,9518r,-380c3937,9011,4318,8884,4190,7742l3556,888c2540,1015,889,1269,762,3427r-508,c254,3427,,888,,888l9397,r254,2665l9143,2665c8635,635,6984,761,5968,761r635,6854c6603,8757,7111,8757,8254,8630r,381l8381,9011xe" fillcolor="black" stroked="f" strokeweight=".35244mm">
                    <v:stroke joinstyle="miter"/>
                    <v:path arrowok="t" o:connecttype="custom" o:connectlocs="8381,9011;2794,9518;2794,9138;4190,7742;3556,888;762,3427;254,3427;0,888;9397,0;9651,2665;9143,2665;5968,761;6603,7615;8254,8630;8254,9011" o:connectangles="0,0,0,0,0,0,0,0,0,0,0,0,0,0,0"/>
                  </v:shape>
                  <v:shape id="Freeform: Shape 163176820" o:spid="_x0000_s1324" style="position:absolute;left:56275;top:2615;width:108;height:91;visibility:visible;mso-wrap-style:square;v-text-anchor:top" coordsize="10794,9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" path="m4064,4442v2032,,2920,-254,2920,-2031c6984,1142,6349,508,5079,508v-889,,-889,127,-1015,507l4064,4442xm10794,9011r-3175,c7619,9011,4445,4823,4445,4823r-381,l4064,7361v,1015,254,1142,1270,1269l5334,9011v,,-5334,,-5334,l,8630v1143,,1397,,1397,-1142l1397,1650c1524,508,1016,508,127,381l127,,5207,c6349,127,9651,254,9524,2538v,1650,-1651,2031,-2540,2158l10032,8503v,,508,254,635,254l10667,9138r127,-127xe" fillcolor="black" stroked="f" strokeweight=".35244mm">
                    <v:stroke joinstyle="miter"/>
                    <v:path arrowok="t" o:connecttype="custom" o:connectlocs="4064,4442;6984,2411;5079,508;4064,1015;4064,4442;10794,9011;7619,9011;4445,4823;4064,4823;4064,7361;5334,8630;5334,9011;0,9011;0,8630;1397,7488;1397,1650;127,381;127,0;5207,0;9524,2538;6984,4696;10032,8503;10667,8757;10667,9138" o:connectangles="0,0,0,0,0,0,0,0,0,0,0,0,0,0,0,0,0,0,0,0,0,0,0,0"/>
                  </v:shape>
                  <v:shape id="Freeform: Shape 1364901039" o:spid="_x0000_s1325" style="position:absolute;left:56379;top:2625;width:107;height:98;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" path="m6349,5711l5207,2411,3301,5330r3048,381xm10667,9392l5588,8757r,-381c6603,8376,6857,8376,6984,7995v,-380,-381,-1396,-508,-1776l2920,5838v-507,888,-888,1396,-888,1650c2032,7995,2667,8122,3175,8249r,381c3175,8630,,8249,,8249l,7995v889,,1143,-380,1778,-1269l6095,r381,c6476,,9143,7361,9143,7361v508,1523,762,2031,1524,2031l10667,9772r,-380xe" fillcolor="black" stroked="f" strokeweight=".35244mm">
                    <v:stroke joinstyle="miter"/>
                    <v:path arrowok="t" o:connecttype="custom" o:connectlocs="6349,5711;5207,2411;3301,5330;6349,5711;10667,9392;5588,8757;5588,8376;6984,7995;6476,6219;2920,5838;2032,7488;3175,8249;3175,8630;0,8249;0,7995;1778,6726;6095,0;6476,0;9143,7361;10667,9392;10667,9772" o:connectangles="0,0,0,0,0,0,0,0,0,0,0,0,0,0,0,0,0,0,0,0,0"/>
                  </v:shape>
                  <v:shape id="Freeform: Shape 168488866" o:spid="_x0000_s1326" style="position:absolute;left:56488;top:2634;width:100;height:105;visibility:visible;mso-wrap-style:square;v-text-anchor:top" coordsize="10032,10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" path="m8889,10280l,8630,,8376v1016,,1397,,1524,-634l2667,1523c2794,635,2159,508,1524,381l1524,v,,5461,1015,5461,1015l6985,1396c5842,1269,5334,1142,5207,2284l4064,8376v,,254,762,1270,1016c7619,9772,8762,8884,9651,7615r381,c10032,7615,8889,10534,8889,10534r,-254xe" fillcolor="black" stroked="f" strokeweight=".35244mm">
                    <v:stroke joinstyle="miter"/>
                    <v:path arrowok="t" o:connecttype="custom" o:connectlocs="8889,10280;0,8630;0,8376;1524,7742;2667,1523;1524,381;1524,0;6985,1015;6985,1396;5207,2284;4064,8376;5334,9392;9651,7615;10032,7615;8889,10534" o:connectangles="0,0,0,0,0,0,0,0,0,0,0,0,0,0,0"/>
                  </v:shape>
                  <v:shape id="Freeform: Shape 507089689" o:spid="_x0000_s1327" style="position:absolute;left:56583;top:2653;width:71;height:98;visibility:visible;mso-wrap-style:square;v-text-anchor:top" coordsize="711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" path="m5334,9772l,8630,,8376v889,,1524,127,1651,-634l2921,1523c3048,635,2413,508,1651,254l1651,v,,5460,1142,5460,1142l7111,1396v-762,,-1523,-254,-1650,635l4191,8249v-127,889,381,1016,1270,1269l5461,9772r-127,xe" fillcolor="black" stroked="f" strokeweight=".35244mm">
                    <v:stroke joinstyle="miter"/>
                    <v:path arrowok="t" o:connecttype="custom" o:connectlocs="5334,9772;0,8630;0,8376;1651,7742;2921,1523;1651,254;1651,0;7111,1142;7111,1396;5461,2031;4191,8249;5461,9518;5461,9772" o:connectangles="0,0,0,0,0,0,0,0,0,0,0,0,0"/>
                  </v:shape>
                  <v:shape id="Freeform: Shape 2019492313" o:spid="_x0000_s1328" style="position:absolute;left:56639;top:2667;width:107;height:98;visibility:visible;mso-wrap-style:square;v-text-anchor:top" coordsize="10666,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" path="m6223,6219l4953,2919,3175,5965r3048,254xm10667,9772l5588,9265r,-381c6604,8884,6857,8884,6857,8503v,-381,-380,-1396,-508,-1777l2794,6346v-508,888,-889,1396,-889,1649c1905,8503,2667,8630,3175,8630r,381c3175,9011,,8630,,8630l,8249v889,,1143,-380,1778,-1396l5968,r381,c6349,,9143,7361,9143,7361v508,1523,762,1904,1524,2031l10667,9772xe" fillcolor="black" stroked="f" strokeweight=".35244mm">
                    <v:stroke joinstyle="miter"/>
                    <v:path arrowok="t" o:connecttype="custom" o:connectlocs="6223,6219;4953,2919;3175,5965;6223,6219;10667,9772;5588,9265;5588,8884;6857,8503;6349,6726;2794,6346;1905,7995;3175,8630;3175,9011;0,8630;0,8249;1778,6853;5968,0;6349,0;9143,7361;10667,9392;10667,9772" o:connectangles="0,0,0,0,0,0,0,0,0,0,0,0,0,0,0,0,0,0,0,0,0"/>
                  </v:shape>
                  <v:shape id="Freeform: Shape 922998483" o:spid="_x0000_s1329" style="position:absolute;left:56289;top:1673;width:56;height:59;visibility:visible;mso-wrap-style:square;v-text-anchor:top" coordsize="5587,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" path="m2793,3554v-888,,-2158,634,-2158,-508c635,1523,1651,1904,2667,1904v1015,,2412,-381,2412,1142c5079,4188,3809,3554,2920,3554m5587,2919c5587,-254,3809,2665,2793,,2031,2284,,381,,2792v,888,254,1523,635,1777l635,5457v,,254,381,381,381l4318,5838v,,381,-127,381,-381l4699,4442v,,634,-888,634,-1650e" fillcolor="black" stroked="f" strokeweight=".35244mm">
                    <v:stroke joinstyle="miter"/>
                    <v:path arrowok="t" o:connecttype="custom" o:connectlocs="2793,3554;635,3046;2667,1904;5079,3046;2920,3554;5587,2919;2793,0;0,2792;635,4569;635,5457;1016,5838;4318,5838;4699,5457;4699,4442;5333,2792" o:connectangles="0,0,0,0,0,0,0,0,0,0,0,0,0,0,0"/>
                  </v:shape>
                  <v:shape id="Freeform: Shape 741128882" o:spid="_x0000_s1330" style="position:absolute;left:56606;top:2066;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" path="m1397,2538v762,,1396,-507,1396,-1269c2793,508,2159,,1397,,635,,,635,,1269v,635,635,1269,1397,1269e" fillcolor="black" stroked="f" strokeweight=".35244mm">
                    <v:stroke joinstyle="miter"/>
                    <v:path arrowok="t" o:connecttype="custom" o:connectlocs="1397,2538;2793,1269;1397,0;0,1269;1397,2538" o:connectangles="0,0,0,0,0"/>
                  </v:shape>
                  <v:shape id="Freeform: Shape 1543941143" o:spid="_x0000_s1331" style="position:absolute;left:56545;top:1623;width:14;height:21;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" path="m635,c635,,,1142,,1396v,381,254,762,762,762c1270,2158,1397,1777,1397,1396,1397,1396,762,,762,e" fillcolor="black" stroked="f" strokeweight=".35244mm">
                    <v:stroke joinstyle="miter"/>
                    <v:path arrowok="t" o:connecttype="custom" o:connectlocs="635,0;0,1396;762,2158;1397,1396;762,0" o:connectangles="0,0,0,0,0"/>
                  </v:shape>
                  <v:shape id="Freeform: Shape 925379569" o:spid="_x0000_s1332" style="position:absolute;left:56080;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503013328" o:spid="_x0000_s1333" style="position:absolute;left:56196;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" path="m635,c635,,,1142,,1396v,381,254,762,635,762c1016,2158,1270,1777,1270,1396,1270,1396,635,,635,e" fillcolor="black" stroked="f" strokeweight=".35244mm">
                    <v:stroke joinstyle="miter"/>
                    <v:path arrowok="t" o:connecttype="custom" o:connectlocs="635,0;0,1396;635,2158;1270,1396;635,0" o:connectangles="0,0,0,0,0"/>
                  </v:shape>
                  <v:shape id="Freeform: Shape 1951326375" o:spid="_x0000_s1334" style="position:absolute;left:56313;top:1623;width:14;height:21;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" path="m635,c635,,,1142,,1396v,381,254,762,762,762c1270,2158,1397,1777,1397,1396,1397,1396,762,,762,e" fillcolor="black" stroked="f" strokeweight=".35244mm">
                    <v:stroke joinstyle="miter"/>
                    <v:path arrowok="t" o:connecttype="custom" o:connectlocs="635,0;0,1396;762,2158;1397,1396;762,0" o:connectangles="0,0,0,0,0"/>
                  </v:shape>
                  <v:shape id="Freeform: Shape 1185553973" o:spid="_x0000_s1335" style="position:absolute;left:56428;top:162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" path="m635,c635,,,1142,,1396v,381,254,762,635,762c1016,2158,1270,1777,1270,1396,1270,1396,635,,635,e" fillcolor="black" stroked="f" strokeweight=".35244mm">
                    <v:stroke joinstyle="miter"/>
                    <v:path arrowok="t" o:connecttype="custom" o:connectlocs="635,0;0,1396;635,2158;1270,1396;635,0" o:connectangles="0,0,0,0,0"/>
                  </v:shape>
                  <v:shape id="Freeform: Shape 213764970" o:spid="_x0000_s1336" style="position:absolute;left:56080;top:1783;width:13;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" path="m635,v,,635,1142,635,1396c1270,1777,1016,2158,635,2158,254,2158,,1777,,1396,,1396,762,,762,e" fillcolor="black" stroked="f" strokeweight=".35244mm">
                    <v:stroke joinstyle="miter"/>
                    <v:path arrowok="t" o:connecttype="custom" o:connectlocs="635,0;1270,1396;635,2158;0,1396;762,0" o:connectangles="0,0,0,0,0"/>
                  </v:shape>
                  <v:shape id="Freeform: Shape 1130383066" o:spid="_x0000_s1337" style="position:absolute;left:56080;top:1937;width:13;height:22;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" path="m635,v,,635,1142,635,1396c1270,1777,1016,2158,635,2158,254,2158,,1777,,1396,,1396,762,,762,e" fillcolor="black" stroked="f" strokeweight=".35244mm">
                    <v:stroke joinstyle="miter"/>
                    <v:path arrowok="t" o:connecttype="custom" o:connectlocs="635,0;1270,1396;635,2158;0,1396;762,0" o:connectangles="0,0,0,0,0"/>
                  </v:shape>
                  <v:shape id="Freeform: Shape 519831254" o:spid="_x0000_s1338" style="position:absolute;left:56098;top:2059;width:14;height:22;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" path="m762,v,,635,1142,635,1396c1397,1777,1143,2158,635,2158,127,2158,,1777,,1396,,1396,762,,762,e" fillcolor="black" stroked="f" strokeweight=".35244mm">
                    <v:stroke joinstyle="miter"/>
                    <v:path arrowok="t" o:connecttype="custom" o:connectlocs="762,0;1397,1396;635,2158;0,1396;762,0" o:connectangles="0,0,0,0,0"/>
                  </v:shape>
                  <v:shape id="Freeform: Shape 407727112" o:spid="_x0000_s1339" style="position:absolute;left:56196;top:2124;width:14;height:21;visibility:visible;mso-wrap-style:square;v-text-anchor:top" coordsize="139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" path="m762,v,,635,1142,635,1396c1397,1777,1143,2158,635,2158,127,2158,,1777,,1396,,1396,762,,762,e" fillcolor="black" stroked="f" strokeweight=".35244mm">
                    <v:stroke joinstyle="miter"/>
                    <v:path arrowok="t" o:connecttype="custom" o:connectlocs="762,0;1397,1396;635,2158;0,1396;762,0" o:connectangles="0,0,0,0,0"/>
                  </v:shape>
                  <v:shape id="Freeform: Shape 801218597" o:spid="_x0000_s1340" style="position:absolute;left:56552;top:1783;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419299509" o:spid="_x0000_s1341" style="position:absolute;left:56552;top:1937;width:12;height:22;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" path="m635,c635,,,1142,,1396v,381,254,762,635,762c1016,2158,1270,1777,1270,1396,1270,1396,635,,635,e" fillcolor="black" stroked="f" strokeweight=".35244mm">
                    <v:stroke joinstyle="miter"/>
                    <v:path arrowok="t" o:connecttype="custom" o:connectlocs="635,0;0,1396;635,2158;1270,1396;635,0" o:connectangles="0,0,0,0,0"/>
                  </v:shape>
                  <v:shape id="Freeform: Shape 1629676084" o:spid="_x0000_s1342" style="position:absolute;left:56533;top:2059;width:13;height:22;visibility:visible;mso-wrap-style:square;v-text-anchor:top" coordsize="1397,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" path="m635,c635,,,1142,,1396v,381,254,762,762,762c1270,2158,1397,1777,1397,1396,1397,1396,762,,762,e" fillcolor="black" stroked="f" strokeweight=".35244mm">
                    <v:stroke joinstyle="miter"/>
                    <v:path arrowok="t" o:connecttype="custom" o:connectlocs="635,0;0,1396;762,2158;1397,1396;762,0" o:connectangles="0,0,0,0,0"/>
                  </v:shape>
                  <v:shape id="Freeform: Shape 613748360" o:spid="_x0000_s1343" style="position:absolute;left:56435;top:2124;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" path="m635,c635,,,1142,,1396v,381,254,762,635,762c1016,2158,1270,1777,1270,1396,1270,1396,635,,635,e" fillcolor="black" stroked="f" strokeweight=".35244mm">
                    <v:stroke joinstyle="miter"/>
                    <v:path arrowok="t" o:connecttype="custom" o:connectlocs="635,0;0,1396;635,2158;1270,1396;635,0" o:connectangles="0,0,0,0,0"/>
                  </v:shape>
                  <v:shape id="Freeform: Shape 637263318" o:spid="_x0000_s1344" style="position:absolute;left:56317;top:2194;width:12;height:21;visibility:visible;mso-wrap-style:square;v-text-anchor:top" coordsize="1269,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" path="m635,c635,,,1142,,1396v,381,254,761,635,761c1016,2157,1270,1777,1270,1396,1270,1396,635,,635,e" fillcolor="black" stroked="f" strokeweight=".35244mm">
                    <v:stroke joinstyle="miter"/>
                    <v:path arrowok="t" o:connecttype="custom" o:connectlocs="635,0;0,1396;635,2157;1270,1396;635,0" o:connectangles="0,0,0,0,0"/>
                  </v:shape>
                  <v:shape id="Freeform: Shape 1787736396" o:spid="_x0000_s1345" style="position:absolute;left:56400;top:1940;width:126;height:123;visibility:visible;mso-wrap-style:square;v-text-anchor:top" coordsize="12572,1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" path="m11175,2305v,,508,254,1016,127l12572,1163v,,-508,-635,-762,-508c10540,909,9270,1036,8508,2305v,761,635,1523,1143,1903c10032,4082,10159,4462,10413,4716v,381,-127,635,-508,635c9016,4462,7492,5604,6857,4589v254,-1142,889,-2411,,-3426c6857,909,7238,782,7111,528,6730,-487,5715,274,4953,274,3810,147,2921,655,2286,1670v,381,254,762,635,1142c3175,2812,3302,2812,3429,3066r-762,381c2667,3447,2921,3955,2921,4208,2413,4462,1905,3701,1651,3320v,-635,,-1650,-762,-1777c762,1543,254,1797,254,1797,127,2051,,2432,,3066v,635,254,1269,254,1269c254,4335,2540,5985,3048,7001,2413,8270,2413,10173,889,10935v-381,254,-381,761,-381,1142l889,12331v1016,-508,2794,-635,2667,-2285c3937,9412,4318,8650,4953,8143v762,-127,1396,254,1651,761c6349,10046,5588,10808,4572,11062v-127,127,,380,,634c4826,12204,5715,11950,6096,11950,7366,11189,7874,9666,9016,9158v127,761,-1524,1015,-508,1650c9143,10681,10032,10808,10540,10046v-508,-1269,1778,-1903,381,-2919c10921,5985,12064,5604,12064,4462,11683,3320,10286,3320,9905,2178v381,-254,1143,-254,1524,e" fillcolor="black" stroked="f" strokeweight=".35244mm">
                    <v:stroke joinstyle="miter"/>
                    <v:path arrowok="t" o:connecttype="custom" o:connectlocs="11175,2305;12191,2432;12572,1163;11810,655;8508,2305;9651,4208;10413,4716;9905,5351;6857,4589;6857,1163;7111,528;4953,274;2286,1670;2921,2812;3429,3066;2667,3447;2921,4208;1651,3320;889,1543;254,1797;0,3066;254,4335;3048,7001;889,10935;508,12077;889,12331;3556,10046;4953,8143;6604,8904;4572,11062;4572,11696;6096,11950;9016,9158;8508,10808;10540,10046;10921,7127;12064,4462;9905,2178;11429,2178" o:connectangles="0,0,0,0,0,0,0,0,0,0,0,0,0,0,0,0,0,0,0,0,0,0,0,0,0,0,0,0,0,0,0,0,0,0,0,0,0,0,0"/>
                  </v:shape>
                  <v:shape id="Freeform: Shape 234542302" o:spid="_x0000_s1346" style="position:absolute;left:55964;top:2071;width:28;height:25;visibility:visible;mso-wrap-style:square;v-text-anchor:top" coordsize="2793,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" path="m1397,2538v762,,1397,-507,1397,-1269c2794,508,2159,,1397,,635,,,635,,1269v,635,635,1269,1397,1269e" fillcolor="black" stroked="f" strokeweight=".35244mm">
                    <v:stroke joinstyle="miter"/>
                    <v:path arrowok="t" o:connecttype="custom" o:connectlocs="1397,2538;2794,1269;1397,0;0,1269;1397,2538" o:connectangles="0,0,0,0,0"/>
                  </v:shape>
                  <v:shape id="Freeform: Shape 1722109652" o:spid="_x0000_s1347" style="position:absolute;left:55211;top:2508;width:27;height:28;visibility:visible;mso-wrap-style:square;v-text-anchor:top" coordsize="2793,2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" path="m1397,2792v762,,1397,-634,1397,-1396c2794,635,2159,,1397,,635,,,635,,1396v,762,635,1396,1397,1396e" fillcolor="black" stroked="f" strokeweight=".35244mm">
                    <v:stroke joinstyle="miter"/>
                    <v:path arrowok="t" o:connecttype="custom" o:connectlocs="1397,2792;2794,1396;1397,0;0,1396;1397,2792" o:connectangles="0,0,0,0,0"/>
                  </v:shape>
                  <v:shape id="Freeform: Shape 1290991092" o:spid="_x0000_s1348" style="position:absolute;left:55701;top:2640;width:4;height: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" path="m127,127v,,,,,c127,127,127,127,127,127v,,,,,l127,127xm381,254r-254,c127,254,127,254,127,254r,c127,254,127,254,127,254r,c127,254,,254,,254r,c,254,,254,,254r,c,254,,,,l127,v,,127,,127,c254,,254,,254,r,c254,,254,,254,r,l381,254xe" fillcolor="black" stroked="f" strokeweight=".35244mm">
                    <v:stroke joinstyle="miter"/>
                    <v:path arrowok="t" o:connecttype="custom" o:connectlocs="127,127;127,127;127,127;127,127;127,127;381,254;127,254;127,254;127,254;127,254;127,254;0,254;0,254;0,254;0,254;0,0;127,0;254,0;254,0;254,0;254,0;254,0" o:connectangles="0,0,0,0,0,0,0,0,0,0,0,0,0,0,0,0,0,0,0,0,0,0"/>
                  </v:shape>
                  <v:shape id="Freeform: Shape 1606351493" o:spid="_x0000_s1349" style="position:absolute;left:55706;top:2642;width:127;height:127;visibility:visible;mso-wrap-style:square;v-text-anchor:top" coordsize="12698,12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" path="m,c,,,,,,,,,,,,,,,,,l,c,,,,,,,,,,,,,,,,,,,,,,,l,c,,,,,,,,,,,,,,,,,,,,,,,l,c,,,,,,,,,,,,,,,,,,,,,,,l,c,,,,,xe" fillcolor="black" stroked="f" strokeweight=".35244mm">
                    <v:stroke joinstyle="miter"/>
                    <v:path arrowok="t" o:connecttype="custom" o:connectlocs="0,0;0,0;0,0;0,0;0,0;0,0;0,0;0,0;0,0;0,0;0,0;0,0;0,0;0,0;0,0;0,0;0,0;0,0;0,0;0,0;0,0" o:connectangles="0,0,0,0,0,0,0,0,0,0,0,0,0,0,0,0,0,0,0,0,0"/>
                  </v:shape>
                  <v:shape id="Freeform: Shape 1500710896" o:spid="_x0000_s1350" style="position:absolute;left:55707;top:2640;width:4;height:3;visibility:visible;mso-wrap-style:square;v-text-anchor:top" coordsize="380,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" path="m381,r,l254,254r,l127,127r,127l,,,,,,127,r,l,,,,127,127,127,r,l127,r,l254,r,l254,r,l254,127,381,r,l254,r,l381,r,xe" fillcolor="black" stroked="f" strokeweight=".35244mm">
                    <v:stroke joinstyle="miter"/>
                    <v:path arrowok="t" o:connecttype="custom" o:connectlocs="381,0;381,0;254,254;254,254;127,127;127,254;0,0;0,0;0,0;127,0;127,0;0,0;0,0;127,127;127,0;127,0;127,0;127,0;254,0;254,0;254,0;254,0;254,127;381,0;381,0;254,0;254,0;381,0;381,0" o:connectangles="0,0,0,0,0,0,0,0,0,0,0,0,0,0,0,0,0,0,0,0,0,0,0,0,0,0,0,0,0"/>
                  </v:shape>
                  <v:shape id="Freeform: Shape 2133785503" o:spid="_x0000_s1351" style="position:absolute;left:55708;top:2640;width:4;height:4;visibility:visible;mso-wrap-style:square;v-text-anchor:top" coordsize="38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" path="m381,127r,c381,127,381,,381,v,,,,,c381,,381,,381,m254,254v,,,,,c254,254,254,254,254,254r,c254,254,254,254,254,254v,,,,,c254,254,254,254,254,254v,,,127,-254,127l,381,254,254xe" fillcolor="black" stroked="f" strokeweight=".35244mm">
                    <v:stroke joinstyle="miter"/>
                    <v:path arrowok="t" o:connecttype="custom" o:connectlocs="381,127;381,127;381,0;381,0;381,0;254,254;254,254;254,254;254,254;254,254;254,254;254,254;0,381;0,381" o:connectangles="0,0,0,0,0,0,0,0,0,0,0,0,0,0"/>
                  </v:shape>
                  <v:shape id="Freeform: Shape 171762783" o:spid="_x0000_s1352" style="position:absolute;left:55712;top:2640;width:1;height:2;visibility:visible;mso-wrap-style:square;v-text-anchor:top" coordsize="12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" path="m127,127v,,,,,c127,127,127,127,127,127v,,,,-127,c,127,,127,,127v,,,,,c,127,,127,,127v,,,,,c,127,,127,,127v,,,,,l,127c,127,127,,127,r,c127,,,,,l,,127,127xe" fillcolor="black" stroked="f" strokeweight=".35244mm">
                    <v:stroke joinstyle="miter"/>
                    <v:path arrowok="t" o:connecttype="custom" o:connectlocs="127,127;127,127;127,127;0,127;0,127;0,127;0,127;0,127;0,127;0,127;0,127;127,0;127,0;0,0;0,0" o:connectangles="0,0,0,0,0,0,0,0,0,0,0,0,0,0,0"/>
                  </v:shape>
                  <v:shape id="Freeform: Shape 1826290062" o:spid="_x0000_s1353" style="position:absolute;left:56054;top:1605;width:536;height:638;visibility:visible;mso-wrap-style:square;v-text-anchor:top" coordsize="53589,63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" path="m52065,41374v-254,3045,-1270,5711,-3429,7107l28445,61299r,c28445,61299,27430,61807,26921,61807v-508,,-1142,-254,-1523,-635l5207,48354c3048,46958,2032,44293,1778,41247r,-40105l52319,1142r,40105l52065,41374xm53589,r,c53589,,,,,l,c,,,,,l,40993v,4188,1778,7868,4190,8884l24762,62949v,,1143,888,1906,888c27302,63837,27937,63583,28318,63203l49271,49877v2413,-1142,4191,-4823,4191,-8884l53462,v,,,,,l53589,xe" fillcolor="black" stroked="f" strokeweight=".35244mm">
                    <v:stroke joinstyle="miter"/>
                    <v:path arrowok="t" o:connecttype="custom" o:connectlocs="52065,41374;48636,48481;28445,61299;28445,61299;26921,61807;25398,61172;5207,48354;1778,41247;1778,1142;52319,1142;52319,41247;53589,0;53589,0;0,0;0,0;0,0;0,40993;4190,49877;24762,62949;26668,63837;28318,63203;49271,49877;53462,40993;53462,0;53462,0" o:connectangles="0,0,0,0,0,0,0,0,0,0,0,0,0,0,0,0,0,0,0,0,0,0,0,0,0"/>
                  </v:shape>
                  <v:shape id="Freeform: Shape 1760986394" o:spid="_x0000_s1354" style="position:absolute;left:56394;top:2199;width:6;height:2;visibility:visible;mso-wrap-style:square;v-text-anchor:top" coordsize="63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" path="m,254l635,c635,,127,254,,254e" fillcolor="black" stroked="f" strokeweight=".35244mm">
                    <v:stroke joinstyle="miter"/>
                    <v:path arrowok="t" o:connecttype="custom" o:connectlocs="0,254;635,0;0,254" o:connectangles="0,0,0"/>
                  </v:shape>
                  <v:shape id="Freeform: Shape 1007247175" o:spid="_x0000_s1355" style="position:absolute;left:55884;top:2677;width:106;height:97;visibility:visible;mso-wrap-style:square;v-text-anchor:top" coordsize="10666,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" path="m5460,5838l3556,2792,2413,6092,5460,5711r,127xm10667,8376l5588,9011r,-381c6476,8503,6730,8376,6730,7995v,-380,-635,-1269,-889,-1649l2286,6726c1905,7742,1778,8249,1778,8503v,508,762,381,1397,381l3175,9265c3175,9265,,9645,,9645l,9265c762,9011,1016,8630,1270,7615l3937,r381,c4318,,8635,6473,8635,6473v889,1269,1143,1776,1905,1649l10540,8503r127,-127xe" fillcolor="black" stroked="f" strokeweight=".35244mm">
                    <v:stroke joinstyle="miter"/>
                    <v:path arrowok="t" o:connecttype="custom" o:connectlocs="5460,5838;3556,2792;2413,6092;5460,5711;10667,8376;5588,9011;5588,8630;6730,7995;5841,6346;2286,6726;1778,8503;3175,8884;3175,9265;0,9645;0,9265;1270,7615;3937,0;4318,0;8635,6473;10540,8122;10540,8503" o:connectangles="0,0,0,0,0,0,0,0,0,0,0,0,0,0,0,0,0,0,0,0,0"/>
                  </v:shape>
                  <v:shape id="Freeform: Shape 844016352" o:spid="_x0000_s1356" style="position:absolute;left:55692;top:2518;width:1186;height:465;visibility:visible;mso-wrap-style:square;v-text-anchor:top" coordsize="118645,4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" path="m116575,8076v-762,1396,-1778,2411,-3302,2665c113273,8837,115051,7568,114417,5410,113400,3887,111369,3507,109591,3887v-635,508,-381,1270,-635,1904l108702,8329v-1524,,-1651,-1396,-2032,-2411c106670,4268,107432,2618,109083,1857v1270,-635,3175,-508,4445,127c114543,2238,115686,2745,116067,3634v1143,1142,889,3046,635,4442m110353,8837v889,-888,-254,-5711,2158,-2538c112511,6933,112511,7822,112004,8329v-381,381,-1016,889,-1651,508m111242,10741v,1269,-1016,888,-1651,1396l107686,12137v,,-254,-1523,-254,-2158c108702,10233,110099,10233,111242,10741t2031,9391c112638,20894,113273,22163,112385,22797v,1396,-1143,2031,-2159,2666c101083,27493,92066,24320,83177,22797,70733,20132,56383,19371,43684,22163v-5968,1142,-11683,2538,-17397,4061c22731,26732,18921,27239,15493,26224,12699,24955,13842,21275,13080,18863v127,-1904,-508,-3426,-635,-5330c12191,12898,12064,12137,12191,11502v1143,127,2285,1016,3555,1269c22223,14040,27938,11883,34033,10868,39747,9599,45716,8583,51811,8202v6985,,13969,-507,20572,762c74542,8964,76320,9599,78479,9725v4317,508,8381,1650,12698,2031c91813,12010,92701,12010,93463,12137v6985,1142,14731,3046,21334,c114797,14929,113655,17467,113273,20259m74288,25843v381,1143,1016,2158,762,3427c74288,30793,72764,30793,71367,31047v-634,,-1270,-127,-1777,-508c69590,30285,69590,30031,69335,29778v255,-1016,-1777,-2031,-380,-2919c70224,25716,73145,23051,74415,25843t1524,254c76828,26351,76955,27366,76955,28128v,1650,-1016,3173,-2667,3807c73399,32443,72129,32570,71240,32189v1905,,3810,-761,4572,-2665l75812,26097r127,xm77971,36377v,,-127,254,-127,254c75558,36631,74161,35362,72510,34220r,-381c74542,33966,76193,35362,78098,36377t-3048,7234c75050,43611,74542,43865,74415,43611,72129,40692,70986,37519,69590,34347r254,c71748,37266,73145,40565,75050,43611m71240,41707r-381,c70859,41707,70605,40692,70733,40185v507,380,888,888,507,1522m69082,37012v,761,889,1142,381,1776c69335,38408,68827,37773,69082,37012t-381,-5077l68827,31935r,254l68701,32189r,-254xm64129,43357v-1397,,-3682,889,-5080,-254c59049,42469,58415,42215,58541,41581v1270,-508,2286,1015,3429,c63748,41581,65653,41327,67304,41707v889,254,2159,-1396,2286,254c68955,44500,65907,42723,64002,43484m60827,34093r381,-635c60573,35362,59685,37266,58668,39042v-508,-1903,1398,-3299,2159,-4949m62986,32697v1016,-1143,1905,634,2286,1523c66415,35869,69463,37519,68320,39804v-1397,1269,-3810,,-5334,1015c62097,40819,60700,40946,60192,40058v889,-2412,1651,-5204,2794,-7361m62732,29651r-254,l62986,29143v,,,254,-127,508m64510,29905v,,762,-1143,1270,-1143c65780,28762,65780,28889,65907,29016v-508,381,-889,762,-1397,889m65526,31047v,,508,-127,762,l65526,31047xm67685,33458v,,,381,-127,508l65780,32570v889,-127,1397,254,1905,888m67431,28889r,l67431,28635r,l67431,28889xm70733,23940v-889,253,-1651,1396,-2540,1650c68701,24701,69844,23940,70733,23940m66923,22924v-127,-761,635,-127,1016,-507l70352,22417v-1270,,-2794,2919,-3429,507m61208,25082v381,-1142,508,-2031,1143,-2919c63113,22163,63748,22163,64383,22417v127,1523,2032,3680,,4949c63748,27620,62732,28382,61970,27620v-1016,-888,-1143,-1650,-762,-2665m60066,29905v,,126,-762,253,-1143c60700,28382,61081,29016,61208,29270v-254,381,-761,635,-1142,508m60066,26351r,l60066,25463r,l60066,26351xm59049,23940v-1015,-254,-1523,-1396,-2666,-1396c57272,22163,58288,22290,59303,22544v382,507,-254,1015,-254,1523m58288,30285v253,-1015,634,-2284,1270,-3299c59558,28001,59049,29397,58288,30285t-1651,c55367,30158,54097,29778,52954,29397v-762,-762,,-1650,,-2538c53970,25209,57145,24320,58541,25843v-253,1650,-888,3173,-1904,4442m57272,32316r,254l57145,32570r,-254l57145,32316v,,254,,254,c57399,32316,57145,32316,57145,32316r127,xm55367,36758v-1143,2411,-2286,4823,-3810,7234c51430,44373,50795,44500,50287,44500v,-1143,1143,-1904,1524,-2919c53462,39550,53843,37266,55748,35235v508,508,-508,761,-508,1396m48002,35996v1904,-761,3809,-2411,5841,-1649c52319,35489,50033,35996,48002,35996t2793,-5330c50414,28001,51557,25590,53208,23686v1016,-254,2286,-508,3302,127c54478,24320,51938,24828,51557,27366v,1016,-254,1523,254,2412c52700,31301,54605,30666,55621,31808v,381,-254,889,-762,889c53589,31935,51938,31681,50668,30666m14731,5791v,,,-1523,889,-1650c16127,4014,17016,4014,17016,4649v,888,-127,1904,-381,2665c15493,7314,14985,6806,14731,5791t254,2665c16127,9345,17778,8964,19175,9218v254,888,254,1903,-381,2665c17524,11629,15746,11756,15112,10487v127,-508,-255,-1269,,-1904m11302,6172v254,-1396,508,-2919,1778,-3934c14985,1222,17524,1476,19175,2491v508,254,889,762,1270,1523c20826,5283,20191,6680,19302,7441r-762,c18540,6172,18540,4903,19048,4014v,-888,-889,-1015,-1524,-1396c16254,2238,15112,2872,14096,3380v-762,888,-1397,2030,-1016,3426c13588,7695,13080,8837,13461,9725r-254,254c12318,8964,11048,7949,11302,6045m83558,39169v1778,762,5588,1650,8255,1904c91558,42088,89654,41073,89907,42596v-2412,-889,-5206,-1396,-6984,-3300c83050,39296,83177,39042,83558,39042m35557,40438l34414,39423v508,-635,1651,-254,2540,-761c38985,38027,41271,37266,43430,37773v-2286,1904,-5334,2158,-8000,2665m118607,5030c117718,2618,115813,968,113400,207v-2412,-508,-5079,-127,-6730,1650c103876,4141,105781,7822,105908,10868v,634,,1142,-508,1396c94225,11248,83812,8456,72764,7314,70224,6933,67685,7060,65272,6426l62224,6045c52573,6299,43049,6933,34033,9218v-1905,634,-4064,761,-5969,1523c26668,10487,25525,11502,24255,11121r-2540,635c21715,11756,21207,11756,20826,11756,19556,8583,23239,6680,22096,3507,21080,1730,19048,80,16763,334,14096,80,11810,1476,10540,3507v-1778,3934,508,7868,1143,11676c11556,16452,12953,17848,11683,18863,9270,17213,5968,16198,3048,17086,2159,17594,381,16959,,17975v3302,1777,7492,1523,11175,1396c11683,19244,11937,19117,12318,19371v254,2030,-381,4696,889,6472c14604,27747,16889,28128,19175,28382v7112,-254,13334,-2285,19810,-3935c40001,24447,40763,23813,41779,23813v3429,-762,7238,-1396,10921,-1523c51049,24320,50161,26732,49398,29270v-888,2031,1651,2411,2413,3554c49398,33585,47748,35108,45462,36123v-4953,-127,-9016,1777,-13715,2285c31747,39423,33398,39169,33525,40058v-254,761,-889,761,-1397,1142c32128,41707,32128,41707,32636,41834v508,-507,1397,-127,1905,-761c36065,41073,37335,40565,38858,40565v1270,-507,2794,-634,3937,-1523c44446,38535,45462,37519,46986,37012v2285,,4444,-762,6476,-889l53462,36631v-1778,2919,-3556,5838,-5460,8503c47748,45642,48002,46276,48510,46403v1142,254,2158,,3047,-507c53208,43103,54605,40438,56002,37646v508,-2665,2413,-4061,4317,-5838c60573,31681,61081,31174,61462,31681v-1524,1777,-2540,3427,-3683,5458c57145,39296,57018,42088,58922,43865v889,761,2286,508,3556,635c65526,42977,69335,45388,71621,42469v1397,-254,1651,1396,2413,2157c75304,45007,76701,46276,78098,45388v,-888,-1016,-1650,-1524,-2411c75685,41327,74542,40058,73653,38535v-381,-1143,-1016,-1777,-1270,-2919c73780,36123,75050,37012,76574,37266v1270,507,2921,507,4190,1269c81780,39804,83304,40565,84574,41454v1905,888,4064,1142,6095,1903c91432,43357,92575,43992,93082,43357v-254,-380,-635,-634,-1143,-888c91686,41454,93336,41961,93844,41200v-127,-381,-508,-508,-889,-635c91813,39931,89146,39804,88384,39423v-889,-127,-1778,-508,-2667,-888c81145,38535,78606,34347,74923,32824v889,-762,2159,-1396,2667,-2539c78225,29270,78479,27366,77844,26224v-635,-2411,-3810,-2031,-5588,-3427l72510,22544v3048,-127,5588,507,8254,1015c88130,24574,94987,27366,102733,27493v4191,,9525,254,11556,-3807c114670,21275,115178,18863,115559,16452v889,-3934,3429,-7488,3048,-11676e" fillcolor="black" stroked="f" strokeweight=".35244mm">
                    <v:stroke joinstyle="miter"/>
                    <v:path arrowok="t" o:connecttype="custom" o:connectlocs="116575,8076;113273,10741;114417,5410;109591,3887;108956,5791;108702,8329;106670,5918;109083,1857;113528,1984;116067,3634;116702,8076;110353,8837;112511,6299;112004,8329;110353,8837;111242,10741;109591,12137;107686,12137;107432,9979;111242,10741;113273,20132;112385,22797;110226,25463;83177,22797;43684,22163;26287,26224;15493,26224;13080,18863;12445,13533;12191,11502;15746,12771;34033,10868;51811,8202;72383,8964;78479,9725;91177,11756;93463,12137;114797,12137;113273,20259;74288,25843;75050,29270;71367,31047;69590,30539;69335,29778;68955,26859;74415,25843;75939,26097;76955,28128;74288,31935;71240,32189;75812,29524;75812,26097;77971,36377;77844,36631;72510,34220;72510,33839;78098,36377;75050,43611;74415,43611;69590,34347;69844,34347;75050,43611;71240,41707;70859,41707;70733,40185;71240,41707;69082,37012;69463,38788;69082,37012;68701,31935;68827,31935;68827,32189;68701,32189;68701,31935;64129,43357;59049,43103;58541,41581;61970,41581;67304,41707;69590,41961;64002,43484;60827,34093;61208,33458;58668,39042;60827,34093;62986,32697;65272,34220;68320,39804;62986,40819;60192,40058;62986,32697;62732,29651;62478,29651;62986,29143;62859,29651;64510,29905;65780,28762;65907,29016;64510,29905;65526,31047;66288,31047;65526,31047;67685,33458;67558,33966;65780,32570;67685,33458;67431,28889;67431,28889;67431,28635;67431,28635;67431,28889;70733,23940;68193,25590;70733,23940;66923,22924;67939,22417;70352,22417;66923,22924;61208,25082;62351,22163;64383,22417;64383,27366;61970,27620;61208,24955;60066,29905;60319,28762;61208,29270;60066,29778;60066,26351;60066,26351;60066,25463;60066,25463;60066,26351;59049,23940;56383,22544;59303,22544;59049,24067;58288,30285;59558,26986;58288,30285;56637,30285;52954,29397;52954,26859;58541,25843;56637,30285;57272,32316;57272,32570;57145,32570;57145,32316;57145,32316;57399,32316;57145,32316;57272,32316;55367,36758;51557,43992;50287,44500;51811,41581;55748,35235;55240,36631;48002,35996;53843,34347;48002,35996;50795,30666;53208,23686;56510,23813;51557,27366;51811,29778;55621,31808;54859,32697;50668,30666;14731,5791;15620,4141;17016,4649;16635,7314;14731,5791;14985,8456;19175,9218;18794,11883;15112,10487;15112,8583;11302,6172;13080,2238;19175,2491;20445,4014;19302,7441;18540,7441;19048,4014;17524,2618;14096,3380;13080,6806;13461,9725;13207,9979;11302,6045;83558,39169;91813,41073;89907,42596;82923,39296;83558,39042;35557,40438;34414,39423;36954,38662;43430,37773;35430,40438;118607,5030;113400,207;106670,1857;105908,10868;105400,12264;72764,7314;65272,6426;62224,6045;34033,9218;28064,10741;24255,11121;21715,11756;20826,11756;22096,3507;16763,334;10540,3507;11683,15183;11683,18863;3048,17086;0,17975;11175,19371;12318,19371;13207,25843;19175,28382;38985,24447;41779,23813;52700,22290;49398,29270;51811,32824;45462,36123;31747,38408;33525,40058;32128,41200;32636,41834;34541,41073;38858,40565;42795,39042;46986,37012;53462,36123;53462,36631;48002,45134;48510,46403;51557,45896;56002,37646;60319,31808;61462,31681;57779,37139;58922,43865;62478,44500;71621,42469;74034,44626;78098,45388;76574,42977;73653,38535;72383,35616;76574,37266;80764,38535;84574,41454;90669,43357;93082,43357;91939,42469;93844,41200;92955,40565;88384,39423;85717,38535;74923,32824;77590,30285;77844,26224;72256,22797;72510,22544;80764,23559;102733,27493;114289,23686;115559,16452;118607,4776"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
                  </v:shape>
                </v:group>
                <v:rect id="Rectangle 118957230" o:spid="_x0000_s1357" style="position:absolute;left:53909;top:3799;width:482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" fillcolor="black" stroked="f" strokeweight=".35244mm"/>
                <v:group id="Graphic 1" o:spid="_x0000_s1358" style="position:absolute;left:54114;top:4033;width:4418;height:918" coordorigin="54113,4033" coordsize="441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">
                  <v:shape id="Freeform: Shape 1989345743" o:spid="_x0000_s1359" style="position:absolute;left:54113;top:4041;width:310;height:306;visibility:visible;mso-wrap-style:square;v-text-anchor:top" coordsize="30985,3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" path="m11810,1650r,23986c11810,26906,11810,27667,11937,27921v,254,381,507,635,634c12953,28809,13587,28936,14350,28936v2539,,4444,-888,5714,-2538c21842,24113,22731,20433,22731,15610v,-3934,-635,-7107,-1905,-9391c19810,4442,18540,3173,17016,2411,15874,1904,14096,1777,11556,1777m127,30586r,-888l1143,29698v889,,1524,-127,2032,-381c3682,29063,3937,28682,4190,28175v,-381,128,-1269,128,-2792l4318,5203v,-1523,,-2538,-255,-2919c3937,1904,3556,1523,3048,1269,2540,1015,1905,888,1016,888l,888,,,13715,v3682,,6603,508,8889,1523c25271,2792,27430,4569,28826,7107v1397,2538,2159,5204,2159,8376c30985,17641,30604,19671,29969,21448v-635,1777,-1524,3300,-2667,4442c26160,27032,24890,28048,23493,28682v-1397,762,-3175,1269,-5334,1650c17270,30459,15746,30586,13842,30586r-13715,xe" fillcolor="black" stroked="f" strokeweight=".35244mm">
                    <v:stroke joinstyle="miter"/>
                    <v:path arrowok="t" o:connecttype="custom" o:connectlocs="11810,1650;11810,25636;11937,27921;12572,28555;14350,28936;20064,26398;22731,15610;20826,6219;17016,2411;11556,1777;127,30586;127,29698;1143,29698;3175,29317;4190,28175;4318,25383;4318,5203;4063,2284;3048,1269;1016,888;0,888;0,0;13715,0;22604,1523;28826,7107;30985,15483;29969,21448;27302,25890;23493,28682;18159,30332;13842,30586;127,30586" o:connectangles="0,0,0,0,0,0,0,0,0,0,0,0,0,0,0,0,0,0,0,0,0,0,0,0,0,0,0,0,0,0,0,0"/>
                  </v:shape>
                  <v:shape id="Freeform: Shape 773209959" o:spid="_x0000_s1360" style="position:absolute;left:54463;top:4129;width:177;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" path="m11937,9011v,-2412,-127,-4061,-381,-4950c11302,3173,10921,2411,10286,2031,10032,1777,9524,1650,9016,1650v-762,,-1397,381,-1905,1142c6222,4188,5714,5965,5714,8249r,762l11810,9011r127,xm17524,10407r-11556,c5968,13199,6857,15483,8254,17006v1016,1269,2286,1904,3810,1904c12953,18910,13842,18656,14476,18149v762,-508,1524,-1397,2413,-2666l17651,15991v-1143,2284,-2413,3934,-3809,4950c12445,21956,10794,22464,9016,22464v-3175,,-5460,-1270,-7111,-3681c635,16879,,14468,,11549,,7995,889,5203,2920,3173,4826,1142,7111,,9651,v2159,,4064,888,5587,2665c16762,4442,17651,6980,17778,10534e" fillcolor="black" stroked="f" strokeweight=".35244mm">
                    <v:stroke joinstyle="miter"/>
                    <v:path arrowok="t" o:connecttype="custom" o:connectlocs="11937,9011;11556,4061;10286,2031;9016,1650;7111,2792;5714,8249;5714,9011;11810,9011;17524,10407;5968,10407;8254,17006;12064,18910;14476,18149;16889,15483;17651,15991;13842,20941;9016,22464;1905,18783;0,11549;2920,3173;9651,0;15238,2665;17778,10534" o:connectangles="0,0,0,0,0,0,0,0,0,0,0,0,0,0,0,0,0,0,0,0,0,0,0"/>
                  </v:shape>
                  <v:shape id="Freeform: Shape 906585968" o:spid="_x0000_s1361" style="position:absolute;left:54656;top:4129;width:229;height:317;visibility:visible;mso-wrap-style:square;v-text-anchor:top" coordsize="22984,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" path="m8889,17387v1270,1777,2667,2792,4191,2792c13842,20179,14604,19798,15112,18910v762,-1269,1142,-3680,1142,-7234c16254,8122,15874,5457,14985,4188,14350,3300,13588,2792,12699,2792v-1524,,-2794,1142,-3810,3300l8889,17387xm8889,19671r,7869c8889,28682,8889,29317,9143,29698v127,380,381,634,762,888c10286,30840,10921,30840,12064,30840r,888l,31728r,-888c889,30840,1651,30586,2032,30078v254,-380,508,-1269,508,-2665l2540,5076v,-1522,-127,-2411,-508,-2919c1651,1777,1016,1523,,1396l,508r8889,l8889,3300c9651,2157,10413,1396,11175,1015,12318,254,13461,,14731,v1523,,2921,508,4317,1523c20318,2538,21334,3807,21969,5584v635,1777,1016,3554,1016,5584c22985,13326,22604,15230,21969,17006v-635,1777,-1651,3173,-3048,4062c17652,21956,16127,22464,14604,22464v-1143,,-2286,-254,-3302,-762c10540,21321,9778,20687,8889,19671e" fillcolor="black" stroked="f" strokeweight=".35244mm">
                    <v:stroke joinstyle="miter"/>
                    <v:path arrowok="t" o:connecttype="custom" o:connectlocs="8889,17387;13080,20179;15112,18910;16254,11676;14985,4188;12699,2792;8889,6092;8889,17387;8889,19671;8889,27540;9143,29698;9905,30586;12064,30840;12064,31728;0,31728;0,30840;2032,30078;2540,27413;2540,5076;2032,2157;0,1396;0,508;8889,508;8889,3300;11175,1015;14731,0;19048,1523;21969,5584;22985,11168;21969,17006;18921,21068;14604,22464;11302,21702;8889,19671" o:connectangles="0,0,0,0,0,0,0,0,0,0,0,0,0,0,0,0,0,0,0,0,0,0,0,0,0,0,0,0,0,0,0,0,0,0"/>
                  </v:shape>
                  <v:shape id="Freeform: Shape 1099792511" o:spid="_x0000_s1362" style="position:absolute;left:54920;top:4130;width:202;height:220;visibility:visible;mso-wrap-style:square;v-text-anchor:top" coordsize="20191,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" path="m11175,16879r,-7107c9397,10788,8000,11930,7112,13199v-635,761,-889,1650,-889,2411c6223,16245,6477,16879,6985,17387v381,381,889,635,1523,635c9270,18022,10159,17641,11175,16752t,1777c8635,20814,6223,21956,4191,21956v-1143,,-2159,-381,-3048,-1142c381,20052,,19037,,17895,,16245,635,14849,2032,13580,3429,12311,6477,10534,11175,8503r,-2157c11175,4696,11175,3807,10921,3300,10794,2919,10413,2538,9905,2158,9397,1777,8889,1650,8255,1650v-1017,,-1778,254,-2413,634c5461,2538,5207,2919,5207,3300v,380,254,761,635,1142c6477,5077,6731,5711,6731,6346v,761,-254,1396,-763,1903c5461,8757,4699,9011,3810,9011v-889,,-1778,-254,-2413,-889c762,7488,381,6853,381,6092,381,4950,762,3934,1651,3046,2540,2031,3683,1269,5207,761,6731,254,8381,,10032,v2032,,3556,381,4826,1269c16001,2158,16763,3046,17143,4061v255,635,381,2031,381,4315l17524,16626v,1015,,1523,,1776c17524,18656,17779,18783,17905,18910v127,,255,127,508,127c18794,19037,19175,18783,19556,18149r635,507c19430,19798,18667,20560,17905,21068v-762,507,-1777,761,-2793,761c13969,21829,12953,21575,12318,20941v-635,-508,-1143,-1396,-1270,-2539e" fillcolor="black" stroked="f" strokeweight=".35244mm">
                    <v:stroke joinstyle="miter"/>
                    <v:path arrowok="t" o:connecttype="custom" o:connectlocs="11175,16879;11175,9772;7112,13199;6223,15610;6985,17387;8508,18022;11175,16752;11175,18529;4191,21956;1143,20814;0,17895;2032,13580;11175,8503;11175,6346;10921,3300;9905,2158;8255,1650;5842,2284;5207,3300;5842,4442;6731,6346;5968,8249;3810,9011;1397,8122;381,6092;1651,3046;5207,761;10032,0;14858,1269;17143,4061;17524,8376;17524,16626;17524,18402;17905,18910;18413,19037;19556,18149;20191,18656;17905,21068;15112,21829;12318,20941;11048,18402" o:connectangles="0,0,0,0,0,0,0,0,0,0,0,0,0,0,0,0,0,0,0,0,0,0,0,0,0,0,0,0,0,0,0,0,0,0,0,0,0,0,0,0,0"/>
                  </v:shape>
                  <v:shape id="Freeform: Shape 1191735705" o:spid="_x0000_s1363" style="position:absolute;left:55146;top:4129;width:183;height:217;visibility:visible;mso-wrap-style:square;v-text-anchor:top" coordsize="18285,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" path="m8762,635r,4822c10159,3300,11429,1777,12445,1142,13461,381,14476,,15492,v889,,1524,254,2032,761c18032,1269,18286,2031,18286,2919v,1015,-254,1777,-762,2284c17016,5711,16381,6092,15746,6092v-761,,-1523,-254,-2031,-762c13080,4823,12826,4569,12699,4442v-127,,-382,,-508,c11810,4442,11302,4569,10921,4950,10286,5457,9778,6219,9524,7107v-508,1523,-762,3046,-762,4823l8762,18022v,888,,1396,127,1649c9016,20052,9397,20433,9651,20560v381,127,1016,254,1778,381l11429,21702,,21702r,-761c889,20941,1524,20560,1905,20179v254,-381,507,-1523,507,-3427l2412,5076v,-1142,,-2030,-126,-2284c2159,2411,1905,2031,1651,1904,1397,1650,889,1523,127,1523r,-888l8762,635xe" fillcolor="black" stroked="f" strokeweight=".35244mm">
                    <v:stroke joinstyle="miter"/>
                    <v:path arrowok="t" o:connecttype="custom" o:connectlocs="8762,635;8762,5457;12445,1142;15492,0;17524,761;18286,2919;17524,5203;15746,6092;13715,5330;12699,4442;12191,4442;10921,4950;9524,7107;8762,11930;8762,18022;8889,19671;9651,20560;11429,20941;11429,21702;0,21702;0,20941;1905,20179;2412,16752;2412,5076;2286,2792;1651,1904;127,1523;127,635;8762,635" o:connectangles="0,0,0,0,0,0,0,0,0,0,0,0,0,0,0,0,0,0,0,0,0,0,0,0,0,0,0,0,0"/>
                  </v:shape>
                  <v:shape id="Freeform: Shape 152251752" o:spid="_x0000_s1364" style="position:absolute;left:55352;top:4058;width:143;height:293;visibility:visible;mso-wrap-style:square;v-text-anchor:top" coordsize="14349,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" path="m9270,r,7742l14350,7742r,2284l9270,10026r,13072c9270,24367,9270,25129,9397,25509v,381,254,635,635,889c10286,26652,10540,26779,10794,26779v1016,,1905,-762,2793,-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350,7742;14350,10026;9270,10026;9270,23098;9397,25509;10032,26398;10794,26779;13587,24494;14223,25002;8254,29317;4826,28175;3048,25636;2794,21448;2794,10026;0,10026;0,9265;4826,5077;8381,127;9143,127" o:connectangles="0,0,0,0,0,0,0,0,0,0,0,0,0,0,0,0,0,0,0,0,0"/>
                  </v:shape>
                  <v:shape id="Freeform: Shape 1131292801" o:spid="_x0000_s1365" style="position:absolute;left:55518;top:4129;width:361;height:217;visibility:visible;mso-wrap-style:square;v-text-anchor:top" coordsize="36064,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" path="m9016,635r,2792c10159,2157,11302,1269,12191,761,13080,254,14223,,15493,v1396,,2539,381,3428,888c19810,1523,20572,2538,21080,3807,22350,2411,23493,1523,24509,888,25651,254,26794,,27937,v1524,,2667,381,3556,1015c32382,1650,33017,2538,33271,3554v381,1015,508,2665,508,4949l33779,17133v,1650,127,2665,381,3046c34414,20560,35048,20814,36065,20941r,761l25143,21702r,-761c26032,20941,26668,20560,27049,19925v253,-380,381,-1396,381,-2792l27430,7995v,-1903,,-3045,-255,-3553c27049,3934,26794,3554,26413,3300v-381,-254,-762,-381,-1142,-381c24636,2919,24001,3173,23239,3680v-635,508,-1270,1143,-2032,2158l21207,17133v,1523,127,2538,381,2919c21969,20560,22604,20941,23620,20941r,761l12699,21702r,-761c12699,20941,13715,20814,14096,20560v380,-254,635,-635,635,-1015c14731,19164,14857,18402,14857,17133r,-9138c14857,6092,14857,4823,14604,4442v-128,-508,-381,-888,-762,-1142c13461,3046,13080,2919,12699,2919v-635,,-1143,127,-1651,508c10286,3934,9651,4696,8762,5838r,11295c8762,18656,8889,19671,9143,20052v254,508,889,762,1778,889l10921,21702,,21702r,-761c889,20941,1524,20560,1905,20052v254,-381,381,-1269,381,-2919l2286,5203v,-1649,-127,-2538,-381,-2919c1651,1904,1016,1650,,1523l,635r8635,l9016,635xe" fillcolor="black" stroked="f" strokeweight=".35244mm">
                    <v:stroke joinstyle="miter"/>
                    <v:path arrowok="t" o:connecttype="custom" o:connectlocs="9016,635;9016,3427;12191,761;15493,0;18921,888;21080,3807;24509,888;27937,0;31493,1015;33271,3554;33779,8503;33779,17133;34160,20179;36065,20941;36065,21702;25143,21702;25143,20941;27049,19925;27430,17133;27430,7995;27175,4442;26413,3300;25271,2919;23239,3680;21207,5838;21207,17133;21588,20052;23620,20941;23620,21702;12699,21702;12699,20941;14096,20560;14731,19545;14857,17133;14857,7995;14604,4442;13842,3300;12699,2919;11048,3427;8762,5838;8762,17133;9143,20052;10921,20941;10921,21702;0,21702;0,20941;1905,20052;2286,17133;2286,5203;1905,2284;0,1523;0,635;8635,635" o:connectangles="0,0,0,0,0,0,0,0,0,0,0,0,0,0,0,0,0,0,0,0,0,0,0,0,0,0,0,0,0,0,0,0,0,0,0,0,0,0,0,0,0,0,0,0,0,0,0,0,0,0,0,0,0"/>
                  </v:shape>
                  <v:shape id="Freeform: Shape 943755370" o:spid="_x0000_s1366" style="position:absolute;left:55905;top:4129;width:178;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" path="m12064,9011v,-2412,-127,-4061,-381,-4950c11429,3173,11048,2411,10413,2031,10032,1777,9651,1650,9143,1650v-762,,-1397,381,-1905,1142c6349,4188,5968,5965,5968,8249r,762l12064,9011xm17524,10407r-11556,c6096,13199,6857,15483,8254,17006v1016,1269,2286,1904,3810,1904c12953,18910,13842,18656,14477,18149v762,-508,1524,-1397,2413,-2666l17652,15991v-1143,2284,-2413,3934,-3810,4950c12445,21956,10794,22464,9016,22464v-3175,,-5460,-1270,-7111,-3681c635,16879,,14468,,11549,,7995,1016,5203,2921,3173,4826,1142,7111,,9651,v2159,,4064,888,5588,2665c16763,4442,17652,6980,17778,10534e" fillcolor="black" stroked="f" strokeweight=".35244mm">
                    <v:stroke joinstyle="miter"/>
                    <v:path arrowok="t" o:connecttype="custom" o:connectlocs="12064,9011;11683,4061;10413,2031;9143,1650;7238,2792;5968,8249;5968,9011;12064,9011;17524,10407;5968,10407;8254,17006;12064,18910;14477,18149;16890,15483;17652,15991;13842,20941;9016,22464;1905,18783;0,11549;2921,3173;9651,0;15239,2665;17778,10534" o:connectangles="0,0,0,0,0,0,0,0,0,0,0,0,0,0,0,0,0,0,0,0,0,0,0"/>
                  </v:shape>
                  <v:shape id="Freeform: Shape 1675962752" o:spid="_x0000_s1367" style="position:absolute;left:56108;top:4130;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" path="m8381,508r,2792c9524,2158,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7,3427v-381,-254,-635,-381,-1016,-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7,3427;12191,3046;8635,5838;8635,17133;9016,20179;10667,20941;10667,21702;0,21702;0,20941;1905,20052;2286,17133;2286,5203;1905,2284;0,1523;0,635;8635,635" o:connectangles="0,0,0,0,0,0,0,0,0,0,0,0,0,0,0,0,0,0,0,0,0,0,0,0,0,0,0,0,0,0,0,0,0"/>
                  </v:shape>
                  <v:shape id="Freeform: Shape 1130593546" o:spid="_x0000_s1368" style="position:absolute;left:56347;top:4058;width:142;height:293;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" path="m9270,r,7742l14223,7742r,2284l9270,10026r,13072c9270,24367,9270,25129,9397,25509v,381,254,635,635,889c10286,26652,10540,26779,10794,26779v1016,,1905,-762,2794,-2285l14223,25002v-1270,2919,-3175,4315,-5969,4315c6857,29317,5841,28936,4826,28175,3937,27413,3301,26652,3048,25636v-128,-507,-254,-1903,-254,-4188l2794,10026,,10026,,9265c1905,7869,3556,6473,4826,5077,6222,3554,7365,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7;8381,127;9143,127" o:connectangles="0,0,0,0,0,0,0,0,0,0,0,0,0,0,0,0,0,0,0,0,0"/>
                  </v:shape>
                  <v:shape id="Freeform: Shape 1310191598" o:spid="_x0000_s1369" style="position:absolute;left:56623;top:4129;width:198;height:223;visibility:visible;mso-wrap-style:square;v-text-anchor:top" coordsize="19810,22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" path="m9905,1650v-762,,-1397,254,-2031,888c7366,3173,6985,4315,6730,5965v-126,1777,-253,4061,-253,7107c6477,14722,6477,16245,6730,17641v127,1142,508,1904,1016,2411c8255,20560,8889,20941,9651,20941v762,,1270,-127,1651,-635c11937,19798,12318,19037,12445,18149v254,-1397,508,-4316,508,-8631c12953,6980,12826,5203,12572,4188,12318,3173,11810,2538,11302,2157v-381,-253,-889,-507,-1524,-507m9905,v1778,,3556,508,5080,1396c16509,2284,17779,3680,18541,5457v761,1777,1269,3681,1269,5711c19810,14214,19048,16626,17524,18656v-1904,2412,-4317,3681,-7619,3681c6604,22337,4318,21194,2540,19037,762,16752,,14214,,11295,,8376,889,5584,2667,3427,4445,1142,6857,,9905,e" fillcolor="black" stroked="f" strokeweight=".35244mm">
                    <v:stroke joinstyle="miter"/>
                    <v:path arrowok="t" o:connecttype="custom" o:connectlocs="9905,1650;7874,2538;6730,5965;6477,13072;6730,17641;7746,20052;9651,20941;11302,20306;12445,18149;12953,9518;12572,4188;11302,2157;9778,1650;9905,0;14985,1396;18541,5457;19810,11168;17524,18656;9905,22337;2540,19037;0,11295;2667,3427;9905,0" o:connectangles="0,0,0,0,0,0,0,0,0,0,0,0,0,0,0,0,0,0,0,0,0,0,0"/>
                  </v:shape>
                  <v:shape id="Freeform: Shape 2135697969" o:spid="_x0000_s1370" style="position:absolute;left:56845;top:4033;width:176;height:314;visibility:visible;mso-wrap-style:square;v-text-anchor:top" coordsize="17651,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" path="m9397,12564r,14722c9397,28682,9524,29571,9778,29951v508,508,1397,762,2667,762l12445,31474,,31474r,-761c889,30713,1651,30713,2032,30332v381,-254,635,-507,889,-888c3048,29063,3175,28302,3175,27159r,-14722l127,12437r,-2157l3175,10280r,-2665c3175,5457,3937,3680,5588,2158,7111,761,9397,,12064,v1905,,3302,381,4190,1015c17143,1650,17652,2411,17652,3300v,634,-254,1269,-889,1777c16254,5584,15493,5838,14604,5838v-762,,-1397,-254,-1905,-635c12191,4823,12064,4315,12064,3807v,-127,,-380,,-888c12064,2665,12064,2411,12064,2158v,-381,,-508,-254,-635c11556,1269,11302,1142,10921,1142v-381,,-762,127,-1143,508c9524,2031,9397,2538,9397,3427r,3934c9397,7361,9397,10026,9397,10026r3175,l12572,12184r-3175,l9397,12564xe" fillcolor="black" stroked="f" strokeweight=".35244mm">
                    <v:stroke joinstyle="miter"/>
                    <v:path arrowok="t" o:connecttype="custom" o:connectlocs="9397,12564;9397,27286;9778,29951;12445,30713;12445,31474;0,31474;0,30713;2032,30332;2921,29444;3175,27159;3175,12437;127,12437;127,10280;3175,10280;3175,7615;5588,2158;12064,0;16254,1015;17652,3300;16763,5077;14604,5838;12699,5203;12064,3807;12064,2919;12064,2158;11810,1523;10921,1142;9778,1650;9397,3427;9397,7361;9397,10026;12572,10026;12572,12184;9397,12184" o:connectangles="0,0,0,0,0,0,0,0,0,0,0,0,0,0,0,0,0,0,0,0,0,0,0,0,0,0,0,0,0,0,0,0,0,0"/>
                  </v:shape>
                  <v:shape id="Freeform: Shape 1665651568" o:spid="_x0000_s1371" style="position:absolute;left:57107;top:4040;width:341;height:311;visibility:visible;mso-wrap-style:square;v-text-anchor:top" coordsize="34159,31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" path="m11683,15991r,9518c11683,27032,11683,28048,11937,28428v127,381,508,762,1016,1016c13461,29698,14096,29824,14985,29824r1016,l16001,30713,,30713r,-889l1016,29824v889,,1651,-126,2159,-507c3556,29063,3937,28809,4064,28175v127,-381,254,-1270,254,-2792l4318,5203v,-1523,,-2538,-254,-2919c3937,1904,3556,1523,3048,1269,2540,1015,1905,888,1016,888l,888,,,16001,r,888l14985,888v-889,,-1651,127,-2159,508c12445,1650,12064,2031,11937,2538v-127,381,-254,1269,-254,2919l11683,14087r10794,l22477,5457v,-1523,,-2538,-254,-2919c22096,2157,21715,1777,21207,1523v-508,-254,-1270,-381,-2032,-381l18160,1142r,-888l34160,254r,888l33144,1142v-889,,-1651,127,-2159,508c30604,1904,30223,2284,30097,2792v-128,381,-255,1269,-255,2919l29842,25890v,1523,,2538,255,2919c30223,29190,30604,29571,31112,29824v508,254,1143,381,2032,381l34160,30205r,889l18160,31094r,-889l19175,30205v889,,1651,-127,2159,-507c21715,29444,22096,29190,22223,28555v127,-380,254,-1269,254,-2792l22477,16245r-10794,l11683,15991xe" fillcolor="black" stroked="f" strokeweight=".35244mm">
                    <v:stroke joinstyle="miter"/>
                    <v:path arrowok="t" o:connecttype="custom" o:connectlocs="11683,15991;11683,25509;11937,28428;12953,29444;14985,29824;16001,29824;16001,30713;0,30713;0,29824;1016,29824;3175,29317;4064,28175;4318,25383;4318,5203;4064,2284;3048,1269;1016,888;0,888;0,0;16001,0;16001,888;14985,888;12826,1396;11937,2538;11683,5457;11683,14087;22477,14087;22477,5457;22223,2538;21207,1523;19175,1142;18160,1142;18160,254;34160,254;34160,1142;33144,1142;30985,1650;30097,2792;29842,5711;29842,25890;30097,28809;31112,29824;33144,30205;34160,30205;34160,31094;18160,31094;18160,30205;19175,30205;21334,29698;22223,28555;22477,25763;22477,16245;11683,16245" o:connectangles="0,0,0,0,0,0,0,0,0,0,0,0,0,0,0,0,0,0,0,0,0,0,0,0,0,0,0,0,0,0,0,0,0,0,0,0,0,0,0,0,0,0,0,0,0,0,0,0,0,0,0,0,0"/>
                  </v:shape>
                  <v:shape id="Freeform: Shape 1044769536" o:spid="_x0000_s1372" style="position:absolute;left:57470;top:4129;width:177;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" path="m11937,9011v,-2412,-127,-4061,-381,-4950c11302,3173,10921,2411,10286,2031,10032,1777,9524,1650,9016,1650v-762,,-1397,381,-1905,1142c6222,4188,5841,5965,5841,8249r,762l11937,9011xm17524,10407r-11556,c6096,13199,6857,15483,8254,17006v1016,1269,2286,1904,3810,1904c12953,18910,13842,18656,14476,18149v763,-508,1525,-1397,2413,-2666l17651,15991v-1143,2284,-2412,3934,-3809,4950c12445,21956,10794,22464,9016,22464v-3175,,-5460,-1270,-7111,-3681c635,16879,,14468,,11549,,7995,1016,5203,2921,3173,4826,1142,7111,,9651,v2159,,4064,888,5588,2665c16763,4442,17651,6980,17778,10534e" fillcolor="black" stroked="f" strokeweight=".35244mm">
                    <v:stroke joinstyle="miter"/>
                    <v:path arrowok="t" o:connecttype="custom" o:connectlocs="11937,9011;11556,4061;10286,2031;9016,1650;7111,2792;5841,8249;5841,9011;11937,9011;17524,10407;5968,10407;8254,17006;12064,18910;14476,18149;16889,15483;17651,15991;13842,20941;9016,22464;1905,18783;0,11549;2921,3173;9651,0;15239,2665;17778,10534" o:connectangles="0,0,0,0,0,0,0,0,0,0,0,0,0,0,0,0,0,0,0,0,0,0,0"/>
                  </v:shape>
                  <v:shape id="Freeform: Shape 1409197559" o:spid="_x0000_s1373" style="position:absolute;left:57677;top:4130;width:199;height:220;visibility:visible;mso-wrap-style:square;v-text-anchor:top" coordsize="19937,2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" path="m11175,16879r,-7107c9397,10788,8000,11930,7111,13199v-635,761,-889,1650,-889,2411c6222,16245,6476,16879,6984,17387v381,381,889,635,1524,635c9270,18022,10159,17641,11175,16752t,1777c8635,20814,6222,21956,4190,21956v-1142,,-2158,-381,-3047,-1142c381,20052,,19037,,17895,,16245,635,14849,2032,13580,3429,12311,6476,10534,11048,8503r,-2157c11048,4696,11048,3807,10794,3300,10667,2919,10286,2538,9778,2158,9270,1777,8762,1650,8127,1650v-1016,,-1778,254,-2413,634c5333,2538,5079,2919,5079,3300v,380,254,761,635,1142c6349,5077,6603,5711,6603,6346v,761,-254,1396,-889,1903c5207,8757,4445,9011,3556,9011v-889,,-1778,-254,-2413,-889c508,7488,127,6853,127,6092,127,4950,508,3934,1397,3046,2286,2031,3429,1269,4952,761,6476,254,8127,,9778,v2032,,3556,381,4826,1269c15746,2158,16508,3046,16889,4061v254,635,381,2031,381,4315l17270,16626v,1015,,1523,,1776c17270,18656,17524,18783,17651,18910v127,,254,127,508,127c18540,19037,18921,18783,19302,18149r635,507c19175,19798,18413,20560,17651,21068v-762,507,-1777,761,-2794,761c13715,21829,12699,21575,12064,20941v-635,-508,-1143,-1396,-1270,-2539e" fillcolor="black" stroked="f" strokeweight=".35244mm">
                    <v:stroke joinstyle="miter"/>
                    <v:path arrowok="t" o:connecttype="custom" o:connectlocs="11175,16879;11175,9772;7111,13199;6222,15610;6984,17387;8508,18022;11175,16752;11175,18529;4190,21956;1143,20814;0,17895;2032,13580;11048,8503;11048,6346;10794,3300;9778,2158;8127,1650;5714,2284;5079,3300;5714,4442;6603,6346;5714,8249;3556,9011;1143,8122;127,6092;1397,3046;4952,761;9778,0;14604,1269;16889,4061;17270,8376;17270,16626;17270,18402;17651,18910;18159,19037;19302,18149;19937,18656;17651,21068;14857,21829;12064,20941;10794,18402" o:connectangles="0,0,0,0,0,0,0,0,0,0,0,0,0,0,0,0,0,0,0,0,0,0,0,0,0,0,0,0,0,0,0,0,0,0,0,0,0,0,0,0,0"/>
                  </v:shape>
                  <v:shape id="Freeform: Shape 1547435417" o:spid="_x0000_s1374" style="position:absolute;left:57899;top:4040;width:115;height:307;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1340048461" o:spid="_x0000_s1375" style="position:absolute;left:58023;top:4058;width:143;height:293;visibility:visible;mso-wrap-style:square;v-text-anchor:top" coordsize="14223,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" path="m9270,r,7742l14223,7742r,2284l9270,10026r,13072c9270,24367,9270,25129,9397,25509v,381,381,635,635,889c10286,26652,10540,26779,10794,26779v1016,,1905,-762,2794,-2285l14223,25002v-1270,2919,-3175,4315,-5968,4315c6857,29317,5842,28936,4826,28175,3937,27413,3302,26652,3048,25636v-127,-507,-254,-1903,-254,-4188l2794,10026,,10026,,9265c1905,7869,3556,6473,4826,5077,6223,3554,7366,1904,8381,127r762,l9270,xe" fillcolor="black" stroked="f" strokeweight=".35244mm">
                    <v:stroke joinstyle="miter"/>
                    <v:path arrowok="t" o:connecttype="custom" o:connectlocs="9270,0;9270,7742;14223,7742;14223,10026;9270,10026;9270,23098;9397,25509;10032,26398;10794,26779;13588,24494;14223,25002;8255,29317;4826,28175;3048,25636;2794,21448;2794,10026;0,10026;0,9265;4826,5077;8381,127;9143,127" o:connectangles="0,0,0,0,0,0,0,0,0,0,0,0,0,0,0,0,0,0,0,0,0"/>
                  </v:shape>
                  <v:shape id="Freeform: Shape 1867493852" o:spid="_x0000_s1376" style="position:absolute;left:58183;top:4040;width:231;height:309;visibility:visible;mso-wrap-style:square;v-text-anchor:top" coordsize="23111,30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" path="m8762,r,12184c9905,10915,10921,10153,11937,9645v1016,-507,1905,-761,3048,-761c16254,8884,17397,9265,18413,10026v889,762,1524,1650,1905,2665c20572,13707,20826,15483,20826,17895r,8249c20826,27794,20953,28809,21334,29190v254,381,889,634,1778,761l23112,30840r-10794,l12318,29951v762,,1270,-380,1651,-888c14223,28682,14350,27667,14350,26144r,-9392c14350,14976,14350,13960,14096,13453v-127,-381,-381,-762,-762,-1016c12953,12184,12699,12057,12191,12057v-635,,-1143,254,-1778,634c9778,13072,9270,13833,8508,14849r,11295c8508,27667,8508,28555,8889,28936v254,508,889,762,1778,888l10667,30713,,30713r,-889c889,29824,1524,29444,1905,28936v254,-381,381,-1269,381,-2919l2286,4569v,-1650,-127,-2538,-381,-2919c1651,1269,1016,1015,,888l,,8635,r127,xe" fillcolor="black" stroked="f" strokeweight=".35244mm">
                    <v:stroke joinstyle="miter"/>
                    <v:path arrowok="t" o:connecttype="custom" o:connectlocs="8762,0;8762,12184;11937,9645;14985,8884;18413,10026;20318,12691;20826,17895;20826,26144;21334,29190;23112,29951;23112,30840;12318,30840;12318,29951;13969,29063;14350,26144;14350,16752;14096,13453;13334,12437;12191,12057;10413,12691;8508,14849;8508,26144;8889,28936;10667,29824;10667,30713;0,30713;0,29824;1905,28936;2286,26017;2286,4569;1905,1650;0,888;0,0;8635,0" o:connectangles="0,0,0,0,0,0,0,0,0,0,0,0,0,0,0,0,0,0,0,0,0,0,0,0,0,0,0,0,0,0,0,0,0,0"/>
                  </v:shape>
                  <v:shape id="Freeform: Shape 1155031179" o:spid="_x0000_s1377" style="position:absolute;left:58445;top:4277;width:86;height:151;visibility:visible;mso-wrap-style:square;v-text-anchor:top" coordsize="8635,1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" path="m762,15103r,-1016c2540,13326,3810,12311,4572,11168,5334,9899,5715,8757,5715,7488v,-254,,-381,-127,-635c5588,6853,5334,6726,5334,6726v,,-255,,-381,127c4572,7107,3937,7234,3302,7234v-889,,-1651,-381,-2286,-1015c381,5584,,4696,,3807,,2792,381,1904,1143,1142,1905,381,2794,,3937,,5207,,6349,508,7238,1523v889,1015,1397,2411,1397,4188c8635,7869,8000,9772,6730,11422,5460,13072,3556,14341,889,15103e" fillcolor="black" stroked="f" strokeweight=".35244mm">
                    <v:stroke joinstyle="miter"/>
                    <v:path arrowok="t" o:connecttype="custom" o:connectlocs="762,15103;762,14087;4572,11168;5715,7488;5588,6853;5334,6726;4953,6853;3302,7234;1016,6219;0,3807;1143,1142;3937,0;7238,1523;8635,5711;6730,11422;889,15103" o:connectangles="0,0,0,0,0,0,0,0,0,0,0,0,0,0,0,0"/>
                  </v:shape>
                  <v:shape id="Freeform: Shape 347460261" o:spid="_x0000_s1378" style="position:absolute;left:54190;top:4545;width:309;height:307;visibility:visible;mso-wrap-style:square;v-text-anchor:top" coordsize="3098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" path="m11683,1650r,23859c11683,26779,11683,27540,11810,27794v,254,381,508,635,634c12826,28682,13461,28809,14223,28809v2540,,4444,-888,5714,-2538c21715,23987,22604,20306,22604,15483v,-3934,-635,-7107,-1905,-9391c19683,4315,18413,3046,16890,2284,15747,1777,13969,1650,11429,1650m,30586r,-888l1016,29698v889,,1524,-127,2032,-381c3556,29063,3937,28682,4064,28175v127,-381,254,-1270,254,-2792l4318,5203v,-1523,,-2538,-254,-2919c3937,1904,3556,1523,3048,1269,2540,1015,1905,888,1016,888l,888,,,13715,v3683,,6603,508,8889,1523c25271,2792,27430,4569,28827,7107v1396,2411,2158,5204,2158,8376c30985,17641,30604,19671,29969,21448v-761,1777,-1523,3300,-2666,4569c26160,27159,24890,28175,23493,28809v-1397,762,-3175,1269,-5333,1650c17271,30586,15747,30713,13842,30713r-13715,l,30586xe" fillcolor="black" stroked="f" strokeweight=".35244mm">
                    <v:stroke joinstyle="miter"/>
                    <v:path arrowok="t" o:connecttype="custom" o:connectlocs="11683,1650;11683,25509;11810,27794;12445,28428;14223,28809;19937,26271;22604,15483;20699,6092;16890,2284;11429,1650;0,30586;0,29698;1016,29698;3048,29317;4064,28175;4318,25383;4318,5203;4064,2284;3048,1269;1016,888;0,888;0,0;13715,0;22604,1523;28827,7107;30985,15483;29969,21448;27303,26017;23493,28809;18160,30459;13842,30713;127,30713" o:connectangles="0,0,0,0,0,0,0,0,0,0,0,0,0,0,0,0,0,0,0,0,0,0,0,0,0,0,0,0,0,0,0,0"/>
                  </v:shape>
                  <v:shape id="Freeform: Shape 441556144" o:spid="_x0000_s1379" style="position:absolute;left:54529;top:4538;width:114;height:313;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322097269" o:spid="_x0000_s1380" style="position:absolute;left:54668;top:4632;width:146;height:225;visibility:visible;mso-wrap-style:square;v-text-anchor:top" coordsize="14603,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" path="m13080,254r381,7234l12699,7488c11810,5330,10794,3934,9905,3046,8889,2284,7873,1904,6984,1904v-635,,-1143,253,-1524,634c5079,2919,4826,3427,4826,3934v,381,126,762,381,1143c5714,5711,6984,6726,9270,8249v2159,1523,3683,2792,4318,3808c14350,13072,14604,14214,14604,15610v,1142,-254,2285,-889,3427c13080,20179,12318,21068,11175,21702v-1143,635,-2286,888,-3556,888c6603,22590,5207,22337,3556,21575v-508,-127,-762,-254,-889,-254c2159,21321,1778,21702,1397,22464r-762,l254,14849r762,c1651,16879,2667,18275,3809,19291v1143,1015,2286,1523,3302,1523c7873,20814,8381,20560,8889,20179v508,-381,762,-1015,762,-1650c9651,17768,9397,17133,9016,16626,8635,16118,7619,15230,5968,14214,3683,12564,2159,11422,1524,10534,508,9265,,7869,,6473,,4823,508,3300,1651,2031,2794,761,4445,,6477,,7619,,8762,254,9778,761v381,254,762,381,1016,381c11048,1142,11302,1142,11429,1015v127,,381,-380,762,-1015l12953,r127,254xe" fillcolor="black" stroked="f" strokeweight=".35244mm">
                    <v:stroke joinstyle="miter"/>
                    <v:path arrowok="t" o:connecttype="custom" o:connectlocs="13080,254;13461,7488;12699,7488;9905,3046;6984,1904;5460,2538;4826,3934;5207,5077;9270,8249;13588,12057;14604,15610;13715,19037;11175,21702;7619,22590;3556,21575;2667,21321;1397,22464;635,22464;254,14849;1016,14849;3809,19291;7111,20814;8889,20179;9651,18529;9016,16626;5968,14214;1524,10534;0,6473;1651,2031;6477,0;9778,761;10794,1142;11429,1015;12191,0;12953,0" o:connectangles="0,0,0,0,0,0,0,0,0,0,0,0,0,0,0,0,0,0,0,0,0,0,0,0,0,0,0,0,0,0,0,0,0,0,0"/>
                  </v:shape>
                  <v:shape id="Freeform: Shape 643484777" o:spid="_x0000_s1381" style="position:absolute;left:54849;top:4635;width:199;height:219;visibility:visible;mso-wrap-style:square;v-text-anchor:top" coordsize="19937,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" path="m11175,16752r,-7107c9397,10661,8000,11803,7111,13072v-634,761,-888,1650,-888,2411c6223,16118,6477,16752,6985,17260v381,381,889,635,1523,635c9270,17895,10159,17514,11175,16626t,1776c8635,20687,6223,21829,4191,21829v-1143,,-2159,-381,-3048,-1142c381,19925,,18910,,17768,,16118,635,14722,2032,13453,3429,12184,6477,10407,11048,8376r,-2157c11048,4569,11048,3680,10794,3173,10667,2792,10286,2411,9778,2158,9270,1777,8762,1650,8127,1650v-1016,,-1778,254,-2412,634c5334,2538,5080,2919,5080,3300v,380,254,761,635,1142c6349,5077,6604,5711,6604,6346v,761,-255,1396,-889,1903c5207,8757,4445,9011,3556,9011v-889,,-1778,-254,-2413,-889c508,7488,127,6853,127,6092,127,4950,508,3934,1397,3046,2286,2031,3429,1269,4953,761,6477,254,8127,,9778,v2032,,3556,381,4826,1269c15747,2158,16509,3046,16890,4061v253,635,381,2031,381,4315l17271,16626v,1015,,1523,,1776c17271,18656,17524,18783,17652,18910v127,,253,127,508,127c18541,19037,18922,18783,19302,18149r635,507c19175,19798,18413,20560,17652,21068v-762,507,-1778,761,-2794,761c13715,21829,12699,21575,12064,20941v-635,-508,-1143,-1396,-1270,-2539e" fillcolor="black" stroked="f" strokeweight=".35244mm">
                    <v:stroke joinstyle="miter"/>
                    <v:path arrowok="t" o:connecttype="custom" o:connectlocs="11175,16752;11175,9645;7111,13072;6223,15483;6985,17260;8508,17895;11175,16626;11175,18402;4191,21829;1143,20687;0,17768;2032,13453;11048,8376;11048,6219;10794,3173;9778,2158;8127,1650;5715,2284;5080,3300;5715,4442;6604,6346;5715,8249;3556,9011;1143,8122;127,6092;1397,3046;4953,761;9778,0;14604,1269;16890,4061;17271,8376;17271,16626;17271,18402;17652,18910;18160,19037;19302,18149;19937,18656;17652,21068;14858,21829;12064,20941;10794,18402" o:connectangles="0,0,0,0,0,0,0,0,0,0,0,0,0,0,0,0,0,0,0,0,0,0,0,0,0,0,0,0,0,0,0,0,0,0,0,0,0,0,0,0,0"/>
                  </v:shape>
                  <v:shape id="Freeform: Shape 1762062259" o:spid="_x0000_s1382" style="position:absolute;left:55065;top:4544;width:229;height:315;visibility:visible;mso-wrap-style:square;v-text-anchor:top" coordsize="22984,31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" path="m8889,13707r,9391c8889,25002,8889,26271,9016,26779v127,888,508,1649,1143,2157c10794,29444,11429,29824,12318,29824v762,,1397,-253,2032,-634c14858,28809,15365,27921,15746,26652v381,-1269,508,-3681,508,-6981c16254,16372,15874,14214,14985,12945v-635,-888,-1397,-1269,-2413,-1269c11302,11676,10032,12437,8889,13833m8889,r,11676c10667,9899,12572,8884,14731,8884v1396,,2793,381,4063,1269c20064,11041,21080,12184,21842,13833v762,1523,1143,3427,1143,5458c22985,21575,22477,23733,21588,25636v-889,1904,-2159,3300,-3683,4315c16382,30967,14604,31474,12572,31474v-1143,,-2159,-253,-3048,-507c8635,30586,7746,29951,6857,29190l3302,31474r-762,l2540,4569v,-1269,,-2031,-127,-2285c2286,1904,2032,1523,1651,1269,1270,1015,762,888,,888l,,8762,r127,xe" fillcolor="black" stroked="f" strokeweight=".35244mm">
                    <v:stroke joinstyle="miter"/>
                    <v:path arrowok="t" o:connecttype="custom" o:connectlocs="8889,13707;8889,23098;9016,26779;10159,28936;12318,29824;14350,29190;15746,26652;16254,19671;14985,12945;12572,11676;8889,13833;8889,0;8889,11676;14731,8884;18794,10153;21842,13833;22985,19291;21588,25636;17905,29951;12572,31474;9524,30967;6857,29190;3302,31474;2540,31474;2540,4569;2413,2284;1651,1269;0,888;0,0;8762,0" o:connectangles="0,0,0,0,0,0,0,0,0,0,0,0,0,0,0,0,0,0,0,0,0,0,0,0,0,0,0,0,0,0"/>
                  </v:shape>
                  <v:shape id="Freeform: Shape 1610312610" o:spid="_x0000_s1383" style="position:absolute;left:55319;top:4538;width:114;height:313;visibility:visible;mso-wrap-style:square;v-text-anchor:top" coordsize="11428,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" path="m5715,c6730,,7492,381,8254,1015v635,635,1016,1523,1016,2412c9270,4315,8889,5203,8254,5838,7619,6473,6730,6853,5715,6853,4699,6853,3937,6473,3302,5838,2667,5203,2286,4315,2286,3427v,-889,381,-1777,1016,-2412c3937,381,4826,,5715,m8889,10153r,16753c8889,28428,9016,29317,9397,29825v381,380,1016,634,2032,761l11429,31347,,31347r,-761c889,30586,1651,30332,2032,29825v254,-381,508,-1270,508,-2793l2540,14722v,-1523,-127,-2411,-508,-2792c1651,11549,1016,11295,,11168r,-888l8889,10280r,-127xe" fillcolor="black" stroked="f" strokeweight=".35244mm">
                    <v:stroke joinstyle="miter"/>
                    <v:path arrowok="t" o:connecttype="custom" o:connectlocs="5715,0;8254,1015;9270,3427;8254,5838;5715,6853;3302,5838;2286,3427;3302,1015;5715,0;8889,10153;8889,26906;9397,29825;11429,30586;11429,31347;0,31347;0,30586;2032,29825;2540,27032;2540,14722;2032,11930;0,11168;0,10280;8889,10280" o:connectangles="0,0,0,0,0,0,0,0,0,0,0,0,0,0,0,0,0,0,0,0,0,0,0"/>
                  </v:shape>
                  <v:shape id="Freeform: Shape 1744961276" o:spid="_x0000_s1384" style="position:absolute;left:55456;top:4544;width:115;height:307;visibility:visible;mso-wrap-style:square;v-text-anchor:top" coordsize="11555,3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" path="m9016,r,26271c9016,27794,9143,28682,9524,29063v381,381,1016,635,2032,761l11556,30713r-11429,l127,29824v889,,1651,-253,2032,-761c2413,28682,2540,27794,2540,26271r,-21829c2540,2919,2413,2031,2032,1650,1651,1269,1016,1015,,888l,,8889,r127,xe" fillcolor="black" stroked="f" strokeweight=".35244mm">
                    <v:stroke joinstyle="miter"/>
                    <v:path arrowok="t" o:connecttype="custom" o:connectlocs="9016,0;9016,26271;9524,29063;11556,29824;11556,30713;127,30713;127,29824;2159,29063;2540,26271;2540,4442;2032,1650;0,888;0,0;8889,0" o:connectangles="0,0,0,0,0,0,0,0,0,0,0,0,0,0"/>
                  </v:shape>
                  <v:shape id="Freeform: Shape 1489377290" o:spid="_x0000_s1385" style="position:absolute;left:55594;top:4538;width:116;height:313;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" path="m5841,c6857,,7619,381,8381,1015v635,635,1016,1523,1016,2412c9397,4315,9016,5203,8381,5838,7746,6473,6857,6853,5968,6853v-889,,-1778,-380,-2412,-1015c2920,5203,2540,4315,2540,3427v,-889,380,-1777,1016,-2412c4190,381,5079,,5968,m9016,10153r,16753c9016,28428,9143,29317,9524,29825v381,380,1016,634,2032,761l11556,31347r-11429,l127,30586v889,,1651,-254,2032,-761c2412,29444,2540,28555,2540,27032r,-12310c2540,13199,2412,12311,2031,11930,1651,11549,1016,11295,,11168r,-888l8889,10280r127,-127xe" fillcolor="black" stroked="f" strokeweight=".35244mm">
                    <v:stroke joinstyle="miter"/>
                    <v:path arrowok="t" o:connecttype="custom" o:connectlocs="5841,0;8381,1015;9397,3427;8381,5838;5968,6853;3556,5838;2540,3427;3556,1015;5968,0;9016,10153;9016,26906;9524,29825;11556,30586;11556,31347;127,31347;127,30586;2159,29825;2540,27032;2540,14722;2031,11930;0,11168;0,10280;8889,10280" o:connectangles="0,0,0,0,0,0,0,0,0,0,0,0,0,0,0,0,0,0,0,0,0,0,0"/>
                  </v:shape>
                  <v:shape id="Freeform: Shape 470423190" o:spid="_x0000_s1386" style="position:absolute;left:55719;top:4562;width:142;height:293;visibility:visible;mso-wrap-style:square;v-text-anchor:top" coordsize="14222,29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" path="m9270,r,7742l14223,7742r,2284l9270,10026r,13072c9270,24367,9270,25129,9397,25509v,381,254,635,635,889c10286,26652,10540,26779,10794,26779v1016,,1905,-762,2794,-2285l14223,25002v-1270,2919,-3175,4315,-5969,4315c6857,29317,5841,28936,4826,28175,3937,27413,3302,26652,3048,25636v-127,-507,-254,-1903,-254,-4188l2794,10026,,10026,,9265c1905,7869,3556,6473,4826,5076,6223,3554,7366,1904,8381,127r762,l9270,xe" fillcolor="black" stroked="f" strokeweight=".35244mm">
                    <v:stroke joinstyle="miter"/>
                    <v:path arrowok="t" o:connecttype="custom" o:connectlocs="9270,0;9270,7742;14223,7742;14223,10026;9270,10026;9270,23098;9397,25509;10032,26398;10794,26779;13588,24494;14223,25002;8254,29317;4826,28175;3048,25636;2794,21448;2794,10026;0,10026;0,9265;4826,5076;8381,127;9143,127" o:connectangles="0,0,0,0,0,0,0,0,0,0,0,0,0,0,0,0,0,0,0,0,0"/>
                  </v:shape>
                  <v:shape id="Freeform: Shape 797486984" o:spid="_x0000_s1387" style="position:absolute;left:55882;top:4638;width:224;height:312;visibility:visible;mso-wrap-style:square;v-text-anchor:top" coordsize="22350,3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" path="m10921,22210l4064,6473c3048,4061,2286,2665,1778,2158,1270,1650,635,1269,,1015l,127r11302,l11302,1015v-762,,-1270,127,-1524,381c9524,1650,9270,1904,9270,2284v,508,381,1650,1143,3427l13969,13960,16382,7488v888,-2285,1269,-3808,1269,-4696c17651,2284,17524,1777,17143,1396,16763,1015,16127,888,15239,888r,-888l22350,r,888c21588,888,21080,1269,20699,1650v-381,508,-1143,2030,-2159,4696l12445,22083v-1524,3934,-2667,6345,-3429,7234c8000,30586,6730,31221,5079,31221v-1270,,-2285,-381,-3047,-1143c1270,29317,889,28555,889,27540v,-888,254,-1650,762,-2157c2159,24875,2794,24494,3556,24494v762,,1396,254,1777,762c5841,25763,6096,26525,6096,27540v,508,,888,253,1142c6477,28809,6603,28936,6857,28936v381,,762,-254,1143,-634c8635,27667,9270,26271,10159,23987r635,-1777l10921,22210xe" fillcolor="black" stroked="f" strokeweight=".35244mm">
                    <v:stroke joinstyle="miter"/>
                    <v:path arrowok="t" o:connecttype="custom" o:connectlocs="10921,22210;4064,6473;1778,2158;0,1015;0,127;11302,127;11302,1015;9778,1396;9270,2284;10413,5711;13969,13960;16382,7488;17651,2792;17143,1396;15239,888;15239,0;22350,0;22350,888;20699,1650;18540,6346;12445,22083;9016,29317;5079,31221;2032,30078;889,27540;1651,25383;3556,24494;5333,25256;6096,27540;6349,28682;6857,28936;8000,28302;10159,23987;10794,22210" o:connectangles="0,0,0,0,0,0,0,0,0,0,0,0,0,0,0,0,0,0,0,0,0,0,0,0,0,0,0,0,0,0,0,0,0,0"/>
                  </v:shape>
                  <v:shape id="Freeform: Shape 230118720" o:spid="_x0000_s1388" style="position:absolute;left:56240;top:4635;width:201;height:219;visibility:visible;mso-wrap-style:square;v-text-anchor:top" coordsize="20063,2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" path="m11302,16752r,-7107c9524,10661,8127,11803,7238,13072v-635,761,-889,1650,-889,2411c6349,16118,6603,16752,7111,17260v381,381,889,635,1524,635c9397,17895,10286,17514,11302,16626t,1776c8762,20687,6349,21829,4318,21829v-1143,,-2159,-381,-3048,-1142c508,19925,,18910,,17768,,16118,762,14722,2032,13453,3429,12184,6476,10407,11175,8376r,-2157c11175,4569,11175,3680,10921,3173,10794,2792,10413,2411,9905,2158,9397,1777,8889,1650,8254,1650v-1016,,-1778,254,-2413,634c5460,2538,5207,2919,5207,3300v,380,253,761,634,1142c6476,5077,6730,5711,6730,6346v,761,-254,1396,-889,1903c5333,8757,4571,9011,3682,9011v-888,,-1777,-254,-2412,-889c635,7488,254,6853,254,6092,254,4950,635,3934,1524,3046,2413,2031,3556,1269,5079,761,6603,254,8254,,9905,v2032,,3556,381,4826,1269c15874,2158,16635,3046,17016,4061v254,635,381,2031,381,4315l17397,16626v,1015,,1523,,1776c17397,18656,17651,18783,17778,18910v127,,254,127,508,127c18667,19037,19048,18783,19429,18149r635,507c19302,19798,18540,20560,17778,21068v-762,507,-1778,761,-2793,761c13842,21829,12826,21575,12191,20941v-635,-508,-1143,-1396,-1270,-2539e" fillcolor="black" stroked="f" strokeweight=".35244mm">
                    <v:stroke joinstyle="miter"/>
                    <v:path arrowok="t" o:connecttype="custom" o:connectlocs="11302,16752;11302,9645;7238,13072;6349,15483;7111,17260;8635,17895;11302,16626;11302,18402;4318,21829;1270,20687;0,17768;2032,13453;11175,8376;11175,6219;10921,3173;9905,2158;8254,1650;5841,2284;5207,3300;5841,4442;6730,6346;5841,8249;3682,9011;1270,8122;254,6092;1524,3046;5079,761;9905,0;14731,1269;17016,4061;17397,8376;17397,16626;17397,18402;17778,18910;18286,19037;19429,18149;20064,18656;17778,21068;14985,21829;12191,20941;10921,18402" o:connectangles="0,0,0,0,0,0,0,0,0,0,0,0,0,0,0,0,0,0,0,0,0,0,0,0,0,0,0,0,0,0,0,0,0,0,0,0,0,0,0,0,0"/>
                  </v:shape>
                  <v:shape id="Freeform: Shape 483616830" o:spid="_x0000_s1389" style="position:absolute;left:56470;top:4634;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" path="m8381,508r,2792c9397,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1903899391" o:spid="_x0000_s1390" style="position:absolute;left:56723;top:4544;width:229;height:316;visibility:visible;mso-wrap-style:square;v-text-anchor:top" coordsize="22857,31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" path="m13969,14341c12826,12184,11556,11168,9905,11168v-508,,-1016,127,-1397,508c8000,12184,7492,12945,7111,14087v-381,1142,-508,2919,-508,5458c6603,22210,6857,24240,7238,25509v381,1270,889,2158,1651,2793c9270,28555,9778,28682,10286,28682v1270,,2540,-1015,3810,-3173l14096,14341r-127,xm20318,r,24367c20318,26017,20318,27032,20445,27286v,508,381,889,635,1142c21461,28682,21969,28809,22858,28936r,762l13969,31474r,-3299c12953,29444,11937,30332,11048,30840v-889,507,-1778,761,-2794,761c5588,31601,3429,30332,1905,27921,635,26017,,23606,,20687,,18402,381,16372,1143,14595v762,-1777,1905,-3173,3175,-4061c5715,9645,7111,9138,8762,9138v1016,,1905,254,2667,634c12191,10153,13080,10914,13969,11803r,-6346c13969,3807,13969,2919,13715,2538v-127,-381,-508,-761,-762,-1015c12572,1269,11937,1142,10921,1142r,-1015l20318,127r,-127xe" fillcolor="black" stroked="f" strokeweight=".35244mm">
                    <v:stroke joinstyle="miter"/>
                    <v:path arrowok="t" o:connecttype="custom" o:connectlocs="13969,14341;9905,11168;8508,11676;7111,14087;6603,19545;7238,25509;8889,28302;10286,28682;14096,25509;14096,14341;20318,0;20318,24367;20445,27286;21080,28428;22858,28936;22858,29698;13969,31474;13969,28175;11048,30840;8254,31601;1905,27921;0,20687;1143,14595;4318,10534;8762,9138;11429,9772;13969,11803;13969,5457;13715,2538;12953,1523;10921,1142;10921,127;20318,127" o:connectangles="0,0,0,0,0,0,0,0,0,0,0,0,0,0,0,0,0,0,0,0,0,0,0,0,0,0,0,0,0,0,0,0,0"/>
                  </v:shape>
                  <v:shape id="Freeform: Shape 1658892425" o:spid="_x0000_s1391" style="position:absolute;left:57079;top:4539;width:323;height:313;visibility:visible;mso-wrap-style:square;v-text-anchor:top" coordsize="32382,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" path="m18032,20814l13461,10280,8762,20814r9270,xm18794,22464r-10794,l6731,25509v-382,1016,-635,1777,-635,2539c6096,28936,6477,29571,7112,29951v381,254,1396,381,3047,508l10159,31347,,31347r,-888c1143,30332,2032,29824,2667,29063v762,-761,1524,-2284,2667,-4569l16255,r381,l27684,25129v1015,2411,1904,3934,2539,4442c30731,30078,31493,30332,32382,30332r,889l17524,31221r,-889l18160,30332v1142,,2031,-127,2539,-508c21080,29571,21207,29190,21207,28809v,-254,,-507,-127,-888c21080,27794,20826,27159,20445,26271l18794,22464xe" fillcolor="black" stroked="f" strokeweight=".35244mm">
                    <v:stroke joinstyle="miter"/>
                    <v:path arrowok="t" o:connecttype="custom" o:connectlocs="18032,20814;13461,10280;8762,20814;18032,20814;18794,22464;8000,22464;6731,25509;6096,28048;7112,29951;10159,30459;10159,31347;0,31347;0,30459;2667,29063;5334,24494;16255,0;16636,0;27684,25129;30223,29571;32382,30332;32382,31221;17524,31221;17524,30332;18160,30332;20699,29824;21207,28809;21080,27921;20445,26271;18794,22464" o:connectangles="0,0,0,0,0,0,0,0,0,0,0,0,0,0,0,0,0,0,0,0,0,0,0,0,0,0,0,0,0"/>
                  </v:shape>
                  <v:shape id="Freeform: Shape 201952255" o:spid="_x0000_s1392" style="position:absolute;left:57427;top:4634;width:207;height:317;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" path="m9651,1396v-889,,-1651,508,-2286,1269c6730,3554,6476,5330,6476,8122v,2285,254,3808,889,4696c8000,13707,8635,14087,9524,14087v889,,1651,-380,2286,-1269c12445,11930,12699,10407,12699,7996v,-2666,-381,-4569,-1016,-5458c11175,1777,10540,1396,9651,1396m8254,24875v-1524,,-2540,,-3047,381c4318,25763,3937,26398,3937,27159v,762,381,1523,1270,2031c6095,29824,7746,30078,10286,30078v2159,,3810,-254,4952,-888c16382,28682,17016,27921,17016,26905v,-380,,-634,-381,-888c16254,25636,15619,25256,14731,25129v-762,-127,-3048,-254,-6604,-254m13461,761r7111,l20572,3300r-4064,c17270,4061,17778,4696,18032,5330v381,762,508,1650,508,2539c18540,9392,18159,10661,17270,11803v-888,1142,-2032,2030,-3428,2665c12445,15103,11175,15356,10032,15356v,,-1016,,-2667,c6730,15356,6095,15610,5588,15991v-509,508,-636,1015,-636,1523c4952,18022,5207,18529,5588,18910v380,381,1015,508,2031,508l11556,19418v3175,,5333,253,6603,1015c19937,21448,20699,22844,20699,24875v,1269,-381,2411,-1143,3427c18794,29317,17778,30078,16508,30586v-1904,761,-4190,1142,-6730,1142c7873,31728,6095,31601,4571,31221,3048,30840,1905,30332,1143,29698,508,29063,127,28302,127,27667v,-635,254,-1269,762,-1904c1397,25256,2413,24748,3809,24367,1905,23352,889,22083,889,20306v,-1015,381,-2031,1143,-3046c2794,16245,4064,15483,5841,14722,3809,13960,2413,13072,1397,11803,508,10661,,9265,,7615,,5584,889,3807,2540,2284,4190,761,6349,,9016,v1397,,2794,254,4318,888e" fillcolor="black" stroked="f" strokeweight=".35244mm">
                    <v:stroke joinstyle="miter"/>
                    <v:path arrowok="t" o:connecttype="custom" o:connectlocs="9651,1396;7365,2665;6476,8122;7365,12818;9524,14087;11810,12818;12699,7996;11683,2538;9651,1396;8254,24875;5207,25256;3937,27159;5207,29190;10286,30078;15238,29190;17016,26905;16635,26017;14731,25129;8127,24875;13461,761;20572,761;20572,3300;16508,3300;18032,5330;18540,7869;17270,11803;13842,14468;10032,15356;7365,15356;5588,15991;4952,17514;5588,18910;7619,19418;11556,19418;18159,20433;20699,24875;19556,28302;16508,30586;9778,31728;4571,31221;1143,29698;127,27667;889,25763;3809,24367;889,20306;2032,17260;5841,14722;1397,11803;0,7615;2540,2284;9016,0;13334,888" o:connectangles="0,0,0,0,0,0,0,0,0,0,0,0,0,0,0,0,0,0,0,0,0,0,0,0,0,0,0,0,0,0,0,0,0,0,0,0,0,0,0,0,0,0,0,0,0,0,0,0,0,0,0,0"/>
                  </v:shape>
                  <v:shape id="Freeform: Shape 1017400180" o:spid="_x0000_s1393" style="position:absolute;left:57655;top:4634;width:178;height:225;visibility:visible;mso-wrap-style:square;v-text-anchor:top" coordsize="17778,2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" path="m11937,8884v,-2411,-127,-4061,-381,-4950c11302,3046,10921,2284,10286,1904,10032,1650,9524,1523,9016,1523v-762,,-1397,381,-1905,1142c6223,4061,5841,5838,5841,8122r,762l11937,8884xm17524,10407r-11556,c6096,13199,6857,15483,8254,17006v1016,1269,2286,1904,3810,1904c12953,18910,13842,18656,14477,18149v762,-508,1524,-1397,2413,-2666l17652,15991v-1143,2284,-2413,3934,-3810,4950c12445,21956,10794,22464,9016,22464v-3175,,-5460,-1270,-7111,-3681c635,16879,,14468,,11549,,7996,1016,5203,2921,3173,4826,1142,7111,,9651,v2159,,4064,888,5588,2665c16763,4442,17652,6980,17778,10534e" fillcolor="black" stroked="f" strokeweight=".35244mm">
                    <v:stroke joinstyle="miter"/>
                    <v:path arrowok="t" o:connecttype="custom" o:connectlocs="11937,8884;11556,3934;10286,1904;9016,1523;7111,2665;5841,8122;5841,8884;11937,8884;17524,10407;5968,10407;8254,17006;12064,18910;14477,18149;16890,15483;17652,15991;13842,20941;9016,22464;1905,18783;0,11549;2921,3173;9651,0;15239,2665;17778,10534" o:connectangles="0,0,0,0,0,0,0,0,0,0,0,0,0,0,0,0,0,0,0,0,0,0,0"/>
                  </v:shape>
                  <v:shape id="Freeform: Shape 1496330942" o:spid="_x0000_s1394" style="position:absolute;left:57849;top:4538;width:116;height:313;visibility:visible;mso-wrap-style:square;v-text-anchor:top" coordsize="11555,3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" path="m5842,c6857,,7619,381,8381,1015v635,635,1016,1523,1016,2412c9397,4315,9016,5203,8381,5838,7746,6473,6857,6853,5968,6853v-889,,-1777,-380,-2412,-1015c2921,5203,2540,4315,2540,3427v,-889,381,-1777,1016,-2412c4191,381,5079,,5968,m9016,10153r,16753c9016,28428,9143,29317,9524,29825v381,380,1016,634,2032,761l11556,31347r-11429,l127,30586v889,,1651,-254,2032,-761c2413,29444,2540,28555,2540,27032r,-12310c2540,13199,2413,12311,2032,11930,1651,11549,1016,11295,,11168r,-888l8889,10280r127,-127xe" fillcolor="black" stroked="f" strokeweight=".35244mm">
                    <v:stroke joinstyle="miter"/>
                    <v:path arrowok="t" o:connecttype="custom" o:connectlocs="5842,0;8381,1015;9397,3427;8381,5838;5968,6853;3556,5838;2540,3427;3556,1015;5968,0;9016,10153;9016,26906;9524,29825;11556,30586;11556,31347;127,31347;127,30586;2159,29825;2540,27032;2540,14722;2032,11930;0,11168;0,10280;8889,10280" o:connectangles="0,0,0,0,0,0,0,0,0,0,0,0,0,0,0,0,0,0,0,0,0,0,0"/>
                  </v:shape>
                  <v:shape id="Freeform: Shape 818119" o:spid="_x0000_s1395" style="position:absolute;left:57994;top:4634;width:226;height:217;visibility:visible;mso-wrap-style:square;v-text-anchor:top" coordsize="22603,2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" path="m8381,508r,2792c9524,2157,10540,1269,11556,761,12572,254,13588,,14731,v1396,,2539,381,3428,1142c19048,1904,19683,2792,19937,3934v254,889,381,2539,381,4950l20318,17133v,1650,127,2665,381,3046c20953,20560,21588,20814,22604,20941r,761l11937,21702r,-761c12699,20941,13334,20560,13715,19925v254,-380,381,-1269,381,-2792l14096,7742v,-1777,,-2792,-254,-3300c13715,3934,13461,3680,13206,3427v-380,-254,-634,-381,-1015,-381c10921,3046,9651,3934,8635,5838r,11295c8635,18656,8762,19671,9016,20179v254,381,889,635,1651,762l10667,21702,,21702r,-761c889,20941,1524,20560,1905,20052v254,-381,381,-1269,381,-2919l2286,5203v,-1649,-127,-2538,-381,-2919c1651,1904,1016,1650,,1523l,635r8635,l8381,508xe" fillcolor="black" stroked="f" strokeweight=".35244mm">
                    <v:stroke joinstyle="miter"/>
                    <v:path arrowok="t" o:connecttype="custom" o:connectlocs="8381,508;8381,3300;11556,761;14731,0;18159,1142;19937,3934;20318,8884;20318,17133;20699,20179;22604,20941;22604,21702;11937,21702;11937,20941;13715,19925;14096,17133;14096,7742;13842,4442;13206,3427;12191,3046;8635,5838;8635,17133;9016,20179;10667,20941;10667,21702;0,21702;0,20941;1905,20052;2286,17133;2286,5203;1905,2284;0,1523;0,635;8635,635" o:connectangles="0,0,0,0,0,0,0,0,0,0,0,0,0,0,0,0,0,0,0,0,0,0,0,0,0,0,0,0,0,0,0,0,0"/>
                  </v:shape>
                  <v:shape id="Freeform: Shape 1759809481" o:spid="_x0000_s1396" style="position:absolute;left:58247;top:4634;width:207;height:317;visibility:visible;mso-wrap-style:square;v-text-anchor:top" coordsize="20699,3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" path="m9778,1396v-889,,-1651,508,-2159,1269c6984,3554,6730,5330,6730,8122v,2285,254,3808,889,4696c8254,13707,8889,14087,9778,14087v889,,1651,-380,2286,-1269c12699,11930,12953,10407,12953,7996v,-2666,-381,-4569,-1016,-5458c11429,1777,10794,1396,9905,1396m8381,24875v-1524,,-2540,,-3047,381c4445,25763,4064,26398,4064,27159v,762,381,1523,1270,2031c6222,29824,7873,30078,10413,30078v2159,,3683,-254,4952,-888c16508,28682,17143,27921,17143,26905v,-380,,-634,-380,-888c16382,25636,15746,25256,14858,25129v-762,-127,-3048,-254,-6604,-254m13588,761r7111,l20699,3300r-4064,c17397,4061,17905,4696,18159,5330v381,762,508,1650,508,2539c18667,9392,18286,10661,17397,11803v-889,1142,-2032,2030,-3428,2665c12572,15103,11302,15356,10159,15356v,,-1016,,-2667,c6857,15356,6222,15610,5715,15991v-508,508,-636,1015,-636,1523c5079,18022,5334,18529,5715,18910v381,381,1015,508,2031,508l11683,19418v3175,,5333,253,6476,1015c19937,21448,20699,22844,20699,24875v,1269,-381,2411,-1143,3427c18794,29317,17778,30078,16508,30586v-1904,761,-4190,1142,-6730,1142c7873,31728,6096,31601,4572,31221,3048,30840,1905,30332,1143,29698,508,29063,127,28302,127,27667v,-635,254,-1269,762,-1904c1397,25256,2413,24748,3809,24367,1905,23352,889,22083,889,20306v,-1015,381,-2031,1143,-3046c2794,16245,4064,15483,5841,14722,3809,13960,2286,13072,1397,11803,508,10661,,9265,,7615,,5584,889,3807,2540,2284,4191,761,6349,,9016,v1397,,2794,254,4318,888e" fillcolor="black" stroked="f" strokeweight=".35244mm">
                    <v:stroke joinstyle="miter"/>
                    <v:path arrowok="t" o:connecttype="custom" o:connectlocs="9778,1396;7619,2665;6730,8122;7619,12818;9778,14087;12064,12818;12953,7996;11937,2538;9905,1396;8381,24875;5334,25256;4064,27159;5334,29190;10413,30078;15365,29190;17143,26905;16763,26017;14858,25129;8254,24875;13588,761;20699,761;20699,3300;16635,3300;18159,5330;18667,7869;17397,11803;13969,14468;10159,15356;7492,15356;5715,15991;5079,17514;5715,18910;7746,19418;11683,19418;18159,20433;20699,24875;19556,28302;16508,30586;9778,31728;4572,31221;1143,29698;127,27667;889,25763;3809,24367;889,20306;2032,17260;5841,14722;1397,11803;0,7615;2540,2284;9016,0;13334,888" o:connectangles="0,0,0,0,0,0,0,0,0,0,0,0,0,0,0,0,0,0,0,0,0,0,0,0,0,0,0,0,0,0,0,0,0,0,0,0,0,0,0,0,0,0,0,0,0,0,0,0,0,0,0,0"/>
                  </v:shape>
                </v:group>
              </v:group>
              <v:shape id="Freeform: Shape 2141314037" o:spid="_x0000_s1397" style="position:absolute;top:849;width:1847;height:3697;visibility:visible;mso-wrap-style:square;v-text-anchor:top" coordsize="280130,560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" path="m280130,280130c280130,125444,154781,,,l,560356v154686,,280130,-125445,280130,-280130e" fillcolor="#692973" stroked="f">
                <v:stroke joinstyle="miter"/>
                <v:path arrowok="t" o:connecttype="custom" o:connectlocs="184770,184770;0,0;0,369604;184770,184833" o:connectangles="0,0,0,0"/>
              </v:shape>
              <w10:anchorlock/>
            </v:group>
          </w:pict>
        </mc:Fallback>
      </mc:AlternateContent>
    </w:r>
  </w:p>
  <w:p w14:paraId="37D42764" w14:textId="77777777" w:rsidR="003E5927" w:rsidRPr="00B70AD6" w:rsidRDefault="003E5927" w:rsidP="00B70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D8E757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5796687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954AB6"/>
    <w:multiLevelType w:val="multilevel"/>
    <w:tmpl w:val="C770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0505A6"/>
    <w:multiLevelType w:val="multilevel"/>
    <w:tmpl w:val="DB56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3B6089"/>
    <w:multiLevelType w:val="hybridMultilevel"/>
    <w:tmpl w:val="5A2E1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DB76AD"/>
    <w:multiLevelType w:val="hybridMultilevel"/>
    <w:tmpl w:val="5A086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B45EDA"/>
    <w:multiLevelType w:val="multilevel"/>
    <w:tmpl w:val="20940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2F0AC4"/>
    <w:multiLevelType w:val="hybridMultilevel"/>
    <w:tmpl w:val="56185F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747346"/>
    <w:multiLevelType w:val="hybridMultilevel"/>
    <w:tmpl w:val="329841E2"/>
    <w:lvl w:ilvl="0" w:tplc="FAD6A5A4">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2AE5A24"/>
    <w:multiLevelType w:val="multilevel"/>
    <w:tmpl w:val="E2A2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1C58EB"/>
    <w:multiLevelType w:val="hybridMultilevel"/>
    <w:tmpl w:val="D9D6A6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C19138A"/>
    <w:multiLevelType w:val="multilevel"/>
    <w:tmpl w:val="AF30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44D6271"/>
    <w:multiLevelType w:val="hybridMultilevel"/>
    <w:tmpl w:val="F4668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C3772F9"/>
    <w:multiLevelType w:val="hybridMultilevel"/>
    <w:tmpl w:val="246472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0765351"/>
    <w:multiLevelType w:val="hybridMultilevel"/>
    <w:tmpl w:val="A3941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1900A6D"/>
    <w:multiLevelType w:val="hybridMultilevel"/>
    <w:tmpl w:val="DBE8D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A591E91"/>
    <w:multiLevelType w:val="multilevel"/>
    <w:tmpl w:val="B6CA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E4B1555"/>
    <w:multiLevelType w:val="multilevel"/>
    <w:tmpl w:val="2F9E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983AAF"/>
    <w:multiLevelType w:val="hybridMultilevel"/>
    <w:tmpl w:val="E8B86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9EC233C"/>
    <w:multiLevelType w:val="multilevel"/>
    <w:tmpl w:val="C3D2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A4219BF"/>
    <w:multiLevelType w:val="multilevel"/>
    <w:tmpl w:val="47AE46BE"/>
    <w:lvl w:ilvl="0">
      <w:start w:val="1"/>
      <w:numFmt w:val="bullet"/>
      <w:lvlText w:val=""/>
      <w:lvlJc w:val="left"/>
      <w:pPr>
        <w:tabs>
          <w:tab w:val="num" w:pos="284"/>
        </w:tabs>
        <w:ind w:left="284" w:hanging="284"/>
      </w:pPr>
      <w:rPr>
        <w:rFonts w:ascii="Symbol" w:hAnsi="Symbol" w:hint="default"/>
        <w:color w:val="408DB8" w:themeColor="accent2"/>
      </w:rPr>
    </w:lvl>
    <w:lvl w:ilvl="1">
      <w:start w:val="1"/>
      <w:numFmt w:val="bullet"/>
      <w:pStyle w:val="ListBullet2"/>
      <w:lvlText w:val=""/>
      <w:lvlJc w:val="left"/>
      <w:pPr>
        <w:ind w:left="644" w:hanging="360"/>
      </w:pPr>
      <w:rPr>
        <w:rFonts w:ascii="Symbol" w:hAnsi="Symbol" w:hint="default"/>
        <w:color w:val="0067A0" w:themeColor="accent1"/>
      </w:rPr>
    </w:lvl>
    <w:lvl w:ilvl="2">
      <w:start w:val="1"/>
      <w:numFmt w:val="bullet"/>
      <w:lvlText w:val="─"/>
      <w:lvlJc w:val="left"/>
      <w:pPr>
        <w:ind w:left="927" w:hanging="360"/>
      </w:pPr>
      <w:rPr>
        <w:rFonts w:ascii="Aptos" w:hAnsi="Aptos" w:hint="default"/>
        <w:color w:val="408DB8" w:themeColor="accent2"/>
      </w:rPr>
    </w:lvl>
    <w:lvl w:ilvl="3">
      <w:start w:val="1"/>
      <w:numFmt w:val="bullet"/>
      <w:lvlText w:val="–"/>
      <w:lvlJc w:val="left"/>
      <w:pPr>
        <w:tabs>
          <w:tab w:val="num" w:pos="1700"/>
        </w:tabs>
        <w:ind w:left="1700" w:hanging="425"/>
      </w:pPr>
      <w:rPr>
        <w:rFonts w:ascii="Arial Rounded MT" w:hAnsi="Arial Rounded MT" w:hint="default"/>
        <w:color w:val="0067A0" w:themeColor="accent1"/>
      </w:rPr>
    </w:lvl>
    <w:lvl w:ilvl="4">
      <w:start w:val="1"/>
      <w:numFmt w:val="bullet"/>
      <w:lvlText w:val=""/>
      <w:lvlJc w:val="left"/>
      <w:pPr>
        <w:tabs>
          <w:tab w:val="num" w:pos="2125"/>
        </w:tabs>
        <w:ind w:left="2125" w:hanging="425"/>
      </w:pPr>
      <w:rPr>
        <w:rFonts w:ascii="Symbol" w:hAnsi="Symbol" w:hint="default"/>
        <w:color w:val="auto"/>
      </w:rPr>
    </w:lvl>
    <w:lvl w:ilvl="5">
      <w:start w:val="1"/>
      <w:numFmt w:val="bullet"/>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1" w15:restartNumberingAfterBreak="0">
    <w:nsid w:val="7DB7206A"/>
    <w:multiLevelType w:val="multilevel"/>
    <w:tmpl w:val="7FE88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26917318">
    <w:abstractNumId w:val="8"/>
  </w:num>
  <w:num w:numId="2" w16cid:durableId="900604328">
    <w:abstractNumId w:val="1"/>
  </w:num>
  <w:num w:numId="3" w16cid:durableId="275600104">
    <w:abstractNumId w:val="20"/>
  </w:num>
  <w:num w:numId="4" w16cid:durableId="1851750392">
    <w:abstractNumId w:val="0"/>
  </w:num>
  <w:num w:numId="5" w16cid:durableId="399601652">
    <w:abstractNumId w:val="20"/>
  </w:num>
  <w:num w:numId="6" w16cid:durableId="1280838569">
    <w:abstractNumId w:val="9"/>
  </w:num>
  <w:num w:numId="7" w16cid:durableId="713850483">
    <w:abstractNumId w:val="17"/>
  </w:num>
  <w:num w:numId="8" w16cid:durableId="575669313">
    <w:abstractNumId w:val="12"/>
  </w:num>
  <w:num w:numId="9" w16cid:durableId="980580100">
    <w:abstractNumId w:val="4"/>
  </w:num>
  <w:num w:numId="10" w16cid:durableId="573930642">
    <w:abstractNumId w:val="10"/>
  </w:num>
  <w:num w:numId="11" w16cid:durableId="1414668117">
    <w:abstractNumId w:val="7"/>
  </w:num>
  <w:num w:numId="12" w16cid:durableId="477773328">
    <w:abstractNumId w:val="5"/>
  </w:num>
  <w:num w:numId="13" w16cid:durableId="2089158174">
    <w:abstractNumId w:val="13"/>
  </w:num>
  <w:num w:numId="14" w16cid:durableId="1590112864">
    <w:abstractNumId w:val="19"/>
  </w:num>
  <w:num w:numId="15" w16cid:durableId="356348009">
    <w:abstractNumId w:val="6"/>
  </w:num>
  <w:num w:numId="16" w16cid:durableId="91097724">
    <w:abstractNumId w:val="11"/>
  </w:num>
  <w:num w:numId="17" w16cid:durableId="1767966719">
    <w:abstractNumId w:val="3"/>
  </w:num>
  <w:num w:numId="18" w16cid:durableId="1264613107">
    <w:abstractNumId w:val="21"/>
  </w:num>
  <w:num w:numId="19" w16cid:durableId="915476665">
    <w:abstractNumId w:val="2"/>
  </w:num>
  <w:num w:numId="20" w16cid:durableId="550846380">
    <w:abstractNumId w:val="16"/>
  </w:num>
  <w:num w:numId="21" w16cid:durableId="2099860451">
    <w:abstractNumId w:val="14"/>
  </w:num>
  <w:num w:numId="22" w16cid:durableId="25106151">
    <w:abstractNumId w:val="15"/>
  </w:num>
  <w:num w:numId="23" w16cid:durableId="6674847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3B9"/>
    <w:rsid w:val="000050A8"/>
    <w:rsid w:val="00011DDE"/>
    <w:rsid w:val="00013183"/>
    <w:rsid w:val="00013537"/>
    <w:rsid w:val="00013610"/>
    <w:rsid w:val="00016B1A"/>
    <w:rsid w:val="00016E2C"/>
    <w:rsid w:val="000170C6"/>
    <w:rsid w:val="00020516"/>
    <w:rsid w:val="000231A2"/>
    <w:rsid w:val="00030A63"/>
    <w:rsid w:val="0003139D"/>
    <w:rsid w:val="00031EB7"/>
    <w:rsid w:val="00033335"/>
    <w:rsid w:val="00041B28"/>
    <w:rsid w:val="00044132"/>
    <w:rsid w:val="00045464"/>
    <w:rsid w:val="00047A10"/>
    <w:rsid w:val="00050CB2"/>
    <w:rsid w:val="00060A08"/>
    <w:rsid w:val="00063618"/>
    <w:rsid w:val="000644E0"/>
    <w:rsid w:val="00065C35"/>
    <w:rsid w:val="000828BB"/>
    <w:rsid w:val="000830F3"/>
    <w:rsid w:val="00083A5A"/>
    <w:rsid w:val="000908FB"/>
    <w:rsid w:val="00092A97"/>
    <w:rsid w:val="0009458F"/>
    <w:rsid w:val="00094CF5"/>
    <w:rsid w:val="00095FA0"/>
    <w:rsid w:val="00097D43"/>
    <w:rsid w:val="000A2C4D"/>
    <w:rsid w:val="000A4792"/>
    <w:rsid w:val="000C4B61"/>
    <w:rsid w:val="000C61F4"/>
    <w:rsid w:val="000D6A1C"/>
    <w:rsid w:val="000E1231"/>
    <w:rsid w:val="000E44FE"/>
    <w:rsid w:val="000F4E4D"/>
    <w:rsid w:val="00100B82"/>
    <w:rsid w:val="00102544"/>
    <w:rsid w:val="00112639"/>
    <w:rsid w:val="00113109"/>
    <w:rsid w:val="00116125"/>
    <w:rsid w:val="001208A6"/>
    <w:rsid w:val="001208EE"/>
    <w:rsid w:val="0012375C"/>
    <w:rsid w:val="00136231"/>
    <w:rsid w:val="0014085E"/>
    <w:rsid w:val="001412F3"/>
    <w:rsid w:val="00145D78"/>
    <w:rsid w:val="001477CD"/>
    <w:rsid w:val="00161906"/>
    <w:rsid w:val="00165490"/>
    <w:rsid w:val="001730F6"/>
    <w:rsid w:val="00183E0D"/>
    <w:rsid w:val="00186B82"/>
    <w:rsid w:val="00190082"/>
    <w:rsid w:val="001911D7"/>
    <w:rsid w:val="001A33BE"/>
    <w:rsid w:val="001A57E4"/>
    <w:rsid w:val="001A5A3F"/>
    <w:rsid w:val="001B337A"/>
    <w:rsid w:val="001B54D7"/>
    <w:rsid w:val="001C660F"/>
    <w:rsid w:val="001D137A"/>
    <w:rsid w:val="001D7CF5"/>
    <w:rsid w:val="001E6D78"/>
    <w:rsid w:val="00201741"/>
    <w:rsid w:val="00201E25"/>
    <w:rsid w:val="00210883"/>
    <w:rsid w:val="00211C02"/>
    <w:rsid w:val="002203E0"/>
    <w:rsid w:val="00227E4C"/>
    <w:rsid w:val="0023672A"/>
    <w:rsid w:val="00237431"/>
    <w:rsid w:val="00244B33"/>
    <w:rsid w:val="002470E8"/>
    <w:rsid w:val="00247DD7"/>
    <w:rsid w:val="00263A18"/>
    <w:rsid w:val="00264543"/>
    <w:rsid w:val="00273EA3"/>
    <w:rsid w:val="002744CA"/>
    <w:rsid w:val="002745F9"/>
    <w:rsid w:val="00275704"/>
    <w:rsid w:val="002767CE"/>
    <w:rsid w:val="00280297"/>
    <w:rsid w:val="00281122"/>
    <w:rsid w:val="00282735"/>
    <w:rsid w:val="0029046E"/>
    <w:rsid w:val="002A10C3"/>
    <w:rsid w:val="002A705F"/>
    <w:rsid w:val="002A7FC7"/>
    <w:rsid w:val="002B473B"/>
    <w:rsid w:val="002B69C3"/>
    <w:rsid w:val="002B7E9A"/>
    <w:rsid w:val="002C2800"/>
    <w:rsid w:val="002C79D0"/>
    <w:rsid w:val="002D1F97"/>
    <w:rsid w:val="002E4C68"/>
    <w:rsid w:val="002F63C7"/>
    <w:rsid w:val="002F77D5"/>
    <w:rsid w:val="00304858"/>
    <w:rsid w:val="003054C5"/>
    <w:rsid w:val="00310CCE"/>
    <w:rsid w:val="00310D31"/>
    <w:rsid w:val="00310D7C"/>
    <w:rsid w:val="00320BD4"/>
    <w:rsid w:val="00321528"/>
    <w:rsid w:val="00325728"/>
    <w:rsid w:val="00327831"/>
    <w:rsid w:val="003309FE"/>
    <w:rsid w:val="00331901"/>
    <w:rsid w:val="003324AA"/>
    <w:rsid w:val="00333754"/>
    <w:rsid w:val="00334B20"/>
    <w:rsid w:val="00340B4E"/>
    <w:rsid w:val="003472C3"/>
    <w:rsid w:val="00353E3A"/>
    <w:rsid w:val="003569D1"/>
    <w:rsid w:val="00357B9B"/>
    <w:rsid w:val="003771C9"/>
    <w:rsid w:val="003777E8"/>
    <w:rsid w:val="00385C46"/>
    <w:rsid w:val="0039158F"/>
    <w:rsid w:val="003939E9"/>
    <w:rsid w:val="00393D1C"/>
    <w:rsid w:val="0039467A"/>
    <w:rsid w:val="003973B3"/>
    <w:rsid w:val="003A1A53"/>
    <w:rsid w:val="003A25C4"/>
    <w:rsid w:val="003A685B"/>
    <w:rsid w:val="003B72F2"/>
    <w:rsid w:val="003C0D12"/>
    <w:rsid w:val="003C42F6"/>
    <w:rsid w:val="003C7BE5"/>
    <w:rsid w:val="003D6071"/>
    <w:rsid w:val="003D60C1"/>
    <w:rsid w:val="003E4A82"/>
    <w:rsid w:val="003E5927"/>
    <w:rsid w:val="003F1E8F"/>
    <w:rsid w:val="00401804"/>
    <w:rsid w:val="00404B20"/>
    <w:rsid w:val="00406470"/>
    <w:rsid w:val="004212DF"/>
    <w:rsid w:val="00421558"/>
    <w:rsid w:val="00426C35"/>
    <w:rsid w:val="00430D05"/>
    <w:rsid w:val="004311DF"/>
    <w:rsid w:val="00433342"/>
    <w:rsid w:val="004344CE"/>
    <w:rsid w:val="00444FF0"/>
    <w:rsid w:val="004474A0"/>
    <w:rsid w:val="0046083E"/>
    <w:rsid w:val="00462216"/>
    <w:rsid w:val="00466CE4"/>
    <w:rsid w:val="00472D34"/>
    <w:rsid w:val="00472F28"/>
    <w:rsid w:val="00473DBB"/>
    <w:rsid w:val="004754EF"/>
    <w:rsid w:val="00484297"/>
    <w:rsid w:val="00486D0C"/>
    <w:rsid w:val="004A18BB"/>
    <w:rsid w:val="004A2CB9"/>
    <w:rsid w:val="004B58E3"/>
    <w:rsid w:val="004C340D"/>
    <w:rsid w:val="004C3796"/>
    <w:rsid w:val="004C46B2"/>
    <w:rsid w:val="004C4EA3"/>
    <w:rsid w:val="004D033E"/>
    <w:rsid w:val="004D17C3"/>
    <w:rsid w:val="004D18E6"/>
    <w:rsid w:val="004D3098"/>
    <w:rsid w:val="004D6A4A"/>
    <w:rsid w:val="004E6FEE"/>
    <w:rsid w:val="004F0197"/>
    <w:rsid w:val="004F3712"/>
    <w:rsid w:val="004F40B2"/>
    <w:rsid w:val="004F5F9F"/>
    <w:rsid w:val="004F6E89"/>
    <w:rsid w:val="005027ED"/>
    <w:rsid w:val="00503607"/>
    <w:rsid w:val="00503EE6"/>
    <w:rsid w:val="0050408B"/>
    <w:rsid w:val="00505BE3"/>
    <w:rsid w:val="00513C7E"/>
    <w:rsid w:val="0051508F"/>
    <w:rsid w:val="005240D4"/>
    <w:rsid w:val="00533538"/>
    <w:rsid w:val="00536CB7"/>
    <w:rsid w:val="00536F11"/>
    <w:rsid w:val="00545689"/>
    <w:rsid w:val="0054574F"/>
    <w:rsid w:val="00553BD8"/>
    <w:rsid w:val="00556B09"/>
    <w:rsid w:val="00564813"/>
    <w:rsid w:val="00564AEF"/>
    <w:rsid w:val="00570747"/>
    <w:rsid w:val="00586553"/>
    <w:rsid w:val="0059512E"/>
    <w:rsid w:val="005B2489"/>
    <w:rsid w:val="005B25CF"/>
    <w:rsid w:val="005B2F77"/>
    <w:rsid w:val="005B3933"/>
    <w:rsid w:val="005B55A8"/>
    <w:rsid w:val="005C069D"/>
    <w:rsid w:val="005C43EF"/>
    <w:rsid w:val="005C513B"/>
    <w:rsid w:val="005D22FB"/>
    <w:rsid w:val="005D3DFC"/>
    <w:rsid w:val="005D51FF"/>
    <w:rsid w:val="005E1898"/>
    <w:rsid w:val="005E257E"/>
    <w:rsid w:val="005F038F"/>
    <w:rsid w:val="005F5DEF"/>
    <w:rsid w:val="005F7BC2"/>
    <w:rsid w:val="00601130"/>
    <w:rsid w:val="00611C44"/>
    <w:rsid w:val="00616352"/>
    <w:rsid w:val="00621015"/>
    <w:rsid w:val="006212AD"/>
    <w:rsid w:val="00621FA2"/>
    <w:rsid w:val="00622498"/>
    <w:rsid w:val="006239E8"/>
    <w:rsid w:val="00624146"/>
    <w:rsid w:val="00630A3F"/>
    <w:rsid w:val="00632003"/>
    <w:rsid w:val="0063358D"/>
    <w:rsid w:val="00644FC2"/>
    <w:rsid w:val="00645B31"/>
    <w:rsid w:val="00645CB4"/>
    <w:rsid w:val="00653C56"/>
    <w:rsid w:val="00656A57"/>
    <w:rsid w:val="00657E35"/>
    <w:rsid w:val="006625FB"/>
    <w:rsid w:val="0066287A"/>
    <w:rsid w:val="006670BD"/>
    <w:rsid w:val="00672773"/>
    <w:rsid w:val="00681B34"/>
    <w:rsid w:val="006839B7"/>
    <w:rsid w:val="0069143B"/>
    <w:rsid w:val="006919DF"/>
    <w:rsid w:val="00692047"/>
    <w:rsid w:val="0069361D"/>
    <w:rsid w:val="0069554F"/>
    <w:rsid w:val="006A1B1F"/>
    <w:rsid w:val="006A43B8"/>
    <w:rsid w:val="006B4E44"/>
    <w:rsid w:val="006B5123"/>
    <w:rsid w:val="006B6F32"/>
    <w:rsid w:val="006C0EB4"/>
    <w:rsid w:val="006C1685"/>
    <w:rsid w:val="006C2AEC"/>
    <w:rsid w:val="006D0B12"/>
    <w:rsid w:val="006D2677"/>
    <w:rsid w:val="006D5843"/>
    <w:rsid w:val="006E327E"/>
    <w:rsid w:val="006E4E80"/>
    <w:rsid w:val="006F0BD0"/>
    <w:rsid w:val="006F42FA"/>
    <w:rsid w:val="006F577A"/>
    <w:rsid w:val="0070514E"/>
    <w:rsid w:val="00705795"/>
    <w:rsid w:val="00715905"/>
    <w:rsid w:val="007164BD"/>
    <w:rsid w:val="007226D7"/>
    <w:rsid w:val="00723F8C"/>
    <w:rsid w:val="00726187"/>
    <w:rsid w:val="007344D1"/>
    <w:rsid w:val="00744A53"/>
    <w:rsid w:val="007522EF"/>
    <w:rsid w:val="0075475B"/>
    <w:rsid w:val="00755376"/>
    <w:rsid w:val="00762B0F"/>
    <w:rsid w:val="00770208"/>
    <w:rsid w:val="00774086"/>
    <w:rsid w:val="007813BF"/>
    <w:rsid w:val="0078302C"/>
    <w:rsid w:val="0078317B"/>
    <w:rsid w:val="00786E13"/>
    <w:rsid w:val="0079691D"/>
    <w:rsid w:val="007A3E52"/>
    <w:rsid w:val="007A6296"/>
    <w:rsid w:val="007C2624"/>
    <w:rsid w:val="007C436A"/>
    <w:rsid w:val="007C59F1"/>
    <w:rsid w:val="007C7BE0"/>
    <w:rsid w:val="007D0972"/>
    <w:rsid w:val="007D2EB6"/>
    <w:rsid w:val="007E7887"/>
    <w:rsid w:val="007F1629"/>
    <w:rsid w:val="00812E96"/>
    <w:rsid w:val="00813206"/>
    <w:rsid w:val="008143B9"/>
    <w:rsid w:val="008156FC"/>
    <w:rsid w:val="00816CB9"/>
    <w:rsid w:val="00822313"/>
    <w:rsid w:val="00833CB6"/>
    <w:rsid w:val="00834253"/>
    <w:rsid w:val="00834C83"/>
    <w:rsid w:val="00835623"/>
    <w:rsid w:val="0084323C"/>
    <w:rsid w:val="00850FBD"/>
    <w:rsid w:val="008610B0"/>
    <w:rsid w:val="008637E1"/>
    <w:rsid w:val="00865BE1"/>
    <w:rsid w:val="00867671"/>
    <w:rsid w:val="0087626B"/>
    <w:rsid w:val="00885504"/>
    <w:rsid w:val="0089138A"/>
    <w:rsid w:val="00891CE0"/>
    <w:rsid w:val="00892FDA"/>
    <w:rsid w:val="00893233"/>
    <w:rsid w:val="008948FC"/>
    <w:rsid w:val="008965D1"/>
    <w:rsid w:val="008A4097"/>
    <w:rsid w:val="008A5757"/>
    <w:rsid w:val="008A6F7D"/>
    <w:rsid w:val="008B611A"/>
    <w:rsid w:val="008B702C"/>
    <w:rsid w:val="008B759E"/>
    <w:rsid w:val="008C365D"/>
    <w:rsid w:val="008D044D"/>
    <w:rsid w:val="008E033D"/>
    <w:rsid w:val="008E09A6"/>
    <w:rsid w:val="008E2074"/>
    <w:rsid w:val="008E78A9"/>
    <w:rsid w:val="008F49D5"/>
    <w:rsid w:val="008F769F"/>
    <w:rsid w:val="008F7BCF"/>
    <w:rsid w:val="00900950"/>
    <w:rsid w:val="00902E0B"/>
    <w:rsid w:val="00902E7B"/>
    <w:rsid w:val="0091082E"/>
    <w:rsid w:val="009147BC"/>
    <w:rsid w:val="009266CC"/>
    <w:rsid w:val="009308BF"/>
    <w:rsid w:val="009347E0"/>
    <w:rsid w:val="009424BC"/>
    <w:rsid w:val="00945492"/>
    <w:rsid w:val="00951C53"/>
    <w:rsid w:val="009617DE"/>
    <w:rsid w:val="00962D72"/>
    <w:rsid w:val="009645B1"/>
    <w:rsid w:val="0096781E"/>
    <w:rsid w:val="0097318A"/>
    <w:rsid w:val="009847CD"/>
    <w:rsid w:val="00986816"/>
    <w:rsid w:val="009A1905"/>
    <w:rsid w:val="009A270F"/>
    <w:rsid w:val="009A2CFB"/>
    <w:rsid w:val="009B3BD8"/>
    <w:rsid w:val="009C1165"/>
    <w:rsid w:val="009C6A9A"/>
    <w:rsid w:val="009D0965"/>
    <w:rsid w:val="009E22F8"/>
    <w:rsid w:val="009E2FDA"/>
    <w:rsid w:val="009E6F92"/>
    <w:rsid w:val="009F29E4"/>
    <w:rsid w:val="00A04155"/>
    <w:rsid w:val="00A043C0"/>
    <w:rsid w:val="00A125DF"/>
    <w:rsid w:val="00A13234"/>
    <w:rsid w:val="00A148DC"/>
    <w:rsid w:val="00A15458"/>
    <w:rsid w:val="00A16682"/>
    <w:rsid w:val="00A16BD7"/>
    <w:rsid w:val="00A22DDA"/>
    <w:rsid w:val="00A24B1F"/>
    <w:rsid w:val="00A27DF8"/>
    <w:rsid w:val="00A334BE"/>
    <w:rsid w:val="00A40210"/>
    <w:rsid w:val="00A42357"/>
    <w:rsid w:val="00A45C46"/>
    <w:rsid w:val="00A462E0"/>
    <w:rsid w:val="00A50B7A"/>
    <w:rsid w:val="00A50C9F"/>
    <w:rsid w:val="00A63575"/>
    <w:rsid w:val="00A63CD1"/>
    <w:rsid w:val="00A67BE5"/>
    <w:rsid w:val="00A67EA9"/>
    <w:rsid w:val="00A74353"/>
    <w:rsid w:val="00A756EC"/>
    <w:rsid w:val="00A76B8D"/>
    <w:rsid w:val="00A812C6"/>
    <w:rsid w:val="00A83F68"/>
    <w:rsid w:val="00A900E9"/>
    <w:rsid w:val="00A9454A"/>
    <w:rsid w:val="00AA6DCE"/>
    <w:rsid w:val="00AB5C33"/>
    <w:rsid w:val="00AC0EAA"/>
    <w:rsid w:val="00AC1873"/>
    <w:rsid w:val="00AC5D29"/>
    <w:rsid w:val="00AD42E7"/>
    <w:rsid w:val="00AD5F61"/>
    <w:rsid w:val="00AE1560"/>
    <w:rsid w:val="00AF2C97"/>
    <w:rsid w:val="00B2087C"/>
    <w:rsid w:val="00B21129"/>
    <w:rsid w:val="00B2374A"/>
    <w:rsid w:val="00B33F39"/>
    <w:rsid w:val="00B368CC"/>
    <w:rsid w:val="00B40AAC"/>
    <w:rsid w:val="00B4324A"/>
    <w:rsid w:val="00B477EB"/>
    <w:rsid w:val="00B56557"/>
    <w:rsid w:val="00B6523E"/>
    <w:rsid w:val="00B71923"/>
    <w:rsid w:val="00B71AD1"/>
    <w:rsid w:val="00B71B84"/>
    <w:rsid w:val="00B73F27"/>
    <w:rsid w:val="00B81CDE"/>
    <w:rsid w:val="00B82C26"/>
    <w:rsid w:val="00B86E03"/>
    <w:rsid w:val="00B87089"/>
    <w:rsid w:val="00B91BF4"/>
    <w:rsid w:val="00BA6800"/>
    <w:rsid w:val="00BB7494"/>
    <w:rsid w:val="00BD0D3F"/>
    <w:rsid w:val="00BD35BF"/>
    <w:rsid w:val="00BD364F"/>
    <w:rsid w:val="00BD4466"/>
    <w:rsid w:val="00BD5171"/>
    <w:rsid w:val="00BE3AB5"/>
    <w:rsid w:val="00BF18E4"/>
    <w:rsid w:val="00BF25A1"/>
    <w:rsid w:val="00BF3A51"/>
    <w:rsid w:val="00BF5166"/>
    <w:rsid w:val="00BF5D25"/>
    <w:rsid w:val="00C05884"/>
    <w:rsid w:val="00C13C5B"/>
    <w:rsid w:val="00C15AC8"/>
    <w:rsid w:val="00C15D1D"/>
    <w:rsid w:val="00C21FC8"/>
    <w:rsid w:val="00C34804"/>
    <w:rsid w:val="00C37BC8"/>
    <w:rsid w:val="00C41751"/>
    <w:rsid w:val="00C54469"/>
    <w:rsid w:val="00C5513D"/>
    <w:rsid w:val="00C60D50"/>
    <w:rsid w:val="00C611EA"/>
    <w:rsid w:val="00C6337B"/>
    <w:rsid w:val="00C63F24"/>
    <w:rsid w:val="00C64969"/>
    <w:rsid w:val="00C64B30"/>
    <w:rsid w:val="00C74D3E"/>
    <w:rsid w:val="00C75A26"/>
    <w:rsid w:val="00C76B4B"/>
    <w:rsid w:val="00C8005D"/>
    <w:rsid w:val="00C83210"/>
    <w:rsid w:val="00C83B0E"/>
    <w:rsid w:val="00C86A8E"/>
    <w:rsid w:val="00C91801"/>
    <w:rsid w:val="00C92960"/>
    <w:rsid w:val="00C93FD7"/>
    <w:rsid w:val="00C95EA3"/>
    <w:rsid w:val="00CA4B5D"/>
    <w:rsid w:val="00CA6141"/>
    <w:rsid w:val="00CB172C"/>
    <w:rsid w:val="00CB2836"/>
    <w:rsid w:val="00CB78D9"/>
    <w:rsid w:val="00CC0A44"/>
    <w:rsid w:val="00CC69FE"/>
    <w:rsid w:val="00CD2111"/>
    <w:rsid w:val="00CD26A5"/>
    <w:rsid w:val="00CD2719"/>
    <w:rsid w:val="00CE1512"/>
    <w:rsid w:val="00D24ABD"/>
    <w:rsid w:val="00D35A8B"/>
    <w:rsid w:val="00D36DE8"/>
    <w:rsid w:val="00D403C3"/>
    <w:rsid w:val="00D40903"/>
    <w:rsid w:val="00D41282"/>
    <w:rsid w:val="00D41437"/>
    <w:rsid w:val="00D42D08"/>
    <w:rsid w:val="00D45F6B"/>
    <w:rsid w:val="00D47292"/>
    <w:rsid w:val="00D573C2"/>
    <w:rsid w:val="00D650E6"/>
    <w:rsid w:val="00D712BA"/>
    <w:rsid w:val="00D733DF"/>
    <w:rsid w:val="00D7351D"/>
    <w:rsid w:val="00D75FD5"/>
    <w:rsid w:val="00D760B5"/>
    <w:rsid w:val="00D808F8"/>
    <w:rsid w:val="00D826EB"/>
    <w:rsid w:val="00D865D2"/>
    <w:rsid w:val="00D86E4E"/>
    <w:rsid w:val="00D95E97"/>
    <w:rsid w:val="00D96F66"/>
    <w:rsid w:val="00DA0A3F"/>
    <w:rsid w:val="00DA17DD"/>
    <w:rsid w:val="00DA5EE8"/>
    <w:rsid w:val="00DB1683"/>
    <w:rsid w:val="00DB3238"/>
    <w:rsid w:val="00DB5F65"/>
    <w:rsid w:val="00DD2B20"/>
    <w:rsid w:val="00DE73DF"/>
    <w:rsid w:val="00DE7E73"/>
    <w:rsid w:val="00DF3D8B"/>
    <w:rsid w:val="00E02E44"/>
    <w:rsid w:val="00E076B0"/>
    <w:rsid w:val="00E22AC0"/>
    <w:rsid w:val="00E2542F"/>
    <w:rsid w:val="00E30A3A"/>
    <w:rsid w:val="00E32D88"/>
    <w:rsid w:val="00E35566"/>
    <w:rsid w:val="00E570CC"/>
    <w:rsid w:val="00E61191"/>
    <w:rsid w:val="00E6174B"/>
    <w:rsid w:val="00E6261D"/>
    <w:rsid w:val="00E63A3F"/>
    <w:rsid w:val="00E7093E"/>
    <w:rsid w:val="00E71E4B"/>
    <w:rsid w:val="00E757B1"/>
    <w:rsid w:val="00E761DD"/>
    <w:rsid w:val="00E809D3"/>
    <w:rsid w:val="00E817F2"/>
    <w:rsid w:val="00E84815"/>
    <w:rsid w:val="00E86C6F"/>
    <w:rsid w:val="00E90E9D"/>
    <w:rsid w:val="00E962C8"/>
    <w:rsid w:val="00EB6D5A"/>
    <w:rsid w:val="00EC28B9"/>
    <w:rsid w:val="00EC65BB"/>
    <w:rsid w:val="00ED6978"/>
    <w:rsid w:val="00EE50A1"/>
    <w:rsid w:val="00EE7BD1"/>
    <w:rsid w:val="00F00028"/>
    <w:rsid w:val="00F01E66"/>
    <w:rsid w:val="00F064E2"/>
    <w:rsid w:val="00F06676"/>
    <w:rsid w:val="00F0668B"/>
    <w:rsid w:val="00F07D95"/>
    <w:rsid w:val="00F11D24"/>
    <w:rsid w:val="00F148AD"/>
    <w:rsid w:val="00F157B9"/>
    <w:rsid w:val="00F3426F"/>
    <w:rsid w:val="00F43714"/>
    <w:rsid w:val="00F44713"/>
    <w:rsid w:val="00F452DA"/>
    <w:rsid w:val="00F511D8"/>
    <w:rsid w:val="00F61BCC"/>
    <w:rsid w:val="00F66D61"/>
    <w:rsid w:val="00F67E51"/>
    <w:rsid w:val="00F73C40"/>
    <w:rsid w:val="00F76302"/>
    <w:rsid w:val="00F83EF2"/>
    <w:rsid w:val="00F84DC0"/>
    <w:rsid w:val="00F86553"/>
    <w:rsid w:val="00F87ACF"/>
    <w:rsid w:val="00F91B19"/>
    <w:rsid w:val="00FA0C97"/>
    <w:rsid w:val="00FB20F7"/>
    <w:rsid w:val="00FC029E"/>
    <w:rsid w:val="00FC2145"/>
    <w:rsid w:val="00FC484A"/>
    <w:rsid w:val="00FD177E"/>
    <w:rsid w:val="00FD56EE"/>
    <w:rsid w:val="00FD5E17"/>
    <w:rsid w:val="00FD7EED"/>
    <w:rsid w:val="00FE0002"/>
    <w:rsid w:val="00FE42D4"/>
    <w:rsid w:val="00FE503A"/>
    <w:rsid w:val="00FE5603"/>
    <w:rsid w:val="00FF236E"/>
    <w:rsid w:val="00FF64F2"/>
    <w:rsid w:val="31C18C8D"/>
    <w:rsid w:val="6F37BFA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8FCB3"/>
  <w15:chartTrackingRefBased/>
  <w15:docId w15:val="{C4CC92F2-9D40-4357-9F46-3CB23BF10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color w:val="000000"/>
        <w:kern w:val="2"/>
        <w:sz w:val="18"/>
        <w:szCs w:val="18"/>
        <w:lang w:val="en-AU"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B3238"/>
    <w:rPr>
      <w:sz w:val="20"/>
    </w:rPr>
  </w:style>
  <w:style w:type="paragraph" w:styleId="Heading1">
    <w:name w:val="heading 1"/>
    <w:basedOn w:val="Normal"/>
    <w:next w:val="Normal"/>
    <w:link w:val="Heading1Char"/>
    <w:uiPriority w:val="1"/>
    <w:qFormat/>
    <w:rsid w:val="00C5513D"/>
    <w:pPr>
      <w:spacing w:before="0" w:after="200"/>
      <w:outlineLvl w:val="0"/>
    </w:pPr>
    <w:rPr>
      <w:b/>
      <w:bCs/>
      <w:color w:val="0067A0" w:themeColor="accent1"/>
      <w:sz w:val="28"/>
      <w:szCs w:val="28"/>
    </w:rPr>
  </w:style>
  <w:style w:type="paragraph" w:styleId="Heading2">
    <w:name w:val="heading 2"/>
    <w:basedOn w:val="Heading1"/>
    <w:next w:val="Normal"/>
    <w:link w:val="Heading2Char"/>
    <w:uiPriority w:val="1"/>
    <w:qFormat/>
    <w:rsid w:val="00C93FD7"/>
    <w:pPr>
      <w:spacing w:after="0"/>
      <w:outlineLvl w:val="1"/>
    </w:pPr>
    <w:rPr>
      <w:sz w:val="24"/>
      <w:szCs w:val="24"/>
    </w:rPr>
  </w:style>
  <w:style w:type="paragraph" w:styleId="Heading3">
    <w:name w:val="heading 3"/>
    <w:basedOn w:val="Heading4"/>
    <w:next w:val="Normal"/>
    <w:link w:val="Heading3Char"/>
    <w:uiPriority w:val="1"/>
    <w:qFormat/>
    <w:rsid w:val="006E327E"/>
    <w:pPr>
      <w:pBdr>
        <w:bottom w:val="single" w:sz="8" w:space="1" w:color="80B3CF" w:themeColor="accent3"/>
      </w:pBdr>
      <w:outlineLvl w:val="2"/>
    </w:pPr>
  </w:style>
  <w:style w:type="paragraph" w:styleId="Heading4">
    <w:name w:val="heading 4"/>
    <w:basedOn w:val="Normal"/>
    <w:next w:val="Normal"/>
    <w:link w:val="Heading4Char"/>
    <w:uiPriority w:val="1"/>
    <w:qFormat/>
    <w:rsid w:val="001208A6"/>
    <w:pPr>
      <w:keepNext/>
      <w:keepLines/>
      <w:spacing w:before="240" w:after="160"/>
      <w:outlineLvl w:val="3"/>
    </w:pPr>
    <w:rPr>
      <w:rFonts w:asciiTheme="minorHAnsi" w:eastAsiaTheme="majorEastAsia" w:hAnsiTheme="minorHAnsi" w:cstheme="majorBidi"/>
      <w:b/>
      <w:caps/>
      <w:color w:val="0067A0" w:themeColor="accent1"/>
      <w:szCs w:val="16"/>
    </w:rPr>
  </w:style>
  <w:style w:type="paragraph" w:styleId="Heading5">
    <w:name w:val="heading 5"/>
    <w:basedOn w:val="Normal"/>
    <w:next w:val="Normal"/>
    <w:link w:val="Heading5Char"/>
    <w:uiPriority w:val="1"/>
    <w:qFormat/>
    <w:rsid w:val="001208A6"/>
    <w:pPr>
      <w:keepNext/>
      <w:keepLines/>
      <w:spacing w:before="160" w:after="40"/>
      <w:outlineLvl w:val="4"/>
    </w:pPr>
    <w:rPr>
      <w:rFonts w:asciiTheme="minorHAnsi" w:eastAsiaTheme="majorEastAsia" w:hAnsiTheme="minorHAnsi" w:cstheme="majorBidi"/>
      <w:b/>
      <w:color w:val="0067A0" w:themeColor="accent1"/>
    </w:rPr>
  </w:style>
  <w:style w:type="paragraph" w:styleId="Heading6">
    <w:name w:val="heading 6"/>
    <w:basedOn w:val="Normal"/>
    <w:next w:val="Normal"/>
    <w:link w:val="Heading6Char"/>
    <w:uiPriority w:val="9"/>
    <w:semiHidden/>
    <w:qFormat/>
    <w:rsid w:val="00A423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4235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42357"/>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42357"/>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5171"/>
    <w:pPr>
      <w:spacing w:before="0" w:after="0"/>
    </w:pPr>
    <w:tblPr>
      <w:tblCellMar>
        <w:left w:w="0" w:type="dxa"/>
        <w:right w:w="0" w:type="dxa"/>
      </w:tblCellMar>
    </w:tblPr>
  </w:style>
  <w:style w:type="paragraph" w:styleId="MacroText">
    <w:name w:val="macro"/>
    <w:link w:val="MacroTextChar"/>
    <w:uiPriority w:val="99"/>
    <w:semiHidden/>
    <w:rsid w:val="00186B82"/>
    <w:pPr>
      <w:tabs>
        <w:tab w:val="left" w:pos="480"/>
        <w:tab w:val="left" w:pos="960"/>
        <w:tab w:val="left" w:pos="1440"/>
        <w:tab w:val="left" w:pos="1920"/>
        <w:tab w:val="left" w:pos="2400"/>
        <w:tab w:val="left" w:pos="2880"/>
        <w:tab w:val="left" w:pos="3360"/>
        <w:tab w:val="left" w:pos="3840"/>
        <w:tab w:val="left" w:pos="4320"/>
      </w:tabs>
      <w:spacing w:after="0"/>
    </w:pPr>
    <w:rPr>
      <w:rFonts w:asciiTheme="minorHAnsi" w:hAnsiTheme="minorHAnsi"/>
    </w:rPr>
  </w:style>
  <w:style w:type="character" w:customStyle="1" w:styleId="MacroTextChar">
    <w:name w:val="Macro Text Char"/>
    <w:basedOn w:val="DefaultParagraphFont"/>
    <w:link w:val="MacroText"/>
    <w:uiPriority w:val="99"/>
    <w:semiHidden/>
    <w:rsid w:val="00186B82"/>
    <w:rPr>
      <w:rFonts w:asciiTheme="minorHAnsi" w:hAnsiTheme="minorHAnsi"/>
      <w:color w:val="000000"/>
    </w:rPr>
  </w:style>
  <w:style w:type="character" w:customStyle="1" w:styleId="Heading1Char">
    <w:name w:val="Heading 1 Char"/>
    <w:basedOn w:val="DefaultParagraphFont"/>
    <w:link w:val="Heading1"/>
    <w:uiPriority w:val="1"/>
    <w:rsid w:val="001208A6"/>
    <w:rPr>
      <w:b/>
      <w:bCs/>
      <w:color w:val="0067A0" w:themeColor="accent1"/>
      <w:sz w:val="28"/>
      <w:szCs w:val="28"/>
    </w:rPr>
  </w:style>
  <w:style w:type="character" w:customStyle="1" w:styleId="Heading2Char">
    <w:name w:val="Heading 2 Char"/>
    <w:basedOn w:val="DefaultParagraphFont"/>
    <w:link w:val="Heading2"/>
    <w:uiPriority w:val="1"/>
    <w:rsid w:val="001208A6"/>
    <w:rPr>
      <w:b/>
      <w:bCs/>
      <w:color w:val="0067A0" w:themeColor="accent1"/>
      <w:sz w:val="24"/>
      <w:szCs w:val="24"/>
    </w:rPr>
  </w:style>
  <w:style w:type="character" w:customStyle="1" w:styleId="Heading3Char">
    <w:name w:val="Heading 3 Char"/>
    <w:basedOn w:val="DefaultParagraphFont"/>
    <w:link w:val="Heading3"/>
    <w:uiPriority w:val="1"/>
    <w:rsid w:val="006E327E"/>
    <w:rPr>
      <w:rFonts w:asciiTheme="minorHAnsi" w:eastAsiaTheme="majorEastAsia" w:hAnsiTheme="minorHAnsi" w:cstheme="majorBidi"/>
      <w:b/>
      <w:caps/>
      <w:color w:val="0067A0" w:themeColor="accent1"/>
      <w:sz w:val="20"/>
      <w:szCs w:val="16"/>
    </w:rPr>
  </w:style>
  <w:style w:type="character" w:customStyle="1" w:styleId="Heading4Char">
    <w:name w:val="Heading 4 Char"/>
    <w:basedOn w:val="DefaultParagraphFont"/>
    <w:link w:val="Heading4"/>
    <w:uiPriority w:val="1"/>
    <w:rsid w:val="001208A6"/>
    <w:rPr>
      <w:rFonts w:asciiTheme="minorHAnsi" w:eastAsiaTheme="majorEastAsia" w:hAnsiTheme="minorHAnsi" w:cstheme="majorBidi"/>
      <w:b/>
      <w:caps/>
      <w:color w:val="0067A0" w:themeColor="accent1"/>
      <w:szCs w:val="16"/>
    </w:rPr>
  </w:style>
  <w:style w:type="character" w:customStyle="1" w:styleId="Heading5Char">
    <w:name w:val="Heading 5 Char"/>
    <w:basedOn w:val="DefaultParagraphFont"/>
    <w:link w:val="Heading5"/>
    <w:uiPriority w:val="1"/>
    <w:rsid w:val="001208A6"/>
    <w:rPr>
      <w:rFonts w:asciiTheme="minorHAnsi" w:eastAsiaTheme="majorEastAsia" w:hAnsiTheme="minorHAnsi" w:cstheme="majorBidi"/>
      <w:b/>
      <w:color w:val="0067A0" w:themeColor="accent1"/>
    </w:rPr>
  </w:style>
  <w:style w:type="character" w:customStyle="1" w:styleId="Heading6Char">
    <w:name w:val="Heading 6 Char"/>
    <w:basedOn w:val="DefaultParagraphFont"/>
    <w:link w:val="Heading6"/>
    <w:uiPriority w:val="9"/>
    <w:semiHidden/>
    <w:rsid w:val="001208A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23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23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2357"/>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BD364F"/>
    <w:pPr>
      <w:spacing w:line="192" w:lineRule="auto"/>
    </w:pPr>
    <w:rPr>
      <w:rFonts w:ascii="Aptos Black" w:hAnsi="Aptos Black"/>
      <w:color w:val="FFFFFF" w:themeColor="background1"/>
      <w:kern w:val="24"/>
      <w:sz w:val="64"/>
      <w:szCs w:val="64"/>
    </w:rPr>
  </w:style>
  <w:style w:type="character" w:customStyle="1" w:styleId="TitleChar">
    <w:name w:val="Title Char"/>
    <w:basedOn w:val="DefaultParagraphFont"/>
    <w:link w:val="Title"/>
    <w:rsid w:val="001208A6"/>
    <w:rPr>
      <w:rFonts w:ascii="Aptos Black" w:hAnsi="Aptos Black"/>
      <w:color w:val="000000"/>
      <w:kern w:val="24"/>
      <w:sz w:val="64"/>
      <w:szCs w:val="64"/>
    </w:rPr>
  </w:style>
  <w:style w:type="paragraph" w:styleId="Subtitle">
    <w:name w:val="Subtitle"/>
    <w:next w:val="Normal"/>
    <w:link w:val="SubtitleChar"/>
    <w:qFormat/>
    <w:rsid w:val="001208A6"/>
    <w:pPr>
      <w:spacing w:before="0" w:after="0"/>
      <w:jc w:val="center"/>
    </w:pPr>
    <w:rPr>
      <w:rFonts w:asciiTheme="minorHAnsi"/>
      <w:b/>
      <w:bCs/>
      <w:color w:val="FFFFFF" w:themeColor="background1"/>
      <w:kern w:val="24"/>
      <w:sz w:val="24"/>
      <w:szCs w:val="24"/>
      <w:lang w:val="en-US"/>
    </w:rPr>
  </w:style>
  <w:style w:type="character" w:customStyle="1" w:styleId="SubtitleChar">
    <w:name w:val="Subtitle Char"/>
    <w:basedOn w:val="DefaultParagraphFont"/>
    <w:link w:val="Subtitle"/>
    <w:rsid w:val="001208A6"/>
    <w:rPr>
      <w:rFonts w:asciiTheme="minorHAnsi"/>
      <w:b/>
      <w:bCs/>
      <w:color w:val="000000"/>
      <w:kern w:val="24"/>
      <w:sz w:val="24"/>
      <w:szCs w:val="24"/>
      <w:lang w:val="en-US"/>
    </w:rPr>
  </w:style>
  <w:style w:type="paragraph" w:styleId="Quote">
    <w:name w:val="Quote"/>
    <w:basedOn w:val="Normal"/>
    <w:next w:val="Normal"/>
    <w:link w:val="QuoteChar"/>
    <w:uiPriority w:val="29"/>
    <w:semiHidden/>
    <w:qFormat/>
    <w:rsid w:val="00A42357"/>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1208A6"/>
    <w:rPr>
      <w:i/>
      <w:iCs/>
      <w:color w:val="404040" w:themeColor="text1" w:themeTint="BF"/>
    </w:rPr>
  </w:style>
  <w:style w:type="paragraph" w:styleId="ListParagraph">
    <w:name w:val="List Paragraph"/>
    <w:basedOn w:val="Normal"/>
    <w:uiPriority w:val="34"/>
    <w:semiHidden/>
    <w:qFormat/>
    <w:rsid w:val="00A42357"/>
    <w:pPr>
      <w:ind w:left="720"/>
      <w:contextualSpacing/>
    </w:pPr>
  </w:style>
  <w:style w:type="character" w:styleId="IntenseEmphasis">
    <w:name w:val="Intense Emphasis"/>
    <w:basedOn w:val="DefaultParagraphFont"/>
    <w:uiPriority w:val="21"/>
    <w:semiHidden/>
    <w:qFormat/>
    <w:rsid w:val="00A42357"/>
    <w:rPr>
      <w:i/>
      <w:iCs/>
      <w:color w:val="004C77" w:themeColor="accent1" w:themeShade="BF"/>
    </w:rPr>
  </w:style>
  <w:style w:type="paragraph" w:styleId="IntenseQuote">
    <w:name w:val="Intense Quote"/>
    <w:basedOn w:val="Normal"/>
    <w:next w:val="Normal"/>
    <w:link w:val="IntenseQuoteChar"/>
    <w:uiPriority w:val="30"/>
    <w:semiHidden/>
    <w:qFormat/>
    <w:rsid w:val="00A42357"/>
    <w:pPr>
      <w:pBdr>
        <w:top w:val="single" w:sz="4" w:space="10" w:color="004C77" w:themeColor="accent1" w:themeShade="BF"/>
        <w:bottom w:val="single" w:sz="4" w:space="10" w:color="004C77" w:themeColor="accent1" w:themeShade="BF"/>
      </w:pBdr>
      <w:spacing w:before="360" w:after="360"/>
      <w:ind w:left="864" w:right="864"/>
      <w:jc w:val="center"/>
    </w:pPr>
    <w:rPr>
      <w:i/>
      <w:iCs/>
      <w:color w:val="004C77" w:themeColor="accent1" w:themeShade="BF"/>
    </w:rPr>
  </w:style>
  <w:style w:type="character" w:customStyle="1" w:styleId="IntenseQuoteChar">
    <w:name w:val="Intense Quote Char"/>
    <w:basedOn w:val="DefaultParagraphFont"/>
    <w:link w:val="IntenseQuote"/>
    <w:uiPriority w:val="30"/>
    <w:semiHidden/>
    <w:rsid w:val="001208A6"/>
    <w:rPr>
      <w:i/>
      <w:iCs/>
      <w:color w:val="004C77" w:themeColor="accent1" w:themeShade="BF"/>
    </w:rPr>
  </w:style>
  <w:style w:type="character" w:styleId="IntenseReference">
    <w:name w:val="Intense Reference"/>
    <w:basedOn w:val="DefaultParagraphFont"/>
    <w:uiPriority w:val="32"/>
    <w:semiHidden/>
    <w:qFormat/>
    <w:rsid w:val="00A42357"/>
    <w:rPr>
      <w:b/>
      <w:bCs/>
      <w:smallCaps/>
      <w:color w:val="004C77" w:themeColor="accent1" w:themeShade="BF"/>
      <w:spacing w:val="5"/>
    </w:rPr>
  </w:style>
  <w:style w:type="paragraph" w:styleId="Header">
    <w:name w:val="header"/>
    <w:basedOn w:val="Normal"/>
    <w:link w:val="HeaderChar"/>
    <w:uiPriority w:val="99"/>
    <w:semiHidden/>
    <w:rsid w:val="00A42357"/>
    <w:pPr>
      <w:tabs>
        <w:tab w:val="center" w:pos="4513"/>
        <w:tab w:val="right" w:pos="9026"/>
      </w:tabs>
      <w:spacing w:before="0" w:after="0"/>
    </w:pPr>
  </w:style>
  <w:style w:type="character" w:customStyle="1" w:styleId="HeaderChar">
    <w:name w:val="Header Char"/>
    <w:basedOn w:val="DefaultParagraphFont"/>
    <w:link w:val="Header"/>
    <w:uiPriority w:val="99"/>
    <w:semiHidden/>
    <w:rsid w:val="001208A6"/>
  </w:style>
  <w:style w:type="paragraph" w:styleId="Footer">
    <w:name w:val="footer"/>
    <w:basedOn w:val="Normal"/>
    <w:link w:val="FooterChar"/>
    <w:uiPriority w:val="99"/>
    <w:semiHidden/>
    <w:rsid w:val="00A42357"/>
    <w:pPr>
      <w:tabs>
        <w:tab w:val="center" w:pos="4513"/>
        <w:tab w:val="right" w:pos="9026"/>
      </w:tabs>
      <w:spacing w:before="0" w:after="0"/>
    </w:pPr>
  </w:style>
  <w:style w:type="character" w:customStyle="1" w:styleId="FooterChar">
    <w:name w:val="Footer Char"/>
    <w:basedOn w:val="DefaultParagraphFont"/>
    <w:link w:val="Footer"/>
    <w:uiPriority w:val="99"/>
    <w:semiHidden/>
    <w:rsid w:val="001208A6"/>
  </w:style>
  <w:style w:type="paragraph" w:styleId="ListBullet">
    <w:name w:val="List Bullet"/>
    <w:basedOn w:val="ListParagraph"/>
    <w:uiPriority w:val="99"/>
    <w:qFormat/>
    <w:rsid w:val="00DB3238"/>
    <w:pPr>
      <w:numPr>
        <w:numId w:val="1"/>
      </w:numPr>
      <w:spacing w:before="60" w:after="60"/>
      <w:ind w:left="284" w:hanging="284"/>
      <w:contextualSpacing w:val="0"/>
    </w:pPr>
  </w:style>
  <w:style w:type="paragraph" w:styleId="ListBullet2">
    <w:name w:val="List Bullet 2"/>
    <w:basedOn w:val="ListBullet"/>
    <w:uiPriority w:val="2"/>
    <w:semiHidden/>
    <w:rsid w:val="00C5513D"/>
    <w:pPr>
      <w:numPr>
        <w:ilvl w:val="1"/>
        <w:numId w:val="5"/>
      </w:numPr>
      <w:tabs>
        <w:tab w:val="left" w:pos="567"/>
      </w:tabs>
    </w:pPr>
  </w:style>
  <w:style w:type="paragraph" w:styleId="NoSpacing">
    <w:name w:val="No Spacing"/>
    <w:uiPriority w:val="1"/>
    <w:semiHidden/>
    <w:qFormat/>
    <w:rsid w:val="00C5513D"/>
    <w:pPr>
      <w:spacing w:before="0" w:after="0"/>
    </w:pPr>
  </w:style>
  <w:style w:type="paragraph" w:customStyle="1" w:styleId="Pa4">
    <w:name w:val="Pa4"/>
    <w:basedOn w:val="Normal"/>
    <w:next w:val="Normal"/>
    <w:uiPriority w:val="99"/>
    <w:semiHidden/>
    <w:rsid w:val="00404B20"/>
    <w:pPr>
      <w:autoSpaceDE w:val="0"/>
      <w:autoSpaceDN w:val="0"/>
      <w:adjustRightInd w:val="0"/>
      <w:spacing w:before="0" w:after="0" w:line="181" w:lineRule="atLeast"/>
    </w:pPr>
    <w:rPr>
      <w:kern w:val="0"/>
      <w:sz w:val="24"/>
      <w:szCs w:val="24"/>
    </w:rPr>
  </w:style>
  <w:style w:type="character" w:customStyle="1" w:styleId="A6">
    <w:name w:val="A6"/>
    <w:uiPriority w:val="99"/>
    <w:semiHidden/>
    <w:rsid w:val="00404B20"/>
    <w:rPr>
      <w:rFonts w:cs="Aptos"/>
      <w:b/>
      <w:bCs/>
      <w:color w:val="211D1E"/>
      <w:sz w:val="22"/>
      <w:szCs w:val="22"/>
    </w:rPr>
  </w:style>
  <w:style w:type="table" w:customStyle="1" w:styleId="NCIRSTable">
    <w:name w:val="NCIRS Table"/>
    <w:basedOn w:val="TableNormal"/>
    <w:rsid w:val="00A043C0"/>
    <w:tblPr>
      <w:tblBorders>
        <w:bottom w:val="single" w:sz="12" w:space="0" w:color="408DB8" w:themeColor="accent2"/>
        <w:insideH w:val="single" w:sz="6" w:space="0" w:color="408DB8" w:themeColor="accent2"/>
      </w:tblBorders>
      <w:tblCellMar>
        <w:left w:w="85" w:type="dxa"/>
        <w:right w:w="85" w:type="dxa"/>
      </w:tblCellMar>
    </w:tblPr>
    <w:tblStylePr w:type="firstRow">
      <w:rPr>
        <w:rFonts w:asciiTheme="majorHAnsi" w:hAnsiTheme="majorHAnsi"/>
        <w:color w:val="FFFFFF" w:themeColor="background1"/>
        <w:sz w:val="22"/>
      </w:rPr>
      <w:tblPr/>
      <w:tcPr>
        <w:shd w:val="clear" w:color="auto" w:fill="0067A0" w:themeFill="accent1"/>
      </w:tcPr>
    </w:tblStylePr>
    <w:tblStylePr w:type="firstCol">
      <w:rPr>
        <w:rFonts w:asciiTheme="minorHAnsi" w:hAnsiTheme="minorHAnsi"/>
        <w:b/>
        <w:color w:val="0067A0" w:themeColor="accent1"/>
        <w:sz w:val="18"/>
      </w:rPr>
    </w:tblStylePr>
    <w:tblStylePr w:type="nwCell">
      <w:rPr>
        <w:rFonts w:asciiTheme="majorHAnsi" w:hAnsiTheme="majorHAnsi"/>
        <w:b w:val="0"/>
        <w:color w:val="FFFFFF" w:themeColor="background1"/>
        <w:sz w:val="22"/>
      </w:rPr>
      <w:tblPr/>
      <w:tcPr>
        <w:shd w:val="clear" w:color="auto" w:fill="0067A0" w:themeFill="accent1"/>
      </w:tcPr>
    </w:tblStylePr>
  </w:style>
  <w:style w:type="paragraph" w:customStyle="1" w:styleId="Note">
    <w:name w:val="Note"/>
    <w:qFormat/>
    <w:rsid w:val="009617DE"/>
    <w:pPr>
      <w:ind w:left="284" w:right="284"/>
    </w:pPr>
    <w:rPr>
      <w:sz w:val="14"/>
    </w:rPr>
  </w:style>
  <w:style w:type="character" w:styleId="Hyperlink">
    <w:name w:val="Hyperlink"/>
    <w:basedOn w:val="DefaultParagraphFont"/>
    <w:uiPriority w:val="99"/>
    <w:unhideWhenUsed/>
    <w:rsid w:val="008A5757"/>
    <w:rPr>
      <w:color w:val="0067A0" w:themeColor="hyperlink"/>
      <w:u w:val="single"/>
    </w:rPr>
  </w:style>
  <w:style w:type="character" w:styleId="UnresolvedMention">
    <w:name w:val="Unresolved Mention"/>
    <w:basedOn w:val="DefaultParagraphFont"/>
    <w:uiPriority w:val="99"/>
    <w:semiHidden/>
    <w:unhideWhenUsed/>
    <w:rsid w:val="008A5757"/>
    <w:rPr>
      <w:color w:val="605E5C"/>
      <w:shd w:val="clear" w:color="auto" w:fill="E1DFDD"/>
    </w:rPr>
  </w:style>
  <w:style w:type="paragraph" w:styleId="EndnoteText">
    <w:name w:val="endnote text"/>
    <w:basedOn w:val="Normal"/>
    <w:link w:val="EndnoteTextChar"/>
    <w:uiPriority w:val="99"/>
    <w:semiHidden/>
    <w:unhideWhenUsed/>
    <w:rsid w:val="00011DDE"/>
    <w:pPr>
      <w:spacing w:before="0" w:after="0"/>
    </w:pPr>
    <w:rPr>
      <w:szCs w:val="20"/>
    </w:rPr>
  </w:style>
  <w:style w:type="character" w:customStyle="1" w:styleId="EndnoteTextChar">
    <w:name w:val="Endnote Text Char"/>
    <w:basedOn w:val="DefaultParagraphFont"/>
    <w:link w:val="EndnoteText"/>
    <w:uiPriority w:val="99"/>
    <w:semiHidden/>
    <w:rsid w:val="00011DDE"/>
    <w:rPr>
      <w:sz w:val="20"/>
      <w:szCs w:val="20"/>
    </w:rPr>
  </w:style>
  <w:style w:type="character" w:styleId="EndnoteReference">
    <w:name w:val="endnote reference"/>
    <w:basedOn w:val="DefaultParagraphFont"/>
    <w:uiPriority w:val="99"/>
    <w:semiHidden/>
    <w:unhideWhenUsed/>
    <w:rsid w:val="00011DDE"/>
    <w:rPr>
      <w:vertAlign w:val="superscript"/>
    </w:rPr>
  </w:style>
  <w:style w:type="paragraph" w:styleId="Caption">
    <w:name w:val="caption"/>
    <w:basedOn w:val="Normal"/>
    <w:next w:val="Normal"/>
    <w:uiPriority w:val="35"/>
    <w:semiHidden/>
    <w:unhideWhenUsed/>
    <w:qFormat/>
    <w:rsid w:val="009E2FDA"/>
    <w:pPr>
      <w:spacing w:before="0" w:after="200"/>
    </w:pPr>
    <w:rPr>
      <w:i/>
      <w:iCs/>
      <w:color w:val="BFD9E7" w:themeColor="text2"/>
    </w:rPr>
  </w:style>
  <w:style w:type="paragraph" w:customStyle="1" w:styleId="Line">
    <w:name w:val="Line"/>
    <w:uiPriority w:val="1"/>
    <w:qFormat/>
    <w:rsid w:val="005E257E"/>
    <w:pPr>
      <w:spacing w:before="0" w:after="0"/>
    </w:pPr>
    <w:rPr>
      <w:sz w:val="8"/>
      <w:szCs w:val="8"/>
    </w:rPr>
  </w:style>
  <w:style w:type="paragraph" w:styleId="CommentText">
    <w:name w:val="annotation text"/>
    <w:basedOn w:val="Normal"/>
    <w:link w:val="CommentTextChar"/>
    <w:uiPriority w:val="99"/>
    <w:unhideWhenUsed/>
    <w:rsid w:val="004212DF"/>
    <w:pPr>
      <w:spacing w:before="0" w:after="160"/>
    </w:pPr>
    <w:rPr>
      <w:rFonts w:asciiTheme="minorHAnsi" w:hAnsiTheme="minorHAnsi"/>
      <w:color w:val="auto"/>
      <w:szCs w:val="20"/>
    </w:rPr>
  </w:style>
  <w:style w:type="character" w:customStyle="1" w:styleId="CommentTextChar">
    <w:name w:val="Comment Text Char"/>
    <w:basedOn w:val="DefaultParagraphFont"/>
    <w:link w:val="CommentText"/>
    <w:uiPriority w:val="99"/>
    <w:rsid w:val="004212DF"/>
    <w:rPr>
      <w:rFonts w:asciiTheme="minorHAnsi" w:hAnsiTheme="minorHAnsi"/>
      <w:color w:val="auto"/>
      <w:sz w:val="20"/>
      <w:szCs w:val="20"/>
    </w:rPr>
  </w:style>
  <w:style w:type="character" w:styleId="CommentReference">
    <w:name w:val="annotation reference"/>
    <w:basedOn w:val="DefaultParagraphFont"/>
    <w:uiPriority w:val="99"/>
    <w:semiHidden/>
    <w:unhideWhenUsed/>
    <w:rsid w:val="004212DF"/>
    <w:rPr>
      <w:sz w:val="16"/>
      <w:szCs w:val="16"/>
    </w:rPr>
  </w:style>
  <w:style w:type="character" w:styleId="PlaceholderText">
    <w:name w:val="Placeholder Text"/>
    <w:basedOn w:val="DefaultParagraphFont"/>
    <w:uiPriority w:val="99"/>
    <w:semiHidden/>
    <w:rsid w:val="00C83210"/>
    <w:rPr>
      <w:color w:val="666666"/>
    </w:rPr>
  </w:style>
  <w:style w:type="paragraph" w:styleId="Revision">
    <w:name w:val="Revision"/>
    <w:hidden/>
    <w:uiPriority w:val="99"/>
    <w:semiHidden/>
    <w:rsid w:val="008A4097"/>
    <w:pPr>
      <w:spacing w:before="0" w:after="0"/>
    </w:pPr>
    <w:rPr>
      <w:sz w:val="20"/>
    </w:rPr>
  </w:style>
  <w:style w:type="paragraph" w:styleId="TOC3">
    <w:name w:val="toc 3"/>
    <w:basedOn w:val="Normal"/>
    <w:next w:val="Normal"/>
    <w:autoRedefine/>
    <w:uiPriority w:val="39"/>
    <w:unhideWhenUsed/>
    <w:rsid w:val="00B82C26"/>
    <w:pPr>
      <w:spacing w:before="0" w:after="100" w:line="259" w:lineRule="auto"/>
      <w:ind w:left="400"/>
    </w:pPr>
    <w:rPr>
      <w:rFonts w:ascii="Arial" w:hAnsi="Arial" w:cs="Times New Roman"/>
      <w:color w:val="auto"/>
      <w:szCs w:val="24"/>
    </w:rPr>
  </w:style>
  <w:style w:type="table" w:styleId="GridTable1Light-Accent1">
    <w:name w:val="Grid Table 1 Light Accent 1"/>
    <w:basedOn w:val="TableNormal"/>
    <w:uiPriority w:val="46"/>
    <w:rsid w:val="00891CE0"/>
    <w:pPr>
      <w:spacing w:before="0" w:after="0"/>
    </w:pPr>
    <w:rPr>
      <w:rFonts w:asciiTheme="minorHAnsi" w:hAnsiTheme="minorHAnsi"/>
      <w:sz w:val="24"/>
      <w:szCs w:val="24"/>
    </w:rPr>
    <w:tblPr>
      <w:tblStyleRowBandSize w:val="1"/>
      <w:tblStyleColBandSize w:val="1"/>
      <w:tblInd w:w="0" w:type="nil"/>
      <w:tblBorders>
        <w:top w:val="single" w:sz="4" w:space="0" w:color="73CDFF" w:themeColor="accent1" w:themeTint="66"/>
        <w:left w:val="single" w:sz="4" w:space="0" w:color="73CDFF" w:themeColor="accent1" w:themeTint="66"/>
        <w:bottom w:val="single" w:sz="4" w:space="0" w:color="73CDFF" w:themeColor="accent1" w:themeTint="66"/>
        <w:right w:val="single" w:sz="4" w:space="0" w:color="73CDFF" w:themeColor="accent1" w:themeTint="66"/>
        <w:insideH w:val="single" w:sz="4" w:space="0" w:color="73CDFF" w:themeColor="accent1" w:themeTint="66"/>
        <w:insideV w:val="single" w:sz="4" w:space="0" w:color="73CDFF" w:themeColor="accent1" w:themeTint="66"/>
      </w:tblBorders>
    </w:tblPr>
  </w:style>
  <w:style w:type="paragraph" w:styleId="TOCHeading">
    <w:name w:val="TOC Heading"/>
    <w:basedOn w:val="Heading1"/>
    <w:next w:val="Normal"/>
    <w:uiPriority w:val="39"/>
    <w:unhideWhenUsed/>
    <w:qFormat/>
    <w:rsid w:val="006D2677"/>
    <w:pPr>
      <w:keepNext/>
      <w:keepLines/>
      <w:spacing w:before="240" w:after="0" w:line="259" w:lineRule="auto"/>
      <w:outlineLvl w:val="9"/>
    </w:pPr>
    <w:rPr>
      <w:rFonts w:asciiTheme="majorHAnsi" w:eastAsiaTheme="majorEastAsia" w:hAnsiTheme="majorHAnsi" w:cstheme="majorBidi"/>
      <w:b w:val="0"/>
      <w:bCs w:val="0"/>
      <w:color w:val="004C77" w:themeColor="accent1" w:themeShade="BF"/>
      <w:kern w:val="0"/>
      <w:sz w:val="32"/>
      <w:szCs w:val="32"/>
      <w:lang w:eastAsia="en-AU"/>
      <w14:ligatures w14:val="none"/>
    </w:rPr>
  </w:style>
  <w:style w:type="paragraph" w:styleId="TOC2">
    <w:name w:val="toc 2"/>
    <w:basedOn w:val="Normal"/>
    <w:next w:val="Normal"/>
    <w:autoRedefine/>
    <w:uiPriority w:val="39"/>
    <w:unhideWhenUsed/>
    <w:rsid w:val="006D2677"/>
    <w:pPr>
      <w:spacing w:after="100"/>
      <w:ind w:left="200"/>
    </w:pPr>
  </w:style>
  <w:style w:type="paragraph" w:styleId="TOC1">
    <w:name w:val="toc 1"/>
    <w:basedOn w:val="Normal"/>
    <w:next w:val="Normal"/>
    <w:autoRedefine/>
    <w:uiPriority w:val="39"/>
    <w:unhideWhenUsed/>
    <w:rsid w:val="006D2677"/>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ausvaxsafety.org.au/vaccine-safety-data/covid-19-vaccines" TargetMode="External"/><Relationship Id="rId39" Type="http://schemas.openxmlformats.org/officeDocument/2006/relationships/image" Target="media/image7.svg"/><Relationship Id="rId21" Type="http://schemas.openxmlformats.org/officeDocument/2006/relationships/hyperlink" Target="https://skai.org.au/healthcare-professionals" TargetMode="External"/><Relationship Id="rId34" Type="http://schemas.openxmlformats.org/officeDocument/2006/relationships/hyperlink" Target="https://www.health.gov.au/resources/publications/adult-vaccinations-brochure?language=en" TargetMode="External"/><Relationship Id="rId42"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ncirs.org.au/ncirs-fact-sheets-faqs-and-other-resources/covid-19-vaccines-frequently-asked-questions-faq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ealth.gov.au/committees-and-groups/atagi/statements" TargetMode="External"/><Relationship Id="rId32" Type="http://schemas.openxmlformats.org/officeDocument/2006/relationships/hyperlink" Target="https://immunisationhandbook.health.gov.au/" TargetMode="External"/><Relationship Id="rId37" Type="http://schemas.openxmlformats.org/officeDocument/2006/relationships/hyperlink" Target="https://skai.org.au/healthcare-professionals" TargetMode="External"/><Relationship Id="rId40" Type="http://schemas.openxmlformats.org/officeDocument/2006/relationships/header" Target="header3.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health.gov.au/topics/immunisation/vaccines/covid-19-vaccine" TargetMode="External"/><Relationship Id="rId28" Type="http://schemas.openxmlformats.org/officeDocument/2006/relationships/hyperlink" Target="https://www.health.gov.au/topics/immunisation/vaccines/covid-19-vaccine" TargetMode="External"/><Relationship Id="rId36" Type="http://schemas.openxmlformats.org/officeDocument/2006/relationships/hyperlink" Target="https://ncirs.org.au/ncirs-fact-sheets-faqs-and-other-resources/co-administration-vaccines-adults-guide-immunisation" TargetMode="External"/><Relationship Id="rId10" Type="http://schemas.openxmlformats.org/officeDocument/2006/relationships/endnotes" Target="endnotes.xml"/><Relationship Id="rId19" Type="http://schemas.openxmlformats.org/officeDocument/2006/relationships/hyperlink" Target="https://www.health.gov.au/topics/immunisation/vaccines/covid-19-vaccine" TargetMode="External"/><Relationship Id="rId31" Type="http://schemas.openxmlformats.org/officeDocument/2006/relationships/hyperlink" Target="https://www.health.gov.au/resources/publications/national-immunisation-program-schedule?language=en"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health.gov.au/resources/publications/covid-19-vaccines-update-for-immunisation-providers" TargetMode="External"/><Relationship Id="rId27" Type="http://schemas.openxmlformats.org/officeDocument/2006/relationships/hyperlink" Target="https://www.health.gov.au/topics/immunisation/vaccines/covid-19-vaccine" TargetMode="External"/><Relationship Id="rId30" Type="http://schemas.openxmlformats.org/officeDocument/2006/relationships/hyperlink" Target="https://www.health.gov.au/topics/immunisation?language=und" TargetMode="External"/><Relationship Id="rId35" Type="http://schemas.openxmlformats.org/officeDocument/2006/relationships/hyperlink" Target="https://www.health.gov.au/using-our-websites/subscriptions/subscribe-to-the-national-immunisation-program-nip-updates"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4.svg"/><Relationship Id="rId25" Type="http://schemas.openxmlformats.org/officeDocument/2006/relationships/hyperlink" Target="https://immunisationhandbook.health.gov.au/contents/vaccine-preventable-diseases/covid-19" TargetMode="External"/><Relationship Id="rId33" Type="http://schemas.openxmlformats.org/officeDocument/2006/relationships/hyperlink" Target="https://www.health.gov.au/topics/immunisation/immunisation-contacts" TargetMode="External"/><Relationship Id="rId38" Type="http://schemas.openxmlformats.org/officeDocument/2006/relationships/image" Target="media/image6.png"/><Relationship Id="rId20" Type="http://schemas.openxmlformats.org/officeDocument/2006/relationships/hyperlink" Target="https://www.health.gov.au/topics/immunisation/vaccines/covid-19-vaccine" TargetMode="External"/><Relationship Id="rId41"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shneen\OneDrive\IdeaSeed\2026\NCIRS\06082026\Templates-20260806T071122Z-1-001\Templates\National%20Immuniation%20Program%20Fact%20Sheet_Program%20advice%20for%20health%20professionals_One%20Colum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FF06D6B02F41EE97C85B21B2815309"/>
        <w:category>
          <w:name w:val="General"/>
          <w:gallery w:val="placeholder"/>
        </w:category>
        <w:types>
          <w:type w:val="bbPlcHdr"/>
        </w:types>
        <w:behaviors>
          <w:behavior w:val="content"/>
        </w:behaviors>
        <w:guid w:val="{3FD88CA7-B86B-47AA-9060-D9D78236D2CF}"/>
      </w:docPartPr>
      <w:docPartBody>
        <w:p w:rsidR="005A7680" w:rsidRDefault="00145D78" w:rsidP="00145D78">
          <w:pPr>
            <w:pStyle w:val="2FFF06D6B02F41EE97C85B21B2815309"/>
          </w:pPr>
          <w:r w:rsidRPr="00582E74">
            <w:rPr>
              <w:rStyle w:val="TitleChar"/>
              <w:sz w:val="28"/>
              <w:szCs w:val="28"/>
            </w:rPr>
            <w:t>[Title]</w:t>
          </w:r>
        </w:p>
      </w:docPartBody>
    </w:docPart>
    <w:docPart>
      <w:docPartPr>
        <w:name w:val="85F418216F1F49E7BDCBEDFF169D5BA9"/>
        <w:category>
          <w:name w:val="General"/>
          <w:gallery w:val="placeholder"/>
        </w:category>
        <w:types>
          <w:type w:val="bbPlcHdr"/>
        </w:types>
        <w:behaviors>
          <w:behavior w:val="content"/>
        </w:behaviors>
        <w:guid w:val="{04D9B7CE-8516-4DCE-BC89-E9B16BDD9B20}"/>
      </w:docPartPr>
      <w:docPartBody>
        <w:p w:rsidR="005A7680" w:rsidRDefault="00145D78" w:rsidP="00145D78">
          <w:pPr>
            <w:pStyle w:val="85F418216F1F49E7BDCBEDFF169D5BA9"/>
          </w:pPr>
          <w:r w:rsidRPr="00582E74">
            <w:rPr>
              <w:rStyle w:val="PlaceholderText"/>
              <w:color w:val="FFFFFF" w:themeColor="background1"/>
              <w:sz w:val="18"/>
              <w:szCs w:val="18"/>
            </w:rPr>
            <w:t>[Subtitle]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Rounded MT">
    <w:altName w:val="Arial"/>
    <w:charset w:val="00"/>
    <w:family w:val="auto"/>
    <w:pitch w:val="variable"/>
    <w:sig w:usb0="8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Black">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D78"/>
    <w:rsid w:val="0002590F"/>
    <w:rsid w:val="000454EE"/>
    <w:rsid w:val="00081300"/>
    <w:rsid w:val="00145D78"/>
    <w:rsid w:val="001745CE"/>
    <w:rsid w:val="001859F4"/>
    <w:rsid w:val="001911D7"/>
    <w:rsid w:val="00275704"/>
    <w:rsid w:val="00292A7B"/>
    <w:rsid w:val="002A10C3"/>
    <w:rsid w:val="002B473B"/>
    <w:rsid w:val="0046083E"/>
    <w:rsid w:val="004A2CB9"/>
    <w:rsid w:val="00514C21"/>
    <w:rsid w:val="00532B61"/>
    <w:rsid w:val="005540C6"/>
    <w:rsid w:val="005A7680"/>
    <w:rsid w:val="005C43EF"/>
    <w:rsid w:val="005D3DFC"/>
    <w:rsid w:val="005D4206"/>
    <w:rsid w:val="007522EF"/>
    <w:rsid w:val="008747CD"/>
    <w:rsid w:val="008774AF"/>
    <w:rsid w:val="008A0B8E"/>
    <w:rsid w:val="008C00C7"/>
    <w:rsid w:val="008D2653"/>
    <w:rsid w:val="009147BC"/>
    <w:rsid w:val="009265B5"/>
    <w:rsid w:val="0097318A"/>
    <w:rsid w:val="009B5603"/>
    <w:rsid w:val="00A519A1"/>
    <w:rsid w:val="00B17AD0"/>
    <w:rsid w:val="00B2087C"/>
    <w:rsid w:val="00B91BF4"/>
    <w:rsid w:val="00C76B4B"/>
    <w:rsid w:val="00D42D08"/>
    <w:rsid w:val="00D760B5"/>
    <w:rsid w:val="00D90DAC"/>
    <w:rsid w:val="00DB5F65"/>
    <w:rsid w:val="00E015D2"/>
    <w:rsid w:val="00E138C8"/>
    <w:rsid w:val="00F064E2"/>
    <w:rsid w:val="00F56ADC"/>
    <w:rsid w:val="00F82B8C"/>
    <w:rsid w:val="00F83EF2"/>
    <w:rsid w:val="00FC029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145D78"/>
    <w:pPr>
      <w:spacing w:before="120" w:after="120" w:line="192" w:lineRule="auto"/>
    </w:pPr>
    <w:rPr>
      <w:rFonts w:ascii="Aptos Black" w:eastAsiaTheme="minorHAnsi" w:hAnsi="Aptos Black"/>
      <w:color w:val="FFFFFF" w:themeColor="background1"/>
      <w:kern w:val="24"/>
      <w:sz w:val="64"/>
      <w:szCs w:val="64"/>
      <w:lang w:eastAsia="en-US"/>
    </w:rPr>
  </w:style>
  <w:style w:type="character" w:customStyle="1" w:styleId="TitleChar">
    <w:name w:val="Title Char"/>
    <w:basedOn w:val="DefaultParagraphFont"/>
    <w:link w:val="Title"/>
    <w:rsid w:val="00145D78"/>
    <w:rPr>
      <w:rFonts w:ascii="Aptos Black" w:eastAsiaTheme="minorHAnsi" w:hAnsi="Aptos Black"/>
      <w:color w:val="FFFFFF" w:themeColor="background1"/>
      <w:kern w:val="24"/>
      <w:sz w:val="64"/>
      <w:szCs w:val="64"/>
      <w:lang w:eastAsia="en-US"/>
    </w:rPr>
  </w:style>
  <w:style w:type="paragraph" w:customStyle="1" w:styleId="2FFF06D6B02F41EE97C85B21B2815309">
    <w:name w:val="2FFF06D6B02F41EE97C85B21B2815309"/>
    <w:rsid w:val="00145D78"/>
  </w:style>
  <w:style w:type="character" w:styleId="PlaceholderText">
    <w:name w:val="Placeholder Text"/>
    <w:basedOn w:val="DefaultParagraphFont"/>
    <w:uiPriority w:val="99"/>
    <w:semiHidden/>
    <w:rsid w:val="00145D78"/>
    <w:rPr>
      <w:color w:val="666666"/>
    </w:rPr>
  </w:style>
  <w:style w:type="paragraph" w:customStyle="1" w:styleId="85F418216F1F49E7BDCBEDFF169D5BA9">
    <w:name w:val="85F418216F1F49E7BDCBEDFF169D5BA9"/>
    <w:rsid w:val="00145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CIRS_NIP">
      <a:dk1>
        <a:sysClr val="windowText" lastClr="000000"/>
      </a:dk1>
      <a:lt1>
        <a:sysClr val="window" lastClr="FFFFFF"/>
      </a:lt1>
      <a:dk2>
        <a:srgbClr val="BFD9E7"/>
      </a:dk2>
      <a:lt2>
        <a:srgbClr val="D9C9DC"/>
      </a:lt2>
      <a:accent1>
        <a:srgbClr val="0067A0"/>
      </a:accent1>
      <a:accent2>
        <a:srgbClr val="408DB8"/>
      </a:accent2>
      <a:accent3>
        <a:srgbClr val="80B3CF"/>
      </a:accent3>
      <a:accent4>
        <a:srgbClr val="692874"/>
      </a:accent4>
      <a:accent5>
        <a:srgbClr val="8E5E97"/>
      </a:accent5>
      <a:accent6>
        <a:srgbClr val="B493B9"/>
      </a:accent6>
      <a:hlink>
        <a:srgbClr val="0067A0"/>
      </a:hlink>
      <a:folHlink>
        <a:srgbClr val="692874"/>
      </a:folHlink>
    </a:clrScheme>
    <a:fontScheme name="Custom 502">
      <a:majorFont>
        <a:latin typeface="Aptos Black"/>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baeff8c-61d2-4527-ac26-d920da01938e">
      <Terms xmlns="http://schemas.microsoft.com/office/infopath/2007/PartnerControls"/>
    </lcf76f155ced4ddcb4097134ff3c332f>
    <TaxCatchAll xmlns="ff9e73cf-1701-4d26-ad63-b3728242dab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003B259C6ACD8488970F765B6A2731A" ma:contentTypeVersion="11" ma:contentTypeDescription="Create a new document." ma:contentTypeScope="" ma:versionID="7c785493b87aff052fa8723cf13d9ea5">
  <xsd:schema xmlns:xsd="http://www.w3.org/2001/XMLSchema" xmlns:xs="http://www.w3.org/2001/XMLSchema" xmlns:p="http://schemas.microsoft.com/office/2006/metadata/properties" xmlns:ns2="cbaeff8c-61d2-4527-ac26-d920da01938e" xmlns:ns3="ff9e73cf-1701-4d26-ad63-b3728242dab4" targetNamespace="http://schemas.microsoft.com/office/2006/metadata/properties" ma:root="true" ma:fieldsID="dfb4fb6c15f39c5337bf5a0b4c7f1a77" ns2:_="" ns3:_="">
    <xsd:import namespace="cbaeff8c-61d2-4527-ac26-d920da01938e"/>
    <xsd:import namespace="ff9e73cf-1701-4d26-ad63-b3728242da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eff8c-61d2-4527-ac26-d920da019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9e73cf-1701-4d26-ad63-b3728242dab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1619130-ae7f-4ba2-b99d-ee0a3498fd93}" ma:internalName="TaxCatchAll" ma:showField="CatchAllData" ma:web="ff9e73cf-1701-4d26-ad63-b3728242d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2F8F45-59BB-4CCC-9DD4-190F188CEB0D}">
  <ds:schemaRefs>
    <ds:schemaRef ds:uri="http://schemas.microsoft.com/sharepoint/v3/contenttype/forms"/>
  </ds:schemaRefs>
</ds:datastoreItem>
</file>

<file path=customXml/itemProps2.xml><?xml version="1.0" encoding="utf-8"?>
<ds:datastoreItem xmlns:ds="http://schemas.openxmlformats.org/officeDocument/2006/customXml" ds:itemID="{0D21BBE0-9923-4872-9244-762636DE5674}">
  <ds:schemaRefs>
    <ds:schemaRef ds:uri="http://schemas.microsoft.com/office/2006/metadata/properties"/>
    <ds:schemaRef ds:uri="http://schemas.microsoft.com/office/infopath/2007/PartnerControls"/>
    <ds:schemaRef ds:uri="cbaeff8c-61d2-4527-ac26-d920da01938e"/>
    <ds:schemaRef ds:uri="ff9e73cf-1701-4d26-ad63-b3728242dab4"/>
  </ds:schemaRefs>
</ds:datastoreItem>
</file>

<file path=customXml/itemProps3.xml><?xml version="1.0" encoding="utf-8"?>
<ds:datastoreItem xmlns:ds="http://schemas.openxmlformats.org/officeDocument/2006/customXml" ds:itemID="{5708BA43-9D1A-41FC-B801-B751AF98C298}">
  <ds:schemaRefs>
    <ds:schemaRef ds:uri="http://schemas.openxmlformats.org/officeDocument/2006/bibliography"/>
  </ds:schemaRefs>
</ds:datastoreItem>
</file>

<file path=customXml/itemProps4.xml><?xml version="1.0" encoding="utf-8"?>
<ds:datastoreItem xmlns:ds="http://schemas.openxmlformats.org/officeDocument/2006/customXml" ds:itemID="{C3F752F2-83E8-4ACD-AB5A-2D2E8C9DF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eff8c-61d2-4527-ac26-d920da01938e"/>
    <ds:schemaRef ds:uri="ff9e73cf-1701-4d26-ad63-b3728242d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National Immuniation Program Fact Sheet_Program advice for health professionals_One Column.dotx</Template>
  <TotalTime>217</TotalTime>
  <Pages>7</Pages>
  <Words>1902</Words>
  <Characters>10989</Characters>
  <Application>Microsoft Office Word</Application>
  <DocSecurity>0</DocSecurity>
  <Lines>302</Lines>
  <Paragraphs>127</Paragraphs>
  <ScaleCrop>false</ScaleCrop>
  <HeadingPairs>
    <vt:vector size="2" baseType="variant">
      <vt:variant>
        <vt:lpstr>Title</vt:lpstr>
      </vt:variant>
      <vt:variant>
        <vt:i4>1</vt:i4>
      </vt:variant>
    </vt:vector>
  </HeadingPairs>
  <TitlesOfParts>
    <vt:vector size="1" baseType="lpstr">
      <vt:lpstr>COVID-19 vaccine NIP transition - Information kit for health professionals</vt:lpstr>
    </vt:vector>
  </TitlesOfParts>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vaccine NIP transition - Information kit for health professionals</dc:title>
  <dc:subject>Information kit for health professionals</dc:subject>
  <dc:creator>Australian Department of Health</dc:creator>
  <cp:keywords>COVID-19, COVID-19 vaccine, National Immunisation Program, NIP, immunisation, vaccination</cp:keywords>
  <dc:description/>
  <cp:lastModifiedBy>NEWBERRY, Jacqui</cp:lastModifiedBy>
  <cp:revision>189</cp:revision>
  <cp:lastPrinted>2026-09-03T22:44:00Z</cp:lastPrinted>
  <dcterms:created xsi:type="dcterms:W3CDTF">2026-09-02T03:52:00Z</dcterms:created>
  <dcterms:modified xsi:type="dcterms:W3CDTF">2026-09-03T23:45:00Z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f30421-7766-42c6-b167-b4a273574e25_Enabled">
    <vt:lpwstr>true</vt:lpwstr>
  </property>
  <property fmtid="{D5CDD505-2E9C-101B-9397-08002B2CF9AE}" pid="3" name="MSIP_Label_00f30421-7766-42c6-b167-b4a273574e25_SetDate">
    <vt:lpwstr>2026-08-21T05:50:23Z</vt:lpwstr>
  </property>
  <property fmtid="{D5CDD505-2E9C-101B-9397-08002B2CF9AE}" pid="4" name="MSIP_Label_00f30421-7766-42c6-b167-b4a273574e25_Method">
    <vt:lpwstr>Privileged</vt:lpwstr>
  </property>
  <property fmtid="{D5CDD505-2E9C-101B-9397-08002B2CF9AE}" pid="5" name="MSIP_Label_00f30421-7766-42c6-b167-b4a273574e25_Name">
    <vt:lpwstr>UNOFFICIAL</vt:lpwstr>
  </property>
  <property fmtid="{D5CDD505-2E9C-101B-9397-08002B2CF9AE}" pid="6" name="MSIP_Label_00f30421-7766-42c6-b167-b4a273574e25_SiteId">
    <vt:lpwstr>a687a7bf-02db-43df-bcbb-e7a8bda611a2</vt:lpwstr>
  </property>
  <property fmtid="{D5CDD505-2E9C-101B-9397-08002B2CF9AE}" pid="7" name="MSIP_Label_00f30421-7766-42c6-b167-b4a273574e25_ActionId">
    <vt:lpwstr>f566fdcf-9889-44f9-808c-6c587ab96552</vt:lpwstr>
  </property>
  <property fmtid="{D5CDD505-2E9C-101B-9397-08002B2CF9AE}" pid="8" name="MSIP_Label_00f30421-7766-42c6-b167-b4a273574e25_ContentBits">
    <vt:lpwstr>0</vt:lpwstr>
  </property>
  <property fmtid="{D5CDD505-2E9C-101B-9397-08002B2CF9AE}" pid="9" name="MSIP_Label_00f30421-7766-42c6-b167-b4a273574e25_Tag">
    <vt:lpwstr>10, 0, 1, 1</vt:lpwstr>
  </property>
  <property fmtid="{D5CDD505-2E9C-101B-9397-08002B2CF9AE}" pid="10" name="ContentTypeId">
    <vt:lpwstr>0x010100C003B259C6ACD8488970F765B6A2731A</vt:lpwstr>
  </property>
  <property fmtid="{D5CDD505-2E9C-101B-9397-08002B2CF9AE}" pid="11" name="docLang">
    <vt:lpwstr>en</vt:lpwstr>
  </property>
  <property fmtid="{D5CDD505-2E9C-101B-9397-08002B2CF9AE}" pid="12" name="MediaServiceImageTags">
    <vt:lpwstr/>
  </property>
  <property fmtid="{D5CDD505-2E9C-101B-9397-08002B2CF9AE}" pid="13" name="ClassificationContentMarkingHeaderShapeIds">
    <vt:lpwstr>520f25b8,5fcf0f4b,283915ae,18ce400a,3f07cfd9</vt:lpwstr>
  </property>
  <property fmtid="{D5CDD505-2E9C-101B-9397-08002B2CF9AE}" pid="14" name="ClassificationContentMarkingHeaderFontProps">
    <vt:lpwstr>#ff0000,12,Aptos</vt:lpwstr>
  </property>
  <property fmtid="{D5CDD505-2E9C-101B-9397-08002B2CF9AE}" pid="15" name="ClassificationContentMarkingHeaderText">
    <vt:lpwstr>UNOFFICIAL</vt:lpwstr>
  </property>
  <property fmtid="{D5CDD505-2E9C-101B-9397-08002B2CF9AE}" pid="16" name="ClassificationContentMarkingFooterShapeIds">
    <vt:lpwstr>4eb76247,1dee34db,7786a0,6acb1b9f,7202e9db,2f326dbb</vt:lpwstr>
  </property>
  <property fmtid="{D5CDD505-2E9C-101B-9397-08002B2CF9AE}" pid="17" name="ClassificationContentMarkingFooterFontProps">
    <vt:lpwstr>#ff0000,12,Aptos</vt:lpwstr>
  </property>
  <property fmtid="{D5CDD505-2E9C-101B-9397-08002B2CF9AE}" pid="18" name="ClassificationContentMarkingFooterText">
    <vt:lpwstr>UNOFFICIAL</vt:lpwstr>
  </property>
  <property fmtid="{D5CDD505-2E9C-101B-9397-08002B2CF9AE}" pid="19" name="MSIP_Label_edd204cd-6aa2-46a1-bfaf-a0d9bcf7e7ca_Enabled">
    <vt:lpwstr>true</vt:lpwstr>
  </property>
  <property fmtid="{D5CDD505-2E9C-101B-9397-08002B2CF9AE}" pid="20" name="MSIP_Label_edd204cd-6aa2-46a1-bfaf-a0d9bcf7e7ca_SetDate">
    <vt:lpwstr>2026-08-28T04:25:49Z</vt:lpwstr>
  </property>
  <property fmtid="{D5CDD505-2E9C-101B-9397-08002B2CF9AE}" pid="21" name="MSIP_Label_edd204cd-6aa2-46a1-bfaf-a0d9bcf7e7ca_Method">
    <vt:lpwstr>Privileged</vt:lpwstr>
  </property>
  <property fmtid="{D5CDD505-2E9C-101B-9397-08002B2CF9AE}" pid="22" name="MSIP_Label_edd204cd-6aa2-46a1-bfaf-a0d9bcf7e7ca_Name">
    <vt:lpwstr>U</vt:lpwstr>
  </property>
  <property fmtid="{D5CDD505-2E9C-101B-9397-08002B2CF9AE}" pid="23" name="MSIP_Label_edd204cd-6aa2-46a1-bfaf-a0d9bcf7e7ca_SiteId">
    <vt:lpwstr>34a3929c-73cf-4954-abfe-147dc3517892</vt:lpwstr>
  </property>
  <property fmtid="{D5CDD505-2E9C-101B-9397-08002B2CF9AE}" pid="24" name="MSIP_Label_edd204cd-6aa2-46a1-bfaf-a0d9bcf7e7ca_ActionId">
    <vt:lpwstr>9183af5b-ab8d-49d4-9a9f-8d2896c19420</vt:lpwstr>
  </property>
  <property fmtid="{D5CDD505-2E9C-101B-9397-08002B2CF9AE}" pid="25" name="MSIP_Label_edd204cd-6aa2-46a1-bfaf-a0d9bcf7e7ca_ContentBits">
    <vt:lpwstr>3</vt:lpwstr>
  </property>
  <property fmtid="{D5CDD505-2E9C-101B-9397-08002B2CF9AE}" pid="26" name="MSIP_Label_edd204cd-6aa2-46a1-bfaf-a0d9bcf7e7ca_Tag">
    <vt:lpwstr>10, 0, 1, 2</vt:lpwstr>
  </property>
</Properties>
</file>